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2160"/>
      </w:tblGrid>
      <w:tr w:rsidR="00E6517F" w:rsidRPr="00E6517F" w14:paraId="44089ED2" w14:textId="77777777" w:rsidTr="002B2BD1">
        <w:trPr>
          <w:jc w:val="center"/>
        </w:trPr>
        <w:tc>
          <w:tcPr>
            <w:tcW w:w="2160" w:type="dxa"/>
            <w:tcBorders>
              <w:bottom w:val="single" w:sz="12" w:space="0" w:color="B10000" w:themeColor="background2"/>
            </w:tcBorders>
          </w:tcPr>
          <w:p w14:paraId="05986FE0" w14:textId="3BD03882" w:rsidR="00E6517F" w:rsidRPr="0034376B" w:rsidRDefault="0034376B" w:rsidP="00E6517F">
            <w:pPr>
              <w:pStyle w:val="Heading2"/>
              <w:rPr>
                <w:sz w:val="40"/>
                <w:szCs w:val="40"/>
              </w:rPr>
            </w:pPr>
            <w:r w:rsidRPr="0034376B">
              <w:rPr>
                <w:sz w:val="40"/>
                <w:szCs w:val="40"/>
              </w:rPr>
              <w:t>starters</w:t>
            </w:r>
          </w:p>
        </w:tc>
      </w:tr>
      <w:tr w:rsidR="006A583C" w:rsidRPr="006A583C" w14:paraId="35EA30DF" w14:textId="77777777" w:rsidTr="002B2BD1">
        <w:trPr>
          <w:trHeight w:val="170"/>
          <w:jc w:val="center"/>
        </w:trPr>
        <w:tc>
          <w:tcPr>
            <w:tcW w:w="2160" w:type="dxa"/>
            <w:tcBorders>
              <w:top w:val="single" w:sz="12" w:space="0" w:color="B10000" w:themeColor="background2"/>
            </w:tcBorders>
          </w:tcPr>
          <w:p w14:paraId="19C1ABD8" w14:textId="752C5D63" w:rsidR="006A583C" w:rsidRPr="006A583C" w:rsidRDefault="006A583C" w:rsidP="006A583C"/>
        </w:tc>
      </w:tr>
    </w:tbl>
    <w:p w14:paraId="32314336" w14:textId="77777777" w:rsidR="0034376B" w:rsidRPr="0034376B" w:rsidRDefault="0034376B" w:rsidP="0034376B">
      <w:pPr>
        <w:rPr>
          <w:lang w:val="en-GB"/>
        </w:rPr>
      </w:pPr>
      <w:r w:rsidRPr="0034376B">
        <w:rPr>
          <w:b/>
          <w:bCs/>
          <w:lang w:val="en-GB"/>
        </w:rPr>
        <w:t>Lobster Bisque</w:t>
      </w:r>
      <w:r w:rsidRPr="0034376B">
        <w:rPr>
          <w:lang w:val="en-GB"/>
        </w:rPr>
        <w:t xml:space="preserve"> - £10</w:t>
      </w:r>
    </w:p>
    <w:p w14:paraId="51DB1FB8" w14:textId="5FF22FE3" w:rsidR="0034376B" w:rsidRDefault="0034376B" w:rsidP="004A04A4">
      <w:pPr>
        <w:rPr>
          <w:lang w:val="en-GB"/>
        </w:rPr>
      </w:pPr>
      <w:r w:rsidRPr="0034376B">
        <w:rPr>
          <w:lang w:val="en-GB"/>
        </w:rPr>
        <w:t>Rich and creamy lobster soup served with crusty bread</w:t>
      </w:r>
    </w:p>
    <w:p w14:paraId="63736943" w14:textId="24F8EE0F" w:rsidR="004A04A4" w:rsidRPr="004A04A4" w:rsidRDefault="004A04A4" w:rsidP="0034376B">
      <w:pPr>
        <w:rPr>
          <w:color w:val="FF2727" w:themeColor="accent1" w:themeTint="80"/>
          <w:lang w:val="en-GB"/>
        </w:rPr>
      </w:pPr>
      <w:r w:rsidRPr="004A04A4">
        <w:rPr>
          <w:rFonts w:ascii="Segoe UI" w:hAnsi="Segoe UI" w:cs="Segoe UI"/>
          <w:color w:val="FF2727" w:themeColor="accent1" w:themeTint="80"/>
          <w:shd w:val="clear" w:color="auto" w:fill="F7F7F8"/>
        </w:rPr>
        <w:t>Contains: Gluten, Dairy, Shellfish</w:t>
      </w:r>
    </w:p>
    <w:p w14:paraId="5E5CADA8" w14:textId="6D853F9D" w:rsidR="0034376B" w:rsidRPr="0034376B" w:rsidRDefault="0034376B" w:rsidP="0034376B">
      <w:pPr>
        <w:rPr>
          <w:lang w:val="en-GB"/>
        </w:rPr>
      </w:pPr>
      <w:r w:rsidRPr="0034376B">
        <w:rPr>
          <w:b/>
          <w:bCs/>
          <w:lang w:val="en-GB"/>
        </w:rPr>
        <w:t>Mixed Green Salad</w:t>
      </w:r>
      <w:r w:rsidRPr="0034376B">
        <w:rPr>
          <w:lang w:val="en-GB"/>
        </w:rPr>
        <w:t xml:space="preserve"> - £7</w:t>
      </w:r>
      <w:r w:rsidR="00063BE8">
        <w:rPr>
          <w:lang w:val="en-GB"/>
        </w:rPr>
        <w:t xml:space="preserve"> V</w:t>
      </w:r>
    </w:p>
    <w:p w14:paraId="247F01BD" w14:textId="77777777" w:rsidR="0034376B" w:rsidRPr="0034376B" w:rsidRDefault="0034376B" w:rsidP="0034376B">
      <w:pPr>
        <w:rPr>
          <w:lang w:val="en-GB"/>
        </w:rPr>
      </w:pPr>
      <w:r w:rsidRPr="0034376B">
        <w:rPr>
          <w:lang w:val="en-GB"/>
        </w:rPr>
        <w:t>A blend of seasonal greens with cherry tomatoes, red onion and balsamic vinaigrette</w:t>
      </w:r>
    </w:p>
    <w:p w14:paraId="3772853B" w14:textId="77777777" w:rsidR="0034376B" w:rsidRPr="004A04A4" w:rsidRDefault="0034376B" w:rsidP="0034376B">
      <w:pPr>
        <w:rPr>
          <w:color w:val="FF2727" w:themeColor="accent1" w:themeTint="80"/>
          <w:lang w:val="en-GB"/>
        </w:rPr>
      </w:pPr>
      <w:r w:rsidRPr="004A04A4">
        <w:rPr>
          <w:color w:val="FF2727" w:themeColor="accent1" w:themeTint="80"/>
          <w:lang w:val="en-GB"/>
        </w:rPr>
        <w:t>Contains: None</w:t>
      </w:r>
    </w:p>
    <w:p w14:paraId="3F6DEC8B" w14:textId="77777777" w:rsidR="0034376B" w:rsidRPr="0034376B" w:rsidRDefault="0034376B" w:rsidP="0034376B">
      <w:pPr>
        <w:rPr>
          <w:lang w:val="en-GB"/>
        </w:rPr>
      </w:pPr>
      <w:r w:rsidRPr="0034376B">
        <w:rPr>
          <w:b/>
          <w:bCs/>
          <w:lang w:val="en-GB"/>
        </w:rPr>
        <w:t>Escargot à la Bourguignonne</w:t>
      </w:r>
      <w:r w:rsidRPr="0034376B">
        <w:rPr>
          <w:lang w:val="en-GB"/>
        </w:rPr>
        <w:t xml:space="preserve"> - £9</w:t>
      </w:r>
    </w:p>
    <w:p w14:paraId="77186E9A" w14:textId="77777777" w:rsidR="0034376B" w:rsidRPr="0034376B" w:rsidRDefault="0034376B" w:rsidP="0034376B">
      <w:pPr>
        <w:rPr>
          <w:lang w:val="en-GB"/>
        </w:rPr>
      </w:pPr>
      <w:r w:rsidRPr="0034376B">
        <w:rPr>
          <w:lang w:val="en-GB"/>
        </w:rPr>
        <w:t>Snails in garlic butter and parsley served with crusty bread</w:t>
      </w:r>
    </w:p>
    <w:p w14:paraId="7F580F8A" w14:textId="323A792D" w:rsidR="0034376B" w:rsidRPr="004A04A4" w:rsidRDefault="0034376B" w:rsidP="0034376B">
      <w:pPr>
        <w:rPr>
          <w:color w:val="FF2727" w:themeColor="accent1" w:themeTint="80"/>
          <w:lang w:val="en-GB"/>
        </w:rPr>
      </w:pPr>
      <w:r w:rsidRPr="004A04A4">
        <w:rPr>
          <w:color w:val="FF2727" w:themeColor="accent1" w:themeTint="80"/>
          <w:lang w:val="en-GB"/>
        </w:rPr>
        <w:t>Contains: Gluten, Dairy</w:t>
      </w:r>
    </w:p>
    <w:p w14:paraId="611F3AFD" w14:textId="11F0F5AE" w:rsidR="00DB6A25" w:rsidRPr="004A04A4" w:rsidRDefault="00DB6A25" w:rsidP="004A04A4">
      <w:pPr>
        <w:rPr>
          <w:color w:val="FF2727" w:themeColor="accent1" w:themeTint="80"/>
          <w:lang w:val="en-GB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3011"/>
      </w:tblGrid>
      <w:tr w:rsidR="006A583C" w:rsidRPr="0034376B" w14:paraId="1ED6CAE7" w14:textId="77777777" w:rsidTr="0059124B">
        <w:trPr>
          <w:jc w:val="center"/>
        </w:trPr>
        <w:sdt>
          <w:sdtPr>
            <w:rPr>
              <w:sz w:val="40"/>
              <w:szCs w:val="40"/>
            </w:rPr>
            <w:id w:val="820004856"/>
            <w:placeholder>
              <w:docPart w:val="73222592277B403D815C6F1DB8DCC342"/>
            </w:placeholder>
            <w:temporary/>
            <w:showingPlcHdr/>
            <w15:appearance w15:val="hidden"/>
          </w:sdtPr>
          <w:sdtContent>
            <w:tc>
              <w:tcPr>
                <w:tcW w:w="0" w:type="auto"/>
                <w:tcBorders>
                  <w:bottom w:val="single" w:sz="12" w:space="0" w:color="B10000" w:themeColor="background2"/>
                </w:tcBorders>
              </w:tcPr>
              <w:p w14:paraId="0626F021" w14:textId="77777777" w:rsidR="00E6517F" w:rsidRPr="0034376B" w:rsidRDefault="002B2BD1" w:rsidP="006A583C">
                <w:pPr>
                  <w:pStyle w:val="Heading2"/>
                  <w:rPr>
                    <w:sz w:val="40"/>
                    <w:szCs w:val="40"/>
                  </w:rPr>
                </w:pPr>
                <w:r w:rsidRPr="0034376B">
                  <w:rPr>
                    <w:sz w:val="40"/>
                    <w:szCs w:val="40"/>
                    <w:lang w:val="en-GB" w:bidi="en-GB"/>
                  </w:rPr>
                  <w:t>main course</w:t>
                </w:r>
              </w:p>
            </w:tc>
          </w:sdtContent>
        </w:sdt>
      </w:tr>
      <w:tr w:rsidR="006A583C" w:rsidRPr="006A583C" w14:paraId="021BAFBA" w14:textId="77777777" w:rsidTr="0059124B">
        <w:trPr>
          <w:jc w:val="center"/>
        </w:trPr>
        <w:tc>
          <w:tcPr>
            <w:tcW w:w="0" w:type="auto"/>
            <w:tcBorders>
              <w:top w:val="single" w:sz="12" w:space="0" w:color="B10000" w:themeColor="background2"/>
            </w:tcBorders>
          </w:tcPr>
          <w:p w14:paraId="3132BA23" w14:textId="77777777" w:rsidR="006A583C" w:rsidRPr="006A583C" w:rsidRDefault="006A583C" w:rsidP="006A583C"/>
        </w:tc>
      </w:tr>
    </w:tbl>
    <w:p w14:paraId="52F2034D" w14:textId="77777777" w:rsidR="0034376B" w:rsidRPr="0034376B" w:rsidRDefault="0034376B" w:rsidP="0034376B">
      <w:pPr>
        <w:rPr>
          <w:lang w:val="en-GB"/>
        </w:rPr>
      </w:pPr>
      <w:r w:rsidRPr="0034376B">
        <w:rPr>
          <w:b/>
          <w:bCs/>
          <w:lang w:val="en-GB"/>
        </w:rPr>
        <w:t>Grilled Tenderloin Steak</w:t>
      </w:r>
      <w:r w:rsidRPr="0034376B">
        <w:rPr>
          <w:lang w:val="en-GB"/>
        </w:rPr>
        <w:t xml:space="preserve"> - £25</w:t>
      </w:r>
    </w:p>
    <w:p w14:paraId="29757F62" w14:textId="77777777" w:rsidR="0034376B" w:rsidRPr="0034376B" w:rsidRDefault="0034376B" w:rsidP="0034376B">
      <w:pPr>
        <w:rPr>
          <w:lang w:val="en-GB"/>
        </w:rPr>
      </w:pPr>
      <w:r w:rsidRPr="0034376B">
        <w:rPr>
          <w:lang w:val="en-GB"/>
        </w:rPr>
        <w:t>8oz. Grilled beef tenderloin served with garlic mashed potatoes and sautéed vegetables</w:t>
      </w:r>
    </w:p>
    <w:p w14:paraId="1BA4A759" w14:textId="77777777" w:rsidR="0034376B" w:rsidRPr="004A04A4" w:rsidRDefault="0034376B" w:rsidP="0034376B">
      <w:pPr>
        <w:rPr>
          <w:color w:val="FF2727" w:themeColor="accent1" w:themeTint="80"/>
          <w:sz w:val="22"/>
          <w:szCs w:val="22"/>
          <w:lang w:val="en-GB"/>
        </w:rPr>
      </w:pPr>
      <w:r w:rsidRPr="004A04A4">
        <w:rPr>
          <w:color w:val="FF2727" w:themeColor="accent1" w:themeTint="80"/>
          <w:sz w:val="22"/>
          <w:szCs w:val="22"/>
          <w:lang w:val="en-GB"/>
        </w:rPr>
        <w:t>Contains: Dairy, Gluten</w:t>
      </w:r>
    </w:p>
    <w:p w14:paraId="16B4C585" w14:textId="77777777" w:rsidR="0034376B" w:rsidRPr="0034376B" w:rsidRDefault="0034376B" w:rsidP="0034376B">
      <w:pPr>
        <w:rPr>
          <w:lang w:val="en-GB"/>
        </w:rPr>
      </w:pPr>
      <w:r w:rsidRPr="0034376B">
        <w:rPr>
          <w:b/>
          <w:bCs/>
          <w:lang w:val="en-GB"/>
        </w:rPr>
        <w:t>Pan-Seared Scallops</w:t>
      </w:r>
      <w:r w:rsidRPr="0034376B">
        <w:rPr>
          <w:lang w:val="en-GB"/>
        </w:rPr>
        <w:t xml:space="preserve"> - £22</w:t>
      </w:r>
    </w:p>
    <w:p w14:paraId="300A3E08" w14:textId="77777777" w:rsidR="0034376B" w:rsidRPr="0034376B" w:rsidRDefault="0034376B" w:rsidP="0034376B">
      <w:pPr>
        <w:rPr>
          <w:lang w:val="en-GB"/>
        </w:rPr>
      </w:pPr>
      <w:r w:rsidRPr="0034376B">
        <w:rPr>
          <w:lang w:val="en-GB"/>
        </w:rPr>
        <w:t>Large sea scallops pan-seared and served with lemon risotto and sautéed spinach</w:t>
      </w:r>
    </w:p>
    <w:p w14:paraId="13FA9406" w14:textId="77777777" w:rsidR="0034376B" w:rsidRPr="004A04A4" w:rsidRDefault="0034376B" w:rsidP="0034376B">
      <w:pPr>
        <w:rPr>
          <w:color w:val="FF2727" w:themeColor="accent1" w:themeTint="80"/>
          <w:sz w:val="22"/>
          <w:szCs w:val="22"/>
          <w:lang w:val="en-GB"/>
        </w:rPr>
      </w:pPr>
      <w:r w:rsidRPr="004A04A4">
        <w:rPr>
          <w:color w:val="FF2727" w:themeColor="accent1" w:themeTint="80"/>
          <w:sz w:val="22"/>
          <w:szCs w:val="22"/>
          <w:lang w:val="en-GB"/>
        </w:rPr>
        <w:t>Contains: Dairy, Gluten, Shellfish</w:t>
      </w:r>
    </w:p>
    <w:p w14:paraId="0F0D58DD" w14:textId="77777777" w:rsidR="0034376B" w:rsidRPr="0034376B" w:rsidRDefault="0034376B" w:rsidP="0034376B">
      <w:pPr>
        <w:rPr>
          <w:lang w:val="en-GB"/>
        </w:rPr>
      </w:pPr>
      <w:r w:rsidRPr="0034376B">
        <w:rPr>
          <w:b/>
          <w:bCs/>
          <w:lang w:val="en-GB"/>
        </w:rPr>
        <w:t>Coq au Vin</w:t>
      </w:r>
      <w:r w:rsidRPr="0034376B">
        <w:rPr>
          <w:lang w:val="en-GB"/>
        </w:rPr>
        <w:t xml:space="preserve"> - £20</w:t>
      </w:r>
    </w:p>
    <w:p w14:paraId="0E16CFFC" w14:textId="77777777" w:rsidR="0034376B" w:rsidRPr="0034376B" w:rsidRDefault="0034376B" w:rsidP="0034376B">
      <w:pPr>
        <w:rPr>
          <w:lang w:val="en-GB"/>
        </w:rPr>
      </w:pPr>
      <w:r w:rsidRPr="0034376B">
        <w:rPr>
          <w:lang w:val="en-GB"/>
        </w:rPr>
        <w:t>Red wine-braised chicken served with mashed potatoes and sautéed carrots</w:t>
      </w:r>
    </w:p>
    <w:p w14:paraId="1C35A4C8" w14:textId="7B9AC4D7" w:rsidR="0034376B" w:rsidRPr="004A04A4" w:rsidRDefault="0034376B" w:rsidP="0034376B">
      <w:pPr>
        <w:rPr>
          <w:color w:val="FF2727" w:themeColor="accent1" w:themeTint="80"/>
          <w:sz w:val="22"/>
          <w:szCs w:val="22"/>
          <w:lang w:val="en-GB"/>
        </w:rPr>
      </w:pPr>
      <w:r w:rsidRPr="004A04A4">
        <w:rPr>
          <w:color w:val="FF2727" w:themeColor="accent1" w:themeTint="80"/>
          <w:sz w:val="22"/>
          <w:szCs w:val="22"/>
          <w:lang w:val="en-GB"/>
        </w:rPr>
        <w:t>Contains: Dairy, Gluten</w:t>
      </w:r>
    </w:p>
    <w:tbl>
      <w:tblPr>
        <w:tblpPr w:leftFromText="180" w:rightFromText="180" w:vertAnchor="text" w:horzAnchor="margin" w:tblpXSpec="right" w:tblpY="96"/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5717"/>
      </w:tblGrid>
      <w:tr w:rsidR="007B3CA9" w:rsidRPr="006531A4" w14:paraId="001E705B" w14:textId="77777777" w:rsidTr="007B3CA9">
        <w:tc>
          <w:tcPr>
            <w:tcW w:w="0" w:type="auto"/>
            <w:tcBorders>
              <w:bottom w:val="single" w:sz="12" w:space="0" w:color="B10000" w:themeColor="background2"/>
            </w:tcBorders>
          </w:tcPr>
          <w:p w14:paraId="3493A001" w14:textId="439ABE9F" w:rsidR="007B3CA9" w:rsidRDefault="003E40D6" w:rsidP="007B3CA9">
            <w:pPr>
              <w:pStyle w:val="Title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E84467E" wp14:editId="2F937646">
                      <wp:simplePos x="0" y="0"/>
                      <wp:positionH relativeFrom="column">
                        <wp:posOffset>991887</wp:posOffset>
                      </wp:positionH>
                      <wp:positionV relativeFrom="paragraph">
                        <wp:posOffset>226132</wp:posOffset>
                      </wp:positionV>
                      <wp:extent cx="2638873" cy="2037080"/>
                      <wp:effectExtent l="0" t="0" r="0" b="12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8873" cy="20370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B27C0B" w14:textId="7F665894" w:rsidR="0034376B" w:rsidRPr="00063BE8" w:rsidRDefault="00CF149C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63BE8"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  <w:t>Trinity Hotel, Hotel Road</w:t>
                                  </w:r>
                                </w:p>
                                <w:p w14:paraId="14611CD5" w14:textId="77777777" w:rsidR="00063BE8" w:rsidRPr="00063BE8" w:rsidRDefault="00063BE8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5F24554" w14:textId="77777777" w:rsidR="0034376B" w:rsidRPr="00063BE8" w:rsidRDefault="0034376B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16E52F1" w14:textId="6C9BD38B" w:rsidR="00CF149C" w:rsidRPr="00063BE8" w:rsidRDefault="00CF149C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63BE8"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  <w:t>Birmingham, B1 1RT</w:t>
                                  </w:r>
                                </w:p>
                                <w:p w14:paraId="310F763B" w14:textId="77777777" w:rsidR="00063BE8" w:rsidRPr="00063BE8" w:rsidRDefault="00063BE8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2D59009" w14:textId="77777777" w:rsidR="0034376B" w:rsidRPr="00063BE8" w:rsidRDefault="0034376B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4D4E259" w14:textId="39377D4A" w:rsidR="00CF149C" w:rsidRPr="00063BE8" w:rsidRDefault="00CF149C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63BE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  <w:t>Tel:</w:t>
                                  </w:r>
                                  <w:r w:rsidRPr="00063BE8"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 01213211234</w:t>
                                  </w:r>
                                </w:p>
                                <w:p w14:paraId="20CE6124" w14:textId="77777777" w:rsidR="00063BE8" w:rsidRPr="00063BE8" w:rsidRDefault="00063BE8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C710161" w14:textId="77777777" w:rsidR="0034376B" w:rsidRPr="00063BE8" w:rsidRDefault="0034376B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AF94815" w14:textId="7D781577" w:rsidR="00CF149C" w:rsidRPr="00063BE8" w:rsidRDefault="00CF149C" w:rsidP="00063BE8">
                                  <w:pPr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63BE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  <w:t>Email:</w:t>
                                  </w:r>
                                  <w:r w:rsidRPr="00063BE8">
                                    <w:rPr>
                                      <w:rFonts w:ascii="Arial" w:hAnsi="Arial" w:cs="Arial"/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 reservations@trinityrestaurant.co.uk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84467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8.1pt;margin-top:17.8pt;width:207.8pt;height:160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" filled="f" stroked="f">
                      <v:textbox>
                        <w:txbxContent>
                          <w:p w14:paraId="15B27C0B" w14:textId="7F665894" w:rsidR="0034376B" w:rsidRPr="00063BE8" w:rsidRDefault="00CF149C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63BE8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Trinity Hotel, Hotel Road</w:t>
                            </w:r>
                          </w:p>
                          <w:p w14:paraId="14611CD5" w14:textId="77777777" w:rsidR="00063BE8" w:rsidRPr="00063BE8" w:rsidRDefault="00063BE8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5F24554" w14:textId="77777777" w:rsidR="0034376B" w:rsidRPr="00063BE8" w:rsidRDefault="0034376B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116E52F1" w14:textId="6C9BD38B" w:rsidR="00CF149C" w:rsidRPr="00063BE8" w:rsidRDefault="00CF149C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63BE8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Birmingham, B1 1RT</w:t>
                            </w:r>
                          </w:p>
                          <w:p w14:paraId="310F763B" w14:textId="77777777" w:rsidR="00063BE8" w:rsidRPr="00063BE8" w:rsidRDefault="00063BE8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2D59009" w14:textId="77777777" w:rsidR="0034376B" w:rsidRPr="00063BE8" w:rsidRDefault="0034376B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4D4E259" w14:textId="39377D4A" w:rsidR="00CF149C" w:rsidRPr="00063BE8" w:rsidRDefault="00CF149C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63BE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Tel:</w:t>
                            </w:r>
                            <w:r w:rsidRPr="00063BE8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01213211234</w:t>
                            </w:r>
                          </w:p>
                          <w:p w14:paraId="20CE6124" w14:textId="77777777" w:rsidR="00063BE8" w:rsidRPr="00063BE8" w:rsidRDefault="00063BE8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C710161" w14:textId="77777777" w:rsidR="0034376B" w:rsidRPr="00063BE8" w:rsidRDefault="0034376B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AF94815" w14:textId="7D781577" w:rsidR="00CF149C" w:rsidRPr="00063BE8" w:rsidRDefault="00CF149C" w:rsidP="00063BE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63BE8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Email:</w:t>
                            </w:r>
                            <w:r w:rsidRPr="00063BE8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reservations@trinityrestaurant.co.uk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1FC5E8F" w14:textId="77777777" w:rsidR="00063BE8" w:rsidRDefault="00063BE8" w:rsidP="007B3CA9">
            <w:pPr>
              <w:pStyle w:val="Title"/>
            </w:pPr>
          </w:p>
          <w:p w14:paraId="1E6E14BE" w14:textId="283C725F" w:rsidR="007B3CA9" w:rsidRPr="00CF149C" w:rsidRDefault="007B3CA9" w:rsidP="007B3CA9">
            <w:pPr>
              <w:pStyle w:val="Title"/>
            </w:pPr>
            <w:r>
              <w:t>menu</w:t>
            </w:r>
          </w:p>
        </w:tc>
      </w:tr>
      <w:tr w:rsidR="007B3CA9" w:rsidRPr="006531A4" w14:paraId="79BC8D97" w14:textId="77777777" w:rsidTr="007B3CA9">
        <w:tc>
          <w:tcPr>
            <w:tcW w:w="0" w:type="auto"/>
            <w:tcBorders>
              <w:top w:val="single" w:sz="12" w:space="0" w:color="B10000" w:themeColor="background2"/>
            </w:tcBorders>
          </w:tcPr>
          <w:p w14:paraId="2AC8F06F" w14:textId="77777777" w:rsidR="007B3CA9" w:rsidRPr="006531A4" w:rsidRDefault="007B3CA9" w:rsidP="007B3CA9"/>
        </w:tc>
      </w:tr>
      <w:tr w:rsidR="007B3CA9" w:rsidRPr="0034376B" w14:paraId="3D57DFC8" w14:textId="77777777" w:rsidTr="007B3CA9">
        <w:tc>
          <w:tcPr>
            <w:tcW w:w="0" w:type="auto"/>
          </w:tcPr>
          <w:p w14:paraId="5190DC15" w14:textId="77777777" w:rsidR="007B3CA9" w:rsidRPr="0034376B" w:rsidRDefault="007B3CA9" w:rsidP="007B3CA9">
            <w:pPr>
              <w:pStyle w:val="Heading1"/>
              <w:rPr>
                <w:b/>
                <w:bCs/>
                <w:i/>
                <w:iCs/>
                <w:color w:val="7030A0"/>
              </w:rPr>
            </w:pPr>
            <w:r w:rsidRPr="0034376B">
              <w:rPr>
                <w:b/>
                <w:bCs/>
                <w:i/>
                <w:iCs/>
                <w:color w:val="7030A0"/>
              </w:rPr>
              <w:t>Valentines Day 14</w:t>
            </w:r>
            <w:r w:rsidRPr="0034376B">
              <w:rPr>
                <w:b/>
                <w:bCs/>
                <w:i/>
                <w:iCs/>
                <w:color w:val="7030A0"/>
                <w:vertAlign w:val="superscript"/>
              </w:rPr>
              <w:t>th</w:t>
            </w:r>
            <w:r w:rsidRPr="0034376B">
              <w:rPr>
                <w:b/>
                <w:bCs/>
                <w:i/>
                <w:iCs/>
                <w:color w:val="7030A0"/>
              </w:rPr>
              <w:t xml:space="preserve"> Feb 2023</w:t>
            </w:r>
          </w:p>
        </w:tc>
      </w:tr>
    </w:tbl>
    <w:p w14:paraId="5ABE3B1E" w14:textId="79C87831" w:rsidR="00312881" w:rsidRPr="0034376B" w:rsidRDefault="00312881" w:rsidP="00312881">
      <w:pPr>
        <w:rPr>
          <w:sz w:val="20"/>
          <w:szCs w:val="20"/>
        </w:rPr>
      </w:pPr>
    </w:p>
    <w:p w14:paraId="345EB7E3" w14:textId="76C7D5E5" w:rsidR="00DB6A25" w:rsidRDefault="00DB6A25" w:rsidP="006531A4"/>
    <w:p w14:paraId="7CBF509D" w14:textId="658D9790" w:rsidR="00CF149C" w:rsidRDefault="00CF149C" w:rsidP="006531A4"/>
    <w:p w14:paraId="4015DA16" w14:textId="7149D16E" w:rsidR="00CF149C" w:rsidRDefault="00CF149C" w:rsidP="006531A4"/>
    <w:p w14:paraId="701AE71B" w14:textId="7D4737F3" w:rsidR="00CF149C" w:rsidRDefault="00063BE8" w:rsidP="006531A4">
      <w:r>
        <w:rPr>
          <w:noProof/>
        </w:rPr>
        <w:drawing>
          <wp:anchor distT="0" distB="0" distL="114300" distR="114300" simplePos="0" relativeHeight="251658240" behindDoc="1" locked="0" layoutInCell="1" allowOverlap="1" wp14:anchorId="4DE43B6D" wp14:editId="492C0A43">
            <wp:simplePos x="0" y="0"/>
            <wp:positionH relativeFrom="margin">
              <wp:posOffset>364043</wp:posOffset>
            </wp:positionH>
            <wp:positionV relativeFrom="paragraph">
              <wp:posOffset>120369</wp:posOffset>
            </wp:positionV>
            <wp:extent cx="1343660" cy="1313180"/>
            <wp:effectExtent l="0" t="0" r="8890" b="1270"/>
            <wp:wrapTight wrapText="bothSides">
              <wp:wrapPolygon edited="0">
                <wp:start x="0" y="0"/>
                <wp:lineTo x="0" y="21308"/>
                <wp:lineTo x="21437" y="21308"/>
                <wp:lineTo x="21437" y="0"/>
                <wp:lineTo x="0" y="0"/>
              </wp:wrapPolygon>
            </wp:wrapTight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66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356553" w14:textId="228FA8BD" w:rsidR="00CF149C" w:rsidRDefault="00C134E2" w:rsidP="006531A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BC2A499" wp14:editId="4CB4992E">
                <wp:simplePos x="0" y="0"/>
                <wp:positionH relativeFrom="column">
                  <wp:posOffset>1831795</wp:posOffset>
                </wp:positionH>
                <wp:positionV relativeFrom="paragraph">
                  <wp:posOffset>74593</wp:posOffset>
                </wp:positionV>
                <wp:extent cx="2651760" cy="1172058"/>
                <wp:effectExtent l="38100" t="457200" r="34290" b="46672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23157">
                          <a:off x="0" y="0"/>
                          <a:ext cx="2651760" cy="11720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71A20" w14:textId="3D55FABF" w:rsidR="00C134E2" w:rsidRPr="00C134E2" w:rsidRDefault="00C134E2">
                            <w:pPr>
                              <w:rPr>
                                <w:b/>
                                <w:bCs/>
                                <w:color w:val="C00000"/>
                                <w:sz w:val="60"/>
                                <w:szCs w:val="60"/>
                              </w:rPr>
                            </w:pPr>
                            <w:r w:rsidRPr="00C134E2">
                              <w:rPr>
                                <w:b/>
                                <w:bCs/>
                                <w:color w:val="C00000"/>
                                <w:sz w:val="60"/>
                                <w:szCs w:val="60"/>
                              </w:rPr>
                              <w:t>OPEN FROM 1PM TO 10PM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2A499" id="_x0000_s1027" type="#_x0000_t202" style="position:absolute;left:0;text-align:left;margin-left:144.25pt;margin-top:5.85pt;width:208.8pt;height:92.3pt;rotation:-1613106fd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" filled="f" stroked="f">
                <v:textbox>
                  <w:txbxContent>
                    <w:p w14:paraId="59F71A20" w14:textId="3D55FABF" w:rsidR="00C134E2" w:rsidRPr="00C134E2" w:rsidRDefault="00C134E2">
                      <w:pPr>
                        <w:rPr>
                          <w:b/>
                          <w:bCs/>
                          <w:color w:val="C00000"/>
                          <w:sz w:val="60"/>
                          <w:szCs w:val="60"/>
                        </w:rPr>
                      </w:pPr>
                      <w:r w:rsidRPr="00C134E2">
                        <w:rPr>
                          <w:b/>
                          <w:bCs/>
                          <w:color w:val="C00000"/>
                          <w:sz w:val="60"/>
                          <w:szCs w:val="60"/>
                        </w:rPr>
                        <w:t>OPEN FROM 1PM TO 10PM</w:t>
                      </w:r>
                    </w:p>
                  </w:txbxContent>
                </v:textbox>
              </v:shape>
            </w:pict>
          </mc:Fallback>
        </mc:AlternateContent>
      </w:r>
    </w:p>
    <w:p w14:paraId="6473EDF0" w14:textId="5BC2D874" w:rsidR="00CF149C" w:rsidRDefault="00CF149C" w:rsidP="006531A4"/>
    <w:p w14:paraId="062399CF" w14:textId="7E263753" w:rsidR="00CF149C" w:rsidRDefault="00CF149C" w:rsidP="006531A4"/>
    <w:p w14:paraId="38BC51F6" w14:textId="47D10BBC" w:rsidR="00CF149C" w:rsidRDefault="00CF149C" w:rsidP="006531A4"/>
    <w:p w14:paraId="7456FF01" w14:textId="3B4B25E9" w:rsidR="00CF149C" w:rsidRDefault="00CF149C" w:rsidP="006531A4"/>
    <w:p w14:paraId="1EAE3F69" w14:textId="728B494D" w:rsidR="00CF149C" w:rsidRDefault="00CF149C" w:rsidP="007B3CA9">
      <w:pPr>
        <w:jc w:val="both"/>
      </w:pPr>
    </w:p>
    <w:p w14:paraId="6BE6112B" w14:textId="166E6E82" w:rsidR="00CF149C" w:rsidRDefault="00063BE8" w:rsidP="006531A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598E18" wp14:editId="65A181E4">
                <wp:simplePos x="0" y="0"/>
                <wp:positionH relativeFrom="margin">
                  <wp:align>left</wp:align>
                </wp:positionH>
                <wp:positionV relativeFrom="paragraph">
                  <wp:posOffset>571381</wp:posOffset>
                </wp:positionV>
                <wp:extent cx="2656840" cy="175514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284" cy="1755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A60DE" w14:textId="77777777" w:rsidR="0034376B" w:rsidRPr="00063BE8" w:rsidRDefault="0034376B" w:rsidP="00CF149C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63BE8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Food Allergies and Intolerances</w:t>
                            </w:r>
                          </w:p>
                          <w:p w14:paraId="1C78495A" w14:textId="6D836FF1" w:rsidR="0034376B" w:rsidRPr="00063BE8" w:rsidRDefault="0034376B" w:rsidP="00CF149C">
                            <w:pPr>
                              <w:rPr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063BE8">
                              <w:rPr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74A084" w14:textId="3F2C2AF2" w:rsidR="00CF149C" w:rsidRPr="00063BE8" w:rsidRDefault="0034376B" w:rsidP="00CF149C">
                            <w:pP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063BE8"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Some of our dishes may contain ingredients which some people with an allergy or food intolerance may have a reaction to. Please inform our staff before ordering if you suffer from any food allergies. We will do our best to advise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98E18" id="_x0000_s1028" type="#_x0000_t202" style="position:absolute;left:0;text-align:left;margin-left:0;margin-top:45pt;width:209.2pt;height:138.2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" filled="f" stroked="f">
                <v:textbox>
                  <w:txbxContent>
                    <w:p w14:paraId="666A60DE" w14:textId="77777777" w:rsidR="0034376B" w:rsidRPr="00063BE8" w:rsidRDefault="0034376B" w:rsidP="00CF149C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063BE8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Food Allergies and Intolerances</w:t>
                      </w:r>
                    </w:p>
                    <w:p w14:paraId="1C78495A" w14:textId="6D836FF1" w:rsidR="0034376B" w:rsidRPr="00063BE8" w:rsidRDefault="0034376B" w:rsidP="00CF149C">
                      <w:pPr>
                        <w:rPr>
                          <w:b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063BE8">
                        <w:rPr>
                          <w:b/>
                          <w:bCs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74A084" w14:textId="3F2C2AF2" w:rsidR="00CF149C" w:rsidRPr="00063BE8" w:rsidRDefault="0034376B" w:rsidP="00CF149C">
                      <w:pP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063BE8"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Some of our dishes may contain ingredients which some people with an allergy or food intolerance may have a reaction to. Please inform our staff before ordering if you suffer from any food allergies. We will do our best to advise you.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1867"/>
      </w:tblGrid>
      <w:tr w:rsidR="00CF149C" w:rsidRPr="00E6517F" w14:paraId="7EB0A812" w14:textId="77777777" w:rsidTr="00A05C55">
        <w:trPr>
          <w:jc w:val="center"/>
        </w:trPr>
        <w:sdt>
          <w:sdtPr>
            <w:id w:val="372047987"/>
            <w:placeholder>
              <w:docPart w:val="C8006D499A9D42DB9BE3FE900DCA7D9C"/>
            </w:placeholder>
            <w:temporary/>
            <w:showingPlcHdr/>
            <w15:appearance w15:val="hidden"/>
          </w:sdtPr>
          <w:sdtContent>
            <w:tc>
              <w:tcPr>
                <w:tcW w:w="0" w:type="auto"/>
                <w:tcBorders>
                  <w:bottom w:val="single" w:sz="12" w:space="0" w:color="B10000" w:themeColor="background2"/>
                </w:tcBorders>
              </w:tcPr>
              <w:p w14:paraId="1D7077CD" w14:textId="77777777" w:rsidR="00CF149C" w:rsidRPr="00E6517F" w:rsidRDefault="00CF149C" w:rsidP="00A05C55">
                <w:pPr>
                  <w:pStyle w:val="Heading2"/>
                </w:pPr>
                <w:r w:rsidRPr="007B3CA9">
                  <w:rPr>
                    <w:sz w:val="40"/>
                    <w:szCs w:val="40"/>
                    <w:lang w:val="en-GB" w:bidi="en-GB"/>
                  </w:rPr>
                  <w:t>Dessert</w:t>
                </w:r>
              </w:p>
            </w:tc>
          </w:sdtContent>
        </w:sdt>
      </w:tr>
      <w:tr w:rsidR="00CF149C" w:rsidRPr="006A583C" w14:paraId="7E363D19" w14:textId="77777777" w:rsidTr="00A05C55">
        <w:trPr>
          <w:jc w:val="center"/>
        </w:trPr>
        <w:tc>
          <w:tcPr>
            <w:tcW w:w="0" w:type="auto"/>
            <w:tcBorders>
              <w:top w:val="single" w:sz="12" w:space="0" w:color="B10000" w:themeColor="background2"/>
            </w:tcBorders>
          </w:tcPr>
          <w:p w14:paraId="5A2CA802" w14:textId="77777777" w:rsidR="00CF149C" w:rsidRPr="006A583C" w:rsidRDefault="00CF149C" w:rsidP="00A05C55"/>
        </w:tc>
      </w:tr>
    </w:tbl>
    <w:p w14:paraId="79E89943" w14:textId="4CAE897E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Chocolate Fondant - £8</w:t>
      </w:r>
    </w:p>
    <w:p w14:paraId="6B4C88FD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 xml:space="preserve">Warm chocolate cake with a melted </w:t>
      </w:r>
      <w:proofErr w:type="spellStart"/>
      <w:r w:rsidRPr="007B3CA9">
        <w:rPr>
          <w:lang w:val="en-GB"/>
        </w:rPr>
        <w:t>center</w:t>
      </w:r>
      <w:proofErr w:type="spellEnd"/>
      <w:r w:rsidRPr="007B3CA9">
        <w:rPr>
          <w:lang w:val="en-GB"/>
        </w:rPr>
        <w:t>, served with vanilla ice cream</w:t>
      </w:r>
    </w:p>
    <w:p w14:paraId="7230303E" w14:textId="77777777" w:rsidR="007B3CA9" w:rsidRPr="004A04A4" w:rsidRDefault="007B3CA9" w:rsidP="007B3CA9">
      <w:pPr>
        <w:rPr>
          <w:color w:val="FF2727" w:themeColor="accent1" w:themeTint="80"/>
          <w:sz w:val="22"/>
          <w:szCs w:val="22"/>
          <w:lang w:val="en-GB"/>
        </w:rPr>
      </w:pPr>
      <w:r w:rsidRPr="004A04A4">
        <w:rPr>
          <w:color w:val="FF2727" w:themeColor="accent1" w:themeTint="80"/>
          <w:sz w:val="22"/>
          <w:szCs w:val="22"/>
          <w:lang w:val="en-GB"/>
        </w:rPr>
        <w:t>Contains: Dairy, Gluten, Egg</w:t>
      </w:r>
    </w:p>
    <w:p w14:paraId="3DB7AEBD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 xml:space="preserve">Crème </w:t>
      </w:r>
      <w:proofErr w:type="spellStart"/>
      <w:r w:rsidRPr="007B3CA9">
        <w:rPr>
          <w:lang w:val="en-GB"/>
        </w:rPr>
        <w:t>Brûlée</w:t>
      </w:r>
      <w:proofErr w:type="spellEnd"/>
      <w:r w:rsidRPr="007B3CA9">
        <w:rPr>
          <w:lang w:val="en-GB"/>
        </w:rPr>
        <w:t xml:space="preserve"> - £7</w:t>
      </w:r>
    </w:p>
    <w:p w14:paraId="4AB75802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Classic vanilla custard topped with caramelized sugar</w:t>
      </w:r>
    </w:p>
    <w:p w14:paraId="76B82C46" w14:textId="77777777" w:rsidR="007B3CA9" w:rsidRPr="004A04A4" w:rsidRDefault="007B3CA9" w:rsidP="007B3CA9">
      <w:pPr>
        <w:rPr>
          <w:color w:val="FF2727" w:themeColor="accent1" w:themeTint="80"/>
          <w:sz w:val="22"/>
          <w:szCs w:val="22"/>
          <w:lang w:val="en-GB"/>
        </w:rPr>
      </w:pPr>
      <w:r w:rsidRPr="004A04A4">
        <w:rPr>
          <w:color w:val="FF2727" w:themeColor="accent1" w:themeTint="80"/>
          <w:sz w:val="22"/>
          <w:szCs w:val="22"/>
          <w:lang w:val="en-GB"/>
        </w:rPr>
        <w:t>Contains: Dairy, Gluten, Egg</w:t>
      </w:r>
    </w:p>
    <w:p w14:paraId="12877AAF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Strawberry Shortcake - £6</w:t>
      </w:r>
    </w:p>
    <w:p w14:paraId="727A4BC9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Homemade shortcake served with fresh strawberries and whipped cream</w:t>
      </w:r>
    </w:p>
    <w:p w14:paraId="58BA5168" w14:textId="77777777" w:rsidR="007B3CA9" w:rsidRPr="004A04A4" w:rsidRDefault="007B3CA9" w:rsidP="007B3CA9">
      <w:pPr>
        <w:rPr>
          <w:color w:val="FF2727" w:themeColor="accent1" w:themeTint="80"/>
          <w:sz w:val="22"/>
          <w:szCs w:val="22"/>
          <w:lang w:val="en-GB"/>
        </w:rPr>
      </w:pPr>
      <w:r w:rsidRPr="004A04A4">
        <w:rPr>
          <w:color w:val="FF2727" w:themeColor="accent1" w:themeTint="80"/>
          <w:sz w:val="22"/>
          <w:szCs w:val="22"/>
          <w:lang w:val="en-GB"/>
        </w:rPr>
        <w:t>Contains: Dairy, Gluten, Egg</w:t>
      </w:r>
    </w:p>
    <w:p w14:paraId="134B6883" w14:textId="6CC5662C" w:rsidR="00CF149C" w:rsidRDefault="00CF149C" w:rsidP="00CF149C"/>
    <w:tbl>
      <w:tblPr>
        <w:tblW w:w="0" w:type="auto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1667"/>
      </w:tblGrid>
      <w:tr w:rsidR="00CF149C" w:rsidRPr="007B3CA9" w14:paraId="2FCFF6AB" w14:textId="77777777" w:rsidTr="00A05C55">
        <w:trPr>
          <w:jc w:val="center"/>
        </w:trPr>
        <w:sdt>
          <w:sdtPr>
            <w:rPr>
              <w:sz w:val="40"/>
              <w:szCs w:val="40"/>
            </w:rPr>
            <w:id w:val="-478919019"/>
            <w:placeholder>
              <w:docPart w:val="2C0101B679264B96BE85F807EC14F50B"/>
            </w:placeholder>
            <w:temporary/>
            <w:showingPlcHdr/>
            <w15:appearance w15:val="hidden"/>
          </w:sdtPr>
          <w:sdtContent>
            <w:tc>
              <w:tcPr>
                <w:tcW w:w="0" w:type="auto"/>
                <w:tcBorders>
                  <w:bottom w:val="single" w:sz="12" w:space="0" w:color="B10000" w:themeColor="background2"/>
                </w:tcBorders>
              </w:tcPr>
              <w:p w14:paraId="4EF533C5" w14:textId="77777777" w:rsidR="00CF149C" w:rsidRPr="007B3CA9" w:rsidRDefault="00CF149C" w:rsidP="00A05C55">
                <w:pPr>
                  <w:pStyle w:val="Heading2"/>
                  <w:rPr>
                    <w:sz w:val="40"/>
                    <w:szCs w:val="40"/>
                  </w:rPr>
                </w:pPr>
                <w:r w:rsidRPr="007B3CA9">
                  <w:rPr>
                    <w:sz w:val="40"/>
                    <w:szCs w:val="40"/>
                    <w:lang w:val="en-GB" w:bidi="en-GB"/>
                  </w:rPr>
                  <w:t>Drinks</w:t>
                </w:r>
              </w:p>
            </w:tc>
          </w:sdtContent>
        </w:sdt>
      </w:tr>
      <w:tr w:rsidR="00CF149C" w:rsidRPr="006A583C" w14:paraId="4672FECE" w14:textId="77777777" w:rsidTr="00A05C55">
        <w:trPr>
          <w:jc w:val="center"/>
        </w:trPr>
        <w:tc>
          <w:tcPr>
            <w:tcW w:w="0" w:type="auto"/>
            <w:tcBorders>
              <w:top w:val="single" w:sz="12" w:space="0" w:color="B10000" w:themeColor="background2"/>
            </w:tcBorders>
          </w:tcPr>
          <w:p w14:paraId="5836B963" w14:textId="77777777" w:rsidR="00CF149C" w:rsidRPr="006A583C" w:rsidRDefault="00CF149C" w:rsidP="00A05C55"/>
        </w:tc>
      </w:tr>
    </w:tbl>
    <w:p w14:paraId="29C42E26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Champagne Cocktail - £12 (per glass)</w:t>
      </w:r>
    </w:p>
    <w:p w14:paraId="662B2C5D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Champagne with Grand Marnier and a splash of orange juice</w:t>
      </w:r>
    </w:p>
    <w:p w14:paraId="2151CD58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Red Wine - £9 (per glass)</w:t>
      </w:r>
    </w:p>
    <w:p w14:paraId="5A3F6F7A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A glass of Merlot or Cabernet Sauvignon</w:t>
      </w:r>
    </w:p>
    <w:p w14:paraId="4EA4723D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Non-Alcoholic:</w:t>
      </w:r>
    </w:p>
    <w:p w14:paraId="15BF5C9D" w14:textId="77777777" w:rsidR="007B3CA9" w:rsidRPr="007B3CA9" w:rsidRDefault="007B3CA9" w:rsidP="007B3CA9">
      <w:pPr>
        <w:rPr>
          <w:lang w:val="en-GB"/>
        </w:rPr>
      </w:pPr>
    </w:p>
    <w:p w14:paraId="6950AD54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Strawberry Lemonade - £4 (per glass)</w:t>
      </w:r>
    </w:p>
    <w:p w14:paraId="5716557E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Freshly squeezed lemonade with strawberries</w:t>
      </w:r>
    </w:p>
    <w:p w14:paraId="0EDAA4C8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Cappuccino - £3 (per cup)</w:t>
      </w:r>
    </w:p>
    <w:p w14:paraId="74F0569C" w14:textId="77777777" w:rsidR="007B3CA9" w:rsidRPr="007B3CA9" w:rsidRDefault="007B3CA9" w:rsidP="007B3CA9">
      <w:pPr>
        <w:rPr>
          <w:lang w:val="en-GB"/>
        </w:rPr>
      </w:pPr>
      <w:r w:rsidRPr="007B3CA9">
        <w:rPr>
          <w:lang w:val="en-GB"/>
        </w:rPr>
        <w:t>Made with espresso and steamed milk</w:t>
      </w:r>
    </w:p>
    <w:p w14:paraId="59892B29" w14:textId="77777777" w:rsidR="00B40133" w:rsidRDefault="00B40133" w:rsidP="007B3CA9"/>
    <w:p w14:paraId="6A011DC9" w14:textId="1A5A916D" w:rsidR="00B40133" w:rsidRDefault="00B40133">
      <w:r>
        <w:rPr>
          <w:noProof/>
        </w:rPr>
        <w:drawing>
          <wp:anchor distT="0" distB="0" distL="114300" distR="114300" simplePos="0" relativeHeight="251665408" behindDoc="1" locked="0" layoutInCell="1" allowOverlap="1" wp14:anchorId="7435C0E4" wp14:editId="34D5AAB5">
            <wp:simplePos x="0" y="0"/>
            <wp:positionH relativeFrom="column">
              <wp:posOffset>3860781</wp:posOffset>
            </wp:positionH>
            <wp:positionV relativeFrom="paragraph">
              <wp:posOffset>2549108</wp:posOffset>
            </wp:positionV>
            <wp:extent cx="2250440" cy="1403985"/>
            <wp:effectExtent l="0" t="0" r="0" b="5715"/>
            <wp:wrapTight wrapText="bothSides">
              <wp:wrapPolygon edited="0">
                <wp:start x="0" y="0"/>
                <wp:lineTo x="0" y="21395"/>
                <wp:lineTo x="21393" y="21395"/>
                <wp:lineTo x="21393" y="0"/>
                <wp:lineTo x="0" y="0"/>
              </wp:wrapPolygon>
            </wp:wrapTight>
            <wp:docPr id="4" name="Picture 4" descr="Large &amp; Small Posters Credit Debit Visa Mastercard Maestro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rge &amp; Small Posters Credit Debit Visa Mastercard Maestro - Etsy U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4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E8D5465" wp14:editId="09273D53">
                <wp:simplePos x="0" y="0"/>
                <wp:positionH relativeFrom="margin">
                  <wp:posOffset>163717</wp:posOffset>
                </wp:positionH>
                <wp:positionV relativeFrom="paragraph">
                  <wp:posOffset>2388785</wp:posOffset>
                </wp:positionV>
                <wp:extent cx="2656840" cy="175514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6840" cy="1755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FD2F8" w14:textId="3685CDEC" w:rsidR="00063BE8" w:rsidRPr="00063BE8" w:rsidRDefault="00063BE8" w:rsidP="00063BE8">
                            <w:pP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Allergens </w:t>
                            </w:r>
                          </w:p>
                          <w:p w14:paraId="641D59C5" w14:textId="77777777" w:rsidR="00063BE8" w:rsidRPr="00063BE8" w:rsidRDefault="00063BE8" w:rsidP="00063BE8">
                            <w:pPr>
                              <w:rPr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063BE8">
                              <w:rPr>
                                <w:b/>
                                <w:bCs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09C723" w14:textId="77777777" w:rsidR="00063BE8" w:rsidRPr="00063BE8" w:rsidRDefault="00063BE8" w:rsidP="00063BE8">
                            <w:pPr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063BE8">
                              <w:rPr>
                                <w:b/>
                                <w:bCs/>
                                <w:color w:val="auto"/>
                                <w:sz w:val="22"/>
                                <w:szCs w:val="22"/>
                              </w:rPr>
                              <w:t>Some of our dishes may contain ingredients which some people with an allergy or food intolerance may have a reaction to. Please inform our staff before ordering if you suffer from any food allergies. We will do our best to advise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D5465" id="_x0000_s1029" type="#_x0000_t202" style="position:absolute;left:0;text-align:left;margin-left:12.9pt;margin-top:188.1pt;width:209.2pt;height:138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" filled="f" stroked="f">
                <v:textbox>
                  <w:txbxContent>
                    <w:p w14:paraId="720FD2F8" w14:textId="3685CDEC" w:rsidR="00063BE8" w:rsidRPr="00063BE8" w:rsidRDefault="00063BE8" w:rsidP="00063BE8">
                      <w:pP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Allergens </w:t>
                      </w:r>
                    </w:p>
                    <w:p w14:paraId="641D59C5" w14:textId="77777777" w:rsidR="00063BE8" w:rsidRPr="00063BE8" w:rsidRDefault="00063BE8" w:rsidP="00063BE8">
                      <w:pPr>
                        <w:rPr>
                          <w:b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063BE8">
                        <w:rPr>
                          <w:b/>
                          <w:bCs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09C723" w14:textId="77777777" w:rsidR="00063BE8" w:rsidRPr="00063BE8" w:rsidRDefault="00063BE8" w:rsidP="00063BE8">
                      <w:pPr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</w:pPr>
                      <w:r w:rsidRPr="00063BE8">
                        <w:rPr>
                          <w:b/>
                          <w:bCs/>
                          <w:color w:val="auto"/>
                          <w:sz w:val="22"/>
                          <w:szCs w:val="22"/>
                        </w:rPr>
                        <w:t>Some of our dishes may contain ingredients which some people with an allergy or food intolerance may have a reaction to. Please inform our staff before ordering if you suffer from any food allergies. We will do our best to advise you.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CE4CBC1" wp14:editId="1116ADCE">
                <wp:simplePos x="0" y="0"/>
                <wp:positionH relativeFrom="column">
                  <wp:posOffset>798214</wp:posOffset>
                </wp:positionH>
                <wp:positionV relativeFrom="paragraph">
                  <wp:posOffset>24452</wp:posOffset>
                </wp:positionV>
                <wp:extent cx="4847590" cy="1362075"/>
                <wp:effectExtent l="0" t="0" r="0" b="0"/>
                <wp:wrapTight wrapText="bothSides">
                  <wp:wrapPolygon edited="0">
                    <wp:start x="255" y="0"/>
                    <wp:lineTo x="255" y="21147"/>
                    <wp:lineTo x="21306" y="21147"/>
                    <wp:lineTo x="21306" y="0"/>
                    <wp:lineTo x="255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759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567A9" w14:textId="77777777" w:rsidR="00C134E2" w:rsidRPr="00C134E2" w:rsidRDefault="004C46DD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C134E2">
                              <w:rPr>
                                <w:sz w:val="72"/>
                                <w:szCs w:val="72"/>
                              </w:rPr>
                              <w:t>LIVE ENTER</w:t>
                            </w:r>
                            <w:r w:rsidR="00C134E2" w:rsidRPr="00C134E2">
                              <w:rPr>
                                <w:sz w:val="72"/>
                                <w:szCs w:val="72"/>
                              </w:rPr>
                              <w:t>T</w:t>
                            </w:r>
                            <w:r w:rsidRPr="00C134E2">
                              <w:rPr>
                                <w:sz w:val="72"/>
                                <w:szCs w:val="72"/>
                              </w:rPr>
                              <w:t xml:space="preserve">AINMENT </w:t>
                            </w:r>
                          </w:p>
                          <w:p w14:paraId="0BA95F3E" w14:textId="0552F113" w:rsidR="004C46DD" w:rsidRPr="00C134E2" w:rsidRDefault="004C46DD" w:rsidP="00C134E2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C134E2">
                              <w:rPr>
                                <w:sz w:val="72"/>
                                <w:szCs w:val="72"/>
                              </w:rPr>
                              <w:t xml:space="preserve">AND </w:t>
                            </w:r>
                            <w:r w:rsidR="00C134E2" w:rsidRPr="00C134E2">
                              <w:rPr>
                                <w:sz w:val="72"/>
                                <w:szCs w:val="72"/>
                              </w:rPr>
                              <w:t>MUSIC</w:t>
                            </w:r>
                            <w:r w:rsidR="00C134E2">
                              <w:rPr>
                                <w:sz w:val="72"/>
                                <w:szCs w:val="72"/>
                              </w:rPr>
                              <w:t>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4CBC1" id="_x0000_s1030" type="#_x0000_t202" style="position:absolute;left:0;text-align:left;margin-left:62.85pt;margin-top:1.95pt;width:381.7pt;height:107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" filled="f" stroked="f">
                <v:textbox>
                  <w:txbxContent>
                    <w:p w14:paraId="0C9567A9" w14:textId="77777777" w:rsidR="00C134E2" w:rsidRPr="00C134E2" w:rsidRDefault="004C46DD">
                      <w:pPr>
                        <w:rPr>
                          <w:sz w:val="72"/>
                          <w:szCs w:val="72"/>
                        </w:rPr>
                      </w:pPr>
                      <w:r w:rsidRPr="00C134E2">
                        <w:rPr>
                          <w:sz w:val="72"/>
                          <w:szCs w:val="72"/>
                        </w:rPr>
                        <w:t>LIVE ENTER</w:t>
                      </w:r>
                      <w:r w:rsidR="00C134E2" w:rsidRPr="00C134E2">
                        <w:rPr>
                          <w:sz w:val="72"/>
                          <w:szCs w:val="72"/>
                        </w:rPr>
                        <w:t>T</w:t>
                      </w:r>
                      <w:r w:rsidRPr="00C134E2">
                        <w:rPr>
                          <w:sz w:val="72"/>
                          <w:szCs w:val="72"/>
                        </w:rPr>
                        <w:t xml:space="preserve">AINMENT </w:t>
                      </w:r>
                    </w:p>
                    <w:p w14:paraId="0BA95F3E" w14:textId="0552F113" w:rsidR="004C46DD" w:rsidRPr="00C134E2" w:rsidRDefault="004C46DD" w:rsidP="00C134E2">
                      <w:pPr>
                        <w:rPr>
                          <w:sz w:val="72"/>
                          <w:szCs w:val="72"/>
                        </w:rPr>
                      </w:pPr>
                      <w:r w:rsidRPr="00C134E2">
                        <w:rPr>
                          <w:sz w:val="72"/>
                          <w:szCs w:val="72"/>
                        </w:rPr>
                        <w:t xml:space="preserve">AND </w:t>
                      </w:r>
                      <w:r w:rsidR="00C134E2" w:rsidRPr="00C134E2">
                        <w:rPr>
                          <w:sz w:val="72"/>
                          <w:szCs w:val="72"/>
                        </w:rPr>
                        <w:t>MUSIC</w:t>
                      </w:r>
                      <w:r w:rsidR="00C134E2">
                        <w:rPr>
                          <w:sz w:val="72"/>
                          <w:szCs w:val="72"/>
                        </w:rPr>
                        <w:t>!!!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</w:p>
    <w:p w14:paraId="1458603B" w14:textId="0512A7A5" w:rsidR="00CF149C" w:rsidRDefault="00B40133" w:rsidP="007B3CA9">
      <w:r>
        <w:lastRenderedPageBreak/>
        <w:t>REFERENCE</w:t>
      </w:r>
    </w:p>
    <w:p w14:paraId="62885360" w14:textId="77777777" w:rsidR="00B40133" w:rsidRDefault="00B40133" w:rsidP="007B3CA9"/>
    <w:p w14:paraId="5ABDFBED" w14:textId="03532ED8" w:rsidR="00B34E6A" w:rsidRDefault="00B34E6A" w:rsidP="00B34E6A">
      <w:pPr>
        <w:numPr>
          <w:ilvl w:val="0"/>
          <w:numId w:val="1"/>
        </w:numPr>
        <w:rPr>
          <w:lang w:val="en-GB"/>
        </w:rPr>
      </w:pPr>
      <w:r w:rsidRPr="00B34E6A">
        <w:rPr>
          <w:lang w:val="en-GB"/>
        </w:rPr>
        <w:t xml:space="preserve">"Food allergen labelling and information requirements under the EU Food Information for Consumers Regulation No. 1169/2011: a review" - European Food Safety Authority (EFSA) (2014) </w:t>
      </w:r>
      <w:r w:rsidR="00836647">
        <w:rPr>
          <w:lang w:val="en-GB"/>
        </w:rPr>
        <w:t>–</w:t>
      </w:r>
      <w:r w:rsidRPr="00B34E6A">
        <w:rPr>
          <w:lang w:val="en-GB"/>
        </w:rPr>
        <w:t xml:space="preserve"> </w:t>
      </w:r>
    </w:p>
    <w:p w14:paraId="446AF7D1" w14:textId="77777777" w:rsidR="00836647" w:rsidRPr="00B34E6A" w:rsidRDefault="00836647" w:rsidP="00836647">
      <w:pPr>
        <w:rPr>
          <w:lang w:val="en-GB"/>
        </w:rPr>
      </w:pPr>
    </w:p>
    <w:p w14:paraId="45769D59" w14:textId="2938BB35" w:rsidR="00B34E6A" w:rsidRDefault="00B34E6A" w:rsidP="00B34E6A">
      <w:pPr>
        <w:numPr>
          <w:ilvl w:val="0"/>
          <w:numId w:val="1"/>
        </w:numPr>
        <w:rPr>
          <w:lang w:val="en-GB"/>
        </w:rPr>
      </w:pPr>
      <w:r w:rsidRPr="00B34E6A">
        <w:rPr>
          <w:lang w:val="en-GB"/>
        </w:rPr>
        <w:t xml:space="preserve">"Allergen labelling for pre-packed foods - Technical guidance" - UK Food Standards Agency (FSA) (2021) </w:t>
      </w:r>
    </w:p>
    <w:p w14:paraId="4BD2F979" w14:textId="06839B18" w:rsidR="00836647" w:rsidRPr="00B34E6A" w:rsidRDefault="00836647" w:rsidP="00836647">
      <w:pPr>
        <w:jc w:val="both"/>
        <w:rPr>
          <w:lang w:val="en-GB"/>
        </w:rPr>
      </w:pPr>
    </w:p>
    <w:p w14:paraId="727F2889" w14:textId="356733D6" w:rsidR="00B34E6A" w:rsidRDefault="00B34E6A" w:rsidP="00B34E6A">
      <w:pPr>
        <w:numPr>
          <w:ilvl w:val="0"/>
          <w:numId w:val="1"/>
        </w:numPr>
        <w:rPr>
          <w:lang w:val="en-GB"/>
        </w:rPr>
      </w:pPr>
      <w:r w:rsidRPr="00B34E6A">
        <w:rPr>
          <w:lang w:val="en-GB"/>
        </w:rPr>
        <w:t xml:space="preserve">"Valentine's Day Menu Ideas for Your Restaurant" - Toast (2020) </w:t>
      </w:r>
    </w:p>
    <w:p w14:paraId="6C64C702" w14:textId="77777777" w:rsidR="00836647" w:rsidRDefault="00836647" w:rsidP="00836647">
      <w:pPr>
        <w:pStyle w:val="ListParagraph"/>
        <w:rPr>
          <w:lang w:val="en-GB"/>
        </w:rPr>
      </w:pPr>
    </w:p>
    <w:p w14:paraId="4EB7632E" w14:textId="4A65908C" w:rsidR="00836647" w:rsidRPr="00B34E6A" w:rsidRDefault="00836647" w:rsidP="00836647">
      <w:pPr>
        <w:ind w:left="720"/>
        <w:jc w:val="both"/>
        <w:rPr>
          <w:lang w:val="en-GB"/>
        </w:rPr>
      </w:pPr>
    </w:p>
    <w:p w14:paraId="1342FB5F" w14:textId="339D140E" w:rsidR="00B34E6A" w:rsidRPr="00B34E6A" w:rsidRDefault="00B34E6A" w:rsidP="00B34E6A">
      <w:pPr>
        <w:numPr>
          <w:ilvl w:val="0"/>
          <w:numId w:val="1"/>
        </w:numPr>
        <w:rPr>
          <w:lang w:val="en-GB"/>
        </w:rPr>
      </w:pPr>
      <w:r w:rsidRPr="00B34E6A">
        <w:rPr>
          <w:lang w:val="en-GB"/>
        </w:rPr>
        <w:t xml:space="preserve">"Romantic Valentine's Day Dinner Ideas" - Food Network (2021) </w:t>
      </w:r>
    </w:p>
    <w:p w14:paraId="6ED7CE8E" w14:textId="77777777" w:rsidR="00B40133" w:rsidRPr="00DB6A25" w:rsidRDefault="00B40133" w:rsidP="007B3CA9"/>
    <w:sectPr w:rsidR="00B40133" w:rsidRPr="00DB6A25" w:rsidSect="007B3CA9">
      <w:headerReference w:type="default" r:id="rId13"/>
      <w:pgSz w:w="11906" w:h="16838" w:code="9"/>
      <w:pgMar w:top="720" w:right="720" w:bottom="720" w:left="720" w:header="357" w:footer="35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98DA7" w14:textId="77777777" w:rsidR="00137A5E" w:rsidRDefault="00137A5E" w:rsidP="007D2655">
      <w:r>
        <w:separator/>
      </w:r>
    </w:p>
  </w:endnote>
  <w:endnote w:type="continuationSeparator" w:id="0">
    <w:p w14:paraId="35FEE9A9" w14:textId="77777777" w:rsidR="00137A5E" w:rsidRDefault="00137A5E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591D0" w14:textId="77777777" w:rsidR="00137A5E" w:rsidRDefault="00137A5E" w:rsidP="007D2655">
      <w:r>
        <w:separator/>
      </w:r>
    </w:p>
  </w:footnote>
  <w:footnote w:type="continuationSeparator" w:id="0">
    <w:p w14:paraId="03C9DC7F" w14:textId="77777777" w:rsidR="00137A5E" w:rsidRDefault="00137A5E" w:rsidP="007D2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DBC18" w14:textId="77777777" w:rsidR="007D2655" w:rsidRDefault="00C57965">
    <w:pPr>
      <w:pStyle w:val="Header"/>
    </w:pPr>
    <w:r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289766E3" wp14:editId="5352D75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72400" cy="10045369"/>
              <wp:effectExtent l="0" t="0" r="0" b="0"/>
              <wp:wrapNone/>
              <wp:docPr id="18" name="Rectangle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45369"/>
                      </a:xfrm>
                      <a:prstGeom prst="rect">
                        <a:avLst/>
                      </a:prstGeom>
                      <a:blipFill>
                        <a:blip r:embed="rId1"/>
                        <a:srcRect/>
                        <a:stretch>
                          <a:fillRect t="-65" b="-65"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1B15CA6F" id="Rectangle 7" o:spid="_x0000_s1026" alt="&quot;&quot;" style="position:absolute;margin-left:0;margin-top:0;width:612pt;height:790.95pt;z-index:-251645952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EIAAAAABSZ2h0bG9uZwAAAzA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9OEJJTQQMAAAAAA+2AAAAAQAAAHwA&#10;AACgAAABdAAA6IAAAA+aABgAAf/Y/+0ADEFkb2JlX0NNAAH/7gAOQWRvYmUAZIAAAAAB/9sAhAAM&#10;CAgICQgMCQkMEQsKCxEVDwwMDxUYExMVExMYEQwMDAwMDBEMDAwMDAwMDAwMDAwMDAwMDAwMDAwM&#10;DAwMDAwMAQ0LCw0ODRAODhAUDg4OFBQODg4OFBEMDAwMDBERDAwMDAwMEQwMDAwMDAwMDAwMDAwM&#10;DAwMDAwMDAwMDAwMDAz/wAARCACgAHwDASIAAhEBAxEB/90ABAAI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B7FCD"/>
    <w:multiLevelType w:val="multilevel"/>
    <w:tmpl w:val="8624B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233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9C"/>
    <w:rsid w:val="00003534"/>
    <w:rsid w:val="0000408A"/>
    <w:rsid w:val="00054546"/>
    <w:rsid w:val="00063BE8"/>
    <w:rsid w:val="00071F22"/>
    <w:rsid w:val="0009343A"/>
    <w:rsid w:val="00094F88"/>
    <w:rsid w:val="000A1B62"/>
    <w:rsid w:val="000A2D20"/>
    <w:rsid w:val="000E04F4"/>
    <w:rsid w:val="001004FE"/>
    <w:rsid w:val="00115F5A"/>
    <w:rsid w:val="001206D0"/>
    <w:rsid w:val="00136924"/>
    <w:rsid w:val="00137A5E"/>
    <w:rsid w:val="001605AC"/>
    <w:rsid w:val="001D3180"/>
    <w:rsid w:val="001E340F"/>
    <w:rsid w:val="001E6866"/>
    <w:rsid w:val="001E7B86"/>
    <w:rsid w:val="001F4185"/>
    <w:rsid w:val="001F646B"/>
    <w:rsid w:val="001F70F7"/>
    <w:rsid w:val="00201D8B"/>
    <w:rsid w:val="00212763"/>
    <w:rsid w:val="002468AF"/>
    <w:rsid w:val="0025220B"/>
    <w:rsid w:val="00261586"/>
    <w:rsid w:val="002737FF"/>
    <w:rsid w:val="00275C63"/>
    <w:rsid w:val="002B2BD1"/>
    <w:rsid w:val="002D0F61"/>
    <w:rsid w:val="002D4F63"/>
    <w:rsid w:val="002D54D3"/>
    <w:rsid w:val="002D5D14"/>
    <w:rsid w:val="002D6ACF"/>
    <w:rsid w:val="002D75B9"/>
    <w:rsid w:val="00312881"/>
    <w:rsid w:val="00323F97"/>
    <w:rsid w:val="00336C1F"/>
    <w:rsid w:val="0034376B"/>
    <w:rsid w:val="00367378"/>
    <w:rsid w:val="003954CD"/>
    <w:rsid w:val="003B5FE5"/>
    <w:rsid w:val="003C3164"/>
    <w:rsid w:val="003E3395"/>
    <w:rsid w:val="003E40D6"/>
    <w:rsid w:val="003F142C"/>
    <w:rsid w:val="0041320C"/>
    <w:rsid w:val="00426A41"/>
    <w:rsid w:val="004515F3"/>
    <w:rsid w:val="00466095"/>
    <w:rsid w:val="00473A89"/>
    <w:rsid w:val="00473D4A"/>
    <w:rsid w:val="004A04A4"/>
    <w:rsid w:val="004A3482"/>
    <w:rsid w:val="004A3DB4"/>
    <w:rsid w:val="004A7224"/>
    <w:rsid w:val="004C46DD"/>
    <w:rsid w:val="004D2D71"/>
    <w:rsid w:val="004F55AB"/>
    <w:rsid w:val="00506E4E"/>
    <w:rsid w:val="00523E52"/>
    <w:rsid w:val="005338E7"/>
    <w:rsid w:val="00556DE2"/>
    <w:rsid w:val="00570128"/>
    <w:rsid w:val="0059124B"/>
    <w:rsid w:val="005B4FB5"/>
    <w:rsid w:val="005D1BC3"/>
    <w:rsid w:val="005D5B92"/>
    <w:rsid w:val="00600AE8"/>
    <w:rsid w:val="006040F4"/>
    <w:rsid w:val="006351BF"/>
    <w:rsid w:val="006531A4"/>
    <w:rsid w:val="00655CAC"/>
    <w:rsid w:val="00662211"/>
    <w:rsid w:val="00664B70"/>
    <w:rsid w:val="006926DA"/>
    <w:rsid w:val="006A583C"/>
    <w:rsid w:val="006B0D5D"/>
    <w:rsid w:val="006B5027"/>
    <w:rsid w:val="006B5B50"/>
    <w:rsid w:val="006D1E3C"/>
    <w:rsid w:val="006D3916"/>
    <w:rsid w:val="006F0A74"/>
    <w:rsid w:val="00700C24"/>
    <w:rsid w:val="00701945"/>
    <w:rsid w:val="007228E8"/>
    <w:rsid w:val="007538BA"/>
    <w:rsid w:val="007627EB"/>
    <w:rsid w:val="00767422"/>
    <w:rsid w:val="00777506"/>
    <w:rsid w:val="007959E5"/>
    <w:rsid w:val="007B3CA9"/>
    <w:rsid w:val="007C3379"/>
    <w:rsid w:val="007D1A2E"/>
    <w:rsid w:val="007D2655"/>
    <w:rsid w:val="007F0275"/>
    <w:rsid w:val="007F19F5"/>
    <w:rsid w:val="008077C2"/>
    <w:rsid w:val="0082129F"/>
    <w:rsid w:val="008313FC"/>
    <w:rsid w:val="00836647"/>
    <w:rsid w:val="00852806"/>
    <w:rsid w:val="00866335"/>
    <w:rsid w:val="008A008E"/>
    <w:rsid w:val="008B3005"/>
    <w:rsid w:val="008B3E4B"/>
    <w:rsid w:val="008C256C"/>
    <w:rsid w:val="008C6C51"/>
    <w:rsid w:val="00901451"/>
    <w:rsid w:val="009156EC"/>
    <w:rsid w:val="0094287F"/>
    <w:rsid w:val="00945570"/>
    <w:rsid w:val="00950348"/>
    <w:rsid w:val="00951CE5"/>
    <w:rsid w:val="00961C80"/>
    <w:rsid w:val="00972682"/>
    <w:rsid w:val="009736ED"/>
    <w:rsid w:val="00985EC1"/>
    <w:rsid w:val="00994C45"/>
    <w:rsid w:val="009B57D1"/>
    <w:rsid w:val="009D0FE2"/>
    <w:rsid w:val="009D1E12"/>
    <w:rsid w:val="009D4169"/>
    <w:rsid w:val="009F42E5"/>
    <w:rsid w:val="00A00D90"/>
    <w:rsid w:val="00A26F62"/>
    <w:rsid w:val="00A36278"/>
    <w:rsid w:val="00A52F99"/>
    <w:rsid w:val="00A75DD4"/>
    <w:rsid w:val="00A81E29"/>
    <w:rsid w:val="00A874C1"/>
    <w:rsid w:val="00AB420F"/>
    <w:rsid w:val="00AE5D3E"/>
    <w:rsid w:val="00AF59BB"/>
    <w:rsid w:val="00B05680"/>
    <w:rsid w:val="00B34E6A"/>
    <w:rsid w:val="00B40133"/>
    <w:rsid w:val="00B441D2"/>
    <w:rsid w:val="00B517E0"/>
    <w:rsid w:val="00B53A5D"/>
    <w:rsid w:val="00B713AB"/>
    <w:rsid w:val="00B73E11"/>
    <w:rsid w:val="00BA467B"/>
    <w:rsid w:val="00BC7765"/>
    <w:rsid w:val="00BD2FC9"/>
    <w:rsid w:val="00BD4EAA"/>
    <w:rsid w:val="00C134E2"/>
    <w:rsid w:val="00C16FBA"/>
    <w:rsid w:val="00C25DF1"/>
    <w:rsid w:val="00C27186"/>
    <w:rsid w:val="00C32A69"/>
    <w:rsid w:val="00C35A13"/>
    <w:rsid w:val="00C464E2"/>
    <w:rsid w:val="00C571AB"/>
    <w:rsid w:val="00C57965"/>
    <w:rsid w:val="00C62806"/>
    <w:rsid w:val="00C93DE1"/>
    <w:rsid w:val="00CF149C"/>
    <w:rsid w:val="00D03E9C"/>
    <w:rsid w:val="00D246B4"/>
    <w:rsid w:val="00D25CF5"/>
    <w:rsid w:val="00D3319F"/>
    <w:rsid w:val="00D513B2"/>
    <w:rsid w:val="00D66A98"/>
    <w:rsid w:val="00D81EC6"/>
    <w:rsid w:val="00DA6120"/>
    <w:rsid w:val="00DB6A25"/>
    <w:rsid w:val="00DC4C0A"/>
    <w:rsid w:val="00DC5EA3"/>
    <w:rsid w:val="00DD1B7B"/>
    <w:rsid w:val="00DF5D26"/>
    <w:rsid w:val="00E14F6F"/>
    <w:rsid w:val="00E26B7A"/>
    <w:rsid w:val="00E3285C"/>
    <w:rsid w:val="00E36121"/>
    <w:rsid w:val="00E51913"/>
    <w:rsid w:val="00E6517F"/>
    <w:rsid w:val="00E741FB"/>
    <w:rsid w:val="00E90185"/>
    <w:rsid w:val="00E977CA"/>
    <w:rsid w:val="00EB5F2A"/>
    <w:rsid w:val="00EE3976"/>
    <w:rsid w:val="00F06FC8"/>
    <w:rsid w:val="00F12FE4"/>
    <w:rsid w:val="00F17307"/>
    <w:rsid w:val="00F24993"/>
    <w:rsid w:val="00F42846"/>
    <w:rsid w:val="00F6073B"/>
    <w:rsid w:val="00F83F89"/>
    <w:rsid w:val="00F8470B"/>
    <w:rsid w:val="00F97BA0"/>
    <w:rsid w:val="00F97C2B"/>
    <w:rsid w:val="00FA3F18"/>
    <w:rsid w:val="00FC133F"/>
    <w:rsid w:val="00FC684A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93DA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476D" w:themeColor="text2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0F"/>
  </w:style>
  <w:style w:type="paragraph" w:styleId="Heading1">
    <w:name w:val="heading 1"/>
    <w:basedOn w:val="Normal"/>
    <w:next w:val="Normal"/>
    <w:link w:val="Heading1Char"/>
    <w:uiPriority w:val="9"/>
    <w:qFormat/>
    <w:rsid w:val="006531A4"/>
    <w:pPr>
      <w:spacing w:after="160" w:line="259" w:lineRule="auto"/>
      <w:contextualSpacing/>
      <w:outlineLvl w:val="0"/>
    </w:pPr>
    <w:rPr>
      <w:spacing w:val="14"/>
      <w:sz w:val="4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517F"/>
    <w:pPr>
      <w:keepNext/>
      <w:keepLines/>
      <w:spacing w:before="480" w:after="120"/>
      <w:outlineLvl w:val="1"/>
    </w:pPr>
    <w:rPr>
      <w:rFonts w:asciiTheme="majorHAnsi" w:eastAsiaTheme="majorEastAsia" w:hAnsiTheme="majorHAnsi" w:cstheme="majorBidi"/>
      <w:b/>
      <w:caps/>
      <w:color w:val="B10000" w:themeColor="background2"/>
      <w:sz w:val="50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500000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531A4"/>
    <w:pPr>
      <w:spacing w:before="2160" w:line="216" w:lineRule="auto"/>
      <w:contextualSpacing/>
    </w:pPr>
    <w:rPr>
      <w:rFonts w:asciiTheme="majorHAnsi" w:eastAsiaTheme="majorEastAsia" w:hAnsiTheme="majorHAnsi" w:cstheme="majorBidi"/>
      <w:caps/>
      <w:color w:val="B10000" w:themeColor="background2"/>
      <w:spacing w:val="-10"/>
      <w:kern w:val="28"/>
      <w:sz w:val="10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1A4"/>
    <w:rPr>
      <w:rFonts w:asciiTheme="majorHAnsi" w:eastAsiaTheme="majorEastAsia" w:hAnsiTheme="majorHAnsi" w:cstheme="majorBidi"/>
      <w:caps/>
      <w:color w:val="B10000" w:themeColor="background2"/>
      <w:spacing w:val="-10"/>
      <w:kern w:val="28"/>
      <w:sz w:val="106"/>
      <w:szCs w:val="56"/>
      <w:lang w:val="en-US"/>
    </w:rPr>
  </w:style>
  <w:style w:type="table" w:styleId="TableGrid">
    <w:name w:val="Table Grid"/>
    <w:basedOn w:val="TableNormal"/>
    <w:uiPriority w:val="39"/>
    <w:rsid w:val="00A8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tblPr>
      <w:tblStyleRowBandSize w:val="1"/>
      <w:tblStyleColBandSize w:val="1"/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</w:tblPr>
    <w:tcPr>
      <w:shd w:val="clear" w:color="auto" w:fill="FFA9A9" w:themeFill="accent1" w:themeFillTint="33"/>
    </w:tcPr>
    <w:tblStylePr w:type="firstRow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lastRow">
      <w:rPr>
        <w:b/>
        <w:bCs/>
        <w:color w:val="000000" w:themeColor="background1"/>
      </w:rPr>
      <w:tblPr/>
      <w:tcPr>
        <w:tcBorders>
          <w:left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fir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bottom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la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band1Vert">
      <w:tblPr/>
      <w:tcPr>
        <w:shd w:val="clear" w:color="auto" w:fill="FF5353" w:themeFill="accent1" w:themeFillTint="66"/>
      </w:tcPr>
    </w:tblStylePr>
    <w:tblStylePr w:type="band1Horz">
      <w:tblPr/>
      <w:tcPr>
        <w:shd w:val="clear" w:color="auto" w:fill="FF5353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B10000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B10000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531A4"/>
    <w:rPr>
      <w:spacing w:val="14"/>
      <w:sz w:val="4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000000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E6517F"/>
    <w:rPr>
      <w:rFonts w:asciiTheme="majorHAnsi" w:eastAsiaTheme="majorEastAsia" w:hAnsiTheme="majorHAnsi" w:cstheme="majorBidi"/>
      <w:b/>
      <w:caps/>
      <w:color w:val="B10000" w:themeColor="background2"/>
      <w:sz w:val="5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506"/>
    <w:rPr>
      <w:rFonts w:asciiTheme="majorHAnsi" w:eastAsiaTheme="majorEastAsia" w:hAnsiTheme="majorHAnsi" w:cstheme="majorBidi"/>
      <w:b/>
      <w:color w:val="500000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312881"/>
  </w:style>
  <w:style w:type="character" w:customStyle="1" w:styleId="HeaderChar">
    <w:name w:val="Header Char"/>
    <w:basedOn w:val="DefaultParagraphFont"/>
    <w:link w:val="Header"/>
    <w:uiPriority w:val="99"/>
    <w:semiHidden/>
    <w:rsid w:val="00312881"/>
    <w:rPr>
      <w:lang w:val="en-US"/>
    </w:rPr>
  </w:style>
  <w:style w:type="paragraph" w:styleId="Footer">
    <w:name w:val="footer"/>
    <w:basedOn w:val="Normal"/>
    <w:link w:val="FooterChar"/>
    <w:uiPriority w:val="99"/>
    <w:semiHidden/>
    <w:rsid w:val="00312881"/>
  </w:style>
  <w:style w:type="character" w:customStyle="1" w:styleId="FooterChar">
    <w:name w:val="Footer Char"/>
    <w:basedOn w:val="DefaultParagraphFont"/>
    <w:link w:val="Footer"/>
    <w:uiPriority w:val="99"/>
    <w:semiHidden/>
    <w:rsid w:val="00312881"/>
    <w:rPr>
      <w:lang w:val="en-US"/>
    </w:rPr>
  </w:style>
  <w:style w:type="paragraph" w:styleId="ListParagraph">
    <w:name w:val="List Paragraph"/>
    <w:basedOn w:val="Normal"/>
    <w:uiPriority w:val="34"/>
    <w:semiHidden/>
    <w:qFormat/>
    <w:rsid w:val="00836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4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6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3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hadi\AppData\Roaming\Microsoft\Templates\Winter%20festive%20party%20men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222592277B403D815C6F1DB8DCC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4A862-7DF4-4ADE-9A34-2A179562D05C}"/>
      </w:docPartPr>
      <w:docPartBody>
        <w:p w:rsidR="00103E64" w:rsidRDefault="00000000">
          <w:pPr>
            <w:pStyle w:val="73222592277B403D815C6F1DB8DCC342"/>
          </w:pPr>
          <w:r w:rsidRPr="002B2BD1">
            <w:rPr>
              <w:lang w:bidi="en-GB"/>
            </w:rPr>
            <w:t>main course</w:t>
          </w:r>
        </w:p>
      </w:docPartBody>
    </w:docPart>
    <w:docPart>
      <w:docPartPr>
        <w:name w:val="C8006D499A9D42DB9BE3FE900DCA7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FDB8A-289F-4FF2-A502-8CB282C0B4B7}"/>
      </w:docPartPr>
      <w:docPartBody>
        <w:p w:rsidR="00103E64" w:rsidRDefault="00E3345A" w:rsidP="00E3345A">
          <w:pPr>
            <w:pStyle w:val="C8006D499A9D42DB9BE3FE900DCA7D9C"/>
          </w:pPr>
          <w:r w:rsidRPr="002B2BD1">
            <w:rPr>
              <w:lang w:bidi="en-GB"/>
            </w:rPr>
            <w:t>Dessert</w:t>
          </w:r>
        </w:p>
      </w:docPartBody>
    </w:docPart>
    <w:docPart>
      <w:docPartPr>
        <w:name w:val="2C0101B679264B96BE85F807EC14F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9403F-E1D7-4489-A567-5E08401AB186}"/>
      </w:docPartPr>
      <w:docPartBody>
        <w:p w:rsidR="00103E64" w:rsidRDefault="00E3345A" w:rsidP="00E3345A">
          <w:pPr>
            <w:pStyle w:val="2C0101B679264B96BE85F807EC14F50B"/>
          </w:pPr>
          <w:r w:rsidRPr="002B2BD1">
            <w:rPr>
              <w:lang w:bidi="en-GB"/>
            </w:rPr>
            <w:t>Drinks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5A"/>
    <w:rsid w:val="00103E64"/>
    <w:rsid w:val="00150C41"/>
    <w:rsid w:val="001B6CDD"/>
    <w:rsid w:val="008A1535"/>
    <w:rsid w:val="00E3345A"/>
    <w:rsid w:val="00FF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contextualSpacing/>
      <w:jc w:val="center"/>
      <w:outlineLvl w:val="0"/>
    </w:pPr>
    <w:rPr>
      <w:rFonts w:eastAsiaTheme="minorHAnsi"/>
      <w:color w:val="44546A" w:themeColor="text2"/>
      <w:spacing w:val="14"/>
      <w:sz w:val="4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222592277B403D815C6F1DB8DCC342">
    <w:name w:val="73222592277B403D815C6F1DB8DCC342"/>
  </w:style>
  <w:style w:type="character" w:customStyle="1" w:styleId="Heading1Char">
    <w:name w:val="Heading 1 Char"/>
    <w:basedOn w:val="DefaultParagraphFont"/>
    <w:link w:val="Heading1"/>
    <w:uiPriority w:val="9"/>
    <w:rPr>
      <w:rFonts w:eastAsiaTheme="minorHAnsi"/>
      <w:color w:val="44546A" w:themeColor="text2"/>
      <w:spacing w:val="14"/>
      <w:sz w:val="42"/>
      <w:szCs w:val="26"/>
      <w:lang w:val="en-US" w:eastAsia="en-US"/>
    </w:rPr>
  </w:style>
  <w:style w:type="paragraph" w:customStyle="1" w:styleId="C8006D499A9D42DB9BE3FE900DCA7D9C">
    <w:name w:val="C8006D499A9D42DB9BE3FE900DCA7D9C"/>
    <w:rsid w:val="00E3345A"/>
  </w:style>
  <w:style w:type="paragraph" w:customStyle="1" w:styleId="2C0101B679264B96BE85F807EC14F50B">
    <w:name w:val="2C0101B679264B96BE85F807EC14F50B"/>
    <w:rsid w:val="00E334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15">
      <a:dk1>
        <a:srgbClr val="FFFFFF"/>
      </a:dk1>
      <a:lt1>
        <a:srgbClr val="000000"/>
      </a:lt1>
      <a:dk2>
        <a:srgbClr val="00476D"/>
      </a:dk2>
      <a:lt2>
        <a:srgbClr val="B10000"/>
      </a:lt2>
      <a:accent1>
        <a:srgbClr val="500000"/>
      </a:accent1>
      <a:accent2>
        <a:srgbClr val="8C8C8C"/>
      </a:accent2>
      <a:accent3>
        <a:srgbClr val="B4577A"/>
      </a:accent3>
      <a:accent4>
        <a:srgbClr val="BF8A52"/>
      </a:accent4>
      <a:accent5>
        <a:srgbClr val="CDC6A0"/>
      </a:accent5>
      <a:accent6>
        <a:srgbClr val="56876D"/>
      </a:accent6>
      <a:hlink>
        <a:srgbClr val="00476D"/>
      </a:hlink>
      <a:folHlink>
        <a:srgbClr val="00476D"/>
      </a:folHlink>
    </a:clrScheme>
    <a:fontScheme name="Custom 13">
      <a:majorFont>
        <a:latin typeface="Book Antiqua"/>
        <a:ea typeface=""/>
        <a:cs typeface=""/>
      </a:majorFont>
      <a:minorFont>
        <a:latin typeface="Franklin Gothic Book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812F0299-9003-4964-9BED-AE8B9021E7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240BDC-FEEC-461E-A84D-4244C753E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84605D-E6D9-4F45-911F-25FE6A2F22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7E0EA9-767D-4257-B081-6D882C7B10B5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Winter festive party menu</Template>
  <TotalTime>0</TotalTime>
  <Pages>3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2023-02-15T01:00:00Z</dcterms:created>
  <dcterms:modified xsi:type="dcterms:W3CDTF">2023-02-17T00:13:00Z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