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397B7BC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C54B849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592EB2C4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F8CF8EB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0E3648E8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0035F8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E707DC3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C959335" w14:textId="4992393D" w:rsidR="008150DF" w:rsidRDefault="00B32ABE" w:rsidP="008150DF">
            <w:pPr>
              <w:spacing w:before="120" w:after="120"/>
              <w:jc w:val="left"/>
            </w:pPr>
            <w:r>
              <w:t>ECSO4002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513D2B59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32B4E008" w14:textId="5695A1FB" w:rsidR="008150DF" w:rsidRDefault="00B32ABE" w:rsidP="008150DF">
            <w:pPr>
              <w:spacing w:before="120" w:after="120"/>
              <w:jc w:val="left"/>
            </w:pPr>
            <w:r>
              <w:t>Who are We?: Culture and Identity</w:t>
            </w:r>
          </w:p>
        </w:tc>
      </w:tr>
      <w:tr w:rsidR="008150DF" w14:paraId="34296FB8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7C75C3D1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7A76E4F5" w14:textId="1369E7AA" w:rsidR="00B32ABE" w:rsidRPr="00B32ABE" w:rsidRDefault="00B32ABE" w:rsidP="00B32ABE">
            <w:pPr>
              <w:pStyle w:val="ListParagraph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240"/>
              <w:jc w:val="both"/>
              <w:textAlignment w:val="baseline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B32ABE">
              <w:rPr>
                <w:rFonts w:ascii="Arial" w:eastAsia="Times New Roman" w:hAnsi="Arial" w:cs="Arial"/>
                <w:szCs w:val="20"/>
                <w:lang w:eastAsia="en-GB"/>
              </w:rPr>
              <w:t>describe what constitutes culture and identity;</w:t>
            </w:r>
          </w:p>
          <w:p w14:paraId="4CE62515" w14:textId="43B2D533" w:rsidR="008150DF" w:rsidRPr="00B32ABE" w:rsidRDefault="00B32ABE" w:rsidP="00B32ABE">
            <w:pPr>
              <w:pStyle w:val="ListParagraph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120" w:after="120"/>
              <w:ind w:left="714" w:hanging="357"/>
              <w:jc w:val="both"/>
              <w:textAlignment w:val="baseline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B32ABE">
              <w:rPr>
                <w:rFonts w:ascii="Arial" w:eastAsia="Times New Roman" w:hAnsi="Arial" w:cs="Arial"/>
                <w:szCs w:val="20"/>
                <w:lang w:eastAsia="en-GB"/>
              </w:rPr>
              <w:t>examine how social representations of identity and culture impact upon equity and equality in the modern world.</w:t>
            </w:r>
            <w:bookmarkStart w:id="0" w:name="_GoBack"/>
            <w:bookmarkEnd w:id="0"/>
          </w:p>
        </w:tc>
      </w:tr>
      <w:tr w:rsidR="00454402" w14:paraId="2ECBE24B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4AFBE8F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552E502F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CC70BEA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B20FEFA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BE2971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0C109E" w14:paraId="6463161E" w14:textId="77777777" w:rsidTr="00C07A99">
        <w:tc>
          <w:tcPr>
            <w:tcW w:w="10065" w:type="dxa"/>
            <w:gridSpan w:val="9"/>
          </w:tcPr>
          <w:p w14:paraId="5EB517E8" w14:textId="77777777" w:rsidR="000C109E" w:rsidRPr="000C109E" w:rsidRDefault="000C109E" w:rsidP="000C109E">
            <w:pPr>
              <w:spacing w:before="120" w:after="120"/>
              <w:rPr>
                <w:b/>
              </w:rPr>
            </w:pPr>
            <w:r>
              <w:rPr>
                <w:b/>
              </w:rPr>
              <w:t>Research and Discuss each of the concepts below and record your thoughts.</w:t>
            </w:r>
          </w:p>
        </w:tc>
      </w:tr>
      <w:tr w:rsidR="00CF0FA8" w14:paraId="1560080D" w14:textId="77777777" w:rsidTr="004257A5">
        <w:tc>
          <w:tcPr>
            <w:tcW w:w="852" w:type="dxa"/>
          </w:tcPr>
          <w:p w14:paraId="485459E2" w14:textId="77777777" w:rsidR="00CF0FA8" w:rsidRDefault="000C109E" w:rsidP="000C109E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67091CE6" w14:textId="77777777" w:rsidR="00CF0FA8" w:rsidRPr="00CF0FA8" w:rsidRDefault="000C109E" w:rsidP="000C109E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Ego strength</w:t>
            </w:r>
          </w:p>
        </w:tc>
        <w:tc>
          <w:tcPr>
            <w:tcW w:w="689" w:type="dxa"/>
          </w:tcPr>
          <w:p w14:paraId="63A68FAD" w14:textId="77777777" w:rsidR="00CF0FA8" w:rsidRPr="00454402" w:rsidRDefault="00CF0FA8" w:rsidP="000C109E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7E2BDD0" w14:textId="77777777" w:rsidR="00CF0FA8" w:rsidRDefault="000C109E" w:rsidP="000C109E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0987F80" w14:textId="77777777" w:rsidR="00CF0FA8" w:rsidRPr="00454402" w:rsidRDefault="00CF0FA8" w:rsidP="000C109E">
            <w:pPr>
              <w:spacing w:before="120" w:after="120"/>
              <w:jc w:val="left"/>
            </w:pPr>
          </w:p>
        </w:tc>
      </w:tr>
      <w:tr w:rsidR="000C109E" w14:paraId="51BB72ED" w14:textId="77777777" w:rsidTr="00DE101A">
        <w:tc>
          <w:tcPr>
            <w:tcW w:w="10065" w:type="dxa"/>
            <w:gridSpan w:val="9"/>
          </w:tcPr>
          <w:p w14:paraId="20219731" w14:textId="77777777" w:rsidR="000C109E" w:rsidRDefault="000C109E" w:rsidP="003011CF">
            <w:pPr>
              <w:spacing w:after="120"/>
              <w:jc w:val="left"/>
            </w:pPr>
          </w:p>
          <w:p w14:paraId="43B1FCAE" w14:textId="77777777" w:rsidR="003011CF" w:rsidRDefault="003011CF" w:rsidP="003011CF">
            <w:pPr>
              <w:spacing w:after="120"/>
              <w:jc w:val="left"/>
            </w:pPr>
          </w:p>
          <w:p w14:paraId="1E377CCC" w14:textId="77777777" w:rsidR="003011CF" w:rsidRPr="00454402" w:rsidRDefault="003011CF" w:rsidP="003011CF">
            <w:pPr>
              <w:spacing w:after="120"/>
              <w:jc w:val="left"/>
            </w:pPr>
          </w:p>
        </w:tc>
      </w:tr>
      <w:tr w:rsidR="00A15F95" w14:paraId="3767E4A1" w14:textId="77777777" w:rsidTr="004257A5">
        <w:tc>
          <w:tcPr>
            <w:tcW w:w="852" w:type="dxa"/>
          </w:tcPr>
          <w:p w14:paraId="1F34DF9E" w14:textId="77777777" w:rsidR="00A15F95" w:rsidRPr="00454402" w:rsidRDefault="000C109E" w:rsidP="000C109E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4A736AFE" w14:textId="77777777" w:rsidR="00A15F95" w:rsidRPr="000C109E" w:rsidRDefault="000C109E" w:rsidP="000C109E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Internal locus of control</w:t>
            </w:r>
          </w:p>
        </w:tc>
        <w:tc>
          <w:tcPr>
            <w:tcW w:w="689" w:type="dxa"/>
          </w:tcPr>
          <w:p w14:paraId="48DC6DC3" w14:textId="77777777" w:rsidR="00A15F95" w:rsidRPr="00454402" w:rsidRDefault="00A15F95" w:rsidP="000C109E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B6BA35D" w14:textId="77777777" w:rsidR="00A15F95" w:rsidRPr="00454402" w:rsidRDefault="000C109E" w:rsidP="000C109E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B66F23C" w14:textId="77777777" w:rsidR="00A15F95" w:rsidRPr="00454402" w:rsidRDefault="00A15F95" w:rsidP="000C109E">
            <w:pPr>
              <w:spacing w:before="120" w:after="120"/>
              <w:jc w:val="left"/>
            </w:pPr>
          </w:p>
        </w:tc>
      </w:tr>
      <w:tr w:rsidR="000C109E" w14:paraId="06D37B81" w14:textId="77777777" w:rsidTr="00AC27FE">
        <w:tc>
          <w:tcPr>
            <w:tcW w:w="10065" w:type="dxa"/>
            <w:gridSpan w:val="9"/>
          </w:tcPr>
          <w:p w14:paraId="27BABFA5" w14:textId="77777777" w:rsidR="000C109E" w:rsidRDefault="000C109E" w:rsidP="003011CF">
            <w:pPr>
              <w:spacing w:after="120"/>
              <w:jc w:val="left"/>
            </w:pPr>
          </w:p>
          <w:p w14:paraId="4256D789" w14:textId="77777777" w:rsidR="003011CF" w:rsidRDefault="003011CF" w:rsidP="003011CF">
            <w:pPr>
              <w:spacing w:after="120"/>
              <w:jc w:val="left"/>
            </w:pPr>
          </w:p>
          <w:p w14:paraId="18977E42" w14:textId="77777777" w:rsidR="003011CF" w:rsidRPr="00454402" w:rsidRDefault="003011CF" w:rsidP="003011CF">
            <w:pPr>
              <w:spacing w:after="120"/>
              <w:jc w:val="left"/>
            </w:pPr>
          </w:p>
        </w:tc>
      </w:tr>
      <w:tr w:rsidR="00A15F95" w14:paraId="500970CE" w14:textId="77777777" w:rsidTr="004257A5">
        <w:tc>
          <w:tcPr>
            <w:tcW w:w="852" w:type="dxa"/>
          </w:tcPr>
          <w:p w14:paraId="7A35A8F3" w14:textId="77777777" w:rsidR="00A15F95" w:rsidRPr="00454402" w:rsidRDefault="000C109E" w:rsidP="000C109E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14:paraId="779F6F1B" w14:textId="77777777" w:rsidR="00A15F95" w:rsidRPr="000C109E" w:rsidRDefault="000C109E" w:rsidP="000C109E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Appropriate level of self-esteem</w:t>
            </w:r>
          </w:p>
        </w:tc>
        <w:tc>
          <w:tcPr>
            <w:tcW w:w="689" w:type="dxa"/>
          </w:tcPr>
          <w:p w14:paraId="3A765053" w14:textId="77777777" w:rsidR="00A15F95" w:rsidRPr="00454402" w:rsidRDefault="00A15F95" w:rsidP="000C109E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67F4612F" w14:textId="77777777" w:rsidR="00A15F95" w:rsidRPr="00454402" w:rsidRDefault="000C109E" w:rsidP="000C109E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5412A88" w14:textId="77777777" w:rsidR="00A15F95" w:rsidRPr="00454402" w:rsidRDefault="00A15F95" w:rsidP="000C109E">
            <w:pPr>
              <w:spacing w:before="120" w:after="120"/>
              <w:jc w:val="left"/>
            </w:pPr>
          </w:p>
        </w:tc>
      </w:tr>
      <w:tr w:rsidR="000C109E" w14:paraId="2C8C40E1" w14:textId="77777777" w:rsidTr="005448F9">
        <w:tc>
          <w:tcPr>
            <w:tcW w:w="10065" w:type="dxa"/>
            <w:gridSpan w:val="9"/>
          </w:tcPr>
          <w:p w14:paraId="15398108" w14:textId="77777777" w:rsidR="000C109E" w:rsidRDefault="000C109E" w:rsidP="003011CF">
            <w:pPr>
              <w:spacing w:after="120"/>
              <w:jc w:val="left"/>
            </w:pPr>
          </w:p>
          <w:p w14:paraId="5A17BC7D" w14:textId="77777777" w:rsidR="003011CF" w:rsidRDefault="003011CF" w:rsidP="003011CF">
            <w:pPr>
              <w:spacing w:after="120"/>
              <w:jc w:val="left"/>
            </w:pPr>
          </w:p>
          <w:p w14:paraId="5BA6E42C" w14:textId="77777777" w:rsidR="003011CF" w:rsidRPr="00454402" w:rsidRDefault="003011CF" w:rsidP="003011CF">
            <w:pPr>
              <w:spacing w:after="120"/>
              <w:jc w:val="left"/>
            </w:pPr>
          </w:p>
        </w:tc>
      </w:tr>
      <w:tr w:rsidR="00A15F95" w14:paraId="2D86BFA9" w14:textId="77777777" w:rsidTr="004257A5">
        <w:tc>
          <w:tcPr>
            <w:tcW w:w="852" w:type="dxa"/>
          </w:tcPr>
          <w:p w14:paraId="1BA1C9DD" w14:textId="77777777" w:rsidR="00A15F95" w:rsidRPr="00454402" w:rsidRDefault="000C109E" w:rsidP="000C109E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14:paraId="28C9D9C3" w14:textId="77777777" w:rsidR="00A15F95" w:rsidRPr="000C109E" w:rsidRDefault="000C109E" w:rsidP="000C109E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A sense of purpose in life</w:t>
            </w:r>
          </w:p>
        </w:tc>
        <w:tc>
          <w:tcPr>
            <w:tcW w:w="689" w:type="dxa"/>
          </w:tcPr>
          <w:p w14:paraId="62B3C356" w14:textId="77777777" w:rsidR="00A15F95" w:rsidRPr="00454402" w:rsidRDefault="00A15F95" w:rsidP="000C109E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2559AE9C" w14:textId="77777777" w:rsidR="00A15F95" w:rsidRPr="00454402" w:rsidRDefault="000C109E" w:rsidP="000C109E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C8C4D84" w14:textId="77777777" w:rsidR="00A15F95" w:rsidRPr="00454402" w:rsidRDefault="00A15F95" w:rsidP="000C109E">
            <w:pPr>
              <w:spacing w:before="120" w:after="120"/>
              <w:jc w:val="left"/>
            </w:pPr>
          </w:p>
        </w:tc>
      </w:tr>
      <w:tr w:rsidR="000C109E" w14:paraId="7ACA952C" w14:textId="77777777" w:rsidTr="00B76F97">
        <w:tc>
          <w:tcPr>
            <w:tcW w:w="10065" w:type="dxa"/>
            <w:gridSpan w:val="9"/>
          </w:tcPr>
          <w:p w14:paraId="25736FDE" w14:textId="77777777" w:rsidR="000C109E" w:rsidRDefault="000C109E" w:rsidP="003011CF">
            <w:pPr>
              <w:spacing w:after="120"/>
              <w:jc w:val="left"/>
            </w:pPr>
          </w:p>
          <w:p w14:paraId="58975756" w14:textId="77777777" w:rsidR="003011CF" w:rsidRDefault="003011CF" w:rsidP="003011CF">
            <w:pPr>
              <w:spacing w:after="120"/>
              <w:jc w:val="left"/>
            </w:pPr>
          </w:p>
          <w:p w14:paraId="40FE6738" w14:textId="77777777" w:rsidR="003011CF" w:rsidRPr="00454402" w:rsidRDefault="003011CF" w:rsidP="003011CF">
            <w:pPr>
              <w:spacing w:after="120"/>
              <w:jc w:val="left"/>
            </w:pPr>
          </w:p>
        </w:tc>
      </w:tr>
      <w:tr w:rsidR="000C109E" w14:paraId="3107FFBF" w14:textId="77777777" w:rsidTr="004257A5">
        <w:tc>
          <w:tcPr>
            <w:tcW w:w="852" w:type="dxa"/>
          </w:tcPr>
          <w:p w14:paraId="48C9C447" w14:textId="77777777" w:rsidR="000C109E" w:rsidRPr="00454402" w:rsidRDefault="000C109E" w:rsidP="000C109E">
            <w:pPr>
              <w:spacing w:before="120" w:after="120"/>
            </w:pPr>
            <w:r>
              <w:t>5</w:t>
            </w:r>
          </w:p>
        </w:tc>
        <w:tc>
          <w:tcPr>
            <w:tcW w:w="7146" w:type="dxa"/>
            <w:gridSpan w:val="5"/>
          </w:tcPr>
          <w:p w14:paraId="7F7BA50A" w14:textId="77777777" w:rsidR="000C109E" w:rsidRPr="000C109E" w:rsidRDefault="000C109E" w:rsidP="000C109E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Ability to self-actualise</w:t>
            </w:r>
          </w:p>
        </w:tc>
        <w:tc>
          <w:tcPr>
            <w:tcW w:w="689" w:type="dxa"/>
          </w:tcPr>
          <w:p w14:paraId="45777B40" w14:textId="77777777" w:rsidR="000C109E" w:rsidRPr="00454402" w:rsidRDefault="000C109E" w:rsidP="000C109E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3C02197" w14:textId="77777777" w:rsidR="000C109E" w:rsidRPr="00454402" w:rsidRDefault="000C109E" w:rsidP="000C109E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CD56171" w14:textId="77777777" w:rsidR="000C109E" w:rsidRPr="00454402" w:rsidRDefault="000C109E" w:rsidP="000C109E">
            <w:pPr>
              <w:spacing w:before="120" w:after="120"/>
              <w:jc w:val="left"/>
            </w:pPr>
          </w:p>
        </w:tc>
      </w:tr>
      <w:tr w:rsidR="000C109E" w14:paraId="513ADD94" w14:textId="77777777" w:rsidTr="003B77C9">
        <w:tc>
          <w:tcPr>
            <w:tcW w:w="10065" w:type="dxa"/>
            <w:gridSpan w:val="9"/>
          </w:tcPr>
          <w:p w14:paraId="1AEB181B" w14:textId="77777777" w:rsidR="000C109E" w:rsidRDefault="000C109E" w:rsidP="003011CF">
            <w:pPr>
              <w:spacing w:after="120"/>
              <w:jc w:val="left"/>
            </w:pPr>
          </w:p>
          <w:p w14:paraId="480895DB" w14:textId="77777777" w:rsidR="003011CF" w:rsidRDefault="003011CF" w:rsidP="003011CF">
            <w:pPr>
              <w:spacing w:after="120"/>
              <w:jc w:val="left"/>
            </w:pPr>
          </w:p>
          <w:p w14:paraId="0C69C86E" w14:textId="77777777" w:rsidR="003011CF" w:rsidRPr="00454402" w:rsidRDefault="003011CF" w:rsidP="003011CF">
            <w:pPr>
              <w:spacing w:after="120"/>
              <w:jc w:val="left"/>
            </w:pPr>
          </w:p>
        </w:tc>
      </w:tr>
      <w:tr w:rsidR="000C109E" w14:paraId="03729EDA" w14:textId="77777777" w:rsidTr="004257A5">
        <w:tc>
          <w:tcPr>
            <w:tcW w:w="852" w:type="dxa"/>
          </w:tcPr>
          <w:p w14:paraId="5A536AC1" w14:textId="77777777" w:rsidR="000C109E" w:rsidRPr="00454402" w:rsidRDefault="000C109E" w:rsidP="000C109E">
            <w:pPr>
              <w:spacing w:before="120" w:after="120"/>
            </w:pPr>
            <w:r>
              <w:t>6</w:t>
            </w:r>
          </w:p>
        </w:tc>
        <w:tc>
          <w:tcPr>
            <w:tcW w:w="7146" w:type="dxa"/>
            <w:gridSpan w:val="5"/>
          </w:tcPr>
          <w:p w14:paraId="4D334ED8" w14:textId="77777777" w:rsidR="000C109E" w:rsidRPr="000C109E" w:rsidRDefault="000C109E" w:rsidP="000C109E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Critical thinking</w:t>
            </w:r>
          </w:p>
        </w:tc>
        <w:tc>
          <w:tcPr>
            <w:tcW w:w="689" w:type="dxa"/>
          </w:tcPr>
          <w:p w14:paraId="4464A16A" w14:textId="77777777" w:rsidR="000C109E" w:rsidRPr="00454402" w:rsidRDefault="000C109E" w:rsidP="000C109E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63913D64" w14:textId="77777777" w:rsidR="000C109E" w:rsidRPr="00454402" w:rsidRDefault="000C109E" w:rsidP="000C109E">
            <w:pPr>
              <w:spacing w:before="120" w:after="120"/>
            </w:pPr>
          </w:p>
        </w:tc>
        <w:tc>
          <w:tcPr>
            <w:tcW w:w="689" w:type="dxa"/>
          </w:tcPr>
          <w:p w14:paraId="55ED1605" w14:textId="77777777" w:rsidR="000C109E" w:rsidRPr="00454402" w:rsidRDefault="000C109E" w:rsidP="000C109E">
            <w:pPr>
              <w:spacing w:before="120" w:after="120"/>
              <w:jc w:val="left"/>
            </w:pPr>
          </w:p>
        </w:tc>
      </w:tr>
      <w:tr w:rsidR="000C109E" w14:paraId="11377A48" w14:textId="77777777" w:rsidTr="00E15E39">
        <w:tc>
          <w:tcPr>
            <w:tcW w:w="10065" w:type="dxa"/>
            <w:gridSpan w:val="9"/>
          </w:tcPr>
          <w:p w14:paraId="5F44CD49" w14:textId="77777777" w:rsidR="000C109E" w:rsidRDefault="000C109E" w:rsidP="003011CF">
            <w:pPr>
              <w:spacing w:after="120"/>
              <w:jc w:val="left"/>
            </w:pPr>
          </w:p>
          <w:p w14:paraId="6D845D48" w14:textId="77777777" w:rsidR="003011CF" w:rsidRDefault="003011CF" w:rsidP="003011CF">
            <w:pPr>
              <w:spacing w:after="120"/>
              <w:jc w:val="left"/>
            </w:pPr>
          </w:p>
          <w:p w14:paraId="09FB855A" w14:textId="77777777" w:rsidR="003011CF" w:rsidRPr="00454402" w:rsidRDefault="003011CF" w:rsidP="003011CF">
            <w:pPr>
              <w:spacing w:after="120"/>
              <w:jc w:val="left"/>
            </w:pPr>
          </w:p>
        </w:tc>
      </w:tr>
    </w:tbl>
    <w:p w14:paraId="185AD28F" w14:textId="77777777" w:rsidR="00AF00D7" w:rsidRDefault="00AF00D7"/>
    <w:sectPr w:rsidR="00AF00D7" w:rsidSect="000C109E">
      <w:headerReference w:type="default" r:id="rId7"/>
      <w:pgSz w:w="11906" w:h="16838"/>
      <w:pgMar w:top="113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99577B" w14:textId="77777777" w:rsidR="000C109E" w:rsidRDefault="000C109E" w:rsidP="008150DF">
      <w:pPr>
        <w:spacing w:before="0"/>
      </w:pPr>
      <w:r>
        <w:separator/>
      </w:r>
    </w:p>
  </w:endnote>
  <w:endnote w:type="continuationSeparator" w:id="0">
    <w:p w14:paraId="6E665F7A" w14:textId="77777777" w:rsidR="000C109E" w:rsidRDefault="000C109E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4C667A" w14:textId="77777777" w:rsidR="000C109E" w:rsidRDefault="000C109E" w:rsidP="008150DF">
      <w:pPr>
        <w:spacing w:before="0"/>
      </w:pPr>
      <w:r>
        <w:separator/>
      </w:r>
    </w:p>
  </w:footnote>
  <w:footnote w:type="continuationSeparator" w:id="0">
    <w:p w14:paraId="7D5011AB" w14:textId="77777777" w:rsidR="000C109E" w:rsidRDefault="000C109E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1BC0F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F3A96"/>
    <w:multiLevelType w:val="hybridMultilevel"/>
    <w:tmpl w:val="A2564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02AE2"/>
    <w:multiLevelType w:val="hybridMultilevel"/>
    <w:tmpl w:val="94A86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868FF"/>
    <w:multiLevelType w:val="hybridMultilevel"/>
    <w:tmpl w:val="8D0C7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9F56C6"/>
    <w:multiLevelType w:val="hybridMultilevel"/>
    <w:tmpl w:val="A71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09E"/>
    <w:rsid w:val="000C109E"/>
    <w:rsid w:val="001840AA"/>
    <w:rsid w:val="003011CF"/>
    <w:rsid w:val="003F568A"/>
    <w:rsid w:val="004257A5"/>
    <w:rsid w:val="00454402"/>
    <w:rsid w:val="008150DF"/>
    <w:rsid w:val="00A15F95"/>
    <w:rsid w:val="00A214F5"/>
    <w:rsid w:val="00AF00D7"/>
    <w:rsid w:val="00B32ABE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F3AA2"/>
  <w15:docId w15:val="{35716181-C273-4FE1-BA05-D705E7E9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11CF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2019-10-07T10:16:00Z</cp:lastPrinted>
  <dcterms:created xsi:type="dcterms:W3CDTF">2020-03-06T15:25:00Z</dcterms:created>
  <dcterms:modified xsi:type="dcterms:W3CDTF">2020-03-06T15:25:00Z</dcterms:modified>
</cp:coreProperties>
</file>