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2968839C" w:rsidR="00D46A8E" w:rsidRPr="0067670D" w:rsidRDefault="00D46A8E" w:rsidP="008830ED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0"/>
        <w:gridCol w:w="3419"/>
        <w:gridCol w:w="1180"/>
        <w:gridCol w:w="218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600329" w:rsidRDefault="00FC132C" w:rsidP="00C8398D">
            <w:r w:rsidRPr="00600329">
              <w:rPr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7D9AD84" w:rsidR="00D46A8E" w:rsidRPr="00600329" w:rsidRDefault="008830ED" w:rsidP="006D26F5">
            <w:r w:rsidRPr="00600329">
              <w:t>Davina Dumelow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600329" w:rsidRDefault="00120A30" w:rsidP="00C8398D">
            <w:r w:rsidRPr="00600329">
              <w:rPr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1F0ACBC" w:rsidR="00D46A8E" w:rsidRPr="00600329" w:rsidRDefault="00AC3D58" w:rsidP="006D26F5">
            <w:proofErr w:type="spellStart"/>
            <w:r w:rsidRPr="00600329">
              <w:t>Blwyddyn</w:t>
            </w:r>
            <w:proofErr w:type="spellEnd"/>
            <w:r w:rsidRPr="00600329">
              <w:t xml:space="preserve"> 6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600329" w:rsidRDefault="00120A30" w:rsidP="00C8398D">
            <w:r w:rsidRPr="00600329">
              <w:rPr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5829E5C" w:rsidR="00D46A8E" w:rsidRPr="00600329" w:rsidRDefault="00494546" w:rsidP="00494546">
            <w:pPr>
              <w:rPr>
                <w:b/>
                <w:i/>
                <w:u w:val="single"/>
              </w:rPr>
            </w:pPr>
            <w:r w:rsidRPr="00600329">
              <w:rPr>
                <w:rFonts w:cstheme="minorHAnsi"/>
                <w:lang w:val="cy-GB"/>
              </w:rPr>
              <w:t>Iaith, Llythrennedd a Chyfathrebu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600329" w:rsidRDefault="00120A30" w:rsidP="00C8398D">
            <w:r w:rsidRPr="00600329">
              <w:rPr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2082DD02" w:rsidR="00D46A8E" w:rsidRPr="00600329" w:rsidRDefault="00395909" w:rsidP="006D26F5">
            <w:r>
              <w:t>4.12.19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600329" w:rsidRDefault="00120A30" w:rsidP="00C8398D">
            <w:r w:rsidRPr="00600329">
              <w:rPr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33E76783" w:rsidR="0067670D" w:rsidRPr="00600329" w:rsidRDefault="006E39DD" w:rsidP="006D26F5">
            <w:proofErr w:type="spellStart"/>
            <w:r>
              <w:t>Pynciau’r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600329" w:rsidRDefault="00120A30" w:rsidP="00C8398D">
            <w:r w:rsidRPr="00600329">
              <w:rPr>
                <w:lang w:val="cy-GB"/>
              </w:rPr>
              <w:t>Cysylltiadau ystyrlon â'r Cwricwlwm</w:t>
            </w:r>
            <w:r w:rsidR="00BC35BE" w:rsidRPr="00600329">
              <w:t xml:space="preserve"> </w:t>
            </w:r>
          </w:p>
        </w:tc>
        <w:tc>
          <w:tcPr>
            <w:tcW w:w="6758" w:type="dxa"/>
            <w:gridSpan w:val="3"/>
          </w:tcPr>
          <w:p w14:paraId="79372A6C" w14:textId="77777777" w:rsidR="0067670D" w:rsidRPr="00600329" w:rsidRDefault="0067670D" w:rsidP="0067670D">
            <w:pPr>
              <w:jc w:val="center"/>
              <w:rPr>
                <w:b/>
                <w:i/>
                <w:u w:val="single"/>
              </w:rPr>
            </w:pPr>
          </w:p>
          <w:p w14:paraId="7102E20E" w14:textId="46E81209" w:rsidR="0067670D" w:rsidRPr="00600329" w:rsidRDefault="0067670D" w:rsidP="0067670D">
            <w:pPr>
              <w:jc w:val="center"/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600329" w:rsidRDefault="00120A30" w:rsidP="006D26F5">
            <w:r w:rsidRPr="00600329">
              <w:rPr>
                <w:lang w:val="cy-GB"/>
              </w:rPr>
              <w:t>Cysylltiadau ystyrlon â:</w:t>
            </w:r>
          </w:p>
          <w:p w14:paraId="03F43AE1" w14:textId="546214D5" w:rsidR="009D68DF" w:rsidRPr="00600329" w:rsidRDefault="00120A30" w:rsidP="00C8398D">
            <w:r w:rsidRPr="00600329">
              <w:rPr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2855DB17" w:rsidR="005E1DCC" w:rsidRPr="00600329" w:rsidRDefault="00DB318A" w:rsidP="00DB318A">
            <w:proofErr w:type="spellStart"/>
            <w:r w:rsidRPr="00600329">
              <w:t>Llafar</w:t>
            </w:r>
            <w:r w:rsidR="00494546" w:rsidRPr="00600329">
              <w:t>edd</w:t>
            </w:r>
            <w:proofErr w:type="spellEnd"/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600329" w:rsidRDefault="00120A30" w:rsidP="006D26F5">
            <w:pPr>
              <w:rPr>
                <w:lang w:val="cy-GB"/>
              </w:rPr>
            </w:pPr>
            <w:r w:rsidRPr="00600329">
              <w:rPr>
                <w:lang w:val="cy-GB"/>
              </w:rPr>
              <w:t xml:space="preserve">Targedau Personol (Cysylltiedig </w:t>
            </w:r>
            <w:r w:rsidRPr="00600329">
              <w:rPr>
                <w:rFonts w:hint="eastAsia"/>
                <w:lang w:val="cy-GB"/>
              </w:rPr>
              <w:t>â</w:t>
            </w:r>
            <w:r w:rsidRPr="00600329">
              <w:rPr>
                <w:lang w:val="cy-GB"/>
              </w:rPr>
              <w:t xml:space="preserve"> SAC ac wedi eu nodi mewn adolygiad wythnosol)</w:t>
            </w:r>
          </w:p>
          <w:p w14:paraId="159C509D" w14:textId="693037B8" w:rsidR="00D46A8E" w:rsidRPr="00600329" w:rsidRDefault="00D46A8E" w:rsidP="006D26F5"/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22BB7206" w14:textId="54A6B2FD" w:rsidR="00DB318A" w:rsidRDefault="00120A30" w:rsidP="00494546">
            <w:pPr>
              <w:rPr>
                <w:lang w:val="cy-GB"/>
              </w:rPr>
            </w:pPr>
            <w:r w:rsidRPr="00600329">
              <w:rPr>
                <w:lang w:val="cy-GB"/>
              </w:rPr>
              <w:t xml:space="preserve">Bydd disgyblion yn </w:t>
            </w:r>
            <w:r w:rsidR="00395909">
              <w:rPr>
                <w:lang w:val="cy-GB"/>
              </w:rPr>
              <w:t>dysgu:</w:t>
            </w:r>
          </w:p>
          <w:p w14:paraId="1A2D71F3" w14:textId="623A23B9" w:rsidR="006E39DD" w:rsidRDefault="00D63D72" w:rsidP="006E39DD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>
              <w:rPr>
                <w:lang w:val="cy-GB"/>
              </w:rPr>
              <w:t>a</w:t>
            </w:r>
            <w:r w:rsidR="006E39DD">
              <w:rPr>
                <w:lang w:val="cy-GB"/>
              </w:rPr>
              <w:t>dolygu pynciau ysgol</w:t>
            </w:r>
          </w:p>
          <w:p w14:paraId="32497719" w14:textId="28E0AB99" w:rsidR="006E39DD" w:rsidRDefault="00D63D72" w:rsidP="006E39DD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>
              <w:rPr>
                <w:lang w:val="cy-GB"/>
              </w:rPr>
              <w:t>g</w:t>
            </w:r>
            <w:r w:rsidR="006E39DD">
              <w:rPr>
                <w:lang w:val="cy-GB"/>
              </w:rPr>
              <w:t>allu dweud ac ysgrifennu pa bynciau maen nhw’n eu hoffi ac nad ydyn nhw’n eu hoffi</w:t>
            </w:r>
          </w:p>
          <w:p w14:paraId="1C36EFD4" w14:textId="52628DDF" w:rsidR="00395909" w:rsidRPr="006E39DD" w:rsidRDefault="00D63D72" w:rsidP="00494546">
            <w:pPr>
              <w:pStyle w:val="ListParagraph"/>
              <w:numPr>
                <w:ilvl w:val="0"/>
                <w:numId w:val="7"/>
              </w:numPr>
              <w:rPr>
                <w:lang w:val="cy-GB"/>
              </w:rPr>
            </w:pPr>
            <w:r>
              <w:rPr>
                <w:lang w:val="cy-GB"/>
              </w:rPr>
              <w:t>g</w:t>
            </w:r>
            <w:r w:rsidR="006E39DD">
              <w:rPr>
                <w:lang w:val="cy-GB"/>
              </w:rPr>
              <w:t>allu dweud ac ysgrifennu am eu hoff bynciau a ffefryn lleiaf</w:t>
            </w:r>
          </w:p>
          <w:p w14:paraId="145FAC42" w14:textId="02EA9676" w:rsidR="00D46A8E" w:rsidRPr="00DB318A" w:rsidRDefault="00D46A8E" w:rsidP="00DB318A">
            <w:pPr>
              <w:jc w:val="center"/>
              <w:rPr>
                <w:b/>
                <w:i/>
                <w:u w:val="single"/>
                <w:lang w:val="cy-GB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3E5F5B6A" w14:textId="77777777" w:rsidR="00975D19" w:rsidRPr="00600329" w:rsidRDefault="00975D19" w:rsidP="00975D19">
            <w:pPr>
              <w:jc w:val="center"/>
              <w:rPr>
                <w:rFonts w:cstheme="minorHAnsi"/>
                <w:b/>
                <w:i/>
                <w:u w:val="single"/>
              </w:rPr>
            </w:pPr>
          </w:p>
          <w:p w14:paraId="00F679C3" w14:textId="1D53544A" w:rsidR="00975D19" w:rsidRPr="00600329" w:rsidRDefault="00347467" w:rsidP="00347467">
            <w:pPr>
              <w:rPr>
                <w:rFonts w:cstheme="minorHAnsi"/>
                <w:bCs/>
                <w:iCs/>
              </w:rPr>
            </w:pPr>
            <w:proofErr w:type="spellStart"/>
            <w:r w:rsidRPr="00600329">
              <w:rPr>
                <w:rFonts w:cstheme="minorHAnsi"/>
                <w:bCs/>
                <w:iCs/>
              </w:rPr>
              <w:t>Bydd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disgyblion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yn</w:t>
            </w:r>
            <w:proofErr w:type="spellEnd"/>
            <w:r w:rsidRPr="00600329">
              <w:rPr>
                <w:rFonts w:cstheme="minorHAnsi"/>
                <w:bCs/>
                <w:iCs/>
              </w:rPr>
              <w:t xml:space="preserve"> </w:t>
            </w:r>
            <w:proofErr w:type="spellStart"/>
            <w:r w:rsidRPr="00600329">
              <w:rPr>
                <w:rFonts w:cstheme="minorHAnsi"/>
                <w:bCs/>
                <w:iCs/>
              </w:rPr>
              <w:t>gallu</w:t>
            </w:r>
            <w:proofErr w:type="spellEnd"/>
            <w:r w:rsidR="00754230" w:rsidRPr="00600329">
              <w:rPr>
                <w:rFonts w:cstheme="minorHAnsi"/>
                <w:bCs/>
                <w:iCs/>
              </w:rPr>
              <w:t>:</w:t>
            </w:r>
            <w:r w:rsidRPr="00600329">
              <w:rPr>
                <w:rFonts w:cstheme="minorHAnsi"/>
                <w:bCs/>
                <w:iCs/>
              </w:rPr>
              <w:t xml:space="preserve"> </w:t>
            </w:r>
          </w:p>
          <w:p w14:paraId="3ADF0219" w14:textId="74FE6AAA" w:rsidR="00347467" w:rsidRPr="00600329" w:rsidRDefault="00347467" w:rsidP="00975D19">
            <w:pPr>
              <w:jc w:val="center"/>
              <w:rPr>
                <w:rFonts w:cstheme="minorHAnsi"/>
                <w:b/>
                <w:i/>
                <w:u w:val="single"/>
              </w:rPr>
            </w:pPr>
          </w:p>
          <w:p w14:paraId="14C794BD" w14:textId="77777777" w:rsidR="00347467" w:rsidRPr="00600329" w:rsidRDefault="00347467" w:rsidP="00754230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gwrando’n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ofalus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gyflwyniadau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gan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ddangos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dealltwriaeth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o’r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prif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bwyntiau</w:t>
            </w:r>
            <w:proofErr w:type="spellEnd"/>
          </w:p>
          <w:p w14:paraId="275E1529" w14:textId="77777777" w:rsidR="00347467" w:rsidRPr="00600329" w:rsidRDefault="00347467" w:rsidP="00754230">
            <w:pPr>
              <w:rPr>
                <w:rFonts w:cstheme="minorHAnsi"/>
                <w:color w:val="1F1F1F"/>
                <w:shd w:val="clear" w:color="auto" w:fill="FFFFFF"/>
              </w:rPr>
            </w:pPr>
          </w:p>
          <w:p w14:paraId="4A79541C" w14:textId="2B9C8BAB" w:rsidR="00347467" w:rsidRPr="00600329" w:rsidRDefault="00347467" w:rsidP="00347467">
            <w:pPr>
              <w:jc w:val="center"/>
              <w:rPr>
                <w:rFonts w:cstheme="minorHAnsi"/>
                <w:color w:val="1F1F1F"/>
                <w:shd w:val="clear" w:color="auto" w:fill="FFFFFF"/>
              </w:rPr>
            </w:pPr>
          </w:p>
          <w:p w14:paraId="2FA6DC44" w14:textId="62DD56F1" w:rsidR="00347467" w:rsidRPr="00600329" w:rsidRDefault="00347467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defnyddio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dealltwriaeth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o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gystrawen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frawddeg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ac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atalnodi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ddeall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ystyr</w:t>
            </w:r>
            <w:proofErr w:type="spellEnd"/>
          </w:p>
          <w:p w14:paraId="605D3BE8" w14:textId="73D023BF" w:rsidR="00347467" w:rsidRPr="00600329" w:rsidRDefault="00347467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</w:p>
          <w:p w14:paraId="3CF19369" w14:textId="71D89830" w:rsidR="00754230" w:rsidRPr="00600329" w:rsidRDefault="00754230" w:rsidP="00347467">
            <w:pPr>
              <w:rPr>
                <w:rFonts w:cstheme="minorHAnsi"/>
                <w:color w:val="1F1F1F"/>
                <w:shd w:val="clear" w:color="auto" w:fill="FFFFFF"/>
              </w:rPr>
            </w:pP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addasu’r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hyn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maent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ei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ysgrifennu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yn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ôl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y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diben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a’r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darllenydd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,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gan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ddewis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Fonts w:cstheme="minorHAnsi"/>
                <w:color w:val="1F1F1F"/>
                <w:shd w:val="clear" w:color="auto" w:fill="FFFFFF"/>
              </w:rPr>
              <w:t>geiriau’n</w:t>
            </w:r>
            <w:proofErr w:type="spellEnd"/>
            <w:r w:rsidRPr="00600329">
              <w:rPr>
                <w:rFonts w:cstheme="minorHAnsi"/>
                <w:color w:val="1F1F1F"/>
                <w:shd w:val="clear" w:color="auto" w:fill="FFFFFF"/>
              </w:rPr>
              <w:t xml:space="preserve"> </w:t>
            </w:r>
            <w:r w:rsidRPr="00600329">
              <w:rPr>
                <w:rFonts w:cstheme="minorHAnsi"/>
                <w:color w:val="1F1F1F"/>
                <w:shd w:val="clear" w:color="auto" w:fill="FFFFFF"/>
              </w:rPr>
              <w:lastRenderedPageBreak/>
              <w:t xml:space="preserve">addas,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e.e.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iaith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ddisgrifiadol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ac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iaith</w:t>
            </w:r>
            <w:proofErr w:type="spellEnd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600329">
              <w:rPr>
                <w:rStyle w:val="Emphasis"/>
                <w:rFonts w:cstheme="minorHAnsi"/>
                <w:color w:val="1F1F1F"/>
                <w:bdr w:val="none" w:sz="0" w:space="0" w:color="auto" w:frame="1"/>
                <w:shd w:val="clear" w:color="auto" w:fill="FFFFFF"/>
              </w:rPr>
              <w:t>berswadiol</w:t>
            </w:r>
            <w:proofErr w:type="spellEnd"/>
          </w:p>
          <w:p w14:paraId="7BD7E8D0" w14:textId="77777777" w:rsidR="00D46A8E" w:rsidRPr="00600329" w:rsidRDefault="00D46A8E" w:rsidP="006D26F5">
            <w:pPr>
              <w:rPr>
                <w:rFonts w:cstheme="minorHAnsi"/>
              </w:rPr>
            </w:pPr>
          </w:p>
        </w:tc>
        <w:tc>
          <w:tcPr>
            <w:tcW w:w="4505" w:type="dxa"/>
          </w:tcPr>
          <w:p w14:paraId="2CF765D5" w14:textId="77777777" w:rsidR="00D46A8E" w:rsidRPr="00600329" w:rsidRDefault="00D46A8E" w:rsidP="00662D4C">
            <w:pPr>
              <w:rPr>
                <w:rFonts w:cstheme="minorHAnsi"/>
              </w:rPr>
            </w:pPr>
          </w:p>
          <w:p w14:paraId="53ECB6E5" w14:textId="42E12A05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Cwestiynau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agored</w:t>
            </w:r>
            <w:proofErr w:type="spellEnd"/>
          </w:p>
          <w:p w14:paraId="6FE4E5E2" w14:textId="2F30C0A0" w:rsidR="00754230" w:rsidRPr="00600329" w:rsidRDefault="00754230" w:rsidP="00662D4C">
            <w:pPr>
              <w:rPr>
                <w:rFonts w:cstheme="minorHAnsi"/>
              </w:rPr>
            </w:pPr>
          </w:p>
          <w:p w14:paraId="7C5A91B6" w14:textId="0796DDBC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Arsylwi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disgyblion</w:t>
            </w:r>
            <w:proofErr w:type="spellEnd"/>
          </w:p>
          <w:p w14:paraId="41C52746" w14:textId="77777777" w:rsidR="00754230" w:rsidRPr="00600329" w:rsidRDefault="00754230" w:rsidP="00662D4C">
            <w:pPr>
              <w:rPr>
                <w:rFonts w:cstheme="minorHAnsi"/>
              </w:rPr>
            </w:pPr>
          </w:p>
          <w:p w14:paraId="2031BD1D" w14:textId="77777777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Goleuadau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traffig</w:t>
            </w:r>
            <w:proofErr w:type="spellEnd"/>
          </w:p>
          <w:p w14:paraId="34F57886" w14:textId="77777777" w:rsidR="00754230" w:rsidRPr="00600329" w:rsidRDefault="00754230" w:rsidP="00662D4C">
            <w:pPr>
              <w:rPr>
                <w:rFonts w:cstheme="minorHAnsi"/>
              </w:rPr>
            </w:pPr>
          </w:p>
          <w:p w14:paraId="250B79C3" w14:textId="362B7ECD" w:rsidR="00754230" w:rsidRPr="00600329" w:rsidRDefault="00754230" w:rsidP="00662D4C">
            <w:pPr>
              <w:rPr>
                <w:rFonts w:cstheme="minorHAnsi"/>
              </w:rPr>
            </w:pPr>
            <w:proofErr w:type="spellStart"/>
            <w:r w:rsidRPr="00600329">
              <w:rPr>
                <w:rFonts w:cstheme="minorHAnsi"/>
              </w:rPr>
              <w:t>Ysgrifennu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Pr="00600329">
              <w:rPr>
                <w:rFonts w:cstheme="minorHAnsi"/>
              </w:rPr>
              <w:t>paragraff</w:t>
            </w:r>
            <w:proofErr w:type="spellEnd"/>
            <w:r w:rsidRPr="00600329">
              <w:rPr>
                <w:rFonts w:cstheme="minorHAnsi"/>
              </w:rPr>
              <w:t xml:space="preserve"> </w:t>
            </w:r>
            <w:proofErr w:type="spellStart"/>
            <w:r w:rsidR="00D63D72">
              <w:rPr>
                <w:rFonts w:cstheme="minorHAnsi"/>
              </w:rPr>
              <w:t>yn</w:t>
            </w:r>
            <w:proofErr w:type="spellEnd"/>
            <w:r w:rsidR="00D63D72">
              <w:rPr>
                <w:rFonts w:cstheme="minorHAnsi"/>
              </w:rPr>
              <w:t xml:space="preserve"> </w:t>
            </w:r>
            <w:proofErr w:type="spellStart"/>
            <w:r w:rsidR="00D63D72">
              <w:rPr>
                <w:rFonts w:cstheme="minorHAnsi"/>
              </w:rPr>
              <w:t>disgrifio</w:t>
            </w:r>
            <w:proofErr w:type="spellEnd"/>
            <w:r w:rsidR="00D63D72">
              <w:rPr>
                <w:rFonts w:cstheme="minorHAnsi"/>
              </w:rPr>
              <w:t xml:space="preserve"> </w:t>
            </w:r>
            <w:proofErr w:type="spellStart"/>
            <w:r w:rsidR="00D63D72">
              <w:rPr>
                <w:rFonts w:cstheme="minorHAnsi"/>
              </w:rPr>
              <w:t>eu</w:t>
            </w:r>
            <w:proofErr w:type="spellEnd"/>
            <w:r w:rsidR="00D63D72">
              <w:rPr>
                <w:rFonts w:cstheme="minorHAnsi"/>
              </w:rPr>
              <w:t xml:space="preserve"> </w:t>
            </w:r>
            <w:proofErr w:type="spellStart"/>
            <w:r w:rsidR="00D63D72">
              <w:rPr>
                <w:rFonts w:cstheme="minorHAnsi"/>
              </w:rPr>
              <w:t>hoff</w:t>
            </w:r>
            <w:proofErr w:type="spellEnd"/>
            <w:r w:rsidR="00D63D72">
              <w:rPr>
                <w:rFonts w:cstheme="minorHAnsi"/>
              </w:rPr>
              <w:t xml:space="preserve"> </w:t>
            </w:r>
            <w:proofErr w:type="spellStart"/>
            <w:r w:rsidR="00D63D72">
              <w:rPr>
                <w:rFonts w:cstheme="minorHAnsi"/>
              </w:rPr>
              <w:t>bynciau</w:t>
            </w:r>
            <w:proofErr w:type="spellEnd"/>
            <w:r w:rsidR="00D63D72">
              <w:rPr>
                <w:rFonts w:cstheme="minorHAnsi"/>
              </w:rPr>
              <w:t xml:space="preserve"> a </w:t>
            </w:r>
            <w:proofErr w:type="spellStart"/>
            <w:r w:rsidR="00D63D72">
              <w:rPr>
                <w:rFonts w:cstheme="minorHAnsi"/>
              </w:rPr>
              <w:t>ffefryn</w:t>
            </w:r>
            <w:proofErr w:type="spellEnd"/>
            <w:r w:rsidR="00D63D72">
              <w:rPr>
                <w:rFonts w:cstheme="minorHAnsi"/>
              </w:rPr>
              <w:t xml:space="preserve"> </w:t>
            </w:r>
            <w:proofErr w:type="spellStart"/>
            <w:r w:rsidR="00D63D72">
              <w:rPr>
                <w:rFonts w:cstheme="minorHAnsi"/>
              </w:rPr>
              <w:t>lleiaf</w:t>
            </w:r>
            <w:proofErr w:type="spellEnd"/>
            <w:r w:rsidR="00D63D72">
              <w:rPr>
                <w:rFonts w:cstheme="minorHAnsi"/>
              </w:rPr>
              <w:t xml:space="preserve"> a </w:t>
            </w:r>
            <w:proofErr w:type="spellStart"/>
            <w:r w:rsidR="00D63D72">
              <w:rPr>
                <w:rFonts w:cstheme="minorHAnsi"/>
              </w:rPr>
              <w:t>rhoi</w:t>
            </w:r>
            <w:proofErr w:type="spellEnd"/>
            <w:r w:rsidR="00D63D72">
              <w:rPr>
                <w:rFonts w:cstheme="minorHAnsi"/>
              </w:rPr>
              <w:t xml:space="preserve"> </w:t>
            </w:r>
            <w:proofErr w:type="spellStart"/>
            <w:r w:rsidR="00D63D72">
              <w:rPr>
                <w:rFonts w:cstheme="minorHAnsi"/>
              </w:rPr>
              <w:t>rhesymau</w:t>
            </w:r>
            <w:proofErr w:type="spellEnd"/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7B020CFD" w14:textId="77777777" w:rsidR="00120A30" w:rsidRDefault="00120A30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  <w:p w14:paraId="088B6083" w14:textId="14D52E87" w:rsidR="00662D4C" w:rsidRPr="00D1401A" w:rsidRDefault="00662D4C" w:rsidP="00C8398D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1 awr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4F70944F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  <w:p w14:paraId="7E8C7567" w14:textId="32943CB5" w:rsidR="00975D19" w:rsidRPr="00975D19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7BE9AF43" w:rsidR="00120A30" w:rsidRPr="00975D19" w:rsidRDefault="00120A30" w:rsidP="006D26F5">
            <w:pPr>
              <w:jc w:val="center"/>
              <w:rPr>
                <w:b/>
                <w:i/>
                <w:u w:val="single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4E9C690A" w14:textId="77777777" w:rsidR="00120A30" w:rsidRDefault="00C8398D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  <w:p w14:paraId="18C6DCA1" w14:textId="4EF5906E" w:rsidR="00975D19" w:rsidRPr="00326033" w:rsidRDefault="00975D19" w:rsidP="00C8398D">
            <w:pPr>
              <w:jc w:val="center"/>
              <w:rPr>
                <w:b/>
                <w:i/>
                <w:u w:val="single"/>
              </w:rPr>
            </w:pP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6029A09A" w:rsidR="00120A30" w:rsidRPr="00120A30" w:rsidRDefault="00AE7391" w:rsidP="006D26F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662D4C">
              <w:rPr>
                <w:b/>
              </w:rPr>
              <w:t xml:space="preserve"> </w:t>
            </w:r>
            <w:proofErr w:type="spellStart"/>
            <w:r w:rsidR="00662D4C">
              <w:rPr>
                <w:b/>
              </w:rPr>
              <w:t>munud</w:t>
            </w:r>
            <w:proofErr w:type="spellEnd"/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2C22B39C" w14:textId="77777777" w:rsidR="0029312A" w:rsidRDefault="0029312A" w:rsidP="00662D4C"/>
          <w:p w14:paraId="7F6ACD50" w14:textId="05E7E401" w:rsidR="00AE7391" w:rsidRDefault="00AE7391" w:rsidP="00662D4C">
            <w:proofErr w:type="spellStart"/>
            <w:r>
              <w:t>Croesawu</w:t>
            </w:r>
            <w:proofErr w:type="spellEnd"/>
            <w:r>
              <w:t xml:space="preserve">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Saesneg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Gymraeg</w:t>
            </w:r>
            <w:proofErr w:type="spellEnd"/>
          </w:p>
          <w:p w14:paraId="5541D5B0" w14:textId="77777777" w:rsidR="00945989" w:rsidRDefault="00945989" w:rsidP="00945989"/>
          <w:p w14:paraId="59AF96BB" w14:textId="77777777" w:rsidR="00945989" w:rsidRDefault="00945989" w:rsidP="00945989">
            <w:proofErr w:type="spellStart"/>
            <w:r>
              <w:t>Cyflwyno’r</w:t>
            </w:r>
            <w:proofErr w:type="spellEnd"/>
            <w:r>
              <w:t xml:space="preserve"> </w:t>
            </w:r>
            <w:proofErr w:type="spellStart"/>
            <w:r>
              <w:t>ffocws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  <w:p w14:paraId="40365CF3" w14:textId="77777777" w:rsidR="00945989" w:rsidRDefault="00945989" w:rsidP="00945989"/>
          <w:p w14:paraId="0098A807" w14:textId="77777777" w:rsidR="00945989" w:rsidRDefault="00945989" w:rsidP="00945989">
            <w:proofErr w:type="spellStart"/>
            <w:r>
              <w:t>Esboniwch</w:t>
            </w:r>
            <w:proofErr w:type="spellEnd"/>
            <w:r>
              <w:t xml:space="preserve"> </w:t>
            </w:r>
            <w:proofErr w:type="spellStart"/>
            <w:r>
              <w:t>weithgareddau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wedi’u</w:t>
            </w:r>
            <w:proofErr w:type="spellEnd"/>
            <w:r>
              <w:t xml:space="preserve"> </w:t>
            </w:r>
            <w:proofErr w:type="spellStart"/>
            <w:r>
              <w:t>gwahaniaethu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allu’r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</w:p>
          <w:p w14:paraId="2E2DF9F6" w14:textId="77777777" w:rsidR="00945989" w:rsidRDefault="00945989" w:rsidP="007D5BB1"/>
          <w:p w14:paraId="1B2EE3D3" w14:textId="77777777" w:rsidR="007D5BB1" w:rsidRDefault="007D5BB1" w:rsidP="00662D4C"/>
          <w:p w14:paraId="151F2861" w14:textId="77777777" w:rsidR="00120A30" w:rsidRPr="00120A30" w:rsidRDefault="00120A30" w:rsidP="000C0623">
            <w:pPr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326033">
            <w:pPr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D8D2FC3" w14:textId="418CFB85" w:rsidR="00EA2C27" w:rsidRDefault="00EA2C27" w:rsidP="00662D4C"/>
          <w:p w14:paraId="5899F5A8" w14:textId="0A3E2EED" w:rsidR="00EA2C27" w:rsidRDefault="00EA2C27" w:rsidP="00662D4C">
            <w:proofErr w:type="spellStart"/>
            <w:r>
              <w:t>Gofynnwch</w:t>
            </w:r>
            <w:proofErr w:type="spellEnd"/>
            <w:r>
              <w:t xml:space="preserve"> </w:t>
            </w:r>
            <w:proofErr w:type="spellStart"/>
            <w:r w:rsidR="0088400F">
              <w:t>i</w:t>
            </w:r>
            <w:r>
              <w:t>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r</w:t>
            </w:r>
            <w:r w:rsidR="001B578A">
              <w:t>h</w:t>
            </w:r>
            <w:r>
              <w:t>oi</w:t>
            </w:r>
            <w:proofErr w:type="spellEnd"/>
            <w:r>
              <w:t xml:space="preserve"> </w:t>
            </w:r>
            <w:proofErr w:type="spellStart"/>
            <w:r>
              <w:t>enghreifftiau</w:t>
            </w:r>
            <w:proofErr w:type="spellEnd"/>
            <w:r>
              <w:t xml:space="preserve"> o</w:t>
            </w:r>
            <w:r w:rsidR="006714A6">
              <w:t xml:space="preserve"> </w:t>
            </w:r>
            <w:proofErr w:type="spellStart"/>
            <w:r w:rsidR="006714A6">
              <w:t>pynciau</w:t>
            </w:r>
            <w:proofErr w:type="spellEnd"/>
            <w:r w:rsidR="006714A6">
              <w:t xml:space="preserve"> </w:t>
            </w:r>
            <w:proofErr w:type="spellStart"/>
            <w:r w:rsidR="006714A6">
              <w:t>ysgol</w:t>
            </w:r>
            <w:proofErr w:type="spellEnd"/>
          </w:p>
          <w:p w14:paraId="64A85BEE" w14:textId="77777777" w:rsidR="002C2359" w:rsidRDefault="002C2359" w:rsidP="002C2359">
            <w:pPr>
              <w:rPr>
                <w:sz w:val="28"/>
                <w:szCs w:val="28"/>
              </w:rPr>
            </w:pPr>
          </w:p>
          <w:p w14:paraId="69AFA289" w14:textId="3B2A666E" w:rsidR="002C2359" w:rsidRPr="002C2359" w:rsidRDefault="002C2359" w:rsidP="002C2359">
            <w:proofErr w:type="spellStart"/>
            <w:r w:rsidRPr="002C2359">
              <w:t>Ymgysylltu</w:t>
            </w:r>
            <w:proofErr w:type="spellEnd"/>
            <w:r w:rsidRPr="002C2359">
              <w:t xml:space="preserve"> </w:t>
            </w:r>
            <w:proofErr w:type="spellStart"/>
            <w:r w:rsidRPr="002C2359">
              <w:t>â'r</w:t>
            </w:r>
            <w:proofErr w:type="spellEnd"/>
            <w:r w:rsidRPr="002C2359">
              <w:t xml:space="preserve"> </w:t>
            </w:r>
            <w:proofErr w:type="spellStart"/>
            <w:r w:rsidRPr="002C2359">
              <w:t>dasg</w:t>
            </w:r>
            <w:proofErr w:type="spellEnd"/>
          </w:p>
          <w:p w14:paraId="0F1AF9F5" w14:textId="18F3DF68" w:rsidR="00EA2C27" w:rsidRDefault="00EA2C27" w:rsidP="00662D4C"/>
          <w:p w14:paraId="7F17A4E6" w14:textId="24783451" w:rsidR="00120A30" w:rsidRPr="00E0519E" w:rsidRDefault="00EA2C27" w:rsidP="00E0519E"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</w:p>
        </w:tc>
        <w:tc>
          <w:tcPr>
            <w:tcW w:w="2903" w:type="dxa"/>
          </w:tcPr>
          <w:p w14:paraId="20E2FFDD" w14:textId="77777777" w:rsidR="00120A30" w:rsidRDefault="00120A30" w:rsidP="00EA2C27"/>
          <w:p w14:paraId="491DF6ED" w14:textId="3577355C" w:rsidR="00EA2C27" w:rsidRPr="00EA2C27" w:rsidRDefault="00EA2C27" w:rsidP="00EA2C27">
            <w:r>
              <w:t>‘</w:t>
            </w:r>
            <w:proofErr w:type="spellStart"/>
            <w:r>
              <w:t>Powerpoint</w:t>
            </w:r>
            <w:proofErr w:type="spellEnd"/>
            <w:r>
              <w:t>’</w:t>
            </w:r>
            <w:r w:rsidR="00E0519E">
              <w:t xml:space="preserve"> </w:t>
            </w:r>
            <w:r w:rsidR="006714A6">
              <w:t>–</w:t>
            </w:r>
            <w:r w:rsidR="00E0519E">
              <w:t xml:space="preserve"> </w:t>
            </w:r>
            <w:proofErr w:type="spellStart"/>
            <w:r w:rsidR="006714A6">
              <w:t>Pynciau’r</w:t>
            </w:r>
            <w:proofErr w:type="spellEnd"/>
            <w:r w:rsidR="006714A6">
              <w:t xml:space="preserve"> </w:t>
            </w:r>
            <w:proofErr w:type="spellStart"/>
            <w:r w:rsidR="006714A6">
              <w:t>ysgol</w:t>
            </w:r>
            <w:proofErr w:type="spellEnd"/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45162656" w:rsidR="00120A30" w:rsidRDefault="000B654A" w:rsidP="006D26F5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  <w:p w14:paraId="6D79C92E" w14:textId="37010D50" w:rsidR="00662D4C" w:rsidRPr="00120A30" w:rsidRDefault="00662D4C" w:rsidP="006D26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munud</w:t>
            </w:r>
            <w:proofErr w:type="spellEnd"/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992E329" w14:textId="77777777" w:rsidR="00326033" w:rsidRDefault="00326033" w:rsidP="000B654A"/>
          <w:p w14:paraId="279BDCA5" w14:textId="2221D06D" w:rsidR="000B654A" w:rsidRDefault="0029312A" w:rsidP="000B654A">
            <w:r>
              <w:t xml:space="preserve">I </w:t>
            </w:r>
            <w:proofErr w:type="spellStart"/>
            <w:r>
              <w:t>s</w:t>
            </w:r>
            <w:r w:rsidR="000B654A">
              <w:t>icrhau</w:t>
            </w:r>
            <w:proofErr w:type="spellEnd"/>
            <w:r w:rsidR="000B654A">
              <w:t xml:space="preserve"> bod </w:t>
            </w:r>
            <w:proofErr w:type="spellStart"/>
            <w:r w:rsidR="000B654A">
              <w:t>pob</w:t>
            </w:r>
            <w:proofErr w:type="spellEnd"/>
            <w:r w:rsidR="000B654A">
              <w:t xml:space="preserve"> </w:t>
            </w:r>
            <w:proofErr w:type="spellStart"/>
            <w:r w:rsidR="000B654A">
              <w:t>disgybl</w:t>
            </w:r>
            <w:proofErr w:type="spellEnd"/>
            <w:r w:rsidR="000B654A">
              <w:t xml:space="preserve"> </w:t>
            </w:r>
            <w:proofErr w:type="spellStart"/>
            <w:r w:rsidR="000B654A">
              <w:t>ar</w:t>
            </w:r>
            <w:proofErr w:type="spellEnd"/>
            <w:r w:rsidR="000B654A">
              <w:t xml:space="preserve"> </w:t>
            </w:r>
            <w:proofErr w:type="spellStart"/>
            <w:r w:rsidR="000B654A">
              <w:t>dasg</w:t>
            </w:r>
            <w:proofErr w:type="spellEnd"/>
            <w:r w:rsidR="00AF0106">
              <w:t>,</w:t>
            </w:r>
            <w:r w:rsidR="000B654A">
              <w:t xml:space="preserve"> ac </w:t>
            </w:r>
            <w:proofErr w:type="spellStart"/>
            <w:r w:rsidR="000B654A">
              <w:t>yn</w:t>
            </w:r>
            <w:proofErr w:type="spellEnd"/>
            <w:r w:rsidR="000B654A">
              <w:t xml:space="preserve"> </w:t>
            </w:r>
            <w:proofErr w:type="spellStart"/>
            <w:r w:rsidR="000B654A">
              <w:t>gweithio</w:t>
            </w:r>
            <w:proofErr w:type="spellEnd"/>
            <w:r w:rsidR="000B654A">
              <w:t xml:space="preserve"> </w:t>
            </w:r>
            <w:proofErr w:type="spellStart"/>
            <w:r w:rsidR="000B654A">
              <w:t>i’w</w:t>
            </w:r>
            <w:proofErr w:type="spellEnd"/>
            <w:r w:rsidR="000B654A">
              <w:t xml:space="preserve"> </w:t>
            </w:r>
            <w:proofErr w:type="spellStart"/>
            <w:r w:rsidR="000B654A">
              <w:t>alluoedd</w:t>
            </w:r>
            <w:proofErr w:type="spellEnd"/>
            <w:r w:rsidR="000B654A">
              <w:t xml:space="preserve"> </w:t>
            </w:r>
          </w:p>
          <w:p w14:paraId="7BF0CC8C" w14:textId="5FE41749" w:rsidR="0088400F" w:rsidRDefault="0088400F" w:rsidP="000B654A"/>
          <w:p w14:paraId="4C5E323F" w14:textId="1AA4CC20" w:rsidR="0088400F" w:rsidRDefault="0088400F" w:rsidP="000B654A"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engreifftiol</w:t>
            </w:r>
            <w:proofErr w:type="spellEnd"/>
            <w:r>
              <w:t>:</w:t>
            </w:r>
          </w:p>
          <w:p w14:paraId="3F379F13" w14:textId="77777777" w:rsidR="0029312A" w:rsidRDefault="0029312A" w:rsidP="000B654A"/>
          <w:p w14:paraId="1B1DDAC2" w14:textId="239F7E9E" w:rsidR="0088400F" w:rsidRDefault="006714A6" w:rsidP="000B654A">
            <w:r>
              <w:t xml:space="preserve">Pa </w:t>
            </w:r>
            <w:proofErr w:type="spellStart"/>
            <w:r>
              <w:t>bwnc</w:t>
            </w:r>
            <w:proofErr w:type="spellEnd"/>
            <w:r>
              <w:t xml:space="preserve"> </w:t>
            </w:r>
            <w:proofErr w:type="spellStart"/>
            <w:r>
              <w:t>wyt</w:t>
            </w:r>
            <w:proofErr w:type="spellEnd"/>
            <w:r>
              <w:t xml:space="preserve"> </w:t>
            </w:r>
            <w:proofErr w:type="spellStart"/>
            <w:r>
              <w:t>ti’n</w:t>
            </w:r>
            <w:proofErr w:type="spellEnd"/>
            <w:r>
              <w:t xml:space="preserve"> </w:t>
            </w:r>
            <w:proofErr w:type="spellStart"/>
            <w:r>
              <w:t>hoffi</w:t>
            </w:r>
            <w:proofErr w:type="spellEnd"/>
            <w:r w:rsidR="0088400F">
              <w:t>?</w:t>
            </w:r>
          </w:p>
          <w:p w14:paraId="38C92680" w14:textId="77777777" w:rsidR="006714A6" w:rsidRDefault="006714A6" w:rsidP="000B654A"/>
          <w:p w14:paraId="6DB6EEC1" w14:textId="19A68094" w:rsidR="006714A6" w:rsidRDefault="006714A6" w:rsidP="000B654A">
            <w:r>
              <w:t xml:space="preserve">Pa </w:t>
            </w:r>
            <w:proofErr w:type="spellStart"/>
            <w:r>
              <w:t>bwnc</w:t>
            </w:r>
            <w:proofErr w:type="spellEnd"/>
            <w:r>
              <w:t xml:space="preserve"> </w:t>
            </w:r>
            <w:proofErr w:type="spellStart"/>
            <w:r>
              <w:t>dwyt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 xml:space="preserve"> </w:t>
            </w:r>
            <w:proofErr w:type="spellStart"/>
            <w:r>
              <w:t>ddim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hoffi</w:t>
            </w:r>
            <w:proofErr w:type="spellEnd"/>
            <w:r>
              <w:t>?</w:t>
            </w:r>
          </w:p>
          <w:p w14:paraId="507CED9F" w14:textId="77777777" w:rsidR="00E07A59" w:rsidRDefault="00E07A59" w:rsidP="000B654A"/>
          <w:p w14:paraId="44063EA6" w14:textId="77777777" w:rsidR="00667CFB" w:rsidRDefault="00667CFB" w:rsidP="000B654A"/>
          <w:p w14:paraId="5180A301" w14:textId="77777777" w:rsidR="000C0623" w:rsidRDefault="000C0623" w:rsidP="000B654A"/>
          <w:p w14:paraId="6A1ED227" w14:textId="1CAF51BF" w:rsidR="004A6915" w:rsidRDefault="004A6915" w:rsidP="000B654A"/>
          <w:p w14:paraId="65481C09" w14:textId="01059027" w:rsidR="004A6915" w:rsidRPr="00326033" w:rsidRDefault="004A6915" w:rsidP="000B654A"/>
        </w:tc>
        <w:tc>
          <w:tcPr>
            <w:tcW w:w="4971" w:type="dxa"/>
          </w:tcPr>
          <w:p w14:paraId="3CB43B5D" w14:textId="77777777" w:rsidR="0088400F" w:rsidRDefault="0088400F" w:rsidP="001545FE"/>
          <w:p w14:paraId="25456C60" w14:textId="20465F88" w:rsidR="006714A6" w:rsidRDefault="006714A6" w:rsidP="006714A6"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gwithgareddau’n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disgrofio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hoff</w:t>
            </w:r>
            <w:proofErr w:type="spellEnd"/>
            <w:r>
              <w:t xml:space="preserve"> </w:t>
            </w:r>
            <w:proofErr w:type="spellStart"/>
            <w:r>
              <w:t>bynciau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hoff</w:t>
            </w:r>
            <w:proofErr w:type="spellEnd"/>
            <w:r>
              <w:t xml:space="preserve"> </w:t>
            </w:r>
            <w:proofErr w:type="spellStart"/>
            <w:r>
              <w:t>bynciau</w:t>
            </w:r>
            <w:proofErr w:type="spellEnd"/>
            <w:r>
              <w:t xml:space="preserve"> </w:t>
            </w:r>
            <w:proofErr w:type="spellStart"/>
            <w:r>
              <w:t>lleiaf</w:t>
            </w:r>
            <w:proofErr w:type="spellEnd"/>
            <w:r>
              <w:t>,</w:t>
            </w:r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darpar</w:t>
            </w:r>
            <w:r>
              <w:t>u</w:t>
            </w:r>
            <w:proofErr w:type="spellEnd"/>
            <w:r>
              <w:t xml:space="preserve"> </w:t>
            </w:r>
            <w:proofErr w:type="spellStart"/>
            <w:r>
              <w:t>rhesymau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</w:t>
            </w:r>
            <w:r>
              <w:t>r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ysgrifenedig</w:t>
            </w:r>
            <w:proofErr w:type="spellEnd"/>
            <w:r>
              <w:t>.</w:t>
            </w:r>
          </w:p>
          <w:p w14:paraId="129C6CF7" w14:textId="77777777" w:rsidR="006714A6" w:rsidRDefault="006714A6" w:rsidP="001545FE"/>
          <w:p w14:paraId="40D4852A" w14:textId="327BDF51" w:rsidR="001545FE" w:rsidRDefault="00E0519E" w:rsidP="001545FE">
            <w:r w:rsidRPr="00E0519E">
              <w:t xml:space="preserve">Cael y </w:t>
            </w:r>
            <w:proofErr w:type="spellStart"/>
            <w:r w:rsidRPr="00E0519E">
              <w:t>disgyblion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i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greu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atebion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i'r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cwestiynau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a'u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gwneud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yn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frawddegau</w:t>
            </w:r>
            <w:proofErr w:type="spellEnd"/>
            <w:r w:rsidRPr="00E0519E">
              <w:t xml:space="preserve"> </w:t>
            </w:r>
            <w:proofErr w:type="spellStart"/>
            <w:r w:rsidRPr="00E0519E">
              <w:t>cyflawn</w:t>
            </w:r>
            <w:proofErr w:type="spellEnd"/>
            <w:r w:rsidRPr="00E0519E">
              <w:t>.</w:t>
            </w:r>
          </w:p>
          <w:p w14:paraId="56372536" w14:textId="1C9B7617" w:rsidR="00E0519E" w:rsidRDefault="00E0519E" w:rsidP="001545FE"/>
          <w:p w14:paraId="3405726D" w14:textId="77777777" w:rsidR="001545FE" w:rsidRPr="001545FE" w:rsidRDefault="001545FE" w:rsidP="001545FE"/>
          <w:p w14:paraId="5BCE28CF" w14:textId="77777777" w:rsidR="0012154A" w:rsidRDefault="001545FE" w:rsidP="001545FE">
            <w:proofErr w:type="spellStart"/>
            <w:r w:rsidRPr="001545FE">
              <w:lastRenderedPageBreak/>
              <w:t>Disgyblion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ymateb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gwestiynau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allweddol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fel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grwpiau</w:t>
            </w:r>
            <w:proofErr w:type="spellEnd"/>
            <w:r w:rsidRPr="001545FE">
              <w:t xml:space="preserve"> neu </w:t>
            </w:r>
            <w:proofErr w:type="spellStart"/>
            <w:r w:rsidRPr="001545FE">
              <w:t>unigolion</w:t>
            </w:r>
            <w:proofErr w:type="spellEnd"/>
            <w:r w:rsidR="0012154A">
              <w:t xml:space="preserve">. </w:t>
            </w:r>
          </w:p>
          <w:p w14:paraId="201E5E0B" w14:textId="77777777" w:rsidR="0012154A" w:rsidRDefault="0012154A" w:rsidP="001545FE"/>
          <w:p w14:paraId="71440AA1" w14:textId="77777777" w:rsidR="000C0623" w:rsidRDefault="000C0623" w:rsidP="001545FE"/>
          <w:p w14:paraId="2DBD595E" w14:textId="77777777" w:rsidR="001545FE" w:rsidRPr="001545FE" w:rsidRDefault="001545FE" w:rsidP="001545FE"/>
          <w:p w14:paraId="45342B96" w14:textId="77777777" w:rsidR="001545FE" w:rsidRDefault="001545FE" w:rsidP="001545FE"/>
          <w:p w14:paraId="7D790503" w14:textId="77777777" w:rsidR="001545FE" w:rsidRDefault="001545FE" w:rsidP="001545FE"/>
          <w:p w14:paraId="26C23708" w14:textId="77777777" w:rsidR="001545FE" w:rsidRDefault="001545FE" w:rsidP="001545FE"/>
          <w:p w14:paraId="6F32319A" w14:textId="77777777" w:rsidR="00120A30" w:rsidRPr="00120A30" w:rsidRDefault="00120A30" w:rsidP="0012154A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54B90CB9" w14:textId="77777777" w:rsidR="00E86CA2" w:rsidRDefault="00E86CA2" w:rsidP="001545FE">
            <w:pPr>
              <w:jc w:val="center"/>
            </w:pPr>
          </w:p>
          <w:p w14:paraId="65151BC3" w14:textId="77777777" w:rsidR="006714A6" w:rsidRDefault="006714A6" w:rsidP="006714A6">
            <w:pPr>
              <w:jc w:val="center"/>
            </w:pPr>
            <w:proofErr w:type="spellStart"/>
            <w:r>
              <w:t>Taflen</w:t>
            </w:r>
            <w:proofErr w:type="spellEnd"/>
            <w:r>
              <w:t xml:space="preserve"> </w:t>
            </w:r>
            <w:proofErr w:type="spellStart"/>
            <w:r>
              <w:t>eirfa</w:t>
            </w:r>
            <w:proofErr w:type="spellEnd"/>
          </w:p>
          <w:p w14:paraId="75D6E56C" w14:textId="77777777" w:rsidR="006714A6" w:rsidRDefault="006714A6" w:rsidP="006714A6">
            <w:pPr>
              <w:jc w:val="center"/>
            </w:pPr>
          </w:p>
          <w:p w14:paraId="502C5B6A" w14:textId="77777777" w:rsidR="006714A6" w:rsidRPr="003D3760" w:rsidRDefault="006714A6" w:rsidP="006714A6">
            <w:pPr>
              <w:jc w:val="center"/>
            </w:pPr>
            <w:proofErr w:type="spellStart"/>
            <w:r>
              <w:t>Geuriaduron</w:t>
            </w:r>
            <w:proofErr w:type="spellEnd"/>
            <w:r>
              <w:t xml:space="preserve"> Cymraeg</w:t>
            </w:r>
          </w:p>
          <w:p w14:paraId="6AC59572" w14:textId="77777777" w:rsidR="006714A6" w:rsidRPr="003D3760" w:rsidRDefault="006714A6" w:rsidP="001545FE">
            <w:pPr>
              <w:jc w:val="center"/>
            </w:pPr>
          </w:p>
          <w:p w14:paraId="0E858CC6" w14:textId="77777777" w:rsidR="001545FE" w:rsidRDefault="001545FE" w:rsidP="001545FE">
            <w:pPr>
              <w:jc w:val="center"/>
            </w:pPr>
          </w:p>
          <w:p w14:paraId="5931FCFE" w14:textId="5A58A5C4" w:rsidR="001545FE" w:rsidRPr="003D3760" w:rsidRDefault="001545FE" w:rsidP="001545FE">
            <w:pPr>
              <w:jc w:val="center"/>
            </w:pPr>
          </w:p>
          <w:p w14:paraId="363E66BA" w14:textId="77777777" w:rsidR="001545FE" w:rsidRDefault="001545FE" w:rsidP="001545FE">
            <w:pPr>
              <w:jc w:val="center"/>
            </w:pPr>
          </w:p>
          <w:p w14:paraId="12F7B26F" w14:textId="77777777" w:rsidR="001545FE" w:rsidRDefault="001545FE" w:rsidP="001545FE">
            <w:pPr>
              <w:jc w:val="center"/>
            </w:pPr>
          </w:p>
          <w:p w14:paraId="73A5E4AB" w14:textId="64880BF8" w:rsidR="00120A30" w:rsidRPr="00120A30" w:rsidRDefault="00120A30" w:rsidP="001545FE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4DD55209" w14:textId="77777777" w:rsidR="00662D4C" w:rsidRDefault="00662D4C" w:rsidP="006D26F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15 </w:t>
            </w:r>
          </w:p>
          <w:p w14:paraId="0152928B" w14:textId="0BB90641" w:rsidR="00120A30" w:rsidRPr="00120A30" w:rsidRDefault="00662D4C" w:rsidP="006D26F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munud</w:t>
            </w:r>
            <w:proofErr w:type="spellEnd"/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514369C7" w14:textId="77777777" w:rsidR="000C0623" w:rsidRDefault="000C0623" w:rsidP="00326033"/>
          <w:p w14:paraId="63C20A15" w14:textId="7666E78C" w:rsidR="00120A30" w:rsidRPr="0012154A" w:rsidRDefault="000C0623" w:rsidP="0012154A">
            <w:proofErr w:type="spellStart"/>
            <w:r>
              <w:t>Adolygu’r</w:t>
            </w:r>
            <w:proofErr w:type="spellEnd"/>
            <w:r>
              <w:t xml:space="preserve"> </w:t>
            </w:r>
            <w:proofErr w:type="spellStart"/>
            <w:r w:rsidR="0082771D">
              <w:t>ffoc</w:t>
            </w:r>
            <w:r w:rsidR="00A229FF">
              <w:t>ws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0A8467DB" w14:textId="77777777" w:rsidR="000C0623" w:rsidRDefault="000C0623" w:rsidP="001545FE"/>
          <w:p w14:paraId="7F954423" w14:textId="06973FAD" w:rsidR="001545FE" w:rsidRDefault="001545FE" w:rsidP="001545FE">
            <w:proofErr w:type="spellStart"/>
            <w:r w:rsidRPr="001545FE">
              <w:t>Meddwl</w:t>
            </w:r>
            <w:proofErr w:type="spellEnd"/>
            <w:r w:rsidRPr="001545FE">
              <w:t xml:space="preserve">, </w:t>
            </w:r>
            <w:proofErr w:type="spellStart"/>
            <w:r w:rsidRPr="001545FE">
              <w:t>paru</w:t>
            </w:r>
            <w:proofErr w:type="spellEnd"/>
            <w:r w:rsidRPr="001545FE">
              <w:t xml:space="preserve">, </w:t>
            </w:r>
            <w:proofErr w:type="spellStart"/>
            <w:r w:rsidRPr="001545FE">
              <w:t>rhannu</w:t>
            </w:r>
            <w:proofErr w:type="spellEnd"/>
            <w:r w:rsidRPr="001545FE">
              <w:t xml:space="preserve">: </w:t>
            </w:r>
            <w:proofErr w:type="spellStart"/>
            <w:r w:rsidRPr="001545FE">
              <w:t>Disgyblion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ymateb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i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gwestiynau'r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athro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fel</w:t>
            </w:r>
            <w:proofErr w:type="spellEnd"/>
            <w:r w:rsidRPr="001545FE">
              <w:t xml:space="preserve"> </w:t>
            </w:r>
            <w:proofErr w:type="spellStart"/>
            <w:r w:rsidRPr="001545FE">
              <w:t>grwpiau</w:t>
            </w:r>
            <w:proofErr w:type="spellEnd"/>
            <w:r w:rsidRPr="001545FE">
              <w:t xml:space="preserve"> neu </w:t>
            </w:r>
            <w:proofErr w:type="spellStart"/>
            <w:r w:rsidRPr="001545FE">
              <w:t>unigolion</w:t>
            </w:r>
            <w:proofErr w:type="spellEnd"/>
            <w:r w:rsidRPr="001545FE">
              <w:t>.</w:t>
            </w:r>
          </w:p>
          <w:p w14:paraId="7372851E" w14:textId="0B69D5B9" w:rsidR="00A45652" w:rsidRDefault="00A45652" w:rsidP="001545FE"/>
          <w:p w14:paraId="7E98E8D3" w14:textId="77777777" w:rsidR="00A45652" w:rsidRPr="001545FE" w:rsidRDefault="00A45652" w:rsidP="00A45652">
            <w:r>
              <w:t xml:space="preserve">Hunan </w:t>
            </w:r>
            <w:proofErr w:type="spellStart"/>
            <w:r>
              <w:t>asesu</w:t>
            </w:r>
            <w:proofErr w:type="spellEnd"/>
            <w:r>
              <w:t xml:space="preserve">,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cymheiriaid</w:t>
            </w:r>
            <w:proofErr w:type="spellEnd"/>
            <w:r>
              <w:t xml:space="preserve">, </w:t>
            </w:r>
            <w:proofErr w:type="spellStart"/>
            <w:r>
              <w:t>asesiad</w:t>
            </w:r>
            <w:proofErr w:type="spellEnd"/>
            <w:r>
              <w:t xml:space="preserve"> </w:t>
            </w:r>
            <w:proofErr w:type="spellStart"/>
            <w:r>
              <w:t>athro</w:t>
            </w:r>
            <w:proofErr w:type="spellEnd"/>
          </w:p>
          <w:p w14:paraId="7638DD91" w14:textId="77777777" w:rsidR="00A45652" w:rsidRPr="001545FE" w:rsidRDefault="00A45652" w:rsidP="001545FE"/>
          <w:p w14:paraId="1C63FF95" w14:textId="77777777" w:rsidR="001545FE" w:rsidRPr="001545FE" w:rsidRDefault="001545FE" w:rsidP="001545FE"/>
          <w:p w14:paraId="4350BD30" w14:textId="77777777" w:rsidR="001545FE" w:rsidRPr="001545FE" w:rsidRDefault="001545FE" w:rsidP="001545FE"/>
          <w:p w14:paraId="219CA86D" w14:textId="77777777" w:rsidR="00120A30" w:rsidRPr="00120A30" w:rsidRDefault="00120A30" w:rsidP="0012154A">
            <w:pPr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6EC1331F" w:rsidR="00AB6B45" w:rsidRPr="00AB6B45" w:rsidRDefault="00AB6B45" w:rsidP="00E80AC9"/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7F7A74BE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</w:t>
            </w:r>
            <w:r w:rsidR="00AB6B45">
              <w:rPr>
                <w:sz w:val="20"/>
                <w:szCs w:val="20"/>
                <w:lang w:val="cy-GB"/>
              </w:rPr>
              <w:t>ys agwedd at ddysgu dros amser)</w:t>
            </w:r>
          </w:p>
        </w:tc>
        <w:tc>
          <w:tcPr>
            <w:tcW w:w="7030" w:type="dxa"/>
          </w:tcPr>
          <w:p w14:paraId="5A0FA24A" w14:textId="1FA6A642" w:rsidR="00395909" w:rsidRDefault="00AD225E" w:rsidP="00395909">
            <w:pPr>
              <w:rPr>
                <w:bCs/>
                <w:iCs/>
                <w:sz w:val="22"/>
                <w:szCs w:val="22"/>
              </w:rPr>
            </w:pPr>
            <w:proofErr w:type="spellStart"/>
            <w:r w:rsidRPr="00AD225E">
              <w:rPr>
                <w:bCs/>
                <w:iCs/>
                <w:sz w:val="22"/>
                <w:szCs w:val="22"/>
              </w:rPr>
              <w:t>Mwynhaodd</w:t>
            </w:r>
            <w:proofErr w:type="spellEnd"/>
            <w:r w:rsidRPr="00AD225E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Pr="00AD225E">
              <w:rPr>
                <w:bCs/>
                <w:iCs/>
                <w:sz w:val="22"/>
                <w:szCs w:val="22"/>
              </w:rPr>
              <w:t>disgyblion</w:t>
            </w:r>
            <w:proofErr w:type="spellEnd"/>
            <w:r w:rsidRPr="00AD225E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Pr="00AD225E">
              <w:rPr>
                <w:bCs/>
                <w:iCs/>
                <w:sz w:val="22"/>
                <w:szCs w:val="22"/>
              </w:rPr>
              <w:t>wers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roeddent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llawn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cymhelliant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drwyddi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draw. </w:t>
            </w:r>
            <w:r w:rsidR="00395909">
              <w:rPr>
                <w:bCs/>
                <w:iCs/>
                <w:sz w:val="22"/>
                <w:szCs w:val="22"/>
              </w:rPr>
              <w:t xml:space="preserve"> Mae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sgiliau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llafariaeth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llythrennydd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Cymreig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wedi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gwella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, a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gwelwyd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tystiolaeth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ystod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wers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wrth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farcio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eu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.  Fe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wnes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ddarparu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taflenni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gwaith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gwahaniaethol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7B1A22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gwmpasu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pob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395909">
              <w:rPr>
                <w:bCs/>
                <w:iCs/>
                <w:sz w:val="22"/>
                <w:szCs w:val="22"/>
              </w:rPr>
              <w:t>gallu</w:t>
            </w:r>
            <w:proofErr w:type="spellEnd"/>
            <w:r w:rsidR="00395909">
              <w:rPr>
                <w:bCs/>
                <w:iCs/>
                <w:sz w:val="22"/>
                <w:szCs w:val="22"/>
              </w:rPr>
              <w:t>.</w:t>
            </w:r>
          </w:p>
          <w:p w14:paraId="598404E4" w14:textId="24D1E15A" w:rsidR="00825827" w:rsidRPr="00AD225E" w:rsidRDefault="00825827" w:rsidP="00825827">
            <w:pPr>
              <w:rPr>
                <w:bCs/>
                <w:iCs/>
                <w:sz w:val="22"/>
                <w:szCs w:val="22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60E72FEA" w:rsidR="00825827" w:rsidRPr="008A31BF" w:rsidRDefault="008A31BF" w:rsidP="00825827">
            <w:pPr>
              <w:rPr>
                <w:bCs/>
                <w:iCs/>
                <w:sz w:val="22"/>
                <w:szCs w:val="22"/>
              </w:rPr>
            </w:pPr>
            <w:proofErr w:type="spellStart"/>
            <w:r w:rsidRPr="008A31BF">
              <w:rPr>
                <w:bCs/>
                <w:iCs/>
                <w:sz w:val="22"/>
                <w:szCs w:val="22"/>
              </w:rPr>
              <w:t>Parhai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osod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tasgau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heriol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Y </w:t>
            </w:r>
            <w:proofErr w:type="spellStart"/>
            <w:r>
              <w:rPr>
                <w:bCs/>
                <w:iCs/>
                <w:sz w:val="22"/>
                <w:szCs w:val="22"/>
              </w:rPr>
              <w:t>ffordd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orau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ddisgyblion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ddatblygu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bCs/>
                <w:iCs/>
                <w:sz w:val="22"/>
                <w:szCs w:val="22"/>
              </w:rPr>
              <w:t>dysgu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ge</w:t>
            </w:r>
            <w:r w:rsidR="00600329">
              <w:rPr>
                <w:bCs/>
                <w:iCs/>
                <w:sz w:val="22"/>
                <w:szCs w:val="22"/>
              </w:rPr>
              <w:t>i</w:t>
            </w:r>
            <w:r>
              <w:rPr>
                <w:bCs/>
                <w:iCs/>
                <w:sz w:val="22"/>
                <w:szCs w:val="22"/>
              </w:rPr>
              <w:t>rfa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newydd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yw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trwy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darllen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gwahanol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destunau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bCs/>
                <w:iCs/>
                <w:sz w:val="22"/>
                <w:szCs w:val="22"/>
              </w:rPr>
              <w:t>rhyngweithio’n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bwrpasol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a’r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testunau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hynny</w:t>
            </w:r>
            <w:proofErr w:type="spellEnd"/>
            <w:r>
              <w:rPr>
                <w:bCs/>
                <w:iCs/>
                <w:sz w:val="22"/>
                <w:szCs w:val="22"/>
              </w:rPr>
              <w:t>.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74ED0399" w14:textId="187EA2A2" w:rsidR="00AB6B45" w:rsidRPr="00FD1151" w:rsidRDefault="00FD1151" w:rsidP="00AB6B45">
            <w:pPr>
              <w:rPr>
                <w:bCs/>
                <w:iCs/>
                <w:sz w:val="22"/>
                <w:szCs w:val="22"/>
              </w:rPr>
            </w:pPr>
            <w:proofErr w:type="spellStart"/>
            <w:r>
              <w:rPr>
                <w:bCs/>
                <w:iCs/>
                <w:sz w:val="22"/>
                <w:szCs w:val="22"/>
              </w:rPr>
              <w:t>Roedd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holl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adnoddau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wedi’u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paratoi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barod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gyfer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y </w:t>
            </w:r>
            <w:proofErr w:type="spellStart"/>
            <w:r>
              <w:rPr>
                <w:bCs/>
                <w:iCs/>
                <w:sz w:val="22"/>
                <w:szCs w:val="22"/>
              </w:rPr>
              <w:t>gwers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>
              <w:rPr>
                <w:bCs/>
                <w:iCs/>
                <w:sz w:val="22"/>
                <w:szCs w:val="22"/>
              </w:rPr>
              <w:t>Rhoddais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gefnogaeth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sgaffaldiau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>
              <w:rPr>
                <w:bCs/>
                <w:iCs/>
                <w:sz w:val="22"/>
                <w:szCs w:val="22"/>
              </w:rPr>
              <w:t>anogaeth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gramStart"/>
            <w:r>
              <w:rPr>
                <w:bCs/>
                <w:iCs/>
                <w:sz w:val="22"/>
                <w:szCs w:val="22"/>
              </w:rPr>
              <w:t>a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arweiniodd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atynt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cwblhau’r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das</w:t>
            </w:r>
            <w:r w:rsidR="00A330E4">
              <w:rPr>
                <w:bCs/>
                <w:iCs/>
                <w:sz w:val="22"/>
                <w:szCs w:val="22"/>
              </w:rPr>
              <w:t>g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yn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</w:rPr>
              <w:t>llwyddianus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.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Roedd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y </w:t>
            </w:r>
            <w:r w:rsidR="007B1A22">
              <w:rPr>
                <w:bCs/>
                <w:iCs/>
                <w:sz w:val="22"/>
                <w:szCs w:val="22"/>
              </w:rPr>
              <w:t>‘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Powerpoint</w:t>
            </w:r>
            <w:proofErr w:type="spellEnd"/>
            <w:r w:rsidR="007B1A22">
              <w:rPr>
                <w:bCs/>
                <w:iCs/>
                <w:sz w:val="22"/>
                <w:szCs w:val="22"/>
              </w:rPr>
              <w:t>’</w:t>
            </w:r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drawiadol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roedd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ganddyn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nhw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ffocws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a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diddordeb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mawr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pan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gyflwynais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i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330E4">
              <w:rPr>
                <w:bCs/>
                <w:iCs/>
                <w:sz w:val="22"/>
                <w:szCs w:val="22"/>
              </w:rPr>
              <w:t>nhw</w:t>
            </w:r>
            <w:proofErr w:type="spellEnd"/>
            <w:r w:rsidR="00A330E4">
              <w:rPr>
                <w:bCs/>
                <w:iCs/>
                <w:sz w:val="22"/>
                <w:szCs w:val="22"/>
              </w:rPr>
              <w:t>.</w:t>
            </w:r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Ceisiais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sicrhau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bod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disgyblion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yn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deal</w:t>
            </w:r>
            <w:r w:rsidR="008A31BF">
              <w:rPr>
                <w:bCs/>
                <w:iCs/>
                <w:sz w:val="22"/>
                <w:szCs w:val="22"/>
              </w:rPr>
              <w:t>l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AD225E">
              <w:rPr>
                <w:bCs/>
                <w:iCs/>
                <w:sz w:val="22"/>
                <w:szCs w:val="22"/>
              </w:rPr>
              <w:t>trwy</w:t>
            </w:r>
            <w:proofErr w:type="spellEnd"/>
            <w:r w:rsidR="00AD225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ofyn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iddynt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ddarllen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ac </w:t>
            </w:r>
            <w:proofErr w:type="spellStart"/>
            <w:r w:rsidR="00164E3E">
              <w:rPr>
                <w:bCs/>
                <w:iCs/>
                <w:sz w:val="22"/>
                <w:szCs w:val="22"/>
              </w:rPr>
              <w:t>ateb</w:t>
            </w:r>
            <w:proofErr w:type="spellEnd"/>
            <w:r w:rsidR="00164E3E">
              <w:rPr>
                <w:bCs/>
                <w:iCs/>
                <w:sz w:val="22"/>
                <w:szCs w:val="22"/>
              </w:rPr>
              <w:t xml:space="preserve"> cwestiynau.</w:t>
            </w: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B8E86DF" w14:textId="77777777" w:rsidR="00825827" w:rsidRPr="003241BF" w:rsidRDefault="008A31BF" w:rsidP="00825827">
            <w:pPr>
              <w:rPr>
                <w:sz w:val="22"/>
                <w:szCs w:val="22"/>
              </w:rPr>
            </w:pPr>
            <w:r w:rsidRPr="003241BF">
              <w:rPr>
                <w:sz w:val="22"/>
                <w:szCs w:val="22"/>
              </w:rPr>
              <w:t xml:space="preserve">I </w:t>
            </w:r>
            <w:proofErr w:type="spellStart"/>
            <w:r w:rsidRPr="003241BF">
              <w:rPr>
                <w:sz w:val="22"/>
                <w:szCs w:val="22"/>
              </w:rPr>
              <w:t>barhau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baratoi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gwersi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sy’n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ysbrydoli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ddiddordeb</w:t>
            </w:r>
            <w:proofErr w:type="spellEnd"/>
            <w:r w:rsidRPr="003241BF">
              <w:rPr>
                <w:sz w:val="22"/>
                <w:szCs w:val="22"/>
              </w:rPr>
              <w:t xml:space="preserve">. </w:t>
            </w:r>
          </w:p>
          <w:p w14:paraId="12D2BCF1" w14:textId="746229F5" w:rsidR="008A31BF" w:rsidRPr="00120A30" w:rsidRDefault="008A31BF" w:rsidP="00825827">
            <w:pPr>
              <w:rPr>
                <w:sz w:val="20"/>
                <w:szCs w:val="20"/>
              </w:rPr>
            </w:pPr>
            <w:r w:rsidRPr="003241BF">
              <w:rPr>
                <w:sz w:val="22"/>
                <w:szCs w:val="22"/>
              </w:rPr>
              <w:t xml:space="preserve">I </w:t>
            </w:r>
            <w:proofErr w:type="spellStart"/>
            <w:r w:rsidRPr="003241BF">
              <w:rPr>
                <w:sz w:val="22"/>
                <w:szCs w:val="22"/>
              </w:rPr>
              <w:t>barhau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baratoi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tasgau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gwahaniaethol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i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proofErr w:type="spellStart"/>
            <w:r w:rsidRPr="003241BF">
              <w:rPr>
                <w:sz w:val="22"/>
                <w:szCs w:val="22"/>
              </w:rPr>
              <w:t>sicrhau</w:t>
            </w:r>
            <w:proofErr w:type="spellEnd"/>
            <w:r w:rsidRPr="003241BF">
              <w:rPr>
                <w:sz w:val="22"/>
                <w:szCs w:val="22"/>
              </w:rPr>
              <w:t xml:space="preserve"> </w:t>
            </w:r>
            <w:r w:rsidR="003241BF" w:rsidRPr="003241BF">
              <w:rPr>
                <w:sz w:val="22"/>
                <w:szCs w:val="22"/>
              </w:rPr>
              <w:t xml:space="preserve">y gall </w:t>
            </w:r>
            <w:proofErr w:type="spellStart"/>
            <w:r w:rsidR="003241BF" w:rsidRPr="003241BF">
              <w:rPr>
                <w:sz w:val="22"/>
                <w:szCs w:val="22"/>
              </w:rPr>
              <w:t>pob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dysgwr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ddatblygu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ar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gyflymder</w:t>
            </w:r>
            <w:proofErr w:type="spellEnd"/>
            <w:r w:rsidR="003241BF" w:rsidRPr="003241BF">
              <w:rPr>
                <w:sz w:val="22"/>
                <w:szCs w:val="22"/>
              </w:rPr>
              <w:t xml:space="preserve"> </w:t>
            </w:r>
            <w:proofErr w:type="spellStart"/>
            <w:r w:rsidR="003241BF" w:rsidRPr="003241BF">
              <w:rPr>
                <w:sz w:val="22"/>
                <w:szCs w:val="22"/>
              </w:rPr>
              <w:t>rhesymol</w:t>
            </w:r>
            <w:proofErr w:type="spellEnd"/>
            <w:r w:rsidR="003241BF" w:rsidRPr="003241BF">
              <w:rPr>
                <w:sz w:val="22"/>
                <w:szCs w:val="22"/>
              </w:rPr>
              <w:t>.</w:t>
            </w:r>
          </w:p>
        </w:tc>
      </w:tr>
    </w:tbl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A2122" w14:textId="77777777" w:rsidR="002E1F55" w:rsidRDefault="002E1F55" w:rsidP="00B24C18">
      <w:r>
        <w:separator/>
      </w:r>
    </w:p>
  </w:endnote>
  <w:endnote w:type="continuationSeparator" w:id="0">
    <w:p w14:paraId="5B46B4EA" w14:textId="77777777" w:rsidR="002E1F55" w:rsidRDefault="002E1F55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688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D5F9D" w14:textId="77777777" w:rsidR="002E1F55" w:rsidRDefault="002E1F55" w:rsidP="00B24C18">
      <w:r>
        <w:separator/>
      </w:r>
    </w:p>
  </w:footnote>
  <w:footnote w:type="continuationSeparator" w:id="0">
    <w:p w14:paraId="740B217D" w14:textId="77777777" w:rsidR="002E1F55" w:rsidRDefault="002E1F55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87D36"/>
    <w:multiLevelType w:val="hybridMultilevel"/>
    <w:tmpl w:val="B8E0F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22D53"/>
    <w:multiLevelType w:val="hybridMultilevel"/>
    <w:tmpl w:val="EA426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2E496E"/>
    <w:multiLevelType w:val="hybridMultilevel"/>
    <w:tmpl w:val="ABA8B98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B5467"/>
    <w:multiLevelType w:val="hybridMultilevel"/>
    <w:tmpl w:val="A9C6BD76"/>
    <w:lvl w:ilvl="0" w:tplc="6ABE64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8192A"/>
    <w:multiLevelType w:val="hybridMultilevel"/>
    <w:tmpl w:val="411056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82F2D"/>
    <w:multiLevelType w:val="hybridMultilevel"/>
    <w:tmpl w:val="097EA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61325"/>
    <w:multiLevelType w:val="hybridMultilevel"/>
    <w:tmpl w:val="44EC7AD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3D4A"/>
    <w:rsid w:val="000973E5"/>
    <w:rsid w:val="000B654A"/>
    <w:rsid w:val="000B6B62"/>
    <w:rsid w:val="000C0623"/>
    <w:rsid w:val="000E5C05"/>
    <w:rsid w:val="000F592F"/>
    <w:rsid w:val="00120A30"/>
    <w:rsid w:val="0012154A"/>
    <w:rsid w:val="00140D3C"/>
    <w:rsid w:val="001434B2"/>
    <w:rsid w:val="001545FE"/>
    <w:rsid w:val="00164E3E"/>
    <w:rsid w:val="00167F75"/>
    <w:rsid w:val="00186E3A"/>
    <w:rsid w:val="001B578A"/>
    <w:rsid w:val="00270F1E"/>
    <w:rsid w:val="0029312A"/>
    <w:rsid w:val="002B2D5B"/>
    <w:rsid w:val="002C2359"/>
    <w:rsid w:val="002E1F55"/>
    <w:rsid w:val="002F72F8"/>
    <w:rsid w:val="0031228F"/>
    <w:rsid w:val="003241BF"/>
    <w:rsid w:val="00326033"/>
    <w:rsid w:val="00347467"/>
    <w:rsid w:val="003502C7"/>
    <w:rsid w:val="003770F9"/>
    <w:rsid w:val="00395909"/>
    <w:rsid w:val="003B005D"/>
    <w:rsid w:val="003B625E"/>
    <w:rsid w:val="003D3760"/>
    <w:rsid w:val="003E6C6C"/>
    <w:rsid w:val="0040291F"/>
    <w:rsid w:val="0043540F"/>
    <w:rsid w:val="00467647"/>
    <w:rsid w:val="004847B6"/>
    <w:rsid w:val="00494546"/>
    <w:rsid w:val="004A6915"/>
    <w:rsid w:val="004B73CD"/>
    <w:rsid w:val="004E1B77"/>
    <w:rsid w:val="0052100C"/>
    <w:rsid w:val="005404E0"/>
    <w:rsid w:val="005B7769"/>
    <w:rsid w:val="005E1DCC"/>
    <w:rsid w:val="00600329"/>
    <w:rsid w:val="00610C4A"/>
    <w:rsid w:val="00645E24"/>
    <w:rsid w:val="00662D4C"/>
    <w:rsid w:val="0066617E"/>
    <w:rsid w:val="00667CFB"/>
    <w:rsid w:val="006714A6"/>
    <w:rsid w:val="0067670D"/>
    <w:rsid w:val="006953EE"/>
    <w:rsid w:val="006D26F5"/>
    <w:rsid w:val="006D7310"/>
    <w:rsid w:val="006E32EF"/>
    <w:rsid w:val="006E39DD"/>
    <w:rsid w:val="00713823"/>
    <w:rsid w:val="00754230"/>
    <w:rsid w:val="007B1A22"/>
    <w:rsid w:val="007B65F8"/>
    <w:rsid w:val="007D5BB1"/>
    <w:rsid w:val="007F62C5"/>
    <w:rsid w:val="0081450C"/>
    <w:rsid w:val="00816DB9"/>
    <w:rsid w:val="00825827"/>
    <w:rsid w:val="00825DEF"/>
    <w:rsid w:val="0082771D"/>
    <w:rsid w:val="00856550"/>
    <w:rsid w:val="008830ED"/>
    <w:rsid w:val="0088400F"/>
    <w:rsid w:val="008840DC"/>
    <w:rsid w:val="00896514"/>
    <w:rsid w:val="008A31BF"/>
    <w:rsid w:val="008B2B15"/>
    <w:rsid w:val="00912D60"/>
    <w:rsid w:val="00945989"/>
    <w:rsid w:val="00947D62"/>
    <w:rsid w:val="00975D19"/>
    <w:rsid w:val="009A03EA"/>
    <w:rsid w:val="009C26DA"/>
    <w:rsid w:val="009D68DF"/>
    <w:rsid w:val="009D7C3C"/>
    <w:rsid w:val="009F5DD0"/>
    <w:rsid w:val="00A0182D"/>
    <w:rsid w:val="00A229FF"/>
    <w:rsid w:val="00A330E4"/>
    <w:rsid w:val="00A45652"/>
    <w:rsid w:val="00A46632"/>
    <w:rsid w:val="00A53AE4"/>
    <w:rsid w:val="00A82242"/>
    <w:rsid w:val="00AA5380"/>
    <w:rsid w:val="00AB6B45"/>
    <w:rsid w:val="00AC3D58"/>
    <w:rsid w:val="00AC718D"/>
    <w:rsid w:val="00AD225E"/>
    <w:rsid w:val="00AE7391"/>
    <w:rsid w:val="00AF0106"/>
    <w:rsid w:val="00AF532A"/>
    <w:rsid w:val="00B02BEF"/>
    <w:rsid w:val="00B0430A"/>
    <w:rsid w:val="00B24C18"/>
    <w:rsid w:val="00B34B5B"/>
    <w:rsid w:val="00B42125"/>
    <w:rsid w:val="00B50B4F"/>
    <w:rsid w:val="00B85948"/>
    <w:rsid w:val="00BA6F51"/>
    <w:rsid w:val="00BC35BE"/>
    <w:rsid w:val="00BF5170"/>
    <w:rsid w:val="00C40DB9"/>
    <w:rsid w:val="00C8398D"/>
    <w:rsid w:val="00D060A6"/>
    <w:rsid w:val="00D1401A"/>
    <w:rsid w:val="00D46A8E"/>
    <w:rsid w:val="00D63A80"/>
    <w:rsid w:val="00D63D72"/>
    <w:rsid w:val="00D91956"/>
    <w:rsid w:val="00DB1D3B"/>
    <w:rsid w:val="00DB318A"/>
    <w:rsid w:val="00E0519E"/>
    <w:rsid w:val="00E060F7"/>
    <w:rsid w:val="00E07A59"/>
    <w:rsid w:val="00E75960"/>
    <w:rsid w:val="00E76889"/>
    <w:rsid w:val="00E80AC9"/>
    <w:rsid w:val="00E86CA2"/>
    <w:rsid w:val="00EA2C27"/>
    <w:rsid w:val="00EB6268"/>
    <w:rsid w:val="00EC0A98"/>
    <w:rsid w:val="00EC47B6"/>
    <w:rsid w:val="00EE0418"/>
    <w:rsid w:val="00EE0AC1"/>
    <w:rsid w:val="00EF0BE1"/>
    <w:rsid w:val="00EF2DF8"/>
    <w:rsid w:val="00F636FF"/>
    <w:rsid w:val="00F707F4"/>
    <w:rsid w:val="00F8496A"/>
    <w:rsid w:val="00FA3864"/>
    <w:rsid w:val="00FA55CD"/>
    <w:rsid w:val="00FB79B2"/>
    <w:rsid w:val="00FC132C"/>
    <w:rsid w:val="00FD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32603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6B4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54230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2154A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39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39DD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0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5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Davina Dumelow (1900208)</cp:lastModifiedBy>
  <cp:revision>2</cp:revision>
  <cp:lastPrinted>2020-02-24T19:00:00Z</cp:lastPrinted>
  <dcterms:created xsi:type="dcterms:W3CDTF">2020-04-20T11:56:00Z</dcterms:created>
  <dcterms:modified xsi:type="dcterms:W3CDTF">2020-04-20T11:56:00Z</dcterms:modified>
</cp:coreProperties>
</file>