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D19" w:rsidRDefault="002C37D6" w:rsidP="00C94D19">
      <w:pPr>
        <w:pStyle w:val="Heading2"/>
      </w:pPr>
      <w:r>
        <w:t>Lab 6</w:t>
      </w:r>
      <w:r w:rsidR="00C94D19">
        <w:t xml:space="preserve"> – Connectivity</w:t>
      </w:r>
      <w:bookmarkStart w:id="0" w:name="_GoBack"/>
      <w:bookmarkEnd w:id="0"/>
    </w:p>
    <w:p w:rsidR="00C94D19" w:rsidRDefault="00C94D19" w:rsidP="00C94D19">
      <w:pPr>
        <w:pStyle w:val="Heading2"/>
      </w:pPr>
      <w:r>
        <w:t>Objective</w:t>
      </w:r>
    </w:p>
    <w:p w:rsidR="00C94D19" w:rsidRDefault="00C94D19" w:rsidP="00C94D19">
      <w:pPr>
        <w:jc w:val="both"/>
        <w:rPr>
          <w:i/>
          <w:iCs/>
        </w:rPr>
      </w:pPr>
      <w:r>
        <w:t>This week we will look at representing connectivity data</w:t>
      </w:r>
    </w:p>
    <w:p w:rsidR="00C94D19" w:rsidRDefault="00C94D19" w:rsidP="00C94D19">
      <w:pPr>
        <w:pStyle w:val="Heading2"/>
      </w:pPr>
      <w:r>
        <w:t>Exercises</w:t>
      </w:r>
    </w:p>
    <w:p w:rsidR="00C94D19" w:rsidRDefault="00C94D19" w:rsidP="00C94D19">
      <w:r>
        <w:t xml:space="preserve">1) The following tables show phone calls made by a group of ten people over a period of seven days: </w:t>
      </w:r>
    </w:p>
    <w:p w:rsidR="00C94D19" w:rsidRDefault="00C94D19" w:rsidP="00C94D19"/>
    <w:tbl>
      <w:tblPr>
        <w:tblStyle w:val="TableGrid"/>
        <w:tblW w:w="0" w:type="auto"/>
        <w:tblInd w:w="1008" w:type="dxa"/>
        <w:tblLook w:val="01E0" w:firstRow="1" w:lastRow="1" w:firstColumn="1" w:lastColumn="1" w:noHBand="0" w:noVBand="0"/>
      </w:tblPr>
      <w:tblGrid>
        <w:gridCol w:w="1080"/>
        <w:gridCol w:w="1260"/>
        <w:gridCol w:w="1204"/>
        <w:gridCol w:w="236"/>
        <w:gridCol w:w="1080"/>
        <w:gridCol w:w="1179"/>
        <w:gridCol w:w="1080"/>
      </w:tblGrid>
      <w:tr w:rsidR="00C94D19" w:rsidTr="008B1933">
        <w:tc>
          <w:tcPr>
            <w:tcW w:w="1080" w:type="dxa"/>
          </w:tcPr>
          <w:p w:rsidR="00C94D19" w:rsidRPr="000906B7" w:rsidRDefault="00C94D19" w:rsidP="008B1933">
            <w:pPr>
              <w:jc w:val="center"/>
              <w:rPr>
                <w:smallCaps/>
              </w:rPr>
            </w:pPr>
            <w:r w:rsidRPr="000906B7">
              <w:rPr>
                <w:smallCaps/>
              </w:rPr>
              <w:t>Caller</w:t>
            </w:r>
          </w:p>
        </w:tc>
        <w:tc>
          <w:tcPr>
            <w:tcW w:w="1260" w:type="dxa"/>
          </w:tcPr>
          <w:p w:rsidR="00C94D19" w:rsidRPr="000906B7" w:rsidRDefault="00C94D19" w:rsidP="008B1933">
            <w:pPr>
              <w:jc w:val="center"/>
              <w:rPr>
                <w:smallCaps/>
              </w:rPr>
            </w:pPr>
            <w:r w:rsidRPr="000906B7">
              <w:rPr>
                <w:smallCaps/>
              </w:rPr>
              <w:t>Receiver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  <w:rPr>
                <w:smallCaps/>
              </w:rPr>
            </w:pPr>
            <w:r w:rsidRPr="000906B7">
              <w:rPr>
                <w:smallCaps/>
              </w:rPr>
              <w:t>Length</w:t>
            </w:r>
          </w:p>
          <w:p w:rsidR="00C94D19" w:rsidRPr="000906B7" w:rsidRDefault="00C94D19" w:rsidP="008B1933">
            <w:pPr>
              <w:jc w:val="center"/>
              <w:rPr>
                <w:smallCaps/>
              </w:rPr>
            </w:pPr>
            <w:r>
              <w:rPr>
                <w:smallCaps/>
              </w:rPr>
              <w:t>(Mins)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Pr="000906B7" w:rsidRDefault="00C94D19" w:rsidP="008B1933">
            <w:pPr>
              <w:jc w:val="center"/>
              <w:rPr>
                <w:smallCaps/>
              </w:rPr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Pr="000906B7" w:rsidRDefault="00C94D19" w:rsidP="008B1933">
            <w:pPr>
              <w:jc w:val="center"/>
              <w:rPr>
                <w:smallCaps/>
              </w:rPr>
            </w:pPr>
            <w:r w:rsidRPr="000906B7">
              <w:rPr>
                <w:smallCaps/>
              </w:rPr>
              <w:t>Caller</w:t>
            </w:r>
          </w:p>
        </w:tc>
        <w:tc>
          <w:tcPr>
            <w:tcW w:w="1179" w:type="dxa"/>
          </w:tcPr>
          <w:p w:rsidR="00C94D19" w:rsidRPr="000906B7" w:rsidRDefault="00C94D19" w:rsidP="008B1933">
            <w:pPr>
              <w:jc w:val="center"/>
              <w:rPr>
                <w:smallCaps/>
              </w:rPr>
            </w:pPr>
            <w:r w:rsidRPr="000906B7">
              <w:rPr>
                <w:smallCaps/>
              </w:rPr>
              <w:t>Receiver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  <w:rPr>
                <w:smallCaps/>
              </w:rPr>
            </w:pPr>
            <w:r w:rsidRPr="000906B7">
              <w:rPr>
                <w:smallCaps/>
              </w:rPr>
              <w:t>Length</w:t>
            </w:r>
          </w:p>
          <w:p w:rsidR="00C94D19" w:rsidRPr="000906B7" w:rsidRDefault="00C94D19" w:rsidP="008B1933">
            <w:pPr>
              <w:jc w:val="center"/>
              <w:rPr>
                <w:smallCaps/>
              </w:rPr>
            </w:pPr>
            <w:r>
              <w:rPr>
                <w:smallCaps/>
              </w:rPr>
              <w:t>(Mins)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A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E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8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F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J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14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B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H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12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G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A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12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C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H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13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H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B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12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D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F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9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I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A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19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E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G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14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J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F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15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F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J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6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A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I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7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G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A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15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B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H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14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H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B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11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C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B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13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I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G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12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D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F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14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J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D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10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E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A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17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A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G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9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F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D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12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B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C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10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G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I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11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C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B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10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H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B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17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D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J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16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I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E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15</w:t>
            </w:r>
          </w:p>
        </w:tc>
      </w:tr>
      <w:tr w:rsidR="00C94D19" w:rsidTr="008B1933"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E</w:t>
            </w:r>
          </w:p>
        </w:tc>
        <w:tc>
          <w:tcPr>
            <w:tcW w:w="1260" w:type="dxa"/>
          </w:tcPr>
          <w:p w:rsidR="00C94D19" w:rsidRDefault="00C94D19" w:rsidP="008B1933">
            <w:pPr>
              <w:jc w:val="center"/>
            </w:pPr>
            <w:r>
              <w:t>I</w:t>
            </w:r>
          </w:p>
        </w:tc>
        <w:tc>
          <w:tcPr>
            <w:tcW w:w="1204" w:type="dxa"/>
            <w:tcBorders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8</w:t>
            </w:r>
          </w:p>
        </w:tc>
        <w:tc>
          <w:tcPr>
            <w:tcW w:w="236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:rsidR="00C94D19" w:rsidRDefault="00C94D19" w:rsidP="008B1933">
            <w:pPr>
              <w:jc w:val="center"/>
            </w:pPr>
          </w:p>
        </w:tc>
        <w:tc>
          <w:tcPr>
            <w:tcW w:w="1080" w:type="dxa"/>
            <w:tcBorders>
              <w:left w:val="single" w:sz="2" w:space="0" w:color="auto"/>
            </w:tcBorders>
          </w:tcPr>
          <w:p w:rsidR="00C94D19" w:rsidRDefault="00C94D19" w:rsidP="008B1933">
            <w:pPr>
              <w:jc w:val="center"/>
            </w:pPr>
            <w:r>
              <w:t>J</w:t>
            </w:r>
          </w:p>
        </w:tc>
        <w:tc>
          <w:tcPr>
            <w:tcW w:w="1179" w:type="dxa"/>
          </w:tcPr>
          <w:p w:rsidR="00C94D19" w:rsidRDefault="00C94D19" w:rsidP="008B1933">
            <w:pPr>
              <w:jc w:val="center"/>
            </w:pPr>
            <w:r>
              <w:t>F</w:t>
            </w:r>
          </w:p>
        </w:tc>
        <w:tc>
          <w:tcPr>
            <w:tcW w:w="1080" w:type="dxa"/>
          </w:tcPr>
          <w:p w:rsidR="00C94D19" w:rsidRDefault="00C94D19" w:rsidP="008B1933">
            <w:pPr>
              <w:jc w:val="center"/>
            </w:pPr>
            <w:r>
              <w:t>13</w:t>
            </w:r>
          </w:p>
        </w:tc>
      </w:tr>
    </w:tbl>
    <w:p w:rsidR="00C94D19" w:rsidRDefault="00C94D19" w:rsidP="00C94D19"/>
    <w:p w:rsidR="00C94D19" w:rsidRDefault="00C94D19" w:rsidP="00C94D19">
      <w:r>
        <w:t xml:space="preserve">Create a visualisation of this data that allows you to identify </w:t>
      </w:r>
    </w:p>
    <w:p w:rsidR="00C94D19" w:rsidRDefault="00C94D19" w:rsidP="00C94D19">
      <w:pPr>
        <w:tabs>
          <w:tab w:val="left" w:pos="540"/>
        </w:tabs>
      </w:pPr>
      <w:r>
        <w:tab/>
        <w:t>i) any subgroups within the subjects</w:t>
      </w:r>
    </w:p>
    <w:p w:rsidR="00C94D19" w:rsidRDefault="00C94D19" w:rsidP="00C94D19">
      <w:pPr>
        <w:tabs>
          <w:tab w:val="left" w:pos="540"/>
        </w:tabs>
      </w:pPr>
      <w:r>
        <w:tab/>
        <w:t>ii) the total amount of time each pair of subjects spent talking to each other</w:t>
      </w:r>
    </w:p>
    <w:p w:rsidR="00C94D19" w:rsidRDefault="00C94D19" w:rsidP="00C94D19">
      <w:pPr>
        <w:tabs>
          <w:tab w:val="left" w:pos="540"/>
        </w:tabs>
      </w:pPr>
      <w:r>
        <w:tab/>
        <w:t>iii) what proportion of time each subject was the caller, not the receiver.</w:t>
      </w:r>
    </w:p>
    <w:p w:rsidR="00C94D19" w:rsidRDefault="00C94D19" w:rsidP="00C94D19"/>
    <w:p w:rsidR="00C94D19" w:rsidRDefault="00C94D19" w:rsidP="00C94D19">
      <w:r>
        <w:t>2) Create a tree and a tree map to show the following directory structure: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/data</w:t>
      </w:r>
      <w:r>
        <w:tab/>
      </w:r>
      <w:r>
        <w:tab/>
        <w:t>/Holidays</w:t>
      </w:r>
      <w:r>
        <w:tab/>
        <w:t>/Work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Holidays</w:t>
      </w:r>
      <w:r>
        <w:tab/>
        <w:t>Sept2013</w:t>
      </w:r>
      <w:r>
        <w:tab/>
        <w:t>staff.jpg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Work</w:t>
      </w:r>
      <w:r>
        <w:tab/>
        <w:t>Feb2014</w:t>
      </w:r>
      <w:r>
        <w:tab/>
        <w:t>office.jpg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Woodwork</w:t>
      </w:r>
      <w:r>
        <w:tab/>
        <w:t>Oct2014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/Woodwork</w:t>
      </w:r>
      <w:r>
        <w:tab/>
        <w:t>/Sept2013</w:t>
      </w:r>
      <w:r>
        <w:tab/>
        <w:t>/Feb2014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Table.jpg</w:t>
      </w:r>
      <w:r>
        <w:tab/>
        <w:t>castle.jpg</w:t>
      </w:r>
      <w:r>
        <w:tab/>
        <w:t>beach1.jpg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Chair.jpg</w:t>
      </w:r>
      <w:r>
        <w:tab/>
        <w:t>party.jpg</w:t>
      </w:r>
      <w:r>
        <w:tab/>
        <w:t>schooner.jpg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ab/>
      </w:r>
      <w:r>
        <w:tab/>
        <w:t>Statue.jpg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/Oct2014</w:t>
      </w:r>
      <w:r>
        <w:tab/>
        <w:t>/Castle</w:t>
      </w:r>
      <w:r>
        <w:tab/>
        <w:t>/General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Castle</w:t>
      </w:r>
      <w:r>
        <w:tab/>
        <w:t>gateway.jpg</w:t>
      </w:r>
      <w:r>
        <w:tab/>
        <w:t>group.jpg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>General</w:t>
      </w:r>
      <w:r>
        <w:tab/>
        <w:t>tower.jpg</w:t>
      </w:r>
      <w:r>
        <w:tab/>
        <w:t>forest.jpg</w:t>
      </w:r>
    </w:p>
    <w:p w:rsidR="00C94D19" w:rsidRDefault="00C94D19" w:rsidP="00C94D19">
      <w:pPr>
        <w:tabs>
          <w:tab w:val="left" w:pos="540"/>
          <w:tab w:val="left" w:pos="2880"/>
          <w:tab w:val="left" w:pos="5400"/>
        </w:tabs>
      </w:pPr>
      <w:r>
        <w:tab/>
      </w:r>
      <w:r>
        <w:tab/>
        <w:t>Greathall.jpg</w:t>
      </w:r>
      <w:r>
        <w:tab/>
        <w:t>boat.jpg</w:t>
      </w:r>
    </w:p>
    <w:p w:rsidR="00A7084D" w:rsidRDefault="00A7084D" w:rsidP="00C94D19">
      <w:pPr>
        <w:tabs>
          <w:tab w:val="left" w:pos="540"/>
          <w:tab w:val="left" w:pos="2880"/>
          <w:tab w:val="left" w:pos="5400"/>
        </w:tabs>
      </w:pPr>
    </w:p>
    <w:p w:rsidR="00A42CE3" w:rsidRPr="00A42CE3" w:rsidRDefault="00C94D19" w:rsidP="00A7084D">
      <w:pPr>
        <w:tabs>
          <w:tab w:val="left" w:pos="540"/>
          <w:tab w:val="left" w:pos="2880"/>
          <w:tab w:val="left" w:pos="5400"/>
        </w:tabs>
        <w:rPr>
          <w:rFonts w:ascii="Arial" w:hAnsi="Arial" w:cs="Arial"/>
          <w:sz w:val="28"/>
          <w:szCs w:val="28"/>
        </w:rPr>
      </w:pPr>
      <w:r>
        <w:t xml:space="preserve">3) Visit </w:t>
      </w:r>
      <w:hyperlink r:id="rId7" w:history="1">
        <w:r w:rsidRPr="006238B8">
          <w:rPr>
            <w:rStyle w:val="Hyperlink"/>
          </w:rPr>
          <w:t>www.touchgraph.com</w:t>
        </w:r>
      </w:hyperlink>
      <w:r>
        <w:t xml:space="preserve"> and perform a keyword search within your degree subject. Explore the network created by the tool.</w:t>
      </w:r>
    </w:p>
    <w:sectPr w:rsidR="00A42CE3" w:rsidRPr="00A42CE3" w:rsidSect="00A708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800" w:bottom="993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6859" w:rsidRDefault="001D6859">
      <w:r>
        <w:separator/>
      </w:r>
    </w:p>
  </w:endnote>
  <w:endnote w:type="continuationSeparator" w:id="0">
    <w:p w:rsidR="001D6859" w:rsidRDefault="001D6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112" w:rsidRDefault="00A841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397" w:rsidRDefault="00C94D19">
    <w:pPr>
      <w:pStyle w:val="LabNotesFoot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159F56E" wp14:editId="23297E84">
              <wp:simplePos x="0" y="0"/>
              <wp:positionH relativeFrom="column">
                <wp:posOffset>0</wp:posOffset>
              </wp:positionH>
              <wp:positionV relativeFrom="paragraph">
                <wp:posOffset>78740</wp:posOffset>
              </wp:positionV>
              <wp:extent cx="5257800" cy="0"/>
              <wp:effectExtent l="9525" t="12065" r="9525" b="1651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57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90AD94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2pt" to="414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/IuEQ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" strokeweight="1.5pt"/>
          </w:pict>
        </mc:Fallback>
      </mc:AlternateContent>
    </w:r>
  </w:p>
  <w:p w:rsidR="00201397" w:rsidRDefault="00A56E1B">
    <w:pPr>
      <w:pStyle w:val="LabNotesFooter"/>
    </w:pPr>
    <w:r>
      <w:rPr>
        <w:rStyle w:val="PageNumber"/>
      </w:rPr>
      <w:t>© Dr. Nik Whitehead 2015</w:t>
    </w:r>
    <w:r w:rsidR="00201397">
      <w:rPr>
        <w:rStyle w:val="PageNumber"/>
      </w:rPr>
      <w:tab/>
    </w:r>
    <w:r w:rsidR="00201397">
      <w:tab/>
    </w:r>
    <w:r w:rsidR="00201397">
      <w:rPr>
        <w:rStyle w:val="PageNumber"/>
      </w:rPr>
      <w:fldChar w:fldCharType="begin"/>
    </w:r>
    <w:r w:rsidR="00201397">
      <w:rPr>
        <w:rStyle w:val="PageNumber"/>
      </w:rPr>
      <w:instrText xml:space="preserve"> PAGE </w:instrText>
    </w:r>
    <w:r w:rsidR="00201397">
      <w:rPr>
        <w:rStyle w:val="PageNumber"/>
      </w:rPr>
      <w:fldChar w:fldCharType="separate"/>
    </w:r>
    <w:r w:rsidR="002C37D6">
      <w:rPr>
        <w:rStyle w:val="PageNumber"/>
        <w:noProof/>
      </w:rPr>
      <w:t>1</w:t>
    </w:r>
    <w:r w:rsidR="00201397">
      <w:rPr>
        <w:rStyle w:val="PageNumber"/>
      </w:rPr>
      <w:fldChar w:fldCharType="end"/>
    </w:r>
    <w:r w:rsidR="00201397">
      <w:rPr>
        <w:rStyle w:val="PageNumber"/>
      </w:rPr>
      <w:tab/>
    </w:r>
    <w:r w:rsidR="00201397">
      <w:rPr>
        <w:rStyle w:val="PageNumber"/>
        <w:i w:val="0"/>
        <w:sz w:val="24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112" w:rsidRDefault="00A841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6859" w:rsidRDefault="001D6859">
      <w:r>
        <w:separator/>
      </w:r>
    </w:p>
  </w:footnote>
  <w:footnote w:type="continuationSeparator" w:id="0">
    <w:p w:rsidR="001D6859" w:rsidRDefault="001D68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112" w:rsidRDefault="00A841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1397" w:rsidRDefault="00C94D19">
    <w:pPr>
      <w:pStyle w:val="LabNotes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70A0826" wp14:editId="06E7991D">
              <wp:simplePos x="0" y="0"/>
              <wp:positionH relativeFrom="column">
                <wp:posOffset>0</wp:posOffset>
              </wp:positionH>
              <wp:positionV relativeFrom="paragraph">
                <wp:posOffset>350520</wp:posOffset>
              </wp:positionV>
              <wp:extent cx="5257800" cy="0"/>
              <wp:effectExtent l="9525" t="17145" r="9525" b="1143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2578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847284D"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27.6pt" to="414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MYZEwIAACk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" strokeweight="1.5pt"/>
          </w:pict>
        </mc:Fallback>
      </mc:AlternateContent>
    </w:r>
    <w:r w:rsidR="004F68FF" w:rsidRPr="004F68FF">
      <w:t xml:space="preserve"> </w:t>
    </w:r>
    <w:r w:rsidR="004F68FF">
      <w:t>M4X00999 – Data Visualisation</w:t>
    </w:r>
    <w:r w:rsidR="005616A9">
      <w:tab/>
    </w:r>
    <w:r w:rsidR="005616A9">
      <w:tab/>
      <w:t xml:space="preserve">Lab </w:t>
    </w:r>
    <w:r w:rsidR="002C37D6">
      <w:t>6</w:t>
    </w:r>
    <w:r w:rsidR="00201397">
      <w:t xml:space="preserve"> - Notes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4112" w:rsidRDefault="00A841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DF81055"/>
    <w:multiLevelType w:val="hybridMultilevel"/>
    <w:tmpl w:val="67C2EA80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7A0599"/>
    <w:multiLevelType w:val="hybridMultilevel"/>
    <w:tmpl w:val="870AF9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328A8"/>
    <w:multiLevelType w:val="hybridMultilevel"/>
    <w:tmpl w:val="EE7EEBCA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C937191"/>
    <w:multiLevelType w:val="hybridMultilevel"/>
    <w:tmpl w:val="3594DDE8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74F"/>
    <w:multiLevelType w:val="hybridMultilevel"/>
    <w:tmpl w:val="32EA95CA"/>
    <w:lvl w:ilvl="0" w:tplc="EAD45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8221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AC230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08259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5920D0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1565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76292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6BA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86E285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81D6028"/>
    <w:multiLevelType w:val="hybridMultilevel"/>
    <w:tmpl w:val="2D0A1F9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F0B5933"/>
    <w:multiLevelType w:val="hybridMultilevel"/>
    <w:tmpl w:val="6CA0BCCC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16C"/>
    <w:rsid w:val="000D7410"/>
    <w:rsid w:val="000F7559"/>
    <w:rsid w:val="00132409"/>
    <w:rsid w:val="00194EA0"/>
    <w:rsid w:val="001D6859"/>
    <w:rsid w:val="00201397"/>
    <w:rsid w:val="002441EE"/>
    <w:rsid w:val="002C37D6"/>
    <w:rsid w:val="002E65FD"/>
    <w:rsid w:val="00365D18"/>
    <w:rsid w:val="0036734A"/>
    <w:rsid w:val="00404FE2"/>
    <w:rsid w:val="00407088"/>
    <w:rsid w:val="00430ACB"/>
    <w:rsid w:val="00435261"/>
    <w:rsid w:val="004B5E7E"/>
    <w:rsid w:val="004F68FF"/>
    <w:rsid w:val="00526454"/>
    <w:rsid w:val="005616A9"/>
    <w:rsid w:val="005922C2"/>
    <w:rsid w:val="005A3F1F"/>
    <w:rsid w:val="005D3895"/>
    <w:rsid w:val="006525EB"/>
    <w:rsid w:val="006977C0"/>
    <w:rsid w:val="006C691D"/>
    <w:rsid w:val="00846DBB"/>
    <w:rsid w:val="00891284"/>
    <w:rsid w:val="00904916"/>
    <w:rsid w:val="00922113"/>
    <w:rsid w:val="00965A3B"/>
    <w:rsid w:val="009A24AA"/>
    <w:rsid w:val="009A77F4"/>
    <w:rsid w:val="009B3625"/>
    <w:rsid w:val="009B421F"/>
    <w:rsid w:val="009E2A03"/>
    <w:rsid w:val="00A0116C"/>
    <w:rsid w:val="00A33785"/>
    <w:rsid w:val="00A42CE3"/>
    <w:rsid w:val="00A458F7"/>
    <w:rsid w:val="00A56E1B"/>
    <w:rsid w:val="00A7084D"/>
    <w:rsid w:val="00A84112"/>
    <w:rsid w:val="00B317D4"/>
    <w:rsid w:val="00B36F48"/>
    <w:rsid w:val="00BE5161"/>
    <w:rsid w:val="00C05DD2"/>
    <w:rsid w:val="00C322BC"/>
    <w:rsid w:val="00C94D19"/>
    <w:rsid w:val="00D20484"/>
    <w:rsid w:val="00D376A6"/>
    <w:rsid w:val="00D61830"/>
    <w:rsid w:val="00DB629A"/>
    <w:rsid w:val="00E438C8"/>
    <w:rsid w:val="00E56043"/>
    <w:rsid w:val="00E61F5B"/>
    <w:rsid w:val="00E63558"/>
    <w:rsid w:val="00E95573"/>
    <w:rsid w:val="00F30155"/>
    <w:rsid w:val="00F62FB6"/>
    <w:rsid w:val="00F767BA"/>
    <w:rsid w:val="00FC5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BBC59EAC-9037-4DA2-9657-AFBE5F0C7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HDR1">
    <w:name w:val="HDR 1"/>
    <w:basedOn w:val="Heading1"/>
    <w:next w:val="Normal"/>
  </w:style>
  <w:style w:type="paragraph" w:customStyle="1" w:styleId="HDR2">
    <w:name w:val="HDR 2"/>
    <w:basedOn w:val="Heading2"/>
    <w:next w:val="Normal"/>
  </w:style>
  <w:style w:type="paragraph" w:customStyle="1" w:styleId="HDR3">
    <w:name w:val="HDR 3"/>
    <w:basedOn w:val="Heading3"/>
    <w:next w:val="Normal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customStyle="1" w:styleId="LabNotesHeader">
    <w:name w:val="Lab Notes Header"/>
    <w:basedOn w:val="Header"/>
    <w:rPr>
      <w:i/>
      <w:sz w:val="18"/>
    </w:rPr>
  </w:style>
  <w:style w:type="paragraph" w:customStyle="1" w:styleId="LabNotesFooter">
    <w:name w:val="Lab Notes Footer"/>
    <w:basedOn w:val="Footer"/>
    <w:rPr>
      <w:i/>
      <w:sz w:val="18"/>
    </w:rPr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character" w:styleId="Strong">
    <w:name w:val="Strong"/>
    <w:qFormat/>
    <w:rPr>
      <w:rFonts w:ascii="Arial" w:hAnsi="Arial" w:cs="Arial" w:hint="default"/>
      <w:b/>
      <w:bCs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Arial" w:hAnsi="Arial" w:cs="Arial"/>
    </w:rPr>
  </w:style>
  <w:style w:type="paragraph" w:styleId="FootnoteText">
    <w:name w:val="footnote text"/>
    <w:basedOn w:val="Normal"/>
    <w:semiHidden/>
    <w:rPr>
      <w:sz w:val="20"/>
      <w:szCs w:val="20"/>
    </w:rPr>
  </w:style>
  <w:style w:type="character" w:styleId="FootnoteReference">
    <w:name w:val="footnote reference"/>
    <w:semiHidden/>
    <w:rPr>
      <w:vertAlign w:val="superscript"/>
    </w:rPr>
  </w:style>
  <w:style w:type="paragraph" w:customStyle="1" w:styleId="code">
    <w:name w:val="code"/>
    <w:basedOn w:val="Normal"/>
    <w:pPr>
      <w:tabs>
        <w:tab w:val="left" w:pos="0"/>
        <w:tab w:val="left" w:pos="284"/>
      </w:tabs>
    </w:pPr>
    <w:rPr>
      <w:rFonts w:ascii="Courier New" w:hAnsi="Courier New"/>
      <w:sz w:val="20"/>
      <w:szCs w:val="20"/>
      <w:lang w:val="en-US"/>
    </w:rPr>
  </w:style>
  <w:style w:type="table" w:styleId="TableGrid">
    <w:name w:val="Table Grid"/>
    <w:basedOn w:val="TableNormal"/>
    <w:rsid w:val="0089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C94D19"/>
    <w:rPr>
      <w:rFonts w:ascii="Arial" w:hAnsi="Arial" w:cs="Arial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040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11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6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8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0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92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touchgraph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njw\Application%20Data\Microsoft\Templates\LabNot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LabNotes</Template>
  <TotalTime>3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CMM2006 – Interface Design</vt:lpstr>
    </vt:vector>
  </TitlesOfParts>
  <Company>RGU</Company>
  <LinksUpToDate>false</LinksUpToDate>
  <CharactersWithSpaces>1310</CharactersWithSpaces>
  <SharedDoc>false</SharedDoc>
  <HLinks>
    <vt:vector size="36" baseType="variant">
      <vt:variant>
        <vt:i4>5439554</vt:i4>
      </vt:variant>
      <vt:variant>
        <vt:i4>15</vt:i4>
      </vt:variant>
      <vt:variant>
        <vt:i4>0</vt:i4>
      </vt:variant>
      <vt:variant>
        <vt:i4>5</vt:i4>
      </vt:variant>
      <vt:variant>
        <vt:lpwstr>http://www.brainbashers.com/</vt:lpwstr>
      </vt:variant>
      <vt:variant>
        <vt:lpwstr/>
      </vt:variant>
      <vt:variant>
        <vt:i4>3145781</vt:i4>
      </vt:variant>
      <vt:variant>
        <vt:i4>12</vt:i4>
      </vt:variant>
      <vt:variant>
        <vt:i4>0</vt:i4>
      </vt:variant>
      <vt:variant>
        <vt:i4>5</vt:i4>
      </vt:variant>
      <vt:variant>
        <vt:lpwstr>http://www.personal.psu.edu/~j5j/IPIP/</vt:lpwstr>
      </vt:variant>
      <vt:variant>
        <vt:lpwstr/>
      </vt:variant>
      <vt:variant>
        <vt:i4>7995494</vt:i4>
      </vt:variant>
      <vt:variant>
        <vt:i4>9</vt:i4>
      </vt:variant>
      <vt:variant>
        <vt:i4>0</vt:i4>
      </vt:variant>
      <vt:variant>
        <vt:i4>5</vt:i4>
      </vt:variant>
      <vt:variant>
        <vt:lpwstr>http://www.mypersonality.info/</vt:lpwstr>
      </vt:variant>
      <vt:variant>
        <vt:lpwstr/>
      </vt:variant>
      <vt:variant>
        <vt:i4>131186</vt:i4>
      </vt:variant>
      <vt:variant>
        <vt:i4>6</vt:i4>
      </vt:variant>
      <vt:variant>
        <vt:i4>0</vt:i4>
      </vt:variant>
      <vt:variant>
        <vt:i4>5</vt:i4>
      </vt:variant>
      <vt:variant>
        <vt:lpwstr>http://en.wikipedia.org/wiki/Big_Five_personality_traits</vt:lpwstr>
      </vt:variant>
      <vt:variant>
        <vt:lpwstr/>
      </vt:variant>
      <vt:variant>
        <vt:i4>3866673</vt:i4>
      </vt:variant>
      <vt:variant>
        <vt:i4>3</vt:i4>
      </vt:variant>
      <vt:variant>
        <vt:i4>0</vt:i4>
      </vt:variant>
      <vt:variant>
        <vt:i4>5</vt:i4>
      </vt:variant>
      <vt:variant>
        <vt:lpwstr>http://www.personalitytest.net/types/index.htm</vt:lpwstr>
      </vt:variant>
      <vt:variant>
        <vt:lpwstr/>
      </vt:variant>
      <vt:variant>
        <vt:i4>4522028</vt:i4>
      </vt:variant>
      <vt:variant>
        <vt:i4>0</vt:i4>
      </vt:variant>
      <vt:variant>
        <vt:i4>0</vt:i4>
      </vt:variant>
      <vt:variant>
        <vt:i4>5</vt:i4>
      </vt:variant>
      <vt:variant>
        <vt:lpwstr>http://en.wikipedia.org/wiki/Myers-Briggs_x001f__Type_Indicator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CMM2006 – Interface Design</dc:title>
  <dc:creator>Dr. Nik Whitehead</dc:creator>
  <cp:lastModifiedBy>Nik Whitehead</cp:lastModifiedBy>
  <cp:revision>5</cp:revision>
  <cp:lastPrinted>2015-03-13T10:44:00Z</cp:lastPrinted>
  <dcterms:created xsi:type="dcterms:W3CDTF">2015-03-18T16:12:00Z</dcterms:created>
  <dcterms:modified xsi:type="dcterms:W3CDTF">2016-01-22T11:29:00Z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ear4Word_StyleTitle">
    <vt:lpwstr>Vancouver</vt:lpwstr>
  </property>
</Properties>
</file>