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28D48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5F0DEBE2" wp14:editId="341F239B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8528E9">
        <w:rPr>
          <w:rFonts w:ascii="Arial" w:hAnsi="Arial" w:cs="Arial"/>
          <w:b/>
          <w:sz w:val="28"/>
          <w:szCs w:val="28"/>
          <w:lang w:val="cy-GB"/>
        </w:rPr>
        <w:t>ATODIAD GA36d</w:t>
      </w:r>
    </w:p>
    <w:p w14:paraId="2F92D07C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0A9E405A" w14:textId="77777777" w:rsidTr="00674829">
        <w:tc>
          <w:tcPr>
            <w:tcW w:w="9922" w:type="dxa"/>
            <w:shd w:val="clear" w:color="auto" w:fill="C0C0C0"/>
          </w:tcPr>
          <w:p w14:paraId="2E54E9E8" w14:textId="77777777" w:rsidR="00681FA9" w:rsidRPr="00A406E5" w:rsidRDefault="00131FEF" w:rsidP="00D32E34">
            <w:pPr>
              <w:pStyle w:val="Heading4"/>
              <w:rPr>
                <w:rFonts w:ascii="Arial" w:hAnsi="Arial" w:cs="Arial"/>
                <w:b/>
              </w:rPr>
            </w:pPr>
            <w:r w:rsidRPr="00674829">
              <w:rPr>
                <w:rFonts w:ascii="Arial" w:hAnsi="Arial" w:cs="Arial"/>
                <w:b/>
                <w:lang w:val="cy-GB"/>
              </w:rPr>
              <w:t>MANYLEB ASESU LEFEL 7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741772B7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14F1C04D" w14:textId="77777777" w:rsidTr="008F1308">
        <w:tc>
          <w:tcPr>
            <w:tcW w:w="2093" w:type="dxa"/>
            <w:shd w:val="pct15" w:color="auto" w:fill="auto"/>
          </w:tcPr>
          <w:p w14:paraId="4298D542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7482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C3A2BB3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5EAB735A" w14:textId="77777777" w:rsidR="003B3F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2753150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30DE77BE" w14:textId="77777777" w:rsidTr="00A406E5">
        <w:tc>
          <w:tcPr>
            <w:tcW w:w="2093" w:type="dxa"/>
            <w:shd w:val="pct15" w:color="auto" w:fill="auto"/>
          </w:tcPr>
          <w:p w14:paraId="196B15BA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C2D4C8C" w14:textId="77777777" w:rsidR="00DB116D" w:rsidRPr="00A406E5" w:rsidRDefault="00A43C4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NODWCH EICH RHAGLEN EICH HUN</w:t>
            </w:r>
          </w:p>
        </w:tc>
      </w:tr>
      <w:tr w:rsidR="008F1308" w:rsidRPr="00A406E5" w14:paraId="2C356A86" w14:textId="77777777" w:rsidTr="00131FEF">
        <w:tc>
          <w:tcPr>
            <w:tcW w:w="2093" w:type="dxa"/>
            <w:shd w:val="pct15" w:color="auto" w:fill="auto"/>
          </w:tcPr>
          <w:p w14:paraId="61A4888A" w14:textId="77777777" w:rsidR="008F1308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00171225" w14:textId="77777777" w:rsidR="00F37A2B" w:rsidRPr="00FB353C" w:rsidRDefault="00FB353C" w:rsidP="00F37A2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utlineLvl w:val="1"/>
              <w:rPr>
                <w:rFonts w:ascii="Arial" w:hAnsi="Arial" w:cs="Arial"/>
                <w:b/>
                <w:lang w:val="cy-GB"/>
              </w:rPr>
            </w:pPr>
            <w:r w:rsidRPr="00FB353C">
              <w:rPr>
                <w:rFonts w:ascii="Arial" w:hAnsi="Arial" w:cs="Arial"/>
                <w:b/>
                <w:lang w:val="cy-GB"/>
              </w:rPr>
              <w:t>Traethawd Hir</w:t>
            </w:r>
            <w:r w:rsidR="00F37A2B" w:rsidRPr="00FB353C">
              <w:rPr>
                <w:rFonts w:ascii="Arial" w:hAnsi="Arial" w:cs="Arial"/>
                <w:b/>
                <w:lang w:val="cy-GB"/>
              </w:rPr>
              <w:t xml:space="preserve"> </w:t>
            </w:r>
          </w:p>
          <w:p w14:paraId="101FBA29" w14:textId="77777777" w:rsidR="008F1308" w:rsidRPr="00A406E5" w:rsidRDefault="008F1308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4B5B" w:rsidRPr="00A406E5" w14:paraId="5879F7B7" w14:textId="77777777" w:rsidTr="008F1308">
        <w:tc>
          <w:tcPr>
            <w:tcW w:w="2093" w:type="dxa"/>
            <w:shd w:val="pct15" w:color="auto" w:fill="auto"/>
          </w:tcPr>
          <w:p w14:paraId="18445D95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1C6E8A9" w14:textId="77777777" w:rsidR="00B84B5B" w:rsidRPr="00A406E5" w:rsidRDefault="00B84B5B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14:paraId="16D85278" w14:textId="77777777" w:rsidR="00B84B5B" w:rsidRPr="004D5E9B" w:rsidRDefault="00131FEF" w:rsidP="00D32E34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03E08C7B" w14:textId="77777777" w:rsidR="00B84B5B" w:rsidRPr="00A406E5" w:rsidRDefault="00B84B5B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3375E302" w14:textId="77777777" w:rsidTr="008F1308">
        <w:tc>
          <w:tcPr>
            <w:tcW w:w="2093" w:type="dxa"/>
            <w:shd w:val="pct15" w:color="auto" w:fill="auto"/>
          </w:tcPr>
          <w:p w14:paraId="5A2107B0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4030CD78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14:paraId="2B4748F7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68C6F36F" w14:textId="77777777" w:rsidR="00DB116D" w:rsidRPr="00A406E5" w:rsidRDefault="00DB116D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77E2BBAC" w14:textId="77777777" w:rsidTr="008F1308">
        <w:tc>
          <w:tcPr>
            <w:tcW w:w="2093" w:type="dxa"/>
            <w:shd w:val="pct15" w:color="auto" w:fill="auto"/>
          </w:tcPr>
          <w:p w14:paraId="4C929CF7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2F9C9662" w14:textId="77777777" w:rsidR="00F37A2B" w:rsidRPr="00FB353C" w:rsidRDefault="00FB353C" w:rsidP="00F37A2B">
            <w:pPr>
              <w:rPr>
                <w:rFonts w:ascii="Arial" w:hAnsi="Arial" w:cs="Arial"/>
                <w:b/>
                <w:lang w:val="cy-GB"/>
              </w:rPr>
            </w:pPr>
            <w:r w:rsidRPr="00FB353C">
              <w:rPr>
                <w:rFonts w:ascii="Arial" w:hAnsi="Arial" w:cs="Arial"/>
                <w:b/>
                <w:lang w:val="cy-GB"/>
              </w:rPr>
              <w:t xml:space="preserve">Elfen </w:t>
            </w:r>
            <w:r w:rsidR="00F37A2B" w:rsidRPr="00FB353C">
              <w:rPr>
                <w:rFonts w:ascii="Arial" w:hAnsi="Arial" w:cs="Arial"/>
                <w:b/>
                <w:lang w:val="cy-GB"/>
              </w:rPr>
              <w:t>As</w:t>
            </w:r>
            <w:r w:rsidRPr="00FB353C">
              <w:rPr>
                <w:rFonts w:ascii="Arial" w:hAnsi="Arial" w:cs="Arial"/>
                <w:b/>
                <w:lang w:val="cy-GB"/>
              </w:rPr>
              <w:t>esu</w:t>
            </w:r>
            <w:r w:rsidR="00F37A2B" w:rsidRPr="00FB353C">
              <w:rPr>
                <w:rFonts w:ascii="Arial" w:hAnsi="Arial" w:cs="Arial"/>
                <w:b/>
                <w:lang w:val="cy-GB"/>
              </w:rPr>
              <w:t xml:space="preserve"> 1 - 100%</w:t>
            </w:r>
          </w:p>
          <w:p w14:paraId="25420199" w14:textId="77777777" w:rsidR="00F37A2B" w:rsidRPr="00FB353C" w:rsidRDefault="00F37A2B" w:rsidP="00F37A2B">
            <w:pPr>
              <w:rPr>
                <w:rFonts w:ascii="Arial" w:hAnsi="Arial" w:cs="Arial"/>
                <w:lang w:val="cy-GB"/>
              </w:rPr>
            </w:pPr>
          </w:p>
          <w:p w14:paraId="704415CF" w14:textId="77777777" w:rsidR="00F37A2B" w:rsidRPr="00FB353C" w:rsidRDefault="00FB353C" w:rsidP="00F37A2B">
            <w:pPr>
              <w:rPr>
                <w:rFonts w:ascii="Arial" w:hAnsi="Arial" w:cs="Arial"/>
                <w:lang w:val="cy-GB"/>
              </w:rPr>
            </w:pPr>
            <w:r w:rsidRPr="00FB353C">
              <w:rPr>
                <w:rFonts w:ascii="Arial" w:hAnsi="Arial" w:cs="Arial"/>
                <w:lang w:val="cy-GB"/>
              </w:rPr>
              <w:t>Traethawd Hir</w:t>
            </w:r>
          </w:p>
          <w:p w14:paraId="7F058E1F" w14:textId="77777777" w:rsidR="00DB116D" w:rsidRPr="00A406E5" w:rsidRDefault="00DB116D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132A3912" w14:textId="77777777" w:rsidR="00DB116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5DC1A1D" w14:textId="77777777" w:rsidR="00DB116D" w:rsidRPr="00A406E5" w:rsidRDefault="00F37A2B" w:rsidP="00FB353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353C">
              <w:rPr>
                <w:rFonts w:ascii="Arial" w:hAnsi="Arial" w:cs="Arial"/>
              </w:rPr>
              <w:t xml:space="preserve">15,000 </w:t>
            </w:r>
            <w:r w:rsidR="00FB353C">
              <w:rPr>
                <w:rFonts w:ascii="Arial" w:hAnsi="Arial" w:cs="Arial"/>
              </w:rPr>
              <w:t xml:space="preserve">o </w:t>
            </w:r>
            <w:r w:rsidR="00FB353C" w:rsidRPr="00BD07D1">
              <w:rPr>
                <w:rFonts w:ascii="Arial" w:hAnsi="Arial" w:cs="Arial"/>
                <w:lang w:val="cy-GB"/>
              </w:rPr>
              <w:t>eiriau</w:t>
            </w:r>
          </w:p>
        </w:tc>
      </w:tr>
      <w:tr w:rsidR="00B84B5B" w:rsidRPr="00A406E5" w14:paraId="5BAC39FC" w14:textId="77777777" w:rsidTr="008F1308">
        <w:tc>
          <w:tcPr>
            <w:tcW w:w="2093" w:type="dxa"/>
            <w:shd w:val="pct15" w:color="auto" w:fill="auto"/>
          </w:tcPr>
          <w:p w14:paraId="5046C053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13F934EE" w14:textId="77777777" w:rsidR="00115044" w:rsidRDefault="00115044" w:rsidP="0011504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Ebrill 5ed (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gyfer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Graddio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Gorffennaf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2027)</w:t>
            </w:r>
          </w:p>
          <w:p w14:paraId="5A704682" w14:textId="77777777" w:rsidR="00115044" w:rsidRDefault="00115044" w:rsidP="0011504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Medi 1af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os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yw'r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dyddiad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gorffen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disgyn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ym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mis Medi 2027</w:t>
            </w:r>
          </w:p>
          <w:p w14:paraId="204DBDF9" w14:textId="77777777" w:rsidR="00115044" w:rsidRDefault="00115044" w:rsidP="00115044">
            <w:r>
              <w:rPr>
                <w:rFonts w:ascii="Arial" w:hAnsi="Arial" w:cs="Arial"/>
                <w:b/>
                <w:sz w:val="22"/>
                <w:szCs w:val="22"/>
              </w:rPr>
              <w:t>TRAFODWCH GYDA RHEOLWR Y RHAGLEN</w:t>
            </w:r>
          </w:p>
          <w:p w14:paraId="454D2052" w14:textId="0049C0E3"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3ADDC068" w14:textId="77777777" w:rsidR="00B84B5B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682B2EB8" w14:textId="77777777" w:rsidR="00B84B5B" w:rsidRPr="00A406E5" w:rsidRDefault="00B84B5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A406E5" w14:paraId="1B5DDCEC" w14:textId="77777777" w:rsidTr="00A406E5">
        <w:tc>
          <w:tcPr>
            <w:tcW w:w="2093" w:type="dxa"/>
            <w:shd w:val="pct15" w:color="auto" w:fill="auto"/>
          </w:tcPr>
          <w:p w14:paraId="79395D06" w14:textId="77777777" w:rsidR="00152E9D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28B29F46" w14:textId="77777777" w:rsidR="00A406E5" w:rsidRPr="00A406E5" w:rsidRDefault="00131FEF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67951014" w14:textId="77777777" w:rsidR="00A406E5" w:rsidRPr="00A406E5" w:rsidRDefault="00131FEF" w:rsidP="00131FEF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C96AC53" w14:textId="77777777" w:rsidR="00A406E5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50%.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2B4267AF" w14:textId="77777777" w:rsidTr="00A406E5">
        <w:tc>
          <w:tcPr>
            <w:tcW w:w="2093" w:type="dxa"/>
            <w:shd w:val="pct15" w:color="auto" w:fill="auto"/>
          </w:tcPr>
          <w:p w14:paraId="7AF10B5E" w14:textId="77777777" w:rsidR="00A406E5" w:rsidRPr="00A406E5" w:rsidRDefault="00131FEF" w:rsidP="00D32E34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0C4E19DA" w14:textId="77777777" w:rsidR="00A406E5" w:rsidRPr="00A406E5" w:rsidRDefault="00131FEF" w:rsidP="00D32E34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31FEF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2D9073DA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19B92C6B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6FE9BD84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75185714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41D18A49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76BDBE09" w14:textId="77777777" w:rsidTr="00A406E5">
        <w:tc>
          <w:tcPr>
            <w:tcW w:w="9747" w:type="dxa"/>
            <w:shd w:val="pct10" w:color="auto" w:fill="auto"/>
          </w:tcPr>
          <w:p w14:paraId="1EB2DB47" w14:textId="77777777" w:rsidR="00C01A3F" w:rsidRPr="00A406E5" w:rsidRDefault="00A406E5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32"/>
              </w:rPr>
              <w:br w:type="page"/>
            </w:r>
            <w:r w:rsidR="00131FEF"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E92F494" w14:textId="77777777" w:rsidR="00C01A3F" w:rsidRPr="00A406E5" w:rsidRDefault="00131FEF" w:rsidP="00D32E34">
            <w:pPr>
              <w:rPr>
                <w:rFonts w:ascii="Arial" w:hAnsi="Arial" w:cs="Arial"/>
                <w:sz w:val="22"/>
                <w:szCs w:val="22"/>
              </w:rPr>
            </w:pPr>
            <w:r w:rsidRPr="00131FEF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14:paraId="6020D114" w14:textId="77777777" w:rsidTr="00A406E5">
        <w:tc>
          <w:tcPr>
            <w:tcW w:w="9747" w:type="dxa"/>
          </w:tcPr>
          <w:p w14:paraId="68304B2A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C079AE" w14:textId="77777777" w:rsidR="00F37A2B" w:rsidRPr="001D1A3D" w:rsidRDefault="00BD07D1" w:rsidP="00F37A2B">
            <w:pPr>
              <w:rPr>
                <w:rFonts w:ascii="Arial" w:hAnsi="Arial" w:cs="Arial"/>
                <w:sz w:val="22"/>
                <w:szCs w:val="22"/>
              </w:rPr>
            </w:pPr>
            <w:r w:rsidRPr="00BD07D1">
              <w:rPr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 dangos y gallu i:</w:t>
            </w:r>
          </w:p>
          <w:p w14:paraId="3608BF82" w14:textId="77777777" w:rsidR="00F37A2B" w:rsidRPr="001D1A3D" w:rsidRDefault="00BD07D1" w:rsidP="00BD07D1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07D1">
              <w:rPr>
                <w:rFonts w:ascii="Arial" w:hAnsi="Arial" w:cs="Arial"/>
                <w:sz w:val="22"/>
                <w:szCs w:val="22"/>
                <w:lang w:val="cy-GB"/>
              </w:rPr>
              <w:t>cwblhau prosiect ymchwil sylweddol sy’n adlewyrchu sgiliau priodol o ran cymathu, cyfosod, dadlau, cyfathrebu a chyflwyno, mewn dewis faes sy’n berthnasol i’w gynllun gradd;</w:t>
            </w:r>
          </w:p>
          <w:p w14:paraId="08A7BA04" w14:textId="77777777" w:rsidR="00F37A2B" w:rsidRPr="001D1A3D" w:rsidRDefault="00BD07D1" w:rsidP="00BD07D1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07D1">
              <w:rPr>
                <w:rFonts w:ascii="Arial" w:hAnsi="Arial" w:cs="Arial"/>
                <w:sz w:val="22"/>
                <w:szCs w:val="22"/>
                <w:lang w:val="cy-GB"/>
              </w:rPr>
              <w:t>cwblhau ei ymchwil a chyflwyno dogfen orffenedig o fewn yr amser a bennwyd ac i safonau a gytunwyd.</w:t>
            </w:r>
          </w:p>
          <w:p w14:paraId="2597F27D" w14:textId="77777777" w:rsidR="00F37A2B" w:rsidRPr="001D1A3D" w:rsidRDefault="00BD07D1" w:rsidP="00BD07D1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07D1">
              <w:rPr>
                <w:rFonts w:ascii="Arial" w:hAnsi="Arial" w:cs="Arial"/>
                <w:sz w:val="22"/>
                <w:szCs w:val="22"/>
                <w:lang w:val="cy-GB"/>
              </w:rPr>
              <w:t>manteisio ar gysyniadau, egwyddorion ac arferion a gyflwynwyd mewn modylau eraill a dangos cysylltiadau a pherthnasau;</w:t>
            </w:r>
          </w:p>
          <w:p w14:paraId="513E6061" w14:textId="77777777" w:rsidR="00F37A2B" w:rsidRPr="001D1A3D" w:rsidRDefault="00BD07D1" w:rsidP="00BD07D1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BD07D1">
              <w:rPr>
                <w:rFonts w:ascii="Arial" w:hAnsi="Arial" w:cs="Arial"/>
                <w:sz w:val="22"/>
                <w:szCs w:val="22"/>
                <w:lang w:val="cy-GB"/>
              </w:rPr>
              <w:t>pennu cyflwr presennol gwybodaeth mewn maes penodol a chyfrannu at y wybodaeth honno.</w:t>
            </w:r>
          </w:p>
          <w:p w14:paraId="61044134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7B464B2B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52BEA44F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76B255EB" w14:textId="77777777" w:rsidR="00C01A3F" w:rsidRPr="00A406E5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329715CD" w14:textId="77777777"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2C3602" w14:textId="77777777"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601CAC0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6DCC0376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46ADAC4B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252F07E" w14:textId="77777777" w:rsidTr="00131FEF">
        <w:tc>
          <w:tcPr>
            <w:tcW w:w="9781" w:type="dxa"/>
            <w:shd w:val="clear" w:color="auto" w:fill="C0C0C0"/>
          </w:tcPr>
          <w:p w14:paraId="0FB79EC7" w14:textId="77777777" w:rsidR="005969E2" w:rsidRPr="00A406E5" w:rsidRDefault="00933F10" w:rsidP="00D32E34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131FEF" w:rsidRPr="00131FEF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12E0CE18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554F2AA9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59247B3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67980DC6" w14:textId="77777777" w:rsidR="00F37A2B" w:rsidRDefault="00F37A2B" w:rsidP="00F37A2B">
      <w:pPr>
        <w:jc w:val="both"/>
        <w:rPr>
          <w:rFonts w:ascii="Arial" w:hAnsi="Arial" w:cs="Arial"/>
          <w:sz w:val="22"/>
          <w:szCs w:val="22"/>
        </w:rPr>
      </w:pPr>
    </w:p>
    <w:p w14:paraId="4F555D7D" w14:textId="77777777" w:rsidR="00F37A2B" w:rsidRPr="00C87FA6" w:rsidRDefault="00413142" w:rsidP="00F37A2B">
      <w:pPr>
        <w:rPr>
          <w:rFonts w:ascii="Arial" w:hAnsi="Arial" w:cs="Arial"/>
          <w:b/>
          <w:sz w:val="22"/>
          <w:szCs w:val="22"/>
        </w:rPr>
      </w:pPr>
      <w:r w:rsidRPr="001978DA">
        <w:rPr>
          <w:rFonts w:ascii="Arial" w:hAnsi="Arial" w:cs="Arial"/>
          <w:b/>
          <w:sz w:val="22"/>
          <w:szCs w:val="22"/>
          <w:lang w:val="cy-GB"/>
        </w:rPr>
        <w:t>Elfen Asesu 1 - 100%</w:t>
      </w:r>
    </w:p>
    <w:p w14:paraId="18F06838" w14:textId="77777777" w:rsidR="00F37A2B" w:rsidRPr="00C87FA6" w:rsidRDefault="00F37A2B" w:rsidP="00F37A2B">
      <w:pPr>
        <w:rPr>
          <w:rFonts w:ascii="Arial" w:hAnsi="Arial" w:cs="Arial"/>
          <w:sz w:val="22"/>
          <w:szCs w:val="22"/>
        </w:rPr>
      </w:pPr>
    </w:p>
    <w:p w14:paraId="59DADDB8" w14:textId="77777777" w:rsidR="00F37A2B" w:rsidRPr="00C87FA6" w:rsidRDefault="00413142" w:rsidP="00F37A2B">
      <w:pPr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Traethawd hir (15,000 o eiriau)</w:t>
      </w:r>
    </w:p>
    <w:p w14:paraId="3C78D095" w14:textId="77777777" w:rsidR="00F37A2B" w:rsidRPr="00C87FA6" w:rsidRDefault="00F37A2B" w:rsidP="00F37A2B">
      <w:pPr>
        <w:rPr>
          <w:rFonts w:ascii="Arial" w:hAnsi="Arial" w:cs="Arial"/>
          <w:sz w:val="22"/>
          <w:szCs w:val="22"/>
        </w:rPr>
      </w:pPr>
    </w:p>
    <w:p w14:paraId="01E6BDD2" w14:textId="77777777" w:rsidR="00F37A2B" w:rsidRPr="00C87FA6" w:rsidRDefault="00413142" w:rsidP="00F37A2B">
      <w:pPr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 xml:space="preserve">Dylai’r traethawd hir fod oddeutu 15,000 o eiriau o hyd; bydd hyn ar ffurf naill ai adolygiad llenyddiaeth neu drwy gasglu data. </w:t>
      </w:r>
      <w:r w:rsidR="00F37A2B" w:rsidRPr="00C87FA6">
        <w:rPr>
          <w:rFonts w:ascii="Arial" w:hAnsi="Arial" w:cs="Arial"/>
          <w:sz w:val="22"/>
          <w:szCs w:val="22"/>
        </w:rPr>
        <w:t xml:space="preserve"> </w:t>
      </w:r>
      <w:r w:rsidRPr="001978DA">
        <w:rPr>
          <w:rFonts w:ascii="Arial" w:hAnsi="Arial" w:cs="Arial"/>
          <w:sz w:val="22"/>
          <w:szCs w:val="22"/>
          <w:lang w:val="cy-GB"/>
        </w:rPr>
        <w:t xml:space="preserve">Caiff pob traethawd hir ei asesu gan arholwr mewnol - fel arfer aelod o dîm rhaglen y myfyriwr - er mewn amgylchiadau eithriadol mae’n bosibl y bydd aelod arall o staff ynghlwm â’r gwaith. </w:t>
      </w:r>
      <w:r w:rsidR="00F37A2B" w:rsidRPr="00C87FA6">
        <w:rPr>
          <w:rFonts w:ascii="Arial" w:hAnsi="Arial" w:cs="Arial"/>
          <w:sz w:val="22"/>
          <w:szCs w:val="22"/>
        </w:rPr>
        <w:t xml:space="preserve"> </w:t>
      </w:r>
      <w:r w:rsidRPr="001978DA">
        <w:rPr>
          <w:rFonts w:ascii="Arial" w:hAnsi="Arial" w:cs="Arial"/>
          <w:sz w:val="22"/>
          <w:szCs w:val="22"/>
          <w:lang w:val="cy-GB"/>
        </w:rPr>
        <w:t>Caiff y traethawd hir ei ail farcio gan aelod o dîm y cwrs.</w:t>
      </w:r>
      <w:r w:rsidR="00F37A2B" w:rsidRPr="00C87FA6">
        <w:rPr>
          <w:rFonts w:ascii="Arial" w:hAnsi="Arial" w:cs="Arial"/>
          <w:sz w:val="22"/>
          <w:szCs w:val="22"/>
        </w:rPr>
        <w:t xml:space="preserve"> </w:t>
      </w:r>
      <w:r w:rsidRPr="001978DA">
        <w:rPr>
          <w:rFonts w:ascii="Arial" w:hAnsi="Arial" w:cs="Arial"/>
          <w:sz w:val="22"/>
          <w:szCs w:val="22"/>
          <w:lang w:val="cy-GB"/>
        </w:rPr>
        <w:t xml:space="preserve">Bydd yr arholwr allanol yn gweld pob traethawd hir. </w:t>
      </w:r>
    </w:p>
    <w:p w14:paraId="0C0CE507" w14:textId="77777777" w:rsidR="00F37A2B" w:rsidRPr="00C87FA6" w:rsidRDefault="00F37A2B" w:rsidP="00F37A2B">
      <w:pPr>
        <w:rPr>
          <w:rFonts w:ascii="Arial" w:hAnsi="Arial" w:cs="Arial"/>
          <w:sz w:val="22"/>
          <w:szCs w:val="22"/>
        </w:rPr>
      </w:pPr>
    </w:p>
    <w:p w14:paraId="65BAF8D0" w14:textId="77777777" w:rsidR="00F37A2B" w:rsidRPr="00C87FA6" w:rsidRDefault="00413142" w:rsidP="00F37A2B">
      <w:pPr>
        <w:rPr>
          <w:rFonts w:ascii="Arial" w:hAnsi="Arial" w:cs="Arial"/>
          <w:color w:val="000000"/>
          <w:sz w:val="22"/>
          <w:szCs w:val="22"/>
        </w:rPr>
      </w:pPr>
      <w:r w:rsidRPr="001978DA">
        <w:rPr>
          <w:rFonts w:ascii="Arial" w:hAnsi="Arial" w:cs="Arial"/>
          <w:color w:val="000000"/>
          <w:sz w:val="22"/>
          <w:szCs w:val="22"/>
          <w:lang w:val="cy-GB"/>
        </w:rPr>
        <w:t xml:space="preserve">Dylai myfyrwyr gyflwyno’u traethawd hir ynghyd â Ffurflen Cyflwyno Traethawd Hir Gradd Meistr dan y canllawiau a roddir gyda’r ddogfen hon. </w:t>
      </w:r>
      <w:r w:rsidR="00F37A2B" w:rsidRPr="00C87FA6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50E82808" w14:textId="77777777" w:rsidR="00F37A2B" w:rsidRPr="00C87FA6" w:rsidRDefault="00413142" w:rsidP="00F37A2B">
      <w:pPr>
        <w:rPr>
          <w:rFonts w:ascii="Arial" w:hAnsi="Arial" w:cs="Arial"/>
          <w:color w:val="000000"/>
          <w:sz w:val="22"/>
          <w:szCs w:val="22"/>
        </w:rPr>
      </w:pPr>
      <w:r w:rsidRPr="001978DA">
        <w:rPr>
          <w:rFonts w:ascii="Arial" w:hAnsi="Arial" w:cs="Arial"/>
          <w:color w:val="000000"/>
          <w:sz w:val="22"/>
          <w:szCs w:val="22"/>
          <w:lang w:val="cy-GB"/>
        </w:rPr>
        <w:t xml:space="preserve">Caiff y traethawd hir ei asesu yn ôl meini prawf a safonau a gytunwyd ac a fydd ar gael i’r myfyrwyr wrth ddechrau’n ffurfiol ar yr ymchwil ar gyfer eu traethawd hir. </w:t>
      </w:r>
    </w:p>
    <w:p w14:paraId="75549BB6" w14:textId="77777777" w:rsidR="00F37A2B" w:rsidRPr="00C87FA6" w:rsidRDefault="00413142" w:rsidP="00F37A2B">
      <w:pPr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 xml:space="preserve">Caiff y traethawd hir ei asesu yn ôl meini prawf a safonau a gytunwyd, e.e.: </w:t>
      </w:r>
    </w:p>
    <w:p w14:paraId="49E68908" w14:textId="77777777"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cynllunio, trefnu a rheoli;</w:t>
      </w:r>
    </w:p>
    <w:p w14:paraId="2C23D1BF" w14:textId="77777777"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strwythur a chyflwyniad;</w:t>
      </w:r>
    </w:p>
    <w:p w14:paraId="75325E0E" w14:textId="77777777"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manylder gwybodaeth;</w:t>
      </w:r>
    </w:p>
    <w:p w14:paraId="284F3ED7" w14:textId="77777777"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manylder yr ymchwil;</w:t>
      </w:r>
    </w:p>
    <w:p w14:paraId="032A8C69" w14:textId="77777777"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perthnasedd y cynnwys;</w:t>
      </w:r>
    </w:p>
    <w:p w14:paraId="12594481" w14:textId="77777777"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datblygiad y ddadl;</w:t>
      </w:r>
    </w:p>
    <w:p w14:paraId="05A5D0BA" w14:textId="77777777"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dadansoddiad beirniadol;</w:t>
      </w:r>
    </w:p>
    <w:p w14:paraId="45451B1B" w14:textId="77777777" w:rsidR="00F37A2B" w:rsidRPr="00C87FA6" w:rsidRDefault="00413142" w:rsidP="00F37A2B">
      <w:pPr>
        <w:pStyle w:val="ListParagraph"/>
        <w:numPr>
          <w:ilvl w:val="0"/>
          <w:numId w:val="18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1978DA">
        <w:rPr>
          <w:rFonts w:ascii="Arial" w:hAnsi="Arial" w:cs="Arial"/>
          <w:sz w:val="22"/>
          <w:szCs w:val="22"/>
          <w:lang w:val="cy-GB"/>
        </w:rPr>
        <w:t>dilysrwydd y tybiaethau a’r casgliadau.</w:t>
      </w:r>
    </w:p>
    <w:p w14:paraId="072DA2B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7CC914E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9331557" w14:textId="3CB9CFA7" w:rsidR="00BC2F71" w:rsidRDefault="00BC2F71" w:rsidP="00A67FB1">
      <w:pPr>
        <w:ind w:left="720"/>
        <w:rPr>
          <w:rFonts w:ascii="Arial" w:hAnsi="Arial" w:cs="Arial"/>
          <w:sz w:val="24"/>
          <w:szCs w:val="24"/>
        </w:rPr>
      </w:pPr>
    </w:p>
    <w:p w14:paraId="3F60002D" w14:textId="77777777" w:rsidR="00BC2F71" w:rsidRDefault="00BC2F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F2294F9" w14:textId="7B8858D2" w:rsidR="00BC2F71" w:rsidRDefault="00BC2F71" w:rsidP="00A67FB1">
      <w:pPr>
        <w:ind w:left="720"/>
        <w:rPr>
          <w:rFonts w:ascii="Arial" w:hAnsi="Arial" w:cs="Arial"/>
          <w:sz w:val="24"/>
          <w:szCs w:val="24"/>
        </w:rPr>
      </w:pPr>
    </w:p>
    <w:p w14:paraId="783E9BBD" w14:textId="77777777" w:rsidR="00BC2F71" w:rsidRDefault="00BC2F71" w:rsidP="00A67FB1">
      <w:pPr>
        <w:ind w:left="720"/>
        <w:rPr>
          <w:rFonts w:ascii="Arial" w:hAnsi="Arial" w:cs="Arial"/>
          <w:sz w:val="24"/>
          <w:szCs w:val="24"/>
        </w:rPr>
      </w:pPr>
    </w:p>
    <w:p w14:paraId="1A600D2F" w14:textId="77777777" w:rsidR="00BC2F71" w:rsidRPr="00BC2F71" w:rsidRDefault="00BC2F71" w:rsidP="00BC2F71">
      <w:pPr>
        <w:ind w:left="720"/>
        <w:rPr>
          <w:rFonts w:ascii="Arial" w:hAnsi="Arial" w:cs="Arial"/>
          <w:b/>
          <w:sz w:val="24"/>
          <w:szCs w:val="24"/>
          <w:lang w:val="cy-GB"/>
        </w:rPr>
      </w:pPr>
      <w:bookmarkStart w:id="0" w:name="_Hlk157420541"/>
      <w:r w:rsidRPr="00BC2F71">
        <w:rPr>
          <w:rFonts w:ascii="Arial" w:hAnsi="Arial" w:cs="Arial"/>
          <w:b/>
          <w:sz w:val="24"/>
          <w:szCs w:val="24"/>
          <w:lang w:val="cy-GB"/>
        </w:rPr>
        <w:t xml:space="preserve">Defnyddio Deallusrwydd Artiffisial Cynhyrchiol mewn Asesiadau </w:t>
      </w:r>
    </w:p>
    <w:p w14:paraId="71E69525" w14:textId="77777777" w:rsidR="00BC2F71" w:rsidRPr="00BC2F71" w:rsidRDefault="00BC2F71" w:rsidP="00BC2F71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BC2F71">
        <w:rPr>
          <w:rFonts w:ascii="Arial" w:hAnsi="Arial" w:cs="Arial"/>
          <w:sz w:val="24"/>
          <w:szCs w:val="24"/>
          <w:lang w:val="cy-GB"/>
        </w:rPr>
        <w:t>(Y darlithydd i ddynodi Gallwch/Na allwch neu Gywir/Anghywir yn erbyn pob elfen)</w:t>
      </w:r>
    </w:p>
    <w:p w14:paraId="35F49AD0" w14:textId="77777777" w:rsidR="00BC2F71" w:rsidRPr="00BC2F71" w:rsidRDefault="00BC2F71" w:rsidP="00BC2F71">
      <w:pPr>
        <w:ind w:left="720"/>
        <w:rPr>
          <w:rFonts w:ascii="Arial" w:hAnsi="Arial" w:cs="Arial"/>
          <w:sz w:val="24"/>
          <w:szCs w:val="24"/>
          <w:lang w:val="cy-GB"/>
        </w:rPr>
      </w:pPr>
    </w:p>
    <w:tbl>
      <w:tblPr>
        <w:tblStyle w:val="TableGrid"/>
        <w:tblW w:w="10887" w:type="dxa"/>
        <w:tblInd w:w="-4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949"/>
        <w:gridCol w:w="6379"/>
        <w:gridCol w:w="1559"/>
      </w:tblGrid>
      <w:tr w:rsidR="001D51B6" w:rsidRPr="00BC2F71" w14:paraId="45D8523F" w14:textId="77777777" w:rsidTr="00B75987">
        <w:tc>
          <w:tcPr>
            <w:tcW w:w="2949" w:type="dxa"/>
            <w:tcBorders>
              <w:top w:val="single" w:sz="6" w:space="0" w:color="auto"/>
              <w:left w:val="single" w:sz="6" w:space="0" w:color="auto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bookmarkEnd w:id="0"/>
          <w:p w14:paraId="03E3E679" w14:textId="0C03FC84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Borders>
              <w:top w:val="single" w:sz="6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90D5951" w14:textId="2EBA3D38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mewn ymchwil a dadansoddi data.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000000" w:themeColor="text1"/>
              <w:bottom w:val="single" w:sz="4" w:space="0" w:color="000000" w:themeColor="text1"/>
              <w:right w:val="single" w:sz="6" w:space="0" w:color="auto"/>
            </w:tcBorders>
          </w:tcPr>
          <w:p w14:paraId="46BEBBBC" w14:textId="4B97F080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E34FBBB" w14:textId="77777777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745D998B" w14:textId="71AA0601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1D51B6" w:rsidRPr="00BC2F71" w14:paraId="6489CA15" w14:textId="77777777" w:rsidTr="00B75987">
        <w:tc>
          <w:tcPr>
            <w:tcW w:w="2949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6D81255" w14:textId="1ECDEF34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A43F961" w14:textId="0AA00411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2C725EE1" w14:textId="77777777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AAEB88D" w14:textId="77777777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73C049D" w14:textId="2362FC31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281F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1D51B6" w:rsidRPr="00BC2F71" w14:paraId="56F2BC07" w14:textId="77777777" w:rsidTr="00B75987">
        <w:tc>
          <w:tcPr>
            <w:tcW w:w="2949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51A79AC" w14:textId="64DE8420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3BA807F" w14:textId="07B5FECF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gan gynnwys cael awgrymiadau i aralleirio eich gwaith.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62B7B08C" w14:textId="74D01150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281F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3BFCC3F3" w14:textId="77777777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004E5DB" w14:textId="6AF619FD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1D51B6" w:rsidRPr="00BC2F71" w14:paraId="5CD2CEBE" w14:textId="77777777" w:rsidTr="00B75987">
        <w:tc>
          <w:tcPr>
            <w:tcW w:w="2949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9243E99" w14:textId="5E56C924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E82440E" w14:textId="45C62F6B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662FF36E" w14:textId="77777777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89AA14B" w14:textId="77777777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1EF5F55E" w14:textId="118ADB75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281F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1D51B6" w:rsidRPr="00BC2F71" w14:paraId="37A01A5E" w14:textId="77777777" w:rsidTr="00B75987">
        <w:tc>
          <w:tcPr>
            <w:tcW w:w="2949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E5246B0" w14:textId="7A8C3FC4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56E847C" w14:textId="07F35941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16781E5F" w14:textId="77777777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931EF51" w14:textId="77777777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0076AFD" w14:textId="7454A544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281F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1D51B6" w:rsidRPr="00BC2F71" w14:paraId="66505BB8" w14:textId="77777777" w:rsidTr="00B75987">
        <w:tc>
          <w:tcPr>
            <w:tcW w:w="2949" w:type="dxa"/>
            <w:tcBorders>
              <w:top w:val="single" w:sz="4" w:space="0" w:color="000000" w:themeColor="text1"/>
              <w:left w:val="single" w:sz="6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420534E" w14:textId="599CF613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7289F91" w14:textId="0F9F329C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6" w:space="0" w:color="000000" w:themeColor="text1"/>
            </w:tcBorders>
          </w:tcPr>
          <w:p w14:paraId="6A421E2B" w14:textId="77777777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MS Gothic" w:hint="eastAsia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058C3835" w14:textId="77777777" w:rsidR="001D51B6" w:rsidRDefault="001D51B6" w:rsidP="001D51B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16D39D4" w14:textId="0EE7BC9C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C281F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1D51B6" w:rsidRPr="00BC2F71" w14:paraId="227E373D" w14:textId="77777777" w:rsidTr="00B75987">
        <w:tc>
          <w:tcPr>
            <w:tcW w:w="2949" w:type="dxa"/>
            <w:tcBorders>
              <w:top w:val="single" w:sz="4" w:space="0" w:color="000000" w:themeColor="text1"/>
              <w:left w:val="single" w:sz="6" w:space="0" w:color="auto"/>
              <w:bottom w:val="single" w:sz="6" w:space="0" w:color="auto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3DB9CA7" w14:textId="6DA4953A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000000" w:themeColor="text1"/>
              <w:right w:val="single" w:sz="4" w:space="0" w:color="000000" w:themeColor="text1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B158159" w14:textId="6AE656DD" w:rsidR="001D51B6" w:rsidRPr="00BC2F71" w:rsidRDefault="001D51B6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6" w:space="0" w:color="auto"/>
              <w:right w:val="single" w:sz="6" w:space="0" w:color="auto"/>
            </w:tcBorders>
            <w:hideMark/>
          </w:tcPr>
          <w:p w14:paraId="530FDC2B" w14:textId="1D276C04" w:rsidR="001D51B6" w:rsidRPr="00BC2F71" w:rsidRDefault="00FC281F" w:rsidP="001D51B6">
            <w:pPr>
              <w:ind w:left="720"/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MS Gothic" w:eastAsia="MS Gothic" w:hAnsi="MS Gothic" w:cs="Arial"/>
                <w:sz w:val="22"/>
                <w:szCs w:val="22"/>
                <w:lang w:val="cy-GB"/>
              </w:rPr>
              <w:t>N/A</w:t>
            </w:r>
          </w:p>
        </w:tc>
      </w:tr>
    </w:tbl>
    <w:p w14:paraId="630D205B" w14:textId="77777777" w:rsidR="00BC2F71" w:rsidRDefault="00BC2F71" w:rsidP="00A67FB1">
      <w:pPr>
        <w:ind w:left="720"/>
        <w:rPr>
          <w:rFonts w:ascii="Arial" w:hAnsi="Arial" w:cs="Arial"/>
          <w:sz w:val="24"/>
          <w:szCs w:val="24"/>
        </w:rPr>
      </w:pPr>
    </w:p>
    <w:p w14:paraId="38C47CC8" w14:textId="77777777" w:rsidR="00BC2F71" w:rsidRDefault="00BC2F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7BB2202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47C6928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27F042C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4287C7F2" w14:textId="77777777" w:rsidTr="00674829">
        <w:trPr>
          <w:trHeight w:val="414"/>
        </w:trPr>
        <w:tc>
          <w:tcPr>
            <w:tcW w:w="10670" w:type="dxa"/>
            <w:shd w:val="clear" w:color="auto" w:fill="D9D9D9"/>
          </w:tcPr>
          <w:p w14:paraId="473E77D4" w14:textId="77777777" w:rsidR="00D22D9C" w:rsidRPr="00A406E5" w:rsidRDefault="00131FEF" w:rsidP="00D32E34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74829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6E0E772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FD6CF5" w14:textId="77777777" w:rsidR="00D22D9C" w:rsidRDefault="00131FEF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74829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0449B492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1AA0F60B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2C0BD5E5" w14:textId="77777777" w:rsidR="00D22D9C" w:rsidRPr="00A406E5" w:rsidRDefault="00131FEF" w:rsidP="00FE5651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74829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arni/arnynt; dylech ddefnyddio adolygiadau ysgolheigaidd a ffynonellau gwreiddiol, lle bo’n briodol (er enghraifft, erthyglau ymchwil a adolygwyd a/neu ddeunyddiau gwreiddiol sy’n briodol i’r ddisgyblaeth).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74829">
        <w:rPr>
          <w:rFonts w:ascii="Arial" w:hAnsi="Arial" w:cs="Arial"/>
          <w:sz w:val="22"/>
          <w:szCs w:val="22"/>
          <w:lang w:val="cy-GB"/>
        </w:rPr>
        <w:t>Dylech ddarparu tystiolaeth i ddang</w:t>
      </w:r>
      <w:r w:rsidR="00674829" w:rsidRPr="00674829">
        <w:rPr>
          <w:rFonts w:ascii="Arial" w:hAnsi="Arial" w:cs="Arial"/>
          <w:sz w:val="22"/>
          <w:szCs w:val="22"/>
          <w:lang w:val="cy-GB"/>
        </w:rPr>
        <w:t>os eich bod wedi cael mynediad at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</w:t>
      </w:r>
      <w:r w:rsidRPr="00674829">
        <w:rPr>
          <w:rFonts w:ascii="Arial" w:hAnsi="Arial" w:cs="Arial"/>
          <w:i/>
          <w:sz w:val="22"/>
          <w:szCs w:val="22"/>
          <w:lang w:val="cy-GB"/>
        </w:rPr>
        <w:t>ystod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eang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74829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74829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74829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 yn gywir,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5D197A1F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56EDF7D" w14:textId="77777777" w:rsidR="00C01A3F" w:rsidRPr="00A406E5" w:rsidRDefault="00131FEF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74829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9808B49" w14:textId="77777777" w:rsidR="00F37A2B" w:rsidRPr="00F37A2B" w:rsidRDefault="00F37A2B" w:rsidP="00F37A2B">
      <w:pPr>
        <w:jc w:val="both"/>
        <w:rPr>
          <w:rFonts w:ascii="Arial" w:hAnsi="Arial" w:cs="Arial"/>
          <w:i/>
          <w:sz w:val="22"/>
          <w:szCs w:val="22"/>
          <w:highlight w:val="yellow"/>
        </w:rPr>
      </w:pPr>
    </w:p>
    <w:p w14:paraId="536C574B" w14:textId="77777777" w:rsidR="00F37A2B" w:rsidRPr="00422218" w:rsidRDefault="00422218" w:rsidP="00422218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22218">
        <w:rPr>
          <w:rFonts w:ascii="Arial" w:hAnsi="Arial" w:cs="Arial"/>
          <w:i/>
          <w:sz w:val="22"/>
          <w:szCs w:val="22"/>
          <w:lang w:val="cy-GB"/>
        </w:rPr>
        <w:t>cwblhau ei ymchwil a chyflwyno dogfen orffenedig o fewn yr amser a bennwyd ac i safonau a gytunwyd</w:t>
      </w:r>
      <w:r>
        <w:rPr>
          <w:rFonts w:ascii="Arial" w:hAnsi="Arial" w:cs="Arial"/>
          <w:i/>
          <w:sz w:val="22"/>
          <w:szCs w:val="22"/>
          <w:lang w:val="cy-GB"/>
        </w:rPr>
        <w:t>.</w:t>
      </w:r>
    </w:p>
    <w:p w14:paraId="7E5DC81C" w14:textId="77777777" w:rsidR="00F37A2B" w:rsidRPr="00422218" w:rsidRDefault="00422218" w:rsidP="00422218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  <w:lang w:val="cy-GB" w:eastAsia="zh-CN"/>
        </w:rPr>
        <w:t>a</w:t>
      </w:r>
      <w:r w:rsidRPr="00422218">
        <w:rPr>
          <w:rFonts w:ascii="Arial" w:hAnsi="Arial" w:cs="Arial"/>
          <w:i/>
          <w:sz w:val="22"/>
          <w:szCs w:val="22"/>
          <w:lang w:val="cy-GB" w:eastAsia="zh-CN"/>
        </w:rPr>
        <w:t xml:space="preserve">rchwilio a dethol ffynonellau’n systematig; dehongli a gwerthuso canfyddiadau’n effeithiol. </w:t>
      </w:r>
    </w:p>
    <w:p w14:paraId="6ED2E1A4" w14:textId="77777777" w:rsidR="00F37A2B" w:rsidRPr="00422218" w:rsidRDefault="00422218" w:rsidP="00F37A2B">
      <w:pPr>
        <w:pStyle w:val="ListParagraph"/>
        <w:numPr>
          <w:ilvl w:val="0"/>
          <w:numId w:val="19"/>
        </w:numPr>
        <w:rPr>
          <w:rFonts w:ascii="Arial" w:hAnsi="Arial" w:cs="Arial"/>
          <w:i/>
          <w:sz w:val="22"/>
          <w:szCs w:val="22"/>
        </w:rPr>
      </w:pPr>
      <w:r w:rsidRPr="00422218">
        <w:rPr>
          <w:rFonts w:ascii="Arial" w:hAnsi="Arial" w:cs="Arial"/>
          <w:i/>
          <w:sz w:val="22"/>
          <w:szCs w:val="22"/>
          <w:lang w:val="cy-GB"/>
        </w:rPr>
        <w:t>llenyddiaeth sydd wedi’i seilio ar ymchwil.</w:t>
      </w:r>
    </w:p>
    <w:p w14:paraId="2B273A01" w14:textId="77777777" w:rsidR="00F37A2B" w:rsidRPr="00422218" w:rsidRDefault="00422218" w:rsidP="00F37A2B">
      <w:pPr>
        <w:pStyle w:val="ListParagraph"/>
        <w:numPr>
          <w:ilvl w:val="0"/>
          <w:numId w:val="19"/>
        </w:numPr>
        <w:rPr>
          <w:rFonts w:ascii="Arial" w:hAnsi="Arial" w:cs="Arial"/>
          <w:i/>
          <w:sz w:val="22"/>
          <w:szCs w:val="22"/>
        </w:rPr>
      </w:pPr>
      <w:r w:rsidRPr="00422218">
        <w:rPr>
          <w:rFonts w:ascii="Arial" w:hAnsi="Arial" w:cs="Arial"/>
          <w:i/>
          <w:sz w:val="22"/>
          <w:szCs w:val="22"/>
          <w:lang w:val="cy-GB"/>
        </w:rPr>
        <w:t>defnydd priod</w:t>
      </w:r>
      <w:r>
        <w:rPr>
          <w:rFonts w:ascii="Arial" w:hAnsi="Arial" w:cs="Arial"/>
          <w:i/>
          <w:sz w:val="22"/>
          <w:szCs w:val="22"/>
          <w:lang w:val="cy-GB"/>
        </w:rPr>
        <w:t>ol o gyfeiriadau a dyfyniadau; d</w:t>
      </w:r>
      <w:r w:rsidRPr="00422218">
        <w:rPr>
          <w:rFonts w:ascii="Arial" w:hAnsi="Arial" w:cs="Arial"/>
          <w:i/>
          <w:sz w:val="22"/>
          <w:szCs w:val="22"/>
          <w:lang w:val="cy-GB"/>
        </w:rPr>
        <w:t>efnydd o dystiolaeth ategol.</w:t>
      </w:r>
      <w:r w:rsidR="00F37A2B" w:rsidRPr="00422218">
        <w:rPr>
          <w:rFonts w:ascii="Arial" w:hAnsi="Arial" w:cs="Arial"/>
          <w:i/>
          <w:sz w:val="22"/>
          <w:szCs w:val="22"/>
        </w:rPr>
        <w:t xml:space="preserve"> </w:t>
      </w:r>
    </w:p>
    <w:p w14:paraId="1AE901B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7F3C30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D8D3BC1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74829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0E3A4A16" w14:textId="77777777" w:rsidR="00D22D9C" w:rsidRPr="00A406E5" w:rsidRDefault="00131FEF" w:rsidP="00B10CF0">
      <w:pPr>
        <w:jc w:val="both"/>
        <w:rPr>
          <w:rFonts w:ascii="Arial" w:hAnsi="Arial" w:cs="Arial"/>
          <w:sz w:val="22"/>
          <w:szCs w:val="22"/>
        </w:rPr>
      </w:pPr>
      <w:r w:rsidRPr="00674829">
        <w:rPr>
          <w:rFonts w:ascii="Arial" w:hAnsi="Arial" w:cs="Arial"/>
          <w:sz w:val="22"/>
          <w:szCs w:val="22"/>
          <w:lang w:val="cy-GB"/>
        </w:rPr>
        <w:t xml:space="preserve">Ar lefel 7, dylech allu dangos dealltwriaeth systematig o wybodaeth, ac ymwybyddiaeth feirniadol o broblemau cyfredol a/neu fewnwelediadau newydd, sydd i raddau helaeth ar ben blaen eich disgyblaeth academaidd, maes astudio neu faes ymarfer proffesiynol, neu wedi’u seilio ar y pen blaen hwnnw, gyda dealltwriaeth gynhwysfawr o dechnegau sy’n gymwys i’ch ymchwil neu’ch ysgolheictod uwch eich hun. </w:t>
      </w:r>
      <w:r w:rsidR="00B10CF0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i’ch gwaith ddangos eich meistrolaeth gynyddol ar y cysyniadau, egwyddorion, heriau cyfredol, arloesi a mewnwelediadau hyn sy’n gysylltiedig â’r maes pwnc.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</w:t>
      </w:r>
      <w:r w:rsidRPr="00DC13A4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DC13A4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DC13A4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cyfredol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Dylech allu esbonio’r theorïau, y cysyniadau, ac ati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Hefyd, bydd eich marc/gradd yn amodol ar y </w:t>
      </w:r>
      <w:r w:rsidRPr="00DC13A4">
        <w:rPr>
          <w:rFonts w:ascii="Arial" w:hAnsi="Arial" w:cs="Arial"/>
          <w:i/>
          <w:sz w:val="22"/>
          <w:szCs w:val="22"/>
          <w:lang w:val="cy-GB"/>
        </w:rPr>
        <w:t>graddau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rydych chi’n arddangos eich gwybodaeth a’ch dealltwriaeth; yn ddelfrydol, dylai’r ddwy fod yn gyflawn ac yn fanwl, ac wedi’u trin a’u trafod yn gynhwysfawr.</w:t>
      </w:r>
      <w:r w:rsidR="004D5E9B" w:rsidRPr="004D5E9B">
        <w:t xml:space="preserve"> </w:t>
      </w:r>
    </w:p>
    <w:p w14:paraId="6D38E1D7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A3CE99F" w14:textId="77777777" w:rsidR="00C01A3F" w:rsidRPr="00A406E5" w:rsidRDefault="00131FEF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DDB3D9F" w14:textId="77777777" w:rsidR="00F37A2B" w:rsidRPr="007E6509" w:rsidRDefault="00F37A2B" w:rsidP="00F37A2B">
      <w:pPr>
        <w:jc w:val="both"/>
        <w:rPr>
          <w:rFonts w:ascii="Arial" w:hAnsi="Arial" w:cs="Arial"/>
          <w:sz w:val="22"/>
          <w:szCs w:val="22"/>
        </w:rPr>
      </w:pPr>
    </w:p>
    <w:p w14:paraId="6ED7D3D3" w14:textId="77777777" w:rsidR="00F37A2B" w:rsidRPr="00422218" w:rsidRDefault="00422218" w:rsidP="00357FA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357FA1">
        <w:rPr>
          <w:rFonts w:ascii="Arial" w:hAnsi="Arial" w:cs="Arial"/>
          <w:i/>
          <w:sz w:val="22"/>
          <w:szCs w:val="22"/>
          <w:lang w:val="cy-GB"/>
        </w:rPr>
        <w:t>cwblhau prosiect ymchwil sylweddol sy’n adlewyrchu sgiliau priodol o ran cymathu, cyfosod, dadlau, cyfathrebu a chyflwyno, mewn dewis faes sy’n berthnasol i’w gynllun gradd;</w:t>
      </w:r>
    </w:p>
    <w:p w14:paraId="68E64866" w14:textId="77777777" w:rsidR="00F37A2B" w:rsidRPr="00422218" w:rsidRDefault="00357FA1" w:rsidP="00357FA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i/>
          <w:sz w:val="22"/>
          <w:szCs w:val="22"/>
          <w:lang w:val="en-US" w:eastAsia="zh-CN"/>
        </w:rPr>
      </w:pPr>
      <w:r>
        <w:rPr>
          <w:rFonts w:ascii="Arial" w:hAnsi="Arial" w:cs="Arial"/>
          <w:i/>
          <w:sz w:val="22"/>
          <w:szCs w:val="22"/>
          <w:lang w:val="cy-GB" w:eastAsia="zh-CN"/>
        </w:rPr>
        <w:t>d</w:t>
      </w:r>
      <w:r w:rsidR="00422218" w:rsidRPr="00357FA1">
        <w:rPr>
          <w:rFonts w:ascii="Arial" w:hAnsi="Arial" w:cs="Arial"/>
          <w:i/>
          <w:sz w:val="22"/>
          <w:szCs w:val="22"/>
          <w:lang w:val="cy-GB" w:eastAsia="zh-CN"/>
        </w:rPr>
        <w:t>eall a chymhwyso cysyniadau ac egwyddorion sylfaenol sy’n gysylltiedig â’r ddisgyblaeth ac â chyd-destun penodol yr astudiaeth.</w:t>
      </w:r>
    </w:p>
    <w:p w14:paraId="65746FE8" w14:textId="77777777" w:rsidR="00F37A2B" w:rsidRPr="00422218" w:rsidRDefault="00422218" w:rsidP="00357FA1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357FA1">
        <w:rPr>
          <w:rFonts w:ascii="Arial" w:hAnsi="Arial" w:cs="Arial"/>
          <w:i/>
          <w:sz w:val="22"/>
          <w:szCs w:val="22"/>
          <w:lang w:val="cy-GB"/>
        </w:rPr>
        <w:t>pennu cyflwr presennol gwybodaeth mewn maes penodol a chyfrannu at y wybodaeth honno.</w:t>
      </w:r>
    </w:p>
    <w:p w14:paraId="3EF604FA" w14:textId="77777777" w:rsidR="00D22D9C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F29C1A9" w14:textId="77777777" w:rsidR="00FF7402" w:rsidRDefault="00FF7402" w:rsidP="00D22D9C">
      <w:pPr>
        <w:jc w:val="both"/>
        <w:rPr>
          <w:rFonts w:ascii="Arial" w:hAnsi="Arial" w:cs="Arial"/>
          <w:sz w:val="22"/>
          <w:szCs w:val="22"/>
        </w:rPr>
      </w:pPr>
    </w:p>
    <w:p w14:paraId="7FF75E3C" w14:textId="77777777" w:rsidR="00FF7402" w:rsidRPr="00A406E5" w:rsidRDefault="00FF7402" w:rsidP="00D22D9C">
      <w:pPr>
        <w:jc w:val="both"/>
        <w:rPr>
          <w:rFonts w:ascii="Arial" w:hAnsi="Arial" w:cs="Arial"/>
          <w:sz w:val="22"/>
          <w:szCs w:val="22"/>
        </w:rPr>
      </w:pPr>
    </w:p>
    <w:p w14:paraId="4FE72F17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7306529B" w14:textId="77777777" w:rsidR="00D22D9C" w:rsidRPr="00A406E5" w:rsidRDefault="00131FEF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549BE890" w14:textId="77777777" w:rsidR="00D22D9C" w:rsidRPr="00A406E5" w:rsidRDefault="00131FEF" w:rsidP="008440FE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Dylech allu: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gwerthuso’n feirniadol ymchwil cyfredol ac ysgolheictod uwch yn y ddisgyblaeth; gwerthuso </w:t>
      </w:r>
      <w:proofErr w:type="spellStart"/>
      <w:r w:rsidRPr="00DC13A4">
        <w:rPr>
          <w:rFonts w:ascii="Arial" w:hAnsi="Arial" w:cs="Arial"/>
          <w:sz w:val="22"/>
          <w:szCs w:val="22"/>
          <w:lang w:val="cy-GB"/>
        </w:rPr>
        <w:t>methodolegau</w:t>
      </w:r>
      <w:proofErr w:type="spellEnd"/>
      <w:r w:rsidRPr="00DC13A4">
        <w:rPr>
          <w:rFonts w:ascii="Arial" w:hAnsi="Arial" w:cs="Arial"/>
          <w:sz w:val="22"/>
          <w:szCs w:val="22"/>
          <w:lang w:val="cy-GB"/>
        </w:rPr>
        <w:t xml:space="preserve"> a datblygu beirniadaethau ohonynt a, lle bo'n briodol, cynnig damcaniaethau newydd; ymdrin â materion cymhleth yn systematig ac yn greadigol er mwyn llunio barn gadarn yn absenoldeb data cyflawn.</w:t>
      </w:r>
      <w:r w:rsidR="008440FE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Dylech bob amser ddarparu cyfiawnhad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darparu tystiolaeth eich bod wedi adfyfyrio ar syniadau arbenigwyr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Rhaid amddiffyn eich dewis o </w:t>
      </w:r>
      <w:proofErr w:type="spellStart"/>
      <w:r w:rsidRPr="00DC13A4">
        <w:rPr>
          <w:rFonts w:ascii="Arial" w:hAnsi="Arial" w:cs="Arial"/>
          <w:sz w:val="22"/>
          <w:szCs w:val="22"/>
          <w:lang w:val="cy-GB"/>
        </w:rPr>
        <w:t>fethodolegau</w:t>
      </w:r>
      <w:proofErr w:type="spellEnd"/>
      <w:r w:rsidRPr="00DC13A4">
        <w:rPr>
          <w:rFonts w:ascii="Arial" w:hAnsi="Arial" w:cs="Arial"/>
          <w:sz w:val="22"/>
          <w:szCs w:val="22"/>
          <w:lang w:val="cy-GB"/>
        </w:rPr>
        <w:t xml:space="preserve"> ar gyfer casglu data a gwybodaeth yn drylwyr. </w:t>
      </w:r>
      <w:r w:rsidR="00876776" w:rsidRPr="00876776">
        <w:rPr>
          <w:rFonts w:ascii="Arial" w:hAnsi="Arial" w:cs="Arial"/>
          <w:sz w:val="22"/>
          <w:szCs w:val="22"/>
        </w:rPr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>Yn ogystal, dylech ddarparu tystiolaeth o’ch gallu i ffurfio barn gadarn a dadleuon argyhoeddiadol trwy ddefnyddio data a chysyniadau.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DC13A4">
        <w:rPr>
          <w:rFonts w:ascii="Arial" w:hAnsi="Arial" w:cs="Arial"/>
          <w:sz w:val="22"/>
          <w:szCs w:val="22"/>
          <w:lang w:val="cy-GB"/>
        </w:rPr>
        <w:t>Mae casgliadau cadarn, dilys</w:t>
      </w:r>
      <w:r w:rsidR="004A2F0B" w:rsidRPr="00DC13A4">
        <w:rPr>
          <w:rFonts w:ascii="Arial" w:hAnsi="Arial" w:cs="Arial"/>
          <w:sz w:val="22"/>
          <w:szCs w:val="22"/>
          <w:lang w:val="cy-GB"/>
        </w:rPr>
        <w:t>, argyhoeddiadol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4A2F0B" w:rsidRPr="00DC13A4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7C35B7A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3D34541" w14:textId="77777777" w:rsidR="00C01A3F" w:rsidRPr="00A406E5" w:rsidRDefault="004A2F0B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B14A275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71A94628" w14:textId="77777777" w:rsidR="00F37A2B" w:rsidRPr="00FB4790" w:rsidRDefault="00FB4790" w:rsidP="00FB4790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 w:rsidRPr="00FB4790">
        <w:rPr>
          <w:rFonts w:ascii="Arial" w:hAnsi="Arial" w:cs="Arial"/>
          <w:i/>
          <w:sz w:val="22"/>
          <w:szCs w:val="22"/>
          <w:lang w:val="cy-GB"/>
        </w:rPr>
        <w:t>manteisio ar gysyniadau, egwyddorion ac arferion a gyflwynwyd mewn modylau eraill a dangos cysylltiadau a pherthnasau;</w:t>
      </w:r>
    </w:p>
    <w:p w14:paraId="05F55CB4" w14:textId="77777777" w:rsidR="00F37A2B" w:rsidRPr="00FB4790" w:rsidRDefault="00FB4790" w:rsidP="00FB4790">
      <w:pPr>
        <w:numPr>
          <w:ilvl w:val="0"/>
          <w:numId w:val="17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  <w:lang w:val="cy-GB"/>
        </w:rPr>
      </w:pPr>
      <w:r w:rsidRPr="00FB4790">
        <w:rPr>
          <w:rFonts w:ascii="Arial" w:hAnsi="Arial" w:cs="Arial"/>
          <w:i/>
          <w:sz w:val="22"/>
          <w:szCs w:val="22"/>
          <w:lang w:val="cy-GB"/>
        </w:rPr>
        <w:t>defnydd priodol o fframwaith damcaniaethol a moesegol perthnasol.</w:t>
      </w:r>
    </w:p>
    <w:p w14:paraId="30F215B8" w14:textId="77777777" w:rsidR="00D22D9C" w:rsidRPr="00FB4790" w:rsidRDefault="00D22D9C" w:rsidP="00D22D9C">
      <w:pPr>
        <w:jc w:val="both"/>
        <w:rPr>
          <w:rFonts w:ascii="Arial" w:hAnsi="Arial" w:cs="Arial"/>
          <w:b/>
          <w:sz w:val="22"/>
          <w:szCs w:val="22"/>
          <w:lang w:val="cy-GB"/>
        </w:rPr>
      </w:pPr>
    </w:p>
    <w:p w14:paraId="523813C0" w14:textId="77777777" w:rsidR="00D22D9C" w:rsidRPr="00A406E5" w:rsidRDefault="004A2F0B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4C5A99C5" w14:textId="77777777" w:rsidR="00DB444C" w:rsidRDefault="004A2F0B" w:rsidP="00DB444C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>Ar lefel 7, dylech allu dangos gwreiddioldeb wrth gymhwyso gwybodaeth, ynghyd â dealltwriaeth ymarferol o'r modd y defnyddir technegau ymchwil ac ymholi sefydledig i greu a dehongli gwybodaeth yn y ddisgyblaeth.</w:t>
      </w:r>
      <w:r w:rsidR="00DB444C" w:rsidRPr="00DB444C">
        <w:t xml:space="preserve">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Mae hyn yn cynnwys gweithredu’n ymreolaethol wrth gynllunio a gweithredu tasgau ar lefel broffesiynol neu gyfatebol, gwreiddioldeb wrth fynd i’r afael â phroblemau a’u datrys, a gwneud  penderfyniadau mewn cyd-destunau neu sefyllfaoedd cymhleth ac anrhagweladwy. </w:t>
      </w:r>
    </w:p>
    <w:p w14:paraId="4AC9FF6B" w14:textId="77777777" w:rsidR="00DB444C" w:rsidRDefault="00DB444C" w:rsidP="008440FE">
      <w:pPr>
        <w:jc w:val="both"/>
        <w:rPr>
          <w:rFonts w:ascii="Arial" w:hAnsi="Arial" w:cs="Arial"/>
          <w:sz w:val="22"/>
          <w:szCs w:val="22"/>
        </w:rPr>
      </w:pPr>
    </w:p>
    <w:p w14:paraId="42589871" w14:textId="77777777" w:rsidR="00D22D9C" w:rsidRPr="00A406E5" w:rsidRDefault="004A2F0B" w:rsidP="006F1715">
      <w:pPr>
        <w:jc w:val="both"/>
        <w:rPr>
          <w:rFonts w:ascii="Arial" w:hAnsi="Arial" w:cs="Arial"/>
          <w:sz w:val="22"/>
          <w:szCs w:val="22"/>
        </w:rPr>
      </w:pPr>
      <w:r w:rsidRPr="00DC13A4">
        <w:rPr>
          <w:rFonts w:ascii="Arial" w:hAnsi="Arial" w:cs="Arial"/>
          <w:sz w:val="22"/>
          <w:szCs w:val="22"/>
          <w:lang w:val="cy-GB"/>
        </w:rPr>
        <w:t xml:space="preserve">Dylech allu dangos meistrolaeth </w:t>
      </w:r>
      <w:r w:rsidR="007D2588">
        <w:rPr>
          <w:rFonts w:ascii="Arial" w:hAnsi="Arial" w:cs="Arial"/>
          <w:sz w:val="22"/>
          <w:szCs w:val="22"/>
          <w:lang w:val="cy-GB"/>
        </w:rPr>
        <w:t>a</w:t>
      </w:r>
      <w:r w:rsidRPr="00DC13A4">
        <w:rPr>
          <w:rFonts w:ascii="Arial" w:hAnsi="Arial" w:cs="Arial"/>
          <w:sz w:val="22"/>
          <w:szCs w:val="22"/>
          <w:lang w:val="cy-GB"/>
        </w:rPr>
        <w:t>r</w:t>
      </w:r>
      <w:r w:rsidR="007D2588">
        <w:rPr>
          <w:rFonts w:ascii="Arial" w:hAnsi="Arial" w:cs="Arial"/>
          <w:sz w:val="22"/>
          <w:szCs w:val="22"/>
          <w:lang w:val="cy-GB"/>
        </w:rPr>
        <w:t xml:space="preserve"> y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cysyniadau a’r syniadau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blaengar 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sy’n gysylltiedig â’r pwnc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fel y maent </w:t>
      </w:r>
      <w:r w:rsidRPr="00DC13A4">
        <w:rPr>
          <w:rFonts w:ascii="Arial" w:hAnsi="Arial" w:cs="Arial"/>
          <w:sz w:val="22"/>
          <w:szCs w:val="22"/>
          <w:lang w:val="cy-GB"/>
        </w:rPr>
        <w:t>yn berthnasol i sefyllfaoedd yn y byd go iawn a/neu mewn cyd-destun</w:t>
      </w:r>
      <w:r w:rsidR="003E5BF1" w:rsidRPr="00DC13A4">
        <w:rPr>
          <w:rFonts w:ascii="Arial" w:hAnsi="Arial" w:cs="Arial"/>
          <w:sz w:val="22"/>
          <w:szCs w:val="22"/>
          <w:lang w:val="cy-GB"/>
        </w:rPr>
        <w:t>au</w:t>
      </w:r>
      <w:r w:rsidRPr="00DC13A4">
        <w:rPr>
          <w:rFonts w:ascii="Arial" w:hAnsi="Arial" w:cs="Arial"/>
          <w:sz w:val="22"/>
          <w:szCs w:val="22"/>
          <w:lang w:val="cy-GB"/>
        </w:rPr>
        <w:t xml:space="preserve">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Byddwch yn defnyddio modelau, dulliau, technegau, a/neu theorïau, yn y cyd-destunau neu’r amgylchiadau hynny, i asesu sefyllfaoedd cyfredol, efallai er mwyn llunio cynlluniau neu argymhellion credadwy y mae modd eu cyfiawnhau i ddatrys problemau, neu i gynnig modelau newydd, neu </w:t>
      </w:r>
      <w:r w:rsidR="007D2588">
        <w:rPr>
          <w:rFonts w:ascii="Arial" w:hAnsi="Arial" w:cs="Arial"/>
          <w:sz w:val="22"/>
          <w:szCs w:val="22"/>
          <w:lang w:val="cy-GB"/>
        </w:rPr>
        <w:t xml:space="preserve">i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greu arteffactau, a all fod yn arloesol ac yn greadigol, ac felly arddangos eich dealltwriaeth o’r modd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y mae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 ffiniau gwybodaeth </w:t>
      </w:r>
      <w:r w:rsidR="00377D40" w:rsidRPr="00DC13A4">
        <w:rPr>
          <w:rFonts w:ascii="Arial" w:hAnsi="Arial" w:cs="Arial"/>
          <w:sz w:val="22"/>
          <w:szCs w:val="22"/>
          <w:lang w:val="cy-GB"/>
        </w:rPr>
        <w:t xml:space="preserve">yn ehangu </w:t>
      </w:r>
      <w:r w:rsidR="003E5BF1" w:rsidRPr="00DC13A4">
        <w:rPr>
          <w:rFonts w:ascii="Arial" w:hAnsi="Arial" w:cs="Arial"/>
          <w:sz w:val="22"/>
          <w:szCs w:val="22"/>
          <w:lang w:val="cy-GB"/>
        </w:rPr>
        <w:t xml:space="preserve">drwy ymchwil a/neu gymhwyso.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377D40" w:rsidRPr="00DC13A4">
        <w:rPr>
          <w:rFonts w:ascii="Arial" w:hAnsi="Arial" w:cs="Arial"/>
          <w:sz w:val="22"/>
          <w:szCs w:val="22"/>
          <w:lang w:val="cy-GB"/>
        </w:rPr>
        <w:t>Mae hyn yn debygol o gynnwys, er enghraifft, defnyddio arteffactau, enghreifftiau ac achosion o’r byd go iawn, cymhwyso model o fewn sefydliad a/neu feincnodi un theori neu sefydliad yn erbyn rhai eraill.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</w:p>
    <w:p w14:paraId="5BDD087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499A4F70" w14:textId="77777777" w:rsidR="00C01A3F" w:rsidRPr="00A406E5" w:rsidRDefault="00377D4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DC13A4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FE65AD9" w14:textId="77777777" w:rsidR="00F37A2B" w:rsidRPr="00546B74" w:rsidRDefault="00546B74" w:rsidP="00546B74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546B74">
        <w:rPr>
          <w:rFonts w:ascii="Arial" w:hAnsi="Arial" w:cs="Arial"/>
          <w:i/>
          <w:sz w:val="22"/>
          <w:szCs w:val="22"/>
          <w:lang w:val="cy-GB" w:eastAsia="zh-CN"/>
        </w:rPr>
        <w:t xml:space="preserve">dangosir cyfrifoldeb personol wrth reoli’i ddysgu’i hun drwy fynd i’r afael â’r rhaglen, astudio hunangyfeiriol ac arfer adfyfyriol. </w:t>
      </w:r>
    </w:p>
    <w:p w14:paraId="03380489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712BD1C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44ED9DA3" w14:textId="77777777" w:rsidR="00D22D9C" w:rsidRPr="00A406E5" w:rsidRDefault="00377D4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DC13A4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6AC5451D" w14:textId="77777777" w:rsidR="00995D51" w:rsidRPr="00A406E5" w:rsidRDefault="00377D40" w:rsidP="002466CE">
      <w:pPr>
        <w:jc w:val="both"/>
        <w:rPr>
          <w:rFonts w:ascii="Arial" w:hAnsi="Arial" w:cs="Arial"/>
          <w:sz w:val="22"/>
          <w:szCs w:val="22"/>
        </w:rPr>
      </w:pPr>
      <w:r w:rsidRPr="0028206A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i ôl-raddedigion mewn amgylchiadau sy’n gofyn am farn gadarn, cyfrifoldeb a menter personol mewn amgylcheddau proffesiynol cymhleth ac anrhagweladwy.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28206A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A3" w:rsidRPr="0028206A">
        <w:rPr>
          <w:rFonts w:ascii="Arial" w:hAnsi="Arial" w:cs="Arial"/>
          <w:sz w:val="22"/>
          <w:szCs w:val="22"/>
          <w:lang w:val="cy-GB"/>
        </w:rPr>
        <w:t xml:space="preserve">y gallu i ddysgu’n annibynnol ar gyfer datblygiad proffesiynol parhaus i wella sgiliau presennol a chaffael cymwyseddau newydd o natur broffesiynol a fydd yn eich galluogi i ymgymryd â chyfrifoldeb sylweddol o fewn sefydliadau; eich bod yn gallu cychwyn a chwblhau tasgau, prosiectau a gweithdrefnau, boed yn unigol a/neu’n gydweithredol, at lefel broffesiynol; eich bod yn gallu defnyddio cyfryngau priodol i gyfleu gwybodaeth, dadleuon a dadansoddiad yn effeithiol ar amrywiaeth o ffurfiau ar gyfer amrywiaeth o gynulleidfaoedd;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021AE6" w:rsidRPr="0028206A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CF94DA4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732459D4" w14:textId="77777777" w:rsidR="00D22D9C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496FE45" w14:textId="77777777" w:rsidR="00FF7402" w:rsidRPr="00A406E5" w:rsidRDefault="00FF7402" w:rsidP="00D22D9C">
      <w:pPr>
        <w:jc w:val="both"/>
        <w:rPr>
          <w:rFonts w:ascii="Arial" w:hAnsi="Arial" w:cs="Arial"/>
          <w:sz w:val="22"/>
          <w:szCs w:val="22"/>
        </w:rPr>
      </w:pPr>
    </w:p>
    <w:p w14:paraId="3FA57868" w14:textId="77777777" w:rsidR="00C01A3F" w:rsidRPr="00A406E5" w:rsidRDefault="00021AE6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28206A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4A08F15E" w14:textId="77777777" w:rsidR="00F37A2B" w:rsidRPr="00AC7922" w:rsidRDefault="00AC7922" w:rsidP="00AC792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before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AC7922">
        <w:rPr>
          <w:rFonts w:ascii="Arial" w:hAnsi="Arial" w:cs="Arial"/>
          <w:i/>
          <w:sz w:val="22"/>
          <w:szCs w:val="22"/>
          <w:lang w:val="cy-GB"/>
        </w:rPr>
        <w:t>pennu cyflwr presennol gwybodaeth mewn maes penodol a chyfrannu at y wybodaeth honno.</w:t>
      </w:r>
    </w:p>
    <w:p w14:paraId="542076D8" w14:textId="77777777" w:rsidR="00F37A2B" w:rsidRPr="00AC7922" w:rsidRDefault="00AC7922" w:rsidP="00AC7922">
      <w:pPr>
        <w:numPr>
          <w:ilvl w:val="0"/>
          <w:numId w:val="19"/>
        </w:num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AC7922">
        <w:rPr>
          <w:rFonts w:ascii="Arial" w:hAnsi="Arial" w:cs="Arial"/>
          <w:i/>
          <w:sz w:val="22"/>
          <w:szCs w:val="22"/>
          <w:lang w:val="cy-GB" w:eastAsia="zh-CN"/>
        </w:rPr>
        <w:t xml:space="preserve">yn dangos y priodoleddau hynny a ddisgwylir mewn arfer proffesiynol yn cynnwys menter unigol, rheoli prosiectau, gweithio cydweithredol a sgiliau rhyngbersonol. </w:t>
      </w:r>
    </w:p>
    <w:p w14:paraId="7C7C122F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ED28D7C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2E8AA3FE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7C207DD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6AA4907D" w14:textId="77777777" w:rsidTr="0028206A">
        <w:trPr>
          <w:jc w:val="center"/>
        </w:trPr>
        <w:tc>
          <w:tcPr>
            <w:tcW w:w="10670" w:type="dxa"/>
            <w:shd w:val="clear" w:color="auto" w:fill="BFBFBF"/>
          </w:tcPr>
          <w:p w14:paraId="09B472CB" w14:textId="77777777" w:rsidR="00152E9D" w:rsidRPr="00A406E5" w:rsidRDefault="00152E9D" w:rsidP="00D32E34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2D3527" w:rsidRPr="0028206A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4647F4D6" w14:textId="77777777" w:rsidR="00152E9D" w:rsidRPr="00A406E5" w:rsidRDefault="00152E9D" w:rsidP="00152E9D">
      <w:pPr>
        <w:rPr>
          <w:rFonts w:ascii="Arial" w:hAnsi="Arial" w:cs="Arial"/>
        </w:rPr>
      </w:pPr>
    </w:p>
    <w:p w14:paraId="51887F05" w14:textId="77777777" w:rsidR="00152E9D" w:rsidRPr="00A406E5" w:rsidRDefault="002D3527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28206A">
        <w:rPr>
          <w:rFonts w:ascii="Arial" w:hAnsi="Arial" w:cs="Arial"/>
          <w:sz w:val="20"/>
          <w:lang w:val="cy-GB"/>
        </w:rPr>
        <w:t xml:space="preserve">Noda’r adran hon y </w:t>
      </w:r>
      <w:r w:rsidRPr="0028206A">
        <w:rPr>
          <w:rFonts w:ascii="Arial" w:hAnsi="Arial" w:cs="Arial"/>
          <w:i/>
          <w:sz w:val="20"/>
          <w:lang w:val="cy-GB"/>
        </w:rPr>
        <w:t>graddau</w:t>
      </w:r>
      <w:r w:rsidRPr="0028206A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28206A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C7DD561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9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26FE008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2DC3B3F6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8F234B4" w14:textId="77777777" w:rsidR="00152E9D" w:rsidRPr="00A406E5" w:rsidRDefault="002D3527" w:rsidP="00D32E34">
            <w:pPr>
              <w:rPr>
                <w:rFonts w:ascii="Arial" w:hAnsi="Arial" w:cs="Arial"/>
                <w:b/>
                <w:sz w:val="22"/>
              </w:rPr>
            </w:pPr>
            <w:r w:rsidRPr="002D3527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1EDC8DCD" w14:textId="77777777" w:rsidR="00152E9D" w:rsidRPr="00A85BFE" w:rsidRDefault="002D3527" w:rsidP="00D32E34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E38A2A1" w14:textId="77777777" w:rsidR="00152E9D" w:rsidRPr="00A85BFE" w:rsidRDefault="002D3527" w:rsidP="00D32E34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D3527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041C4F3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7DBA40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5031960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56A9A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CB703D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245198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16C1B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D12B583" w14:textId="77777777" w:rsidR="00F37A2B" w:rsidRPr="00FD286E" w:rsidRDefault="00FD286E" w:rsidP="00FD286E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cwblhau ei ymchwil a chyflwyno dogfen orffenedig o fewn yr amser a bennwyd ac i safonau a gytunwyd;</w:t>
            </w:r>
          </w:p>
          <w:p w14:paraId="51CA6497" w14:textId="77777777" w:rsidR="00F37A2B" w:rsidRPr="00FD286E" w:rsidRDefault="00FD286E" w:rsidP="00FD286E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 w:eastAsia="zh-CN"/>
              </w:rPr>
              <w:t xml:space="preserve">archwilio a dethol ffynonellau’n systematig; dehongli a gwerthuso canfyddiadau’n effeithiol. </w:t>
            </w:r>
          </w:p>
          <w:p w14:paraId="5C81D463" w14:textId="77777777" w:rsidR="00F37A2B" w:rsidRPr="00FD286E" w:rsidRDefault="00FD286E" w:rsidP="00F37A2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  <w:sz w:val="22"/>
                <w:szCs w:val="22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llenyddiaeth sydd wedi’i seilio ar ymchwil.</w:t>
            </w:r>
          </w:p>
          <w:p w14:paraId="7BBDCA81" w14:textId="77777777" w:rsidR="00F37A2B" w:rsidRPr="00FD286E" w:rsidRDefault="00FD286E" w:rsidP="00F37A2B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  <w:i/>
                <w:sz w:val="22"/>
                <w:szCs w:val="22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defnydd priod</w:t>
            </w:r>
            <w:r>
              <w:rPr>
                <w:rFonts w:ascii="Arial" w:hAnsi="Arial" w:cs="Arial"/>
                <w:i/>
                <w:sz w:val="22"/>
                <w:szCs w:val="22"/>
                <w:lang w:val="cy-GB"/>
              </w:rPr>
              <w:t>ol o gyfeiriadau a dyfyniadau; d</w:t>
            </w: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efnydd o dystiolaeth ategol.</w:t>
            </w:r>
            <w:r w:rsidR="00F37A2B" w:rsidRPr="00FD286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  <w:p w14:paraId="3B0EB05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D8F249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77A7BE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F14E9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460339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A73DA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62DB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2B6EB5D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2B8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FD201" w14:textId="77777777" w:rsidR="00152E9D" w:rsidRPr="00A406E5" w:rsidRDefault="00DC4DC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42C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5894255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E704086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63684A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306457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A2AB1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F9805F5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C26F3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731CE53" w14:textId="77777777" w:rsidR="00F37A2B" w:rsidRPr="00FD286E" w:rsidRDefault="00FD286E" w:rsidP="00FD286E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cwblhau prosiect ymchwil sylweddol sy’n adlewyrchu sgiliau priodol o ran cymathu, cyfosod, dadlau, cyfathrebu a chyflwyno, mewn dewis faes sy’n berthnasol i’w gynllun gradd;</w:t>
            </w:r>
          </w:p>
          <w:p w14:paraId="3CC5204B" w14:textId="77777777" w:rsidR="00F37A2B" w:rsidRPr="00FD286E" w:rsidRDefault="00FD286E" w:rsidP="00FD286E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  <w:lang w:val="en-US" w:eastAsia="zh-CN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 w:eastAsia="zh-CN"/>
              </w:rPr>
              <w:t>deall a chymhwyso cysyniadau ac egwyddorion sylfaenol sy’n gysylltiedig â’r ddisgyblaeth ac â chyd-destun penodol yr astudiaeth.</w:t>
            </w:r>
          </w:p>
          <w:p w14:paraId="7174A46D" w14:textId="77777777" w:rsidR="00F37A2B" w:rsidRPr="00FD286E" w:rsidRDefault="00FD286E" w:rsidP="00FD286E">
            <w:pPr>
              <w:pStyle w:val="ListParagraph"/>
              <w:numPr>
                <w:ilvl w:val="0"/>
                <w:numId w:val="19"/>
              </w:num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FD286E">
              <w:rPr>
                <w:rFonts w:ascii="Arial" w:hAnsi="Arial" w:cs="Arial"/>
                <w:i/>
                <w:sz w:val="22"/>
                <w:szCs w:val="22"/>
                <w:lang w:val="cy-GB"/>
              </w:rPr>
              <w:t>pennu cyflwr presennol gwybodaeth mewn maes penodol a chyfrannu at y wybodaeth honno.</w:t>
            </w:r>
          </w:p>
          <w:p w14:paraId="22D4D8D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A908C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668DC6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FDC90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BA6D8F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DD9A2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772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C30C13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96C5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DB09" w14:textId="77777777" w:rsidR="00152E9D" w:rsidRPr="00A406E5" w:rsidRDefault="00DC4DC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C02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8538F8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70DFB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4642C0E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9EE2BF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1196D5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1FFC22C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E72D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BD1214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0F6F810" w14:textId="77777777" w:rsidR="00F37A2B" w:rsidRPr="004E0215" w:rsidRDefault="004E0215" w:rsidP="004E0215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 w:rsidRPr="004E0215">
              <w:rPr>
                <w:rFonts w:ascii="Arial" w:hAnsi="Arial" w:cs="Arial"/>
                <w:i/>
                <w:sz w:val="22"/>
                <w:szCs w:val="22"/>
                <w:lang w:val="cy-GB"/>
              </w:rPr>
              <w:t>manteisio ar gysyniadau, egwyddorion ac arferion a gyflwynwyd mewn modylau eraill a dangos cysylltiadau a pherthnasau;</w:t>
            </w:r>
          </w:p>
          <w:p w14:paraId="3D97521B" w14:textId="77777777" w:rsidR="00F37A2B" w:rsidRPr="004E0215" w:rsidRDefault="004E0215" w:rsidP="004E0215">
            <w:pPr>
              <w:numPr>
                <w:ilvl w:val="0"/>
                <w:numId w:val="17"/>
              </w:numPr>
              <w:overflowPunct w:val="0"/>
              <w:autoSpaceDE w:val="0"/>
              <w:autoSpaceDN w:val="0"/>
              <w:adjustRightInd w:val="0"/>
              <w:spacing w:before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 w:rsidRPr="004E0215">
              <w:rPr>
                <w:rFonts w:ascii="Arial" w:hAnsi="Arial" w:cs="Arial"/>
                <w:i/>
                <w:sz w:val="22"/>
                <w:szCs w:val="22"/>
                <w:lang w:val="cy-GB"/>
              </w:rPr>
              <w:t>defnydd priodol o fframwaith damcaniaethol a moesegol perthnasol.</w:t>
            </w:r>
          </w:p>
          <w:p w14:paraId="7135BCE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59D0E1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5323AE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30BAD9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0FD16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0C5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0C6FE80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B95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667D" w14:textId="77777777" w:rsidR="00152E9D" w:rsidRPr="00A406E5" w:rsidRDefault="00DC4DC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AC93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DD60D9F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D1E706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23CC167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7857E6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50479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A5FC043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D549F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83E506" w14:textId="77777777" w:rsidR="00F37A2B" w:rsidRPr="00A406E5" w:rsidRDefault="00F37A2B" w:rsidP="00F37A2B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AF5CB8F" w14:textId="77777777" w:rsidR="00F37A2B" w:rsidRPr="004E0215" w:rsidRDefault="00BA45E0" w:rsidP="004E0215">
            <w:pPr>
              <w:numPr>
                <w:ilvl w:val="0"/>
                <w:numId w:val="19"/>
              </w:numPr>
              <w:overflowPunct w:val="0"/>
              <w:autoSpaceDE w:val="0"/>
              <w:autoSpaceDN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cy-GB" w:eastAsia="zh-CN"/>
              </w:rPr>
              <w:t>d</w:t>
            </w:r>
            <w:r w:rsidR="004E0215" w:rsidRPr="004E0215">
              <w:rPr>
                <w:rFonts w:ascii="Arial" w:hAnsi="Arial" w:cs="Arial"/>
                <w:i/>
                <w:sz w:val="22"/>
                <w:szCs w:val="22"/>
                <w:lang w:val="cy-GB" w:eastAsia="zh-CN"/>
              </w:rPr>
              <w:t xml:space="preserve">angosir cyfrifoldeb personol wrth reoli’i ddysgu’i hun drwy fynd i’r afael â’r rhaglen, astudio hunangyfeiriol ac arfer adfyfyriol. </w:t>
            </w:r>
          </w:p>
          <w:p w14:paraId="128EDF2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E13A97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59335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012724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715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D548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993E571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DA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B9E6A" w14:textId="77777777" w:rsidR="00152E9D" w:rsidRPr="00A406E5" w:rsidRDefault="00DC4DC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90DD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417089E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9D5E3B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2D3527" w:rsidRPr="002D3527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0D8D97C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C04A54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944810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2E21274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B260C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03781CB" w14:textId="77777777" w:rsidR="00F37A2B" w:rsidRPr="0030796C" w:rsidRDefault="0030796C" w:rsidP="0030796C">
            <w:pPr>
              <w:pStyle w:val="ListParagraph"/>
              <w:numPr>
                <w:ilvl w:val="0"/>
                <w:numId w:val="20"/>
              </w:num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30796C">
              <w:rPr>
                <w:rFonts w:ascii="Arial" w:hAnsi="Arial" w:cs="Arial"/>
                <w:i/>
                <w:sz w:val="22"/>
                <w:szCs w:val="22"/>
                <w:lang w:val="cy-GB" w:eastAsia="zh-CN"/>
              </w:rPr>
              <w:t xml:space="preserve">yn dangos y priodoleddau hynny a ddisgwylir mewn arfer proffesiynol yn cynnwys menter unigol, rheoli prosiectau, gweithio cydweithredol a sgiliau rhyngbersonol. </w:t>
            </w:r>
          </w:p>
          <w:p w14:paraId="7C7B17D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94F98A9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DA04C5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E2B6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4014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901BCDC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ACA2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AF89D" w14:textId="77777777" w:rsidR="00152E9D" w:rsidRPr="00A406E5" w:rsidRDefault="00DC4DCB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77D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42B70A48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6B526B09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3123524" w14:textId="77777777" w:rsidR="00152E9D" w:rsidRPr="00A406E5" w:rsidRDefault="002D3527" w:rsidP="00D32E34">
            <w:pPr>
              <w:rPr>
                <w:rFonts w:ascii="Arial" w:hAnsi="Arial" w:cs="Arial"/>
                <w:sz w:val="16"/>
                <w:szCs w:val="16"/>
              </w:rPr>
            </w:pPr>
            <w:r w:rsidRPr="002D3527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2D3527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C8D5668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538B3B2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363FD89E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53E11B06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DD69E9A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 xml:space="preserve">Hyd </w:t>
            </w:r>
            <w:r w:rsidR="009E5F1E">
              <w:rPr>
                <w:rFonts w:ascii="Arial" w:hAnsi="Arial" w:cs="Arial"/>
                <w:sz w:val="16"/>
                <w:szCs w:val="16"/>
                <w:lang w:val="cy-GB"/>
              </w:rPr>
              <w:t>at wythnos yn hwyr (uchafswm o 5</w:t>
            </w: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0%)</w:t>
            </w:r>
          </w:p>
        </w:tc>
        <w:tc>
          <w:tcPr>
            <w:tcW w:w="641" w:type="dxa"/>
            <w:vAlign w:val="bottom"/>
          </w:tcPr>
          <w:p w14:paraId="2D8F699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71D29234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D49D391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4A65E576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4220C552" w14:textId="77777777" w:rsidR="00152E9D" w:rsidRPr="00A406E5" w:rsidRDefault="002D3527" w:rsidP="00D32E34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D3527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7E3EB26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464E1A0A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544624A9" w14:textId="77777777" w:rsidR="00152E9D" w:rsidRDefault="00152E9D" w:rsidP="00152E9D">
      <w:pPr>
        <w:rPr>
          <w:rFonts w:ascii="Arial" w:hAnsi="Arial" w:cs="Arial"/>
        </w:rPr>
      </w:pPr>
    </w:p>
    <w:p w14:paraId="21F95012" w14:textId="77777777" w:rsidR="00C073F1" w:rsidRDefault="00C073F1" w:rsidP="00152E9D">
      <w:pPr>
        <w:rPr>
          <w:rFonts w:ascii="Arial" w:hAnsi="Arial" w:cs="Arial"/>
        </w:rPr>
      </w:pPr>
    </w:p>
    <w:p w14:paraId="748192DC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0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29EBF756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5C7C69FE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95B3D7" w:themeFill="accent1" w:themeFillTint="99"/>
        <w:tblLook w:val="04A0" w:firstRow="1" w:lastRow="0" w:firstColumn="1" w:lastColumn="0" w:noHBand="0" w:noVBand="1"/>
      </w:tblPr>
      <w:tblGrid>
        <w:gridCol w:w="13858"/>
      </w:tblGrid>
      <w:tr w:rsidR="00C073F1" w14:paraId="5D2B92EA" w14:textId="77777777" w:rsidTr="000B6520">
        <w:tc>
          <w:tcPr>
            <w:tcW w:w="13858" w:type="dxa"/>
            <w:shd w:val="clear" w:color="auto" w:fill="95B3D7" w:themeFill="accent1" w:themeFillTint="99"/>
          </w:tcPr>
          <w:p w14:paraId="2BFB279E" w14:textId="77777777" w:rsidR="00C073F1" w:rsidRPr="00995D51" w:rsidRDefault="002D3527" w:rsidP="00D32E34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2D3527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6BB015E3" w14:textId="77777777" w:rsidR="00523199" w:rsidRDefault="00523199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523199" w:rsidRPr="00D9771E" w14:paraId="2CF36A1D" w14:textId="77777777" w:rsidTr="00FC160C">
        <w:tc>
          <w:tcPr>
            <w:tcW w:w="13948" w:type="dxa"/>
            <w:shd w:val="clear" w:color="auto" w:fill="95B3D7" w:themeFill="accent1" w:themeFillTint="99"/>
          </w:tcPr>
          <w:p w14:paraId="5D44A178" w14:textId="77777777" w:rsidR="00523199" w:rsidRPr="00D9771E" w:rsidRDefault="00523199" w:rsidP="00FC160C">
            <w:pPr>
              <w:rPr>
                <w:rFonts w:ascii="Arial" w:hAnsi="Arial" w:cs="Arial"/>
                <w:b/>
              </w:rPr>
            </w:pPr>
            <w:r w:rsidRPr="00272363">
              <w:rPr>
                <w:rFonts w:ascii="Arial" w:hAnsi="Arial" w:cs="Arial"/>
                <w:b/>
                <w:lang w:val="cy-GB"/>
              </w:rPr>
              <w:t>Lefel 7</w:t>
            </w:r>
          </w:p>
        </w:tc>
      </w:tr>
      <w:tr w:rsidR="00523199" w:rsidRPr="00D9771E" w14:paraId="0F77EE7B" w14:textId="77777777" w:rsidTr="00FC160C">
        <w:tc>
          <w:tcPr>
            <w:tcW w:w="13948" w:type="dxa"/>
            <w:shd w:val="clear" w:color="auto" w:fill="DBE5F1" w:themeFill="accent1" w:themeFillTint="33"/>
          </w:tcPr>
          <w:p w14:paraId="113A9522" w14:textId="77777777" w:rsidR="00523199" w:rsidRPr="00B669B1" w:rsidRDefault="00523199" w:rsidP="00FC160C">
            <w:pPr>
              <w:rPr>
                <w:rFonts w:ascii="Arial" w:eastAsia="Arial" w:hAnsi="Arial" w:cs="Arial"/>
                <w:spacing w:val="-1"/>
              </w:rPr>
            </w:pP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272363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>, ar ddiwedd Lefel 7 dylai myfyrwyr allu arddangos: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systematig o wybodaeth, ac ymwybyddiaeth feirniadol o broblemau cyfredol a/neu fewnwelediadau newydd, sydd i raddau helaeth ar ben blaen eu disgyblaeth academaidd neu faes ymarfer proffesiynol, neu wedi’u seilio ar y pen blaen hwnnw; 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dealltwriaeth gynhwysfawr o dechnegau sy'n gymwys i'w hymchwil neu eu hysgolheictod uwch eu hunain;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gwreiddioldeb wrth gymhwyso gwybodaeth, ynghyd â dealltwriaeth ymarferol o'r modd y defnyddir technegau ymchwil ac ymholi sefydledig i greu a dehongli gwybodaeth yn y ddisgyblaeth;</w:t>
            </w:r>
            <w:r w:rsidRPr="00B20EB5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 sy’n galluogi’r myfyriwr i werthuso’n feirniadol ymchwil cyfredol ac ysgolheictod uwch yn y ddisgyblaeth er mwyn gwerthuso </w:t>
            </w:r>
            <w:proofErr w:type="spellStart"/>
            <w:r w:rsidRPr="00272363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a datblygu beirniadaethau ohonynt a, lle bo'n briodol, cynnig damcaniaethau newydd.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gallu ymdrin â materion cymhleth yn systematig ac yn greadigol, llunio barn gadarn yn absenoldeb data cyflawn, a chyfleu eu casgliadau’n glir i gynulleidfaoedd arbenigol ac anarbenigol.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Byddant yn dangos hunan gyfeiriad a gwreiddioldeb wrth fynd i’r afael â phroblemau a’u datrys, ac yn gweithredu’n ymreolaethol wrth gynllunio a gweithredu tasgau ar lefel broffesiynol neu gyfatebol er mwyn parhau i gynyddu eu gwybodaeth a’u dealltwriaeth, a datblygu sgiliau newydd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at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 lefel uchel. </w:t>
            </w:r>
            <w:r w:rsidRPr="00D453F1">
              <w:rPr>
                <w:rFonts w:ascii="Arial" w:eastAsia="Arial" w:hAnsi="Arial" w:cs="Arial"/>
                <w:spacing w:val="-1"/>
              </w:rPr>
              <w:t xml:space="preserve"> 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>Byddant yn datblygu’r rhinweddau a’r sgiliau trosglwyddadwy angenrheidiol ar gyfer cyflogaeth sy’n gofyn am arfer menter a chyfrifoldeb personol; gwneud penderfyniadau mewn sefyllfaoedd/amgylcheddau proffesiynol cymhleth ac anrhagweladwy; a’r gallu i ddysgu'n annibynnol sy’n ofynnol ar gyfer datblygiad proffesiynol parhaus.</w:t>
            </w:r>
          </w:p>
        </w:tc>
      </w:tr>
    </w:tbl>
    <w:p w14:paraId="07048FD9" w14:textId="77777777" w:rsidR="00523199" w:rsidRPr="00D9771E" w:rsidRDefault="00523199" w:rsidP="00523199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523199" w:rsidRPr="00D9771E" w14:paraId="03C77F99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550F1CEC" w14:textId="77777777" w:rsidR="00523199" w:rsidRPr="00C73F6F" w:rsidRDefault="00523199" w:rsidP="00FC160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7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3FD5603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7D875E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62FA536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2CE1EC59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7234E31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(Llwyddo)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71F9554D" w14:textId="77777777" w:rsidR="00523199" w:rsidRPr="00BC2F71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DA i DDA IAWN</w:t>
            </w:r>
          </w:p>
          <w:p w14:paraId="054A6ABB" w14:textId="77777777" w:rsidR="00523199" w:rsidRPr="00BC2F71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it-IT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(Teilyngdod)</w:t>
            </w:r>
            <w:r w:rsidRPr="00BC2F71">
              <w:rPr>
                <w:rFonts w:ascii="Arial" w:hAnsi="Arial" w:cs="Arial"/>
                <w:b/>
                <w:sz w:val="18"/>
                <w:szCs w:val="18"/>
                <w:lang w:val="it-IT"/>
              </w:rPr>
              <w:t xml:space="preserve">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12ED2FE0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05250BC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0F00427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72DC2D6C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72363">
              <w:rPr>
                <w:rFonts w:ascii="Arial" w:hAnsi="Arial" w:cs="Arial"/>
                <w:b/>
                <w:sz w:val="18"/>
                <w:szCs w:val="18"/>
                <w:lang w:val="cy-GB"/>
              </w:rPr>
              <w:t>(Rhagoriaeth)</w:t>
            </w:r>
          </w:p>
        </w:tc>
      </w:tr>
      <w:tr w:rsidR="00523199" w:rsidRPr="00D9771E" w14:paraId="316B1910" w14:textId="77777777" w:rsidTr="00331DE0">
        <w:trPr>
          <w:tblHeader/>
        </w:trPr>
        <w:tc>
          <w:tcPr>
            <w:tcW w:w="1735" w:type="dxa"/>
            <w:shd w:val="clear" w:color="auto" w:fill="95B3D7" w:themeFill="accent1" w:themeFillTint="99"/>
          </w:tcPr>
          <w:p w14:paraId="1776D1B3" w14:textId="77777777" w:rsidR="00523199" w:rsidRPr="00D9771E" w:rsidRDefault="00523199" w:rsidP="00FC160C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4576D95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0-29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6913D7C0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30-44%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3948CCCC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45-49%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38E5851A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50-5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58300BDD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4643F9D2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95B3D7" w:themeFill="accent1" w:themeFillTint="99"/>
          </w:tcPr>
          <w:p w14:paraId="38D3D3A4" w14:textId="77777777" w:rsidR="00523199" w:rsidRPr="00D9771E" w:rsidRDefault="00523199" w:rsidP="00FC160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523199" w:rsidRPr="00D9771E" w14:paraId="0E88D59F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74AD5686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8DD391C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ymchwil cyfredol, 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</w:tcPr>
          <w:p w14:paraId="19E4A65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73CE0FC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43410E2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27236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272363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</w:tcPr>
          <w:p w14:paraId="31C8D08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</w:tcPr>
          <w:p w14:paraId="7FF577A7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Ymgysylltu ag ystod gyfyngedig iawn o ffynonellau perthnasol a chredadwy.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06FC37FC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</w:tcPr>
          <w:p w14:paraId="14FC6AD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briodol o lenyddiaeth sydd wedi’i seilio ar ymchwil,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</w:tcPr>
          <w:p w14:paraId="329B2E4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eang o lenyddiaeth sydd wedi’i seilio ar ymchwil, yn cynnwys ffynonellau a gyrchwyd yn annibynnol. </w:t>
            </w:r>
          </w:p>
          <w:p w14:paraId="064ACC1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</w:tcPr>
          <w:p w14:paraId="7E841240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ag ystod helaeth o lenyddiaeth berthnasol a chredadwy, sydd wedi’i seilio ar yr ymchwil diweddaraf.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BBD0C2D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Ymgysylltu eithriadol ag ystod helaeth o lenyddiaeth berthnasol a chredadwy, sydd wedi’i seilio ar yr ymchwil diweddaraf. </w:t>
            </w:r>
            <w:r w:rsidRPr="001F7C7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Sgiliau cyfeirnodi ar lefel uchel, wedi’u cymhwyso’n gyson ac yn broffesiynol.</w:t>
            </w:r>
          </w:p>
        </w:tc>
      </w:tr>
      <w:tr w:rsidR="00523199" w:rsidRPr="00D9771E" w14:paraId="7988671D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3277DBE0" w14:textId="77777777" w:rsidR="0052319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27236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3B3AF32C" w14:textId="77777777" w:rsidR="00523199" w:rsidRPr="00CA7DB9" w:rsidRDefault="00523199" w:rsidP="00FC160C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72363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</w:t>
            </w:r>
            <w:r w:rsidRPr="00272363">
              <w:rPr>
                <w:rFonts w:ascii="Arial" w:eastAsia="Arial" w:hAnsi="Arial" w:cs="Arial"/>
                <w:spacing w:val="-1"/>
                <w:lang w:val="cy-GB"/>
              </w:rPr>
              <w:t xml:space="preserve">Dealltwriaeth gysyniadol, systematig o wybodaeth, ac ymwybyddiaeth feirniadol o broblemau cyfredol a/neu fewnwelediadau newydd, sydd i raddau helaeth ar ben blaen y ddisgyblaeth, neu wedi’u seilio  ar y pen blaen hwnnw; dealltwriaeth gynhwysfawr o dechnegau sy'n gymwys i'w hymchwil eu hunain) </w:t>
            </w:r>
          </w:p>
          <w:p w14:paraId="5F8FADCF" w14:textId="77777777" w:rsidR="00523199" w:rsidRPr="00D9771E" w:rsidRDefault="00523199" w:rsidP="00FC160C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36" w:type="dxa"/>
          </w:tcPr>
          <w:p w14:paraId="260BBB56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Bylchau mawr yn y wybodaeth ac nid yw’r ddealltwriaeth o’r maes pwnc yn systematig.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o broblemau, mewnwelediad cyfredol neu’r ymchwil diweddaraf a/neu o ysgolheictod uwch yn y ddisgyblaeth. </w:t>
            </w:r>
          </w:p>
          <w:p w14:paraId="2B1EA39E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5177A1EA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>Bylchau yn y wybodaeth, gyda dealltwriaeth systematig arwynebol yn unig.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Dim ymwybyddiaeth feirniadol o broblemau, mewnwelediad cyfredol neu’r ymchwil diweddaraf yn y ddisgyblaeth. </w:t>
            </w:r>
          </w:p>
        </w:tc>
        <w:tc>
          <w:tcPr>
            <w:tcW w:w="1736" w:type="dxa"/>
          </w:tcPr>
          <w:p w14:paraId="758B6CB7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Gwybodaeth a dealltwriaeth systematig gyfyngedig o’r cysyniadau a’r egwyddorion yn y maes pwnc, sydd i raddau ymylol, wedi’u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Rhywfaint o ymwybyddiaeth feirniadol o broblemau cyfredol a/neu fewnwelediad newydd, ond yn aml heb ei datblygu’n ddigonol. </w:t>
            </w:r>
          </w:p>
        </w:tc>
        <w:tc>
          <w:tcPr>
            <w:tcW w:w="1736" w:type="dxa"/>
          </w:tcPr>
          <w:p w14:paraId="00D6991A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yn gywir ac yn gymharol fanwl.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 o’r maes astudio wedi’i seilio, i ryw raddau, ar ymchwil ac ysgolheictod cyfredol. </w:t>
            </w:r>
            <w:r w:rsidRPr="005F32D8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 broblemau cyfredol a/neu fewnwelediad newydd, er yn achlysurol gall hon fod heb ei datblygu’n ddigonol. 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1736" w:type="dxa"/>
          </w:tcPr>
          <w:p w14:paraId="43BC2E39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Mae’r wybodaeth â ffocws </w:t>
            </w:r>
            <w:r>
              <w:rPr>
                <w:rFonts w:ascii="Arial" w:hAnsi="Arial" w:cs="Arial"/>
                <w:lang w:val="cy-GB"/>
              </w:rPr>
              <w:t xml:space="preserve">sydd </w:t>
            </w:r>
            <w:r w:rsidRPr="00272363">
              <w:rPr>
                <w:rFonts w:ascii="Arial" w:hAnsi="Arial" w:cs="Arial"/>
                <w:lang w:val="cy-GB"/>
              </w:rPr>
              <w:t xml:space="preserve">wedi’i ddiffinio’n dda, </w:t>
            </w:r>
            <w:r>
              <w:rPr>
                <w:rFonts w:ascii="Arial" w:hAnsi="Arial" w:cs="Arial"/>
                <w:lang w:val="cy-GB"/>
              </w:rPr>
              <w:t>ac y</w:t>
            </w:r>
            <w:r w:rsidRPr="00272363">
              <w:rPr>
                <w:rFonts w:ascii="Arial" w:hAnsi="Arial" w:cs="Arial"/>
                <w:lang w:val="cy-GB"/>
              </w:rPr>
              <w:t xml:space="preserve">n gymharol helaeth, cydlynol a manwl, gydag ymwybyddiaeth feirniadol o broblemau cyfredol a/neu fewnwelediad newydd. 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272363">
              <w:rPr>
                <w:rFonts w:ascii="Arial" w:hAnsi="Arial" w:cs="Arial"/>
                <w:lang w:val="cy-GB"/>
              </w:rPr>
              <w:t xml:space="preserve">Arddengys ddealltwriaeth dda o ehangder a manylder safbwyntiau cyfoes a sefydledig, ac mae’r gwaith, yn rhannol o leiaf, wedi’i seilio’n dda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254607E4" w14:textId="77777777" w:rsidR="00523199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ragorol ar faes gwybodaeth cymhleth ac arbenigol. </w:t>
            </w:r>
            <w:r w:rsidRPr="00FA521C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Dealltwriaeth systematig, ragorol o gysyniadau’r pwnc wedi’i seilio ar ymchwil ac ysgolheictod cyfredol.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iawn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 o’r modd y mae ffiniau gwybodaeth yn ehangu drwy ymchwil. </w:t>
            </w:r>
          </w:p>
          <w:p w14:paraId="0AA98A33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25278E3C" w14:textId="77777777" w:rsidR="00523199" w:rsidRPr="00B669B1" w:rsidRDefault="00523199" w:rsidP="00FC160C">
            <w:pPr>
              <w:spacing w:after="120"/>
              <w:rPr>
                <w:rFonts w:ascii="Arial" w:hAnsi="Arial" w:cs="Arial"/>
              </w:rPr>
            </w:pPr>
            <w:r w:rsidRPr="00272363">
              <w:rPr>
                <w:rFonts w:ascii="Arial" w:hAnsi="Arial" w:cs="Arial"/>
                <w:lang w:val="cy-GB"/>
              </w:rPr>
              <w:t xml:space="preserve">Meistrolaeth eithriadol ar faes gwybodaeth cymhleth ac arbenigol. </w:t>
            </w:r>
            <w:r w:rsidRPr="0038720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eithriadol o feirniadol o broblemau cyfredol a/neu fewnwelediad newydd. </w:t>
            </w:r>
            <w:r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>Dealltwriaeth ragorol o gysyniadau’r</w:t>
            </w:r>
            <w:r>
              <w:rPr>
                <w:rFonts w:ascii="Arial" w:hAnsi="Arial" w:cs="Arial"/>
                <w:lang w:val="cy-GB"/>
              </w:rPr>
              <w:t xml:space="preserve"> pwnc, wedi’i</w:t>
            </w:r>
            <w:r w:rsidRPr="00272363">
              <w:rPr>
                <w:rFonts w:ascii="Arial" w:hAnsi="Arial" w:cs="Arial"/>
                <w:lang w:val="cy-GB"/>
              </w:rPr>
              <w:t xml:space="preserve"> seilio’n dda ar ymchwil ac ysgolheictod cyfredol. </w:t>
            </w:r>
            <w:r w:rsidRPr="00BE0135">
              <w:rPr>
                <w:rFonts w:ascii="Arial" w:hAnsi="Arial" w:cs="Arial"/>
              </w:rPr>
              <w:t xml:space="preserve"> </w:t>
            </w:r>
            <w:r w:rsidRPr="00272363">
              <w:rPr>
                <w:rFonts w:ascii="Arial" w:hAnsi="Arial" w:cs="Arial"/>
                <w:lang w:val="cy-GB"/>
              </w:rPr>
              <w:t xml:space="preserve">Ymwybyddiaeth feirniadol, soffistigedig a manwl o’r modd y mae ffiniau gwybodaeth yn ehangu drwy ymchwil. </w:t>
            </w:r>
          </w:p>
        </w:tc>
      </w:tr>
      <w:tr w:rsidR="00523199" w:rsidRPr="00D9771E" w14:paraId="51EC1218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00E8C324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10FD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7C92FC70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(Gwerthuso’n feirniadol ymchwil a </w:t>
            </w:r>
            <w:proofErr w:type="spellStart"/>
            <w:r w:rsidRPr="002B2A5F">
              <w:rPr>
                <w:rFonts w:ascii="Arial" w:eastAsia="Arial" w:hAnsi="Arial" w:cs="Arial"/>
                <w:spacing w:val="-1"/>
                <w:lang w:val="cy-GB"/>
              </w:rPr>
              <w:t>methodolegau</w:t>
            </w:r>
            <w:proofErr w:type="spellEnd"/>
            <w:r w:rsidRPr="002B2A5F">
              <w:rPr>
                <w:rFonts w:ascii="Arial" w:eastAsia="Arial" w:hAnsi="Arial" w:cs="Arial"/>
                <w:spacing w:val="-1"/>
                <w:lang w:val="cy-GB"/>
              </w:rPr>
              <w:t xml:space="preserve"> cyfredol a datblygu beirniadaethau ohonynt a, lle bo'n briodol, </w:t>
            </w:r>
            <w:r w:rsidRPr="002B2A5F">
              <w:rPr>
                <w:rFonts w:ascii="Arial" w:eastAsia="Arial" w:hAnsi="Arial" w:cs="Arial"/>
                <w:spacing w:val="-1"/>
                <w:lang w:val="cy-GB"/>
              </w:rPr>
              <w:lastRenderedPageBreak/>
              <w:t>cynnig damcaniaethau newydd; llunio barn gadarn yn absenoldeb data cyflawn.)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2DEB5604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Fawr ddim neu ddim gwerthuso na beirniadaeth nac ymgais i ddefnyddio dull systematig. </w:t>
            </w:r>
          </w:p>
          <w:p w14:paraId="384FAA1A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Wedi methu datblygu dadleuon, gan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Cyffredinoliadau heb sail, wedi’u gwneud heb ddefnyddio tystiolaeth gredadwy.</w:t>
            </w:r>
          </w:p>
          <w:p w14:paraId="633D685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45D86A42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Datblygiad damcaniaethau a barn yn wan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neu’n absennol.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1A71369A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Ymgais cyfyngedig at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gan dueddu tuag at ddisgrifio. </w:t>
            </w:r>
          </w:p>
          <w:p w14:paraId="04487682" w14:textId="77777777" w:rsidR="00523199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Ymgais cyfyngedig i gynnig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damcaniaethau newydd.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ond nid yn systematig nac yn greadigol. </w:t>
            </w:r>
            <w:r w:rsidRPr="006373C0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Peth tystiolaeth i gefnogi barn  gynyddol ond gall hon fod heb ei datblygu’n ddigonol neu ag ychydig o anghysondeb / camddehongli. </w:t>
            </w:r>
          </w:p>
          <w:p w14:paraId="6AF7146B" w14:textId="77777777" w:rsidR="00523199" w:rsidRPr="00E518DC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 haeru’n hytrach na dadlau achos. </w:t>
            </w:r>
          </w:p>
          <w:p w14:paraId="23D739BE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12CF050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Rhywfaint o 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er bod hyn wedi’i ddatblygu ychydig yn annigonol mewn mannau.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newydd digonol ond cyfyngedig, lle bo’n berthnasol. 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 ymdrin â materion cymhleth ond nid yn gyflawn systematig na  chreadigol.</w:t>
            </w:r>
            <w:r w:rsidRPr="00E008BD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lunio barn yn seiliedig ar ddata (a allai fod yn anghyflawn) ond gyda rhywfaint o duedd i haeru / datgan barn yn hytrach na dadlau ar sail rheswm a thystiolaeth. </w:t>
            </w:r>
          </w:p>
        </w:tc>
        <w:tc>
          <w:tcPr>
            <w:tcW w:w="1736" w:type="dxa"/>
          </w:tcPr>
          <w:p w14:paraId="2B003FDF" w14:textId="77777777" w:rsidR="00523199" w:rsidRPr="00BC2F71" w:rsidRDefault="00523199" w:rsidP="00FC160C">
            <w:pPr>
              <w:rPr>
                <w:rFonts w:ascii="Arial" w:hAnsi="Arial" w:cs="Arial"/>
                <w:lang w:val="it-IT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cadarn.</w:t>
            </w:r>
            <w:r w:rsidRPr="00DD647E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newydd, lle bo’n briodol. </w:t>
            </w:r>
            <w:r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ymdrin â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â rhywfaint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Gallu i lunio barn gadarn yn seiliedig ar ddata (a allai fod yn anghyflawn)</w:t>
            </w:r>
            <w:r w:rsidRPr="00BC2F71">
              <w:rPr>
                <w:rFonts w:ascii="Arial" w:hAnsi="Arial" w:cs="Arial"/>
                <w:lang w:val="it-IT"/>
              </w:rPr>
              <w:t xml:space="preserve"> </w:t>
            </w:r>
          </w:p>
          <w:p w14:paraId="439F2A8C" w14:textId="77777777" w:rsidR="00523199" w:rsidRPr="00BC2F71" w:rsidRDefault="00523199" w:rsidP="00FC160C">
            <w:pPr>
              <w:rPr>
                <w:rFonts w:ascii="Arial" w:hAnsi="Arial" w:cs="Arial"/>
                <w:lang w:val="it-IT"/>
              </w:rPr>
            </w:pPr>
          </w:p>
          <w:p w14:paraId="4C302336" w14:textId="77777777" w:rsidR="00523199" w:rsidRPr="00BC2F71" w:rsidRDefault="00523199" w:rsidP="00FC160C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736" w:type="dxa"/>
          </w:tcPr>
          <w:p w14:paraId="6DC3AD19" w14:textId="77777777" w:rsidR="00523199" w:rsidRPr="00BC2F71" w:rsidRDefault="00523199" w:rsidP="00FC160C">
            <w:pPr>
              <w:rPr>
                <w:rFonts w:ascii="Arial" w:hAnsi="Arial" w:cs="Arial"/>
                <w:lang w:val="it-IT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rhagorol.</w:t>
            </w:r>
            <w:r w:rsidRPr="00BC2F71">
              <w:rPr>
                <w:rFonts w:ascii="Arial" w:hAnsi="Arial" w:cs="Arial"/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Cynigia ddamcaniaethau arloesol, lle bo’n briodol. </w:t>
            </w:r>
            <w:r w:rsidRPr="00BC2F71">
              <w:rPr>
                <w:rFonts w:ascii="Arial" w:hAnsi="Arial" w:cs="Arial"/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 syntheseiddio materion cymhleth yn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systematig ac yn greadigol. </w:t>
            </w:r>
            <w:r w:rsidRPr="00BC2F71">
              <w:rPr>
                <w:rFonts w:ascii="Arial" w:hAnsi="Arial" w:cs="Arial"/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soffistigedig. </w:t>
            </w:r>
            <w:r w:rsidRPr="00BC2F71">
              <w:rPr>
                <w:lang w:val="it-IT"/>
              </w:rPr>
              <w:t xml:space="preserve"> </w:t>
            </w:r>
          </w:p>
          <w:p w14:paraId="06D49A29" w14:textId="77777777" w:rsidR="00523199" w:rsidRPr="00BC2F71" w:rsidRDefault="00523199" w:rsidP="00FC160C">
            <w:pPr>
              <w:rPr>
                <w:rFonts w:ascii="Arial" w:hAnsi="Arial" w:cs="Arial"/>
                <w:lang w:val="it-IT"/>
              </w:rPr>
            </w:pPr>
          </w:p>
        </w:tc>
        <w:tc>
          <w:tcPr>
            <w:tcW w:w="1736" w:type="dxa"/>
          </w:tcPr>
          <w:p w14:paraId="252AD6F6" w14:textId="77777777" w:rsidR="00523199" w:rsidRPr="00BC2F71" w:rsidRDefault="00523199" w:rsidP="00FC160C">
            <w:pPr>
              <w:rPr>
                <w:rFonts w:ascii="Arial" w:hAnsi="Arial" w:cs="Arial"/>
                <w:lang w:val="it-IT"/>
              </w:rPr>
            </w:pPr>
            <w:r w:rsidRPr="002B2A5F">
              <w:rPr>
                <w:rFonts w:ascii="Arial" w:hAnsi="Arial" w:cs="Arial"/>
                <w:lang w:val="cy-GB"/>
              </w:rPr>
              <w:lastRenderedPageBreak/>
              <w:t xml:space="preserve">Gwerthuso / beirniadu  ymchwil a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methodolegau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 cyfredol mewn modd beirniadol, eithriadol.</w:t>
            </w:r>
            <w:r w:rsidRPr="00BC2F71">
              <w:rPr>
                <w:rFonts w:ascii="Arial" w:hAnsi="Arial" w:cs="Arial"/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>Cynigia ddamcaniaethau arloesol, lle bo’n briodol.</w:t>
            </w:r>
            <w:r w:rsidRPr="00BC2F71">
              <w:rPr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Synthesis systematig a </w:t>
            </w:r>
            <w:r w:rsidRPr="002B2A5F">
              <w:rPr>
                <w:rFonts w:ascii="Arial" w:hAnsi="Arial" w:cs="Arial"/>
                <w:lang w:val="cy-GB"/>
              </w:rPr>
              <w:lastRenderedPageBreak/>
              <w:t>chreadigol penigamp o faterion cymhleth.</w:t>
            </w:r>
            <w:r w:rsidRPr="00BC2F71">
              <w:rPr>
                <w:rFonts w:ascii="Arial" w:hAnsi="Arial" w:cs="Arial"/>
                <w:lang w:val="it-IT"/>
              </w:rPr>
              <w:t xml:space="preserve">  </w:t>
            </w:r>
          </w:p>
          <w:p w14:paraId="77855A74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2B2A5F">
              <w:rPr>
                <w:rFonts w:ascii="Arial" w:hAnsi="Arial" w:cs="Arial"/>
                <w:lang w:val="cy-GB"/>
              </w:rPr>
              <w:t xml:space="preserve">Gallu i ymchwilio i wybodaeth groes neu anghyflawn a llunio dadleuon cadarn, argyhoeddiadol a barn soffistigedig, fanwl. </w:t>
            </w:r>
            <w:r w:rsidRPr="00BC2F71">
              <w:rPr>
                <w:rFonts w:ascii="Arial" w:hAnsi="Arial" w:cs="Arial"/>
                <w:lang w:val="it-IT"/>
              </w:rPr>
              <w:t xml:space="preserve"> </w:t>
            </w:r>
            <w:r w:rsidRPr="002B2A5F">
              <w:rPr>
                <w:rFonts w:ascii="Arial" w:hAnsi="Arial" w:cs="Arial"/>
                <w:lang w:val="cy-GB"/>
              </w:rPr>
              <w:t xml:space="preserve">Potensial i gyhoeddi mewn cyfnodolyn neu wneud ymchwil </w:t>
            </w:r>
            <w:proofErr w:type="spellStart"/>
            <w:r w:rsidRPr="002B2A5F">
              <w:rPr>
                <w:rFonts w:ascii="Arial" w:hAnsi="Arial" w:cs="Arial"/>
                <w:lang w:val="cy-GB"/>
              </w:rPr>
              <w:t>doethurol</w:t>
            </w:r>
            <w:proofErr w:type="spellEnd"/>
            <w:r w:rsidRPr="002B2A5F">
              <w:rPr>
                <w:rFonts w:ascii="Arial" w:hAnsi="Arial" w:cs="Arial"/>
                <w:lang w:val="cy-GB"/>
              </w:rPr>
              <w:t xml:space="preserve">. </w:t>
            </w:r>
          </w:p>
        </w:tc>
      </w:tr>
      <w:tr w:rsidR="00523199" w:rsidRPr="00D9771E" w14:paraId="5BC1A1B0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687F0998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DF7FD4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6C9FF51E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DF7FD4">
              <w:rPr>
                <w:rFonts w:ascii="Arial" w:eastAsia="Arial" w:hAnsi="Arial" w:cs="Arial"/>
                <w:spacing w:val="-1"/>
                <w:sz w:val="18"/>
                <w:szCs w:val="18"/>
                <w:lang w:val="cy-GB"/>
              </w:rPr>
              <w:t>(Gwreiddioldeb / creadigrwydd wrth gymhwyso gwybodaeth, offer a thechnegau ac wrth fynd i’r afael â phroblemau a’u datrys mewn sefyllfaoedd proffesiynol cymhleth ac anrhagweladwy;   defnydd ymarferol o dechnegau ymchwil ac ymholi sefydledig i greu a dehongli gwybodaeth yn y ddisgyblaeth.)</w:t>
            </w:r>
          </w:p>
        </w:tc>
        <w:tc>
          <w:tcPr>
            <w:tcW w:w="1736" w:type="dxa"/>
          </w:tcPr>
          <w:p w14:paraId="4F8B6520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Defnydd cyfyngedig, neu ddim defnydd o ddulliau, deunyddiau, offer a/neu dechnegau.</w:t>
            </w:r>
          </w:p>
          <w:p w14:paraId="31B365C0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4A534A85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785EAD00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datrys problemau gwan iawn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631FCD49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56136620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Sgiliau datrys problemau gwan mewn cyd-destunau cymhleth ac anrhagweladwy. </w:t>
            </w:r>
            <w:r>
              <w:rPr>
                <w:rFonts w:ascii="Arial" w:hAnsi="Arial" w:cs="Arial"/>
              </w:rPr>
              <w:t xml:space="preserve"> </w:t>
            </w:r>
          </w:p>
          <w:p w14:paraId="4141B61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  <w:p w14:paraId="10F3496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052CA7B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Ymwybyddiaeth a chymhwyso dulliau, deunyddiau, offer a/neu dechnegau sefydledig mewn modd priodol ar y cyfan, gyda gwallau achlysurol.</w:t>
            </w:r>
          </w:p>
          <w:p w14:paraId="632EAC05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Gwybodaeth a dealltwriaeth ddamcaniaethol wedi’u cymhwyso’n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ymarferol, ond heb wneud cysylltiadau rhesymegol rhwng y ddau bob tro. </w:t>
            </w:r>
          </w:p>
          <w:p w14:paraId="108A25C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sylfaenol heb werthfawrogi cymhlethdod cyd-destunau anrhagweladwy’n llawn.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ED7A3E6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dulliau, deunyddiau, offer a/neu dechnegau safonol mewn modd priodol.</w:t>
            </w:r>
          </w:p>
          <w:p w14:paraId="51B78446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</w:t>
            </w: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</w:p>
          <w:p w14:paraId="085A437B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a chynnig atebion priodol ar y cyfan mewn cyd-destunau cymhleth ac anrhagweladwy, gydag elfennau o wreiddioldeb. </w:t>
            </w:r>
          </w:p>
        </w:tc>
        <w:tc>
          <w:tcPr>
            <w:tcW w:w="1736" w:type="dxa"/>
          </w:tcPr>
          <w:p w14:paraId="09DB753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ystod o ddulliau, deunyddiau, offer a/neu dechnegau mewn modd da iawn.</w:t>
            </w:r>
          </w:p>
          <w:p w14:paraId="432B926C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>Gall ddynodi problemau a chynnig atebion priodol mewn cyd-destunau cymhleth ac anrhagweladwy.</w:t>
            </w:r>
          </w:p>
          <w:p w14:paraId="799D06DB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Tystiolaeth o wreiddioldeb a chreadigrwydd.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81D06A8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>Cymhwyso gwybodaeth, dulliau, deunyddiau, offer a/neu dechnegau mewn modd uwch.</w:t>
            </w:r>
          </w:p>
          <w:p w14:paraId="2C9521B1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703A41CA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rhagorol. </w:t>
            </w:r>
            <w:r w:rsidRPr="00E91CF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lang w:val="cy-GB"/>
              </w:rPr>
              <w:t xml:space="preserve">Gafael ragorol ar dechnegau sy’n gymwys i’w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ymchwil neu'i ysgolheictod uwch ei hun. </w:t>
            </w:r>
          </w:p>
          <w:p w14:paraId="05FACEF5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ddisgyblaeth.</w:t>
            </w:r>
          </w:p>
        </w:tc>
        <w:tc>
          <w:tcPr>
            <w:tcW w:w="1736" w:type="dxa"/>
          </w:tcPr>
          <w:p w14:paraId="01E24820" w14:textId="77777777" w:rsidR="00523199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lastRenderedPageBreak/>
              <w:t xml:space="preserve">Sgiliau cymhwyso eithriadol mewn cyd-destunau cymhleth, anrhagweladwy, gan dynnu’n fedrus ar yr ymchwil diweddaraf yn y ddisgyblaeth.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DF7FD4">
              <w:rPr>
                <w:rFonts w:ascii="Arial" w:hAnsi="Arial" w:cs="Arial"/>
                <w:lang w:val="cy-GB"/>
              </w:rPr>
              <w:t xml:space="preserve">Gall ddynodi problemau cymhleth a chynnig atebion soffistigedig, gwreiddiol. </w:t>
            </w:r>
            <w:r>
              <w:rPr>
                <w:rFonts w:ascii="Arial" w:hAnsi="Arial" w:cs="Arial"/>
              </w:rPr>
              <w:t xml:space="preserve"> </w:t>
            </w:r>
          </w:p>
          <w:p w14:paraId="60F5B32A" w14:textId="77777777" w:rsidR="00523199" w:rsidRPr="00885BD7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 xml:space="preserve">Cymhwyso rhagorol ar dechnegau sy'n </w:t>
            </w:r>
            <w:r>
              <w:rPr>
                <w:rFonts w:ascii="Arial" w:hAnsi="Arial" w:cs="Arial"/>
                <w:lang w:val="cy-GB"/>
              </w:rPr>
              <w:lastRenderedPageBreak/>
              <w:t>gymwys</w:t>
            </w:r>
            <w:r w:rsidRPr="00DF7FD4">
              <w:rPr>
                <w:rFonts w:ascii="Arial" w:hAnsi="Arial" w:cs="Arial"/>
                <w:lang w:val="cy-GB"/>
              </w:rPr>
              <w:t xml:space="preserve"> i’w ymchwil neu’i ysgolheictod uwch ei hun. </w:t>
            </w:r>
          </w:p>
          <w:p w14:paraId="4CE72D4C" w14:textId="77777777" w:rsidR="00523199" w:rsidRPr="00B669B1" w:rsidRDefault="00523199" w:rsidP="00FC160C">
            <w:pPr>
              <w:rPr>
                <w:rFonts w:ascii="Arial" w:hAnsi="Arial" w:cs="Arial"/>
              </w:rPr>
            </w:pPr>
            <w:r w:rsidRPr="00DF7FD4">
              <w:rPr>
                <w:rFonts w:ascii="Arial" w:hAnsi="Arial" w:cs="Arial"/>
                <w:lang w:val="cy-GB"/>
              </w:rPr>
              <w:t>Dengys wreiddioldeb wrth gymhwyso gwybodaeth a thechnegau, ac o'r modd y mae dulliau ymholi sefydledig yn creu a dehongli gwybodaeth yn y ddisgyblaeth, gan gymathu a datblygu prosesau a thechnegau blaenllaw.</w:t>
            </w:r>
          </w:p>
        </w:tc>
      </w:tr>
      <w:tr w:rsidR="00523199" w:rsidRPr="00D9771E" w14:paraId="65712C51" w14:textId="77777777" w:rsidTr="00331DE0">
        <w:tc>
          <w:tcPr>
            <w:tcW w:w="1735" w:type="dxa"/>
            <w:shd w:val="clear" w:color="auto" w:fill="95B3D7" w:themeFill="accent1" w:themeFillTint="99"/>
          </w:tcPr>
          <w:p w14:paraId="2E64B80D" w14:textId="77777777" w:rsidR="00523199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521933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68F59FC4" w14:textId="77777777" w:rsidR="00523199" w:rsidRPr="00F65EEE" w:rsidRDefault="00523199" w:rsidP="00FC160C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521933">
              <w:rPr>
                <w:rFonts w:ascii="Arial" w:hAnsi="Arial" w:cs="Arial"/>
                <w:sz w:val="18"/>
                <w:szCs w:val="18"/>
                <w:lang w:val="cy-GB"/>
              </w:rPr>
              <w:t xml:space="preserve">(Arfer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hunan gyfeiriad, ymreolaeth a chyfrifoldeb personol; cynllunio a gweithredu tasgau ar lefel broffesiynol; dysgu annibynnol; defnyddio cyfryngau priodol i gyfathrebu’n effeithiol ac yn 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lastRenderedPageBreak/>
              <w:t xml:space="preserve">broffesiynol ag amrywiaeth o gynulleidfaoedd; rhuglder mynegiant; dull systematig; eglurder ac effeithiolrwydd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o ran c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>yflwyn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iad</w:t>
            </w:r>
            <w:r w:rsidRPr="00521933">
              <w:rPr>
                <w:rFonts w:ascii="Arial" w:eastAsia="Arial" w:hAnsi="Arial" w:cs="Arial"/>
                <w:spacing w:val="-1"/>
                <w:lang w:val="cy-GB"/>
              </w:rPr>
              <w:t xml:space="preserve"> a threfn.)</w:t>
            </w:r>
          </w:p>
        </w:tc>
        <w:tc>
          <w:tcPr>
            <w:tcW w:w="1736" w:type="dxa"/>
          </w:tcPr>
          <w:p w14:paraId="31FF0243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yn amhriodol neu wedi’i gam-gymhwyso.</w:t>
            </w:r>
          </w:p>
          <w:p w14:paraId="1F0698F0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 ymreolaeth (neu o gydweithio, pan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fo’n berthnasol) wrth gwblhau tasgau.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Fawr ddim neu ddim tystiolaeth o’r sgiliau sy’n ofynnol ar gyfer cyflogaeth broffesiynol i ôl-raddedigion. </w:t>
            </w:r>
          </w:p>
          <w:p w14:paraId="5B25E56F" w14:textId="77777777" w:rsidR="00523199" w:rsidRPr="00ED3ABD" w:rsidRDefault="00523199" w:rsidP="00FC160C">
            <w:pPr>
              <w:rPr>
                <w:rFonts w:ascii="Arial" w:hAnsi="Arial" w:cs="Arial"/>
              </w:rPr>
            </w:pPr>
          </w:p>
          <w:p w14:paraId="57DFC0A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DEE544E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B25106B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wedi’i gyflwyno’n wael mewn modd digyswllt.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521933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521933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Menter annibynnol (neu gydweithio, os ydy’n berthnasol), wan.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Tystiolaeth gyfyngedig o’r sgiliau sy’n ofynnol ar gyfer cyflogaeth broffesiynol i ôl-raddedigion. </w:t>
            </w:r>
          </w:p>
        </w:tc>
        <w:tc>
          <w:tcPr>
            <w:tcW w:w="1736" w:type="dxa"/>
          </w:tcPr>
          <w:p w14:paraId="57F3E223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mewn cyfrwng addas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2374FE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 fel rhan o dîm, ond gyda chyfranogiad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cyfyngedig mewn gweithgareddau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F02108F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rai ond nid yr holl sgiliau sylfaenol sy’n ofynnol ar gyfer cyflogaeth broffesiynol i ôl-raddedigion, gyda rhai meysydd o fân wendid. </w:t>
            </w:r>
          </w:p>
        </w:tc>
        <w:tc>
          <w:tcPr>
            <w:tcW w:w="1736" w:type="dxa"/>
          </w:tcPr>
          <w:p w14:paraId="6D423981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effeithiol mewn fformat addas, ond gall fod â mân wallau.</w:t>
            </w:r>
          </w:p>
          <w:p w14:paraId="20A4F7D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effeithiol yn annibynnol a/neu fel rhan o dîm, gyda chyfraniadau eglur at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3C57F45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y sgiliau sy’n ofynnol ar gyfer cyflogaeth broffesiynol i ôl-raddedigion, gyda rhai meysydd o gryfder a rhai o fân wendid. </w:t>
            </w:r>
          </w:p>
        </w:tc>
        <w:tc>
          <w:tcPr>
            <w:tcW w:w="1736" w:type="dxa"/>
          </w:tcPr>
          <w:p w14:paraId="7AB07DC9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dda, yn hyderus ac yn gyson mewn fformat addas.</w:t>
            </w:r>
          </w:p>
          <w:p w14:paraId="5FD694CF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Mae’r gwaith yn gydlynol, yn 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dda iawn yn ymreolaethol a/neu fel rhan o dîm, gyda chyfraniadau da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4617AEBA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 xml:space="preserve">Arddengys sgiliau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 xml:space="preserve">cynhwysfawr ar gyfer cyflogaeth broffesiynol i ôl-raddedigion. </w:t>
            </w:r>
          </w:p>
        </w:tc>
        <w:tc>
          <w:tcPr>
            <w:tcW w:w="1736" w:type="dxa"/>
          </w:tcPr>
          <w:p w14:paraId="1596F422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fformat addas.</w:t>
            </w:r>
          </w:p>
          <w:p w14:paraId="5B2078AB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reoli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gwrthdaro a chan fodloni ymrwymiadau.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rhagorol ar gyfer cyflogaeth broffesiynol i ôl-raddedigion ac awydd cryf i ddatblygu ymhellach. </w:t>
            </w:r>
          </w:p>
          <w:p w14:paraId="07C21A6E" w14:textId="77777777" w:rsidR="00523199" w:rsidRPr="00E07BE3" w:rsidRDefault="00523199" w:rsidP="00FC160C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C7CAD6D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61602AC" w14:textId="77777777" w:rsidR="00523199" w:rsidRPr="00E07BE3" w:rsidRDefault="00523199" w:rsidP="00FC160C">
            <w:pPr>
              <w:rPr>
                <w:rFonts w:ascii="Arial" w:hAnsi="Arial" w:cs="Arial"/>
              </w:rPr>
            </w:pPr>
            <w:r w:rsidRPr="00521933">
              <w:rPr>
                <w:rFonts w:ascii="Arial" w:hAnsi="Arial" w:cs="Arial"/>
                <w:lang w:val="cy-GB"/>
              </w:rPr>
              <w:t>Mae’r gwaith yn hynod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>Gall weithio’n eithriadol o dda a phroffesiynol o fewn tîm, gan ddangos sgiliau arwain uwch.</w:t>
            </w:r>
            <w:r>
              <w:t xml:space="preserve"> </w:t>
            </w:r>
            <w:r w:rsidRPr="00521933">
              <w:rPr>
                <w:rFonts w:ascii="Arial" w:hAnsi="Arial" w:cs="Arial"/>
                <w:lang w:val="cy-GB"/>
              </w:rPr>
              <w:t xml:space="preserve">Arddengys sgiliau penigamp ar gyfer cyflogaeth </w:t>
            </w:r>
            <w:r w:rsidRPr="00521933">
              <w:rPr>
                <w:rFonts w:ascii="Arial" w:hAnsi="Arial" w:cs="Arial"/>
                <w:lang w:val="cy-GB"/>
              </w:rPr>
              <w:lastRenderedPageBreak/>
              <w:t>broffesiynol i ôl-raddedigion ac awydd cryf i ddatblygu ymhellach.</w:t>
            </w:r>
          </w:p>
        </w:tc>
      </w:tr>
    </w:tbl>
    <w:p w14:paraId="41BE033B" w14:textId="77777777" w:rsidR="00523199" w:rsidRPr="00011FB7" w:rsidRDefault="00523199" w:rsidP="00523199">
      <w:bookmarkStart w:id="1" w:name="cysill"/>
      <w:bookmarkEnd w:id="1"/>
    </w:p>
    <w:p w14:paraId="318EC62D" w14:textId="77777777" w:rsidR="00995D51" w:rsidRDefault="00995D51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D557AB9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351E4E5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7C70F4A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AA26B85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403746F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39672C1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DBD4B4E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1FEA61D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2137518C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2402560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1E6C996" w14:textId="77777777" w:rsidR="00EF7116" w:rsidRDefault="00EF7116" w:rsidP="002466CE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DD0670C" w14:textId="77777777" w:rsidR="00EF7116" w:rsidRPr="00EF7116" w:rsidRDefault="00EF7116" w:rsidP="00EF7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EF7116" w:rsidRPr="00EF7116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363C8" w14:textId="77777777" w:rsidR="009556EB" w:rsidRDefault="009556EB">
      <w:r>
        <w:separator/>
      </w:r>
    </w:p>
  </w:endnote>
  <w:endnote w:type="continuationSeparator" w:id="0">
    <w:p w14:paraId="7A48295B" w14:textId="77777777" w:rsidR="009556EB" w:rsidRDefault="00955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91018" w14:textId="77777777" w:rsidR="00131FEF" w:rsidRDefault="005D2825">
    <w:pPr>
      <w:pStyle w:val="Footer"/>
      <w:jc w:val="center"/>
    </w:pPr>
    <w:r w:rsidRPr="005D2825">
      <w:rPr>
        <w:lang w:val="cy-GB"/>
      </w:rPr>
      <w:t>Tudalen</w:t>
    </w:r>
    <w:r w:rsidR="00131FEF" w:rsidRPr="005D2825">
      <w:rPr>
        <w:lang w:val="cy-GB"/>
      </w:rPr>
      <w:t xml:space="preserve"> </w:t>
    </w:r>
    <w:r w:rsidR="00131FEF" w:rsidRPr="005D2825">
      <w:rPr>
        <w:b/>
        <w:sz w:val="24"/>
        <w:szCs w:val="24"/>
        <w:lang w:val="cy-GB"/>
      </w:rPr>
      <w:fldChar w:fldCharType="begin"/>
    </w:r>
    <w:r w:rsidR="00131FEF" w:rsidRPr="005D2825">
      <w:rPr>
        <w:b/>
        <w:lang w:val="cy-GB"/>
      </w:rPr>
      <w:instrText xml:space="preserve"> PAGE </w:instrText>
    </w:r>
    <w:r w:rsidR="00131FEF" w:rsidRPr="005D2825">
      <w:rPr>
        <w:b/>
        <w:sz w:val="24"/>
        <w:szCs w:val="24"/>
        <w:lang w:val="cy-GB"/>
      </w:rPr>
      <w:fldChar w:fldCharType="separate"/>
    </w:r>
    <w:r w:rsidR="003B1DE6">
      <w:rPr>
        <w:b/>
        <w:noProof/>
        <w:lang w:val="cy-GB"/>
      </w:rPr>
      <w:t>1</w:t>
    </w:r>
    <w:r w:rsidR="00131FEF" w:rsidRPr="005D2825">
      <w:rPr>
        <w:b/>
        <w:sz w:val="24"/>
        <w:szCs w:val="24"/>
        <w:lang w:val="cy-GB"/>
      </w:rPr>
      <w:fldChar w:fldCharType="end"/>
    </w:r>
    <w:r w:rsidR="00131FEF" w:rsidRPr="005D2825">
      <w:rPr>
        <w:lang w:val="cy-GB"/>
      </w:rPr>
      <w:t xml:space="preserve"> o</w:t>
    </w:r>
    <w:r w:rsidR="00131FEF">
      <w:t xml:space="preserve"> </w:t>
    </w:r>
    <w:r w:rsidR="00131FEF">
      <w:rPr>
        <w:b/>
        <w:sz w:val="24"/>
        <w:szCs w:val="24"/>
      </w:rPr>
      <w:fldChar w:fldCharType="begin"/>
    </w:r>
    <w:r w:rsidR="00131FEF">
      <w:rPr>
        <w:b/>
      </w:rPr>
      <w:instrText xml:space="preserve"> NUMPAGES  </w:instrText>
    </w:r>
    <w:r w:rsidR="00131FEF">
      <w:rPr>
        <w:b/>
        <w:sz w:val="24"/>
        <w:szCs w:val="24"/>
      </w:rPr>
      <w:fldChar w:fldCharType="separate"/>
    </w:r>
    <w:r w:rsidR="003B1DE6">
      <w:rPr>
        <w:b/>
        <w:noProof/>
      </w:rPr>
      <w:t>12</w:t>
    </w:r>
    <w:r w:rsidR="00131FEF">
      <w:rPr>
        <w:b/>
        <w:sz w:val="24"/>
        <w:szCs w:val="24"/>
      </w:rPr>
      <w:fldChar w:fldCharType="end"/>
    </w:r>
  </w:p>
  <w:p w14:paraId="757B28B4" w14:textId="77777777" w:rsidR="00131FEF" w:rsidRDefault="00131FEF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BADF2" w14:textId="77777777" w:rsidR="00131FEF" w:rsidRDefault="00131FEF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69E4D" w14:textId="77777777" w:rsidR="009556EB" w:rsidRDefault="009556EB">
      <w:r>
        <w:separator/>
      </w:r>
    </w:p>
  </w:footnote>
  <w:footnote w:type="continuationSeparator" w:id="0">
    <w:p w14:paraId="7E5D5C5B" w14:textId="77777777" w:rsidR="009556EB" w:rsidRDefault="009556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404045"/>
    <w:multiLevelType w:val="hybridMultilevel"/>
    <w:tmpl w:val="95D48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17730A"/>
    <w:multiLevelType w:val="hybridMultilevel"/>
    <w:tmpl w:val="4190C50E"/>
    <w:lvl w:ilvl="0" w:tplc="08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FD5911"/>
    <w:multiLevelType w:val="hybridMultilevel"/>
    <w:tmpl w:val="37669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5452796">
    <w:abstractNumId w:val="2"/>
  </w:num>
  <w:num w:numId="2" w16cid:durableId="379137105">
    <w:abstractNumId w:val="10"/>
  </w:num>
  <w:num w:numId="3" w16cid:durableId="351691614">
    <w:abstractNumId w:val="18"/>
  </w:num>
  <w:num w:numId="4" w16cid:durableId="2074230974">
    <w:abstractNumId w:val="12"/>
  </w:num>
  <w:num w:numId="5" w16cid:durableId="695883704">
    <w:abstractNumId w:val="8"/>
  </w:num>
  <w:num w:numId="6" w16cid:durableId="1722948099">
    <w:abstractNumId w:val="17"/>
  </w:num>
  <w:num w:numId="7" w16cid:durableId="892891917">
    <w:abstractNumId w:val="3"/>
  </w:num>
  <w:num w:numId="8" w16cid:durableId="677924756">
    <w:abstractNumId w:val="15"/>
  </w:num>
  <w:num w:numId="9" w16cid:durableId="75132420">
    <w:abstractNumId w:val="11"/>
  </w:num>
  <w:num w:numId="10" w16cid:durableId="906961308">
    <w:abstractNumId w:val="5"/>
  </w:num>
  <w:num w:numId="11" w16cid:durableId="811874704">
    <w:abstractNumId w:val="6"/>
  </w:num>
  <w:num w:numId="12" w16cid:durableId="103887111">
    <w:abstractNumId w:val="9"/>
  </w:num>
  <w:num w:numId="13" w16cid:durableId="363022211">
    <w:abstractNumId w:val="13"/>
  </w:num>
  <w:num w:numId="14" w16cid:durableId="912933721">
    <w:abstractNumId w:val="4"/>
  </w:num>
  <w:num w:numId="15" w16cid:durableId="135882209">
    <w:abstractNumId w:val="0"/>
  </w:num>
  <w:num w:numId="16" w16cid:durableId="1232154838">
    <w:abstractNumId w:val="7"/>
  </w:num>
  <w:num w:numId="17" w16cid:durableId="1451510213">
    <w:abstractNumId w:val="19"/>
  </w:num>
  <w:num w:numId="18" w16cid:durableId="507604131">
    <w:abstractNumId w:val="16"/>
  </w:num>
  <w:num w:numId="19" w16cid:durableId="346102065">
    <w:abstractNumId w:val="14"/>
  </w:num>
  <w:num w:numId="20" w16cid:durableId="1210804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0726"/>
    <w:rsid w:val="00011666"/>
    <w:rsid w:val="00011C22"/>
    <w:rsid w:val="00021AE6"/>
    <w:rsid w:val="00026B02"/>
    <w:rsid w:val="000822E5"/>
    <w:rsid w:val="000971FC"/>
    <w:rsid w:val="000A2A3A"/>
    <w:rsid w:val="000A492A"/>
    <w:rsid w:val="000B6520"/>
    <w:rsid w:val="000D2F80"/>
    <w:rsid w:val="000E413A"/>
    <w:rsid w:val="000F5AA3"/>
    <w:rsid w:val="00100396"/>
    <w:rsid w:val="00100B5C"/>
    <w:rsid w:val="00103507"/>
    <w:rsid w:val="001106E9"/>
    <w:rsid w:val="00115044"/>
    <w:rsid w:val="00124CA5"/>
    <w:rsid w:val="00131FEF"/>
    <w:rsid w:val="00134F77"/>
    <w:rsid w:val="00152E9D"/>
    <w:rsid w:val="00154487"/>
    <w:rsid w:val="0017512A"/>
    <w:rsid w:val="00196958"/>
    <w:rsid w:val="001978DA"/>
    <w:rsid w:val="001A1369"/>
    <w:rsid w:val="001A1E39"/>
    <w:rsid w:val="001A24F3"/>
    <w:rsid w:val="001B405C"/>
    <w:rsid w:val="001B5F45"/>
    <w:rsid w:val="001D51B6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66CE"/>
    <w:rsid w:val="00260DE6"/>
    <w:rsid w:val="00273FEE"/>
    <w:rsid w:val="0028204E"/>
    <w:rsid w:val="0028206A"/>
    <w:rsid w:val="0028591B"/>
    <w:rsid w:val="00291841"/>
    <w:rsid w:val="002C449B"/>
    <w:rsid w:val="002C6040"/>
    <w:rsid w:val="002D3527"/>
    <w:rsid w:val="002D5B3F"/>
    <w:rsid w:val="002E272E"/>
    <w:rsid w:val="002F5778"/>
    <w:rsid w:val="00305DF3"/>
    <w:rsid w:val="0030796C"/>
    <w:rsid w:val="003223E0"/>
    <w:rsid w:val="00331DE0"/>
    <w:rsid w:val="00352C4A"/>
    <w:rsid w:val="00357FA1"/>
    <w:rsid w:val="00362560"/>
    <w:rsid w:val="003732FD"/>
    <w:rsid w:val="003753B2"/>
    <w:rsid w:val="00376559"/>
    <w:rsid w:val="00377D40"/>
    <w:rsid w:val="00382BAA"/>
    <w:rsid w:val="00384D73"/>
    <w:rsid w:val="00386EDB"/>
    <w:rsid w:val="00393EB6"/>
    <w:rsid w:val="003A3CE5"/>
    <w:rsid w:val="003B1DE6"/>
    <w:rsid w:val="003B366F"/>
    <w:rsid w:val="003B3F9D"/>
    <w:rsid w:val="003B6C95"/>
    <w:rsid w:val="003B74EB"/>
    <w:rsid w:val="003C6C38"/>
    <w:rsid w:val="003E5751"/>
    <w:rsid w:val="003E5BF1"/>
    <w:rsid w:val="004046A9"/>
    <w:rsid w:val="00404C50"/>
    <w:rsid w:val="00413142"/>
    <w:rsid w:val="00414656"/>
    <w:rsid w:val="00422218"/>
    <w:rsid w:val="00423934"/>
    <w:rsid w:val="00426244"/>
    <w:rsid w:val="00470A38"/>
    <w:rsid w:val="004874DE"/>
    <w:rsid w:val="004A2F0B"/>
    <w:rsid w:val="004B5334"/>
    <w:rsid w:val="004B6C14"/>
    <w:rsid w:val="004C4F19"/>
    <w:rsid w:val="004D5E9B"/>
    <w:rsid w:val="004D63D9"/>
    <w:rsid w:val="004E0215"/>
    <w:rsid w:val="004E6585"/>
    <w:rsid w:val="0050249F"/>
    <w:rsid w:val="00523199"/>
    <w:rsid w:val="00524566"/>
    <w:rsid w:val="00530BEF"/>
    <w:rsid w:val="00546B74"/>
    <w:rsid w:val="00552238"/>
    <w:rsid w:val="00552351"/>
    <w:rsid w:val="00561F00"/>
    <w:rsid w:val="00562C4E"/>
    <w:rsid w:val="00562DEC"/>
    <w:rsid w:val="00576AB4"/>
    <w:rsid w:val="00577917"/>
    <w:rsid w:val="00590667"/>
    <w:rsid w:val="0059528D"/>
    <w:rsid w:val="005969E2"/>
    <w:rsid w:val="005A1689"/>
    <w:rsid w:val="005B61CD"/>
    <w:rsid w:val="005D1504"/>
    <w:rsid w:val="005D1D58"/>
    <w:rsid w:val="005D2825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74829"/>
    <w:rsid w:val="00676241"/>
    <w:rsid w:val="00681208"/>
    <w:rsid w:val="00681FA9"/>
    <w:rsid w:val="00691EA9"/>
    <w:rsid w:val="006934D4"/>
    <w:rsid w:val="006A6DC3"/>
    <w:rsid w:val="006C1480"/>
    <w:rsid w:val="006D49ED"/>
    <w:rsid w:val="006D55CE"/>
    <w:rsid w:val="006D637A"/>
    <w:rsid w:val="006D6B5E"/>
    <w:rsid w:val="006D6F24"/>
    <w:rsid w:val="006E3E4E"/>
    <w:rsid w:val="006F1715"/>
    <w:rsid w:val="006F45BF"/>
    <w:rsid w:val="006F60E0"/>
    <w:rsid w:val="00702F71"/>
    <w:rsid w:val="007366DF"/>
    <w:rsid w:val="00744FE4"/>
    <w:rsid w:val="00757839"/>
    <w:rsid w:val="00770C81"/>
    <w:rsid w:val="00790344"/>
    <w:rsid w:val="00791024"/>
    <w:rsid w:val="00793F0A"/>
    <w:rsid w:val="007A2657"/>
    <w:rsid w:val="007C682C"/>
    <w:rsid w:val="007D2385"/>
    <w:rsid w:val="007D2588"/>
    <w:rsid w:val="007E6F99"/>
    <w:rsid w:val="007F214F"/>
    <w:rsid w:val="00800069"/>
    <w:rsid w:val="008042F0"/>
    <w:rsid w:val="008310A0"/>
    <w:rsid w:val="00835D29"/>
    <w:rsid w:val="008428AC"/>
    <w:rsid w:val="00842E7F"/>
    <w:rsid w:val="008440FE"/>
    <w:rsid w:val="008528E9"/>
    <w:rsid w:val="00852933"/>
    <w:rsid w:val="008566E5"/>
    <w:rsid w:val="008566FE"/>
    <w:rsid w:val="00865B46"/>
    <w:rsid w:val="00876776"/>
    <w:rsid w:val="00896134"/>
    <w:rsid w:val="008A1B4B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2C6E"/>
    <w:rsid w:val="00933F10"/>
    <w:rsid w:val="009433C5"/>
    <w:rsid w:val="009556EB"/>
    <w:rsid w:val="00965881"/>
    <w:rsid w:val="009871FF"/>
    <w:rsid w:val="00990799"/>
    <w:rsid w:val="00995D51"/>
    <w:rsid w:val="00996860"/>
    <w:rsid w:val="009A0631"/>
    <w:rsid w:val="009B10ED"/>
    <w:rsid w:val="009D3EA4"/>
    <w:rsid w:val="009D649C"/>
    <w:rsid w:val="009E4BC1"/>
    <w:rsid w:val="009E5F1E"/>
    <w:rsid w:val="009F5CB2"/>
    <w:rsid w:val="00A03BB8"/>
    <w:rsid w:val="00A3505D"/>
    <w:rsid w:val="00A4036F"/>
    <w:rsid w:val="00A406E5"/>
    <w:rsid w:val="00A43C46"/>
    <w:rsid w:val="00A4641C"/>
    <w:rsid w:val="00A55876"/>
    <w:rsid w:val="00A67FB1"/>
    <w:rsid w:val="00A84B3C"/>
    <w:rsid w:val="00A85BFE"/>
    <w:rsid w:val="00AB6FE7"/>
    <w:rsid w:val="00AB7AD7"/>
    <w:rsid w:val="00AC5F32"/>
    <w:rsid w:val="00AC7922"/>
    <w:rsid w:val="00AD2430"/>
    <w:rsid w:val="00AD2BFB"/>
    <w:rsid w:val="00AE41A6"/>
    <w:rsid w:val="00AF0E34"/>
    <w:rsid w:val="00AF271D"/>
    <w:rsid w:val="00AF2A56"/>
    <w:rsid w:val="00AF56C2"/>
    <w:rsid w:val="00B004E6"/>
    <w:rsid w:val="00B0744D"/>
    <w:rsid w:val="00B07FA3"/>
    <w:rsid w:val="00B10CF0"/>
    <w:rsid w:val="00B11412"/>
    <w:rsid w:val="00B376E2"/>
    <w:rsid w:val="00B50EA8"/>
    <w:rsid w:val="00B64082"/>
    <w:rsid w:val="00B72325"/>
    <w:rsid w:val="00B72EC6"/>
    <w:rsid w:val="00B75987"/>
    <w:rsid w:val="00B81AD3"/>
    <w:rsid w:val="00B829D8"/>
    <w:rsid w:val="00B84B5B"/>
    <w:rsid w:val="00B86446"/>
    <w:rsid w:val="00BA1176"/>
    <w:rsid w:val="00BA45E0"/>
    <w:rsid w:val="00BC2F71"/>
    <w:rsid w:val="00BD07D1"/>
    <w:rsid w:val="00BE0B01"/>
    <w:rsid w:val="00BE79C7"/>
    <w:rsid w:val="00BF3CB5"/>
    <w:rsid w:val="00C0073F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08D"/>
    <w:rsid w:val="00C8667A"/>
    <w:rsid w:val="00C87FA6"/>
    <w:rsid w:val="00C93BCB"/>
    <w:rsid w:val="00CC241A"/>
    <w:rsid w:val="00CE4035"/>
    <w:rsid w:val="00CE65AB"/>
    <w:rsid w:val="00CF4266"/>
    <w:rsid w:val="00D22D9C"/>
    <w:rsid w:val="00D241F1"/>
    <w:rsid w:val="00D275CB"/>
    <w:rsid w:val="00D30DFA"/>
    <w:rsid w:val="00D32E34"/>
    <w:rsid w:val="00D463A5"/>
    <w:rsid w:val="00D4710D"/>
    <w:rsid w:val="00D47D25"/>
    <w:rsid w:val="00D62ACD"/>
    <w:rsid w:val="00D646AA"/>
    <w:rsid w:val="00DA36EE"/>
    <w:rsid w:val="00DB116D"/>
    <w:rsid w:val="00DB444C"/>
    <w:rsid w:val="00DC13A4"/>
    <w:rsid w:val="00DC4DCB"/>
    <w:rsid w:val="00DD17CC"/>
    <w:rsid w:val="00DE217A"/>
    <w:rsid w:val="00DF321B"/>
    <w:rsid w:val="00E230E0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B5A58"/>
    <w:rsid w:val="00ED7072"/>
    <w:rsid w:val="00EE3132"/>
    <w:rsid w:val="00EE3D9D"/>
    <w:rsid w:val="00EE6F25"/>
    <w:rsid w:val="00EF7116"/>
    <w:rsid w:val="00F02126"/>
    <w:rsid w:val="00F03D85"/>
    <w:rsid w:val="00F07C8C"/>
    <w:rsid w:val="00F249F1"/>
    <w:rsid w:val="00F25B9D"/>
    <w:rsid w:val="00F2664E"/>
    <w:rsid w:val="00F31163"/>
    <w:rsid w:val="00F31C04"/>
    <w:rsid w:val="00F37A2B"/>
    <w:rsid w:val="00F442A7"/>
    <w:rsid w:val="00F45764"/>
    <w:rsid w:val="00F57A89"/>
    <w:rsid w:val="00F61A20"/>
    <w:rsid w:val="00F63DD9"/>
    <w:rsid w:val="00F67644"/>
    <w:rsid w:val="00F8381F"/>
    <w:rsid w:val="00F85661"/>
    <w:rsid w:val="00FA04CD"/>
    <w:rsid w:val="00FA25F5"/>
    <w:rsid w:val="00FA2810"/>
    <w:rsid w:val="00FA68F8"/>
    <w:rsid w:val="00FB1DC0"/>
    <w:rsid w:val="00FB353C"/>
    <w:rsid w:val="00FB3B4E"/>
    <w:rsid w:val="00FB4521"/>
    <w:rsid w:val="00FB4790"/>
    <w:rsid w:val="00FB4F84"/>
    <w:rsid w:val="00FB5CF8"/>
    <w:rsid w:val="00FC281F"/>
    <w:rsid w:val="00FD07E3"/>
    <w:rsid w:val="00FD286E"/>
    <w:rsid w:val="00FE5651"/>
    <w:rsid w:val="00FE7B71"/>
    <w:rsid w:val="00FF273B"/>
    <w:rsid w:val="00FF564C"/>
    <w:rsid w:val="00FF74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E59A4A"/>
  <w15:docId w15:val="{C37A8E9B-8577-462A-BBBB-1998E30F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04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8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13</Pages>
  <Words>4518</Words>
  <Characters>25753</Characters>
  <Application>Microsoft Office Word</Application>
  <DocSecurity>0</DocSecurity>
  <Lines>214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GA36d Lefel 7</vt:lpstr>
      <vt:lpstr>GA36d Lefel 7</vt:lpstr>
    </vt:vector>
  </TitlesOfParts>
  <Company>S.I.H.E.</Company>
  <LinksUpToDate>false</LinksUpToDate>
  <CharactersWithSpaces>30211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GA36d Lefel 7</dc:title>
  <dc:creator>fad-lc</dc:creator>
  <dc:description>Awst 2018</dc:description>
  <cp:lastModifiedBy>Nichola Welton</cp:lastModifiedBy>
  <cp:revision>2</cp:revision>
  <cp:lastPrinted>2014-10-10T07:42:00Z</cp:lastPrinted>
  <dcterms:created xsi:type="dcterms:W3CDTF">2026-10-12T10:55:00Z</dcterms:created>
  <dcterms:modified xsi:type="dcterms:W3CDTF">2026-10-12T10:55:00Z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