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68E761" w14:textId="77777777" w:rsidR="00756426" w:rsidRDefault="00756426" w:rsidP="00756426">
      <w:pPr>
        <w:spacing w:before="0"/>
      </w:pPr>
      <w:r w:rsidRPr="003E5235">
        <w:rPr>
          <w:noProof/>
          <w:lang w:bidi="en-GB"/>
        </w:rPr>
        <mc:AlternateContent>
          <mc:Choice Requires="wpg">
            <w:drawing>
              <wp:anchor distT="0" distB="0" distL="114300" distR="114300" simplePos="0" relativeHeight="251659264" behindDoc="1" locked="1" layoutInCell="1" allowOverlap="1" wp14:anchorId="38AA23A5" wp14:editId="78408622">
                <wp:simplePos x="0" y="0"/>
                <wp:positionH relativeFrom="page">
                  <wp:posOffset>247650</wp:posOffset>
                </wp:positionH>
                <wp:positionV relativeFrom="paragraph">
                  <wp:posOffset>-778510</wp:posOffset>
                </wp:positionV>
                <wp:extent cx="7042785" cy="10544175"/>
                <wp:effectExtent l="0" t="0" r="24765" b="28575"/>
                <wp:wrapNone/>
                <wp:docPr id="4" name="Group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DB2A518C-E712-4203-916F-886381D817B7}"/>
                    </a:ext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42785" cy="10544175"/>
                          <a:chOff x="0" y="0"/>
                          <a:chExt cx="7115652" cy="9391508"/>
                        </a:xfrm>
                      </wpg:grpSpPr>
                      <wps:wsp>
                        <wps:cNvPr id="3" name="Rectangle: Rounded Corners 2">
                          <a:extLst>
                            <a:ext uri="{FF2B5EF4-FFF2-40B4-BE49-F238E27FC236}">
                              <a16:creationId xmlns:a16="http://schemas.microsoft.com/office/drawing/2014/main" id="{439F0485-3EF0-4997-B411-5B56CF1F0839}"/>
                            </a:ex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wps:cNvPr>
                        <wps:cNvSpPr/>
                        <wps:spPr>
                          <a:xfrm>
                            <a:off x="35531" y="7224736"/>
                            <a:ext cx="7044591" cy="2120280"/>
                          </a:xfrm>
                          <a:prstGeom prst="round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5" name="Rectangle: Rounded Corners 3">
                          <a:extLst>
                            <a:ext uri="{FF2B5EF4-FFF2-40B4-BE49-F238E27FC236}">
                              <a16:creationId xmlns:a16="http://schemas.microsoft.com/office/drawing/2014/main" id="{7984FB19-63B9-4E5E-A0EE-A9CD320975CB}"/>
                            </a:ex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wps:cNvPr>
                        <wps:cNvSpPr/>
                        <wps:spPr>
                          <a:xfrm>
                            <a:off x="35531" y="46493"/>
                            <a:ext cx="7044591" cy="2120280"/>
                          </a:xfrm>
                          <a:prstGeom prst="round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6" name="Graphic 239">
                          <a:extLst>
                            <a:ext uri="{FF2B5EF4-FFF2-40B4-BE49-F238E27FC236}">
                              <a16:creationId xmlns:a16="http://schemas.microsoft.com/office/drawing/2014/main" id="{06A8CA88-5B77-4033-9909-38B35356FA73}"/>
                            </a:ex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wps:cNvPr>
                        <wps:cNvSpPr>
                          <a:spLocks noChangeAspect="1"/>
                        </wps:cNvSpPr>
                        <wps:spPr>
                          <a:xfrm>
                            <a:off x="0" y="0"/>
                            <a:ext cx="7115652" cy="9391508"/>
                          </a:xfrm>
                          <a:custGeom>
                            <a:avLst/>
                            <a:gdLst>
                              <a:gd name="connsiteX0" fmla="*/ 2275046 w 2352675"/>
                              <a:gd name="connsiteY0" fmla="*/ 2986564 h 3105150"/>
                              <a:gd name="connsiteX1" fmla="*/ 2215991 w 2352675"/>
                              <a:gd name="connsiteY1" fmla="*/ 3068479 h 3105150"/>
                              <a:gd name="connsiteX2" fmla="*/ 2167414 w 2352675"/>
                              <a:gd name="connsiteY2" fmla="*/ 3106579 h 3105150"/>
                              <a:gd name="connsiteX3" fmla="*/ 194786 w 2352675"/>
                              <a:gd name="connsiteY3" fmla="*/ 3106579 h 3105150"/>
                              <a:gd name="connsiteX4" fmla="*/ 146209 w 2352675"/>
                              <a:gd name="connsiteY4" fmla="*/ 3068479 h 3105150"/>
                              <a:gd name="connsiteX5" fmla="*/ 87154 w 2352675"/>
                              <a:gd name="connsiteY5" fmla="*/ 2986564 h 3105150"/>
                              <a:gd name="connsiteX6" fmla="*/ 62389 w 2352675"/>
                              <a:gd name="connsiteY6" fmla="*/ 2942749 h 3105150"/>
                              <a:gd name="connsiteX7" fmla="*/ 61436 w 2352675"/>
                              <a:gd name="connsiteY7" fmla="*/ 2677954 h 3105150"/>
                              <a:gd name="connsiteX8" fmla="*/ 27146 w 2352675"/>
                              <a:gd name="connsiteY8" fmla="*/ 2608421 h 3105150"/>
                              <a:gd name="connsiteX9" fmla="*/ 8096 w 2352675"/>
                              <a:gd name="connsiteY9" fmla="*/ 2568416 h 3105150"/>
                              <a:gd name="connsiteX10" fmla="*/ 7144 w 2352675"/>
                              <a:gd name="connsiteY10" fmla="*/ 546259 h 3105150"/>
                              <a:gd name="connsiteX11" fmla="*/ 26194 w 2352675"/>
                              <a:gd name="connsiteY11" fmla="*/ 506254 h 3105150"/>
                              <a:gd name="connsiteX12" fmla="*/ 61436 w 2352675"/>
                              <a:gd name="connsiteY12" fmla="*/ 435769 h 3105150"/>
                              <a:gd name="connsiteX13" fmla="*/ 62389 w 2352675"/>
                              <a:gd name="connsiteY13" fmla="*/ 170974 h 3105150"/>
                              <a:gd name="connsiteX14" fmla="*/ 87154 w 2352675"/>
                              <a:gd name="connsiteY14" fmla="*/ 127159 h 3105150"/>
                              <a:gd name="connsiteX15" fmla="*/ 146209 w 2352675"/>
                              <a:gd name="connsiteY15" fmla="*/ 45244 h 3105150"/>
                              <a:gd name="connsiteX16" fmla="*/ 194786 w 2352675"/>
                              <a:gd name="connsiteY16" fmla="*/ 7144 h 3105150"/>
                              <a:gd name="connsiteX17" fmla="*/ 2167414 w 2352675"/>
                              <a:gd name="connsiteY17" fmla="*/ 7144 h 3105150"/>
                              <a:gd name="connsiteX18" fmla="*/ 2215991 w 2352675"/>
                              <a:gd name="connsiteY18" fmla="*/ 45244 h 3105150"/>
                              <a:gd name="connsiteX19" fmla="*/ 2275046 w 2352675"/>
                              <a:gd name="connsiteY19" fmla="*/ 127159 h 3105150"/>
                              <a:gd name="connsiteX20" fmla="*/ 2299811 w 2352675"/>
                              <a:gd name="connsiteY20" fmla="*/ 170974 h 3105150"/>
                              <a:gd name="connsiteX21" fmla="*/ 2300764 w 2352675"/>
                              <a:gd name="connsiteY21" fmla="*/ 435769 h 3105150"/>
                              <a:gd name="connsiteX22" fmla="*/ 2335054 w 2352675"/>
                              <a:gd name="connsiteY22" fmla="*/ 505301 h 3105150"/>
                              <a:gd name="connsiteX23" fmla="*/ 2354104 w 2352675"/>
                              <a:gd name="connsiteY23" fmla="*/ 545306 h 3105150"/>
                              <a:gd name="connsiteX24" fmla="*/ 2354104 w 2352675"/>
                              <a:gd name="connsiteY24" fmla="*/ 2566511 h 3105150"/>
                              <a:gd name="connsiteX25" fmla="*/ 2335054 w 2352675"/>
                              <a:gd name="connsiteY25" fmla="*/ 2606516 h 3105150"/>
                              <a:gd name="connsiteX26" fmla="*/ 2300764 w 2352675"/>
                              <a:gd name="connsiteY26" fmla="*/ 2676049 h 3105150"/>
                              <a:gd name="connsiteX27" fmla="*/ 2299811 w 2352675"/>
                              <a:gd name="connsiteY27" fmla="*/ 2940844 h 3105150"/>
                              <a:gd name="connsiteX28" fmla="*/ 2275046 w 2352675"/>
                              <a:gd name="connsiteY28" fmla="*/ 2986564 h 310515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</a:cxnLst>
                            <a:rect l="l" t="t" r="r" b="b"/>
                            <a:pathLst>
                              <a:path w="2352675" h="3105150">
                                <a:moveTo>
                                  <a:pt x="2275046" y="2986564"/>
                                </a:moveTo>
                                <a:cubicBezTo>
                                  <a:pt x="2246471" y="3005614"/>
                                  <a:pt x="2225516" y="3034189"/>
                                  <a:pt x="2215991" y="3068479"/>
                                </a:cubicBezTo>
                                <a:cubicBezTo>
                                  <a:pt x="2210276" y="3090386"/>
                                  <a:pt x="2190274" y="3106579"/>
                                  <a:pt x="2167414" y="3106579"/>
                                </a:cubicBezTo>
                                <a:lnTo>
                                  <a:pt x="194786" y="3106579"/>
                                </a:lnTo>
                                <a:cubicBezTo>
                                  <a:pt x="171926" y="3106579"/>
                                  <a:pt x="151924" y="3090386"/>
                                  <a:pt x="146209" y="3068479"/>
                                </a:cubicBezTo>
                                <a:cubicBezTo>
                                  <a:pt x="136684" y="3035141"/>
                                  <a:pt x="115729" y="3005614"/>
                                  <a:pt x="87154" y="2986564"/>
                                </a:cubicBezTo>
                                <a:cubicBezTo>
                                  <a:pt x="71914" y="2977039"/>
                                  <a:pt x="62389" y="2960846"/>
                                  <a:pt x="62389" y="2942749"/>
                                </a:cubicBezTo>
                                <a:lnTo>
                                  <a:pt x="61436" y="2677954"/>
                                </a:lnTo>
                                <a:cubicBezTo>
                                  <a:pt x="61436" y="2649379"/>
                                  <a:pt x="48101" y="2623661"/>
                                  <a:pt x="27146" y="2608421"/>
                                </a:cubicBezTo>
                                <a:cubicBezTo>
                                  <a:pt x="14764" y="2598896"/>
                                  <a:pt x="8096" y="2583656"/>
                                  <a:pt x="8096" y="2568416"/>
                                </a:cubicBezTo>
                                <a:lnTo>
                                  <a:pt x="7144" y="546259"/>
                                </a:lnTo>
                                <a:cubicBezTo>
                                  <a:pt x="7144" y="531019"/>
                                  <a:pt x="13811" y="515779"/>
                                  <a:pt x="26194" y="506254"/>
                                </a:cubicBezTo>
                                <a:cubicBezTo>
                                  <a:pt x="47149" y="490061"/>
                                  <a:pt x="61436" y="464344"/>
                                  <a:pt x="61436" y="435769"/>
                                </a:cubicBezTo>
                                <a:lnTo>
                                  <a:pt x="62389" y="170974"/>
                                </a:lnTo>
                                <a:cubicBezTo>
                                  <a:pt x="62389" y="152876"/>
                                  <a:pt x="71914" y="136684"/>
                                  <a:pt x="87154" y="127159"/>
                                </a:cubicBezTo>
                                <a:cubicBezTo>
                                  <a:pt x="115729" y="108109"/>
                                  <a:pt x="136684" y="79534"/>
                                  <a:pt x="146209" y="45244"/>
                                </a:cubicBezTo>
                                <a:cubicBezTo>
                                  <a:pt x="151924" y="23336"/>
                                  <a:pt x="171926" y="7144"/>
                                  <a:pt x="194786" y="7144"/>
                                </a:cubicBezTo>
                                <a:lnTo>
                                  <a:pt x="2167414" y="7144"/>
                                </a:lnTo>
                                <a:cubicBezTo>
                                  <a:pt x="2190274" y="7144"/>
                                  <a:pt x="2210276" y="23336"/>
                                  <a:pt x="2215991" y="45244"/>
                                </a:cubicBezTo>
                                <a:cubicBezTo>
                                  <a:pt x="2225516" y="78581"/>
                                  <a:pt x="2246471" y="108109"/>
                                  <a:pt x="2275046" y="127159"/>
                                </a:cubicBezTo>
                                <a:cubicBezTo>
                                  <a:pt x="2290286" y="136684"/>
                                  <a:pt x="2299811" y="152876"/>
                                  <a:pt x="2299811" y="170974"/>
                                </a:cubicBezTo>
                                <a:lnTo>
                                  <a:pt x="2300764" y="435769"/>
                                </a:lnTo>
                                <a:cubicBezTo>
                                  <a:pt x="2300764" y="464344"/>
                                  <a:pt x="2314099" y="490061"/>
                                  <a:pt x="2335054" y="505301"/>
                                </a:cubicBezTo>
                                <a:cubicBezTo>
                                  <a:pt x="2347436" y="514826"/>
                                  <a:pt x="2354104" y="530066"/>
                                  <a:pt x="2354104" y="545306"/>
                                </a:cubicBezTo>
                                <a:lnTo>
                                  <a:pt x="2354104" y="2566511"/>
                                </a:lnTo>
                                <a:cubicBezTo>
                                  <a:pt x="2354104" y="2581751"/>
                                  <a:pt x="2347436" y="2596991"/>
                                  <a:pt x="2335054" y="2606516"/>
                                </a:cubicBezTo>
                                <a:cubicBezTo>
                                  <a:pt x="2314099" y="2622709"/>
                                  <a:pt x="2300764" y="2647474"/>
                                  <a:pt x="2300764" y="2676049"/>
                                </a:cubicBezTo>
                                <a:lnTo>
                                  <a:pt x="2299811" y="2940844"/>
                                </a:lnTo>
                                <a:cubicBezTo>
                                  <a:pt x="2298859" y="2959894"/>
                                  <a:pt x="2289334" y="2976086"/>
                                  <a:pt x="2275046" y="2986564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14141"/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txbx>
                          <w:txbxContent>
                            <w:p w14:paraId="0CAD1790" w14:textId="03F8BBEF" w:rsidR="006B7C8F" w:rsidRPr="0025543C" w:rsidRDefault="00533703" w:rsidP="0069580F">
                              <w:pPr>
                                <w:spacing w:before="0"/>
                                <w:jc w:val="both"/>
                                <w:rPr>
                                  <w:b/>
                                  <w:bCs/>
                                  <w:color w:val="FFFF00"/>
                                  <w:u w:val="single"/>
                                </w:rPr>
                              </w:pPr>
                              <w:r>
                                <w:t xml:space="preserve">                                                                      </w:t>
                              </w:r>
                              <w:r w:rsidR="0077690E" w:rsidRPr="0025543C">
                                <w:rPr>
                                  <w:b/>
                                  <w:bCs/>
                                  <w:color w:val="FFFF00"/>
                                  <w:u w:val="single"/>
                                </w:rPr>
                                <w:t>A</w:t>
                              </w:r>
                              <w:r w:rsidR="007371E0" w:rsidRPr="0025543C">
                                <w:rPr>
                                  <w:b/>
                                  <w:bCs/>
                                  <w:color w:val="FFFF00"/>
                                  <w:u w:val="single"/>
                                </w:rPr>
                                <w:t>p</w:t>
                              </w:r>
                              <w:r w:rsidR="0077690E" w:rsidRPr="0025543C">
                                <w:rPr>
                                  <w:b/>
                                  <w:bCs/>
                                  <w:color w:val="FFFF00"/>
                                  <w:u w:val="single"/>
                                </w:rPr>
                                <w:t>petizers</w:t>
                              </w:r>
                            </w:p>
                            <w:p w14:paraId="72E15DE6" w14:textId="243E8C93" w:rsidR="001536A1" w:rsidRDefault="00AC5C82" w:rsidP="00F37C21">
                              <w:pPr>
                                <w:spacing w:before="120"/>
                                <w:jc w:val="both"/>
                              </w:pPr>
                              <w:r>
                                <w:t xml:space="preserve">         </w:t>
                              </w:r>
                              <w:r w:rsidR="00DD77E6">
                                <w:t>H</w:t>
                              </w:r>
                              <w:r w:rsidR="007B50E7">
                                <w:t>one</w:t>
                              </w:r>
                              <w:r w:rsidR="00DD77E6">
                                <w:t>y Glazed Onion Rings</w:t>
                              </w:r>
                              <w:r w:rsidR="007B50E7">
                                <w:t xml:space="preserve"> </w:t>
                              </w:r>
                              <w:r w:rsidR="00634B46">
                                <w:t xml:space="preserve">                                                               </w:t>
                              </w:r>
                              <w:r w:rsidR="004A1613">
                                <w:t xml:space="preserve">   </w:t>
                              </w:r>
                              <w:r w:rsidR="00533703">
                                <w:t xml:space="preserve">      </w:t>
                              </w:r>
                              <w:r w:rsidR="004A1613">
                                <w:t xml:space="preserve"> </w:t>
                              </w:r>
                              <w:r w:rsidR="00634B46">
                                <w:t>6.50</w:t>
                              </w:r>
                            </w:p>
                            <w:p w14:paraId="16035CE2" w14:textId="1EF0E557" w:rsidR="004A1613" w:rsidRDefault="004A1613" w:rsidP="005B7BE2">
                              <w:pPr>
                                <w:spacing w:before="0"/>
                                <w:jc w:val="both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t xml:space="preserve">         </w:t>
                              </w:r>
                              <w:r w:rsidRPr="006D006E">
                                <w:rPr>
                                  <w:sz w:val="24"/>
                                  <w:szCs w:val="24"/>
                                </w:rPr>
                                <w:t xml:space="preserve">Sweet vidalia </w:t>
                              </w:r>
                              <w:r w:rsidR="00FA131F" w:rsidRPr="006D006E">
                                <w:rPr>
                                  <w:sz w:val="24"/>
                                  <w:szCs w:val="24"/>
                                </w:rPr>
                                <w:t xml:space="preserve">onions, deep fried in butter, glazed with </w:t>
                              </w:r>
                              <w:r w:rsidR="006D006E" w:rsidRPr="006D006E">
                                <w:rPr>
                                  <w:sz w:val="24"/>
                                  <w:szCs w:val="24"/>
                                </w:rPr>
                                <w:t>thyme honey</w:t>
                              </w:r>
                            </w:p>
                            <w:p w14:paraId="297F8856" w14:textId="709738C3" w:rsidR="006B7C8F" w:rsidRDefault="009D0FBE" w:rsidP="00F37C21">
                              <w:pPr>
                                <w:spacing w:before="120"/>
                                <w:jc w:val="both"/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 xml:space="preserve">            </w:t>
                              </w:r>
                              <w:r w:rsidRPr="007819E9">
                                <w:t xml:space="preserve">Ancho </w:t>
                              </w:r>
                              <w:r w:rsidR="007819E9" w:rsidRPr="007819E9">
                                <w:t>Chile Shrimp Tacos</w:t>
                              </w:r>
                              <w:r w:rsidR="007819E9">
                                <w:t xml:space="preserve">                                                                      </w:t>
                              </w:r>
                              <w:r w:rsidR="00533703">
                                <w:t xml:space="preserve">      </w:t>
                              </w:r>
                              <w:r w:rsidR="00BC0452">
                                <w:t>8.50</w:t>
                              </w:r>
                            </w:p>
                            <w:p w14:paraId="7E2F6FEF" w14:textId="6B52500C" w:rsidR="00BC0452" w:rsidRDefault="00746CD1" w:rsidP="00F37C21">
                              <w:pPr>
                                <w:spacing w:before="120"/>
                                <w:jc w:val="both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t xml:space="preserve">         </w:t>
                              </w:r>
                              <w:r w:rsidR="00136BC8">
                                <w:rPr>
                                  <w:sz w:val="24"/>
                                  <w:szCs w:val="24"/>
                                </w:rPr>
                                <w:t xml:space="preserve">With mango salsa, jalapeno-lime </w:t>
                              </w:r>
                              <w:r w:rsidR="00AD6C32">
                                <w:rPr>
                                  <w:sz w:val="24"/>
                                  <w:szCs w:val="24"/>
                                </w:rPr>
                                <w:t>creme, guacamole</w:t>
                              </w:r>
                              <w:r w:rsidR="00177F54">
                                <w:rPr>
                                  <w:sz w:val="24"/>
                                  <w:szCs w:val="24"/>
                                </w:rPr>
                                <w:t xml:space="preserve"> &amp; shredde</w:t>
                              </w:r>
                              <w:r w:rsidR="006D090E">
                                <w:rPr>
                                  <w:sz w:val="24"/>
                                  <w:szCs w:val="24"/>
                                </w:rPr>
                                <w:t>d cabbage</w:t>
                              </w:r>
                            </w:p>
                            <w:p w14:paraId="596FFE29" w14:textId="367B0376" w:rsidR="006D090E" w:rsidRPr="00457ECC" w:rsidRDefault="006D090E" w:rsidP="00F37C21">
                              <w:pPr>
                                <w:spacing w:before="120"/>
                                <w:jc w:val="both"/>
                              </w:pPr>
                              <w:r w:rsidRPr="00457ECC">
                                <w:t xml:space="preserve">         Smoked Chicken </w:t>
                              </w:r>
                              <w:r w:rsidR="00457ECC" w:rsidRPr="00457ECC">
                                <w:t>Quesadill</w:t>
                              </w:r>
                              <w:r w:rsidR="005B4C7C">
                                <w:t>a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7" name="Octagon 6">
                          <a:extLst>
                            <a:ext uri="{FF2B5EF4-FFF2-40B4-BE49-F238E27FC236}">
                              <a16:creationId xmlns:a16="http://schemas.microsoft.com/office/drawing/2014/main" id="{567EF534-A8DA-403B-BA21-E8027571A85F}"/>
                            </a:ex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wps:cNvPr>
                        <wps:cNvSpPr/>
                        <wps:spPr>
                          <a:xfrm>
                            <a:off x="349053" y="450565"/>
                            <a:ext cx="6417547" cy="8490381"/>
                          </a:xfrm>
                          <a:prstGeom prst="octagon">
                            <a:avLst>
                              <a:gd name="adj" fmla="val 11057"/>
                            </a:avLst>
                          </a:prstGeom>
                          <a:noFill/>
                          <a:ln w="85725">
                            <a:solidFill>
                              <a:schemeClr val="bg1">
                                <a:lumMod val="65000"/>
                                <a:alpha val="16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8" name="Rectangle: Rounded Corners 7">
                          <a:extLst>
                            <a:ext uri="{FF2B5EF4-FFF2-40B4-BE49-F238E27FC236}">
                              <a16:creationId xmlns:a16="http://schemas.microsoft.com/office/drawing/2014/main" id="{92C5922B-9186-4ECC-ACF0-03F5300467FA}"/>
                            </a:ex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wps:cNvPr>
                        <wps:cNvSpPr/>
                        <wps:spPr>
                          <a:xfrm>
                            <a:off x="443422" y="365236"/>
                            <a:ext cx="6228809" cy="8661037"/>
                          </a:xfrm>
                          <a:prstGeom prst="roundRect">
                            <a:avLst>
                              <a:gd name="adj" fmla="val 2858"/>
                            </a:avLst>
                          </a:prstGeom>
                          <a:noFill/>
                          <a:ln w="3175">
                            <a:solidFill>
                              <a:schemeClr val="accent1"/>
                            </a:solidFill>
                            <a:prstDash val="solid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26" name="Plaque 8">
                          <a:extLst>
                            <a:ext uri="{FF2B5EF4-FFF2-40B4-BE49-F238E27FC236}">
                              <a16:creationId xmlns:a16="http://schemas.microsoft.com/office/drawing/2014/main" id="{D76F9C68-8A73-4BED-AD87-FA59B1B1256C}"/>
                            </a:ex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wps:cNvPr>
                        <wps:cNvSpPr/>
                        <wps:spPr>
                          <a:xfrm>
                            <a:off x="265657" y="296677"/>
                            <a:ext cx="6584339" cy="8798156"/>
                          </a:xfrm>
                          <a:prstGeom prst="plaque">
                            <a:avLst>
                              <a:gd name="adj" fmla="val 6233"/>
                            </a:avLst>
                          </a:prstGeom>
                          <a:noFill/>
                          <a:ln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AA23A5" id="Group 3" o:spid="_x0000_s1026" alt="&quot;&quot;" style="position:absolute;left:0;text-align:left;margin-left:19.5pt;margin-top:-61.3pt;width:554.55pt;height:830.25pt;z-index:-251657216;mso-position-horizontal-relative:page" coordsize="71156,939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">
                <v:roundrect id="Rectangle: Rounded Corners 2" o:spid="_x0000_s1027" alt="&quot;&quot;" style="position:absolute;left:355;top:72247;width:70446;height:2120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" fillcolor="#d8d8d8 [2732]" stroked="f" strokeweight="1pt">
                  <v:stroke joinstyle="miter"/>
                </v:roundrect>
                <v:roundrect id="Rectangle: Rounded Corners 3" o:spid="_x0000_s1028" alt="&quot;&quot;" style="position:absolute;left:355;top:464;width:70446;height:2120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" fillcolor="#d8d8d8 [2732]" stroked="f" strokeweight="1pt">
                  <v:stroke joinstyle="miter"/>
                </v:roundrect>
                <v:shape id="Graphic 239" o:spid="_x0000_s1029" alt="&quot;&quot;" style="position:absolute;width:71156;height:93915;visibility:visible;mso-wrap-style:square;v-text-anchor:middle" coordsize="2352675,31051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" adj="-11796480,,5400" path="m2275046,2986564v-28575,19050,-49530,47625,-59055,81915c2210276,3090386,2190274,3106579,2167414,3106579r-1972628,c171926,3106579,151924,3090386,146209,3068479v-9525,-33338,-30480,-62865,-59055,-81915c71914,2977039,62389,2960846,62389,2942749r-953,-264795c61436,2649379,48101,2623661,27146,2608421,14764,2598896,8096,2583656,8096,2568416l7144,546259v,-15240,6667,-30480,19050,-40005c47149,490061,61436,464344,61436,435769r953,-264795c62389,152876,71914,136684,87154,127159v28575,-19050,49530,-47625,59055,-81915c151924,23336,171926,7144,194786,7144r1972628,c2190274,7144,2210276,23336,2215991,45244v9525,33337,30480,62865,59055,81915c2290286,136684,2299811,152876,2299811,170974r953,264795c2300764,464344,2314099,490061,2335054,505301v12382,9525,19050,24765,19050,40005l2354104,2566511v,15240,-6668,30480,-19050,40005c2314099,2622709,2300764,2647474,2300764,2676049r-953,264795c2298859,2959894,2289334,2976086,2275046,2986564xe" fillcolor="#414141" stroked="f">
                  <v:stroke joinstyle="miter"/>
                  <v:formulas/>
                  <v:path arrowok="t" o:connecttype="custom" o:connectlocs="6880864,9032845;6702252,9280597;6555331,9395830;589129,9395830;442208,9280597;263597,9032845;188695,8900327;185813,8099456;82103,7889154;24486,7768159;21607,1652157;79224,1531162;185813,1317981;188695,517110;263597,384592;442208,136840;589129,21607;6555331,21607;6702252,136840;6880864,384592;6955765,517110;6958647,1317981;7062357,1528280;7119974,1649275;7119974,7762397;7062357,7883392;6958647,8093695;6955765,8894565;6880864,9032845" o:connectangles="0,0,0,0,0,0,0,0,0,0,0,0,0,0,0,0,0,0,0,0,0,0,0,0,0,0,0,0,0" textboxrect="0,0,2352675,3105150"/>
                  <o:lock v:ext="edit" aspectratio="t"/>
                  <v:textbox>
                    <w:txbxContent>
                      <w:p w14:paraId="0CAD1790" w14:textId="03F8BBEF" w:rsidR="006B7C8F" w:rsidRPr="0025543C" w:rsidRDefault="00533703" w:rsidP="0069580F">
                        <w:pPr>
                          <w:spacing w:before="0"/>
                          <w:jc w:val="both"/>
                          <w:rPr>
                            <w:b/>
                            <w:bCs/>
                            <w:color w:val="FFFF00"/>
                            <w:u w:val="single"/>
                          </w:rPr>
                        </w:pPr>
                        <w:r>
                          <w:t xml:space="preserve">                                                                      </w:t>
                        </w:r>
                        <w:r w:rsidR="0077690E" w:rsidRPr="0025543C">
                          <w:rPr>
                            <w:b/>
                            <w:bCs/>
                            <w:color w:val="FFFF00"/>
                            <w:u w:val="single"/>
                          </w:rPr>
                          <w:t>A</w:t>
                        </w:r>
                        <w:r w:rsidR="007371E0" w:rsidRPr="0025543C">
                          <w:rPr>
                            <w:b/>
                            <w:bCs/>
                            <w:color w:val="FFFF00"/>
                            <w:u w:val="single"/>
                          </w:rPr>
                          <w:t>p</w:t>
                        </w:r>
                        <w:r w:rsidR="0077690E" w:rsidRPr="0025543C">
                          <w:rPr>
                            <w:b/>
                            <w:bCs/>
                            <w:color w:val="FFFF00"/>
                            <w:u w:val="single"/>
                          </w:rPr>
                          <w:t>petizers</w:t>
                        </w:r>
                      </w:p>
                      <w:p w14:paraId="72E15DE6" w14:textId="243E8C93" w:rsidR="001536A1" w:rsidRDefault="00AC5C82" w:rsidP="00F37C21">
                        <w:pPr>
                          <w:spacing w:before="120"/>
                          <w:jc w:val="both"/>
                        </w:pPr>
                        <w:r>
                          <w:t xml:space="preserve">         </w:t>
                        </w:r>
                        <w:r w:rsidR="00DD77E6">
                          <w:t>H</w:t>
                        </w:r>
                        <w:r w:rsidR="007B50E7">
                          <w:t>one</w:t>
                        </w:r>
                        <w:r w:rsidR="00DD77E6">
                          <w:t>y Glazed Onion Rings</w:t>
                        </w:r>
                        <w:r w:rsidR="007B50E7">
                          <w:t xml:space="preserve"> </w:t>
                        </w:r>
                        <w:r w:rsidR="00634B46">
                          <w:t xml:space="preserve">                                                               </w:t>
                        </w:r>
                        <w:r w:rsidR="004A1613">
                          <w:t xml:space="preserve">   </w:t>
                        </w:r>
                        <w:r w:rsidR="00533703">
                          <w:t xml:space="preserve">      </w:t>
                        </w:r>
                        <w:r w:rsidR="004A1613">
                          <w:t xml:space="preserve"> </w:t>
                        </w:r>
                        <w:r w:rsidR="00634B46">
                          <w:t>6.50</w:t>
                        </w:r>
                      </w:p>
                      <w:p w14:paraId="16035CE2" w14:textId="1EF0E557" w:rsidR="004A1613" w:rsidRDefault="004A1613" w:rsidP="005B7BE2">
                        <w:pPr>
                          <w:spacing w:before="0"/>
                          <w:jc w:val="both"/>
                          <w:rPr>
                            <w:sz w:val="24"/>
                            <w:szCs w:val="24"/>
                          </w:rPr>
                        </w:pPr>
                        <w:r>
                          <w:t xml:space="preserve">         </w:t>
                        </w:r>
                        <w:r w:rsidRPr="006D006E">
                          <w:rPr>
                            <w:sz w:val="24"/>
                            <w:szCs w:val="24"/>
                          </w:rPr>
                          <w:t xml:space="preserve">Sweet vidalia </w:t>
                        </w:r>
                        <w:r w:rsidR="00FA131F" w:rsidRPr="006D006E">
                          <w:rPr>
                            <w:sz w:val="24"/>
                            <w:szCs w:val="24"/>
                          </w:rPr>
                          <w:t xml:space="preserve">onions, deep fried in butter, glazed with </w:t>
                        </w:r>
                        <w:r w:rsidR="006D006E" w:rsidRPr="006D006E">
                          <w:rPr>
                            <w:sz w:val="24"/>
                            <w:szCs w:val="24"/>
                          </w:rPr>
                          <w:t>thyme honey</w:t>
                        </w:r>
                      </w:p>
                      <w:p w14:paraId="297F8856" w14:textId="709738C3" w:rsidR="006B7C8F" w:rsidRDefault="009D0FBE" w:rsidP="00F37C21">
                        <w:pPr>
                          <w:spacing w:before="120"/>
                          <w:jc w:val="both"/>
                        </w:pPr>
                        <w:r>
                          <w:rPr>
                            <w:sz w:val="24"/>
                            <w:szCs w:val="24"/>
                          </w:rPr>
                          <w:t xml:space="preserve">            </w:t>
                        </w:r>
                        <w:r w:rsidRPr="007819E9">
                          <w:t xml:space="preserve">Ancho </w:t>
                        </w:r>
                        <w:r w:rsidR="007819E9" w:rsidRPr="007819E9">
                          <w:t>Chile Shrimp Tacos</w:t>
                        </w:r>
                        <w:r w:rsidR="007819E9">
                          <w:t xml:space="preserve">                                                                      </w:t>
                        </w:r>
                        <w:r w:rsidR="00533703">
                          <w:t xml:space="preserve">      </w:t>
                        </w:r>
                        <w:r w:rsidR="00BC0452">
                          <w:t>8.50</w:t>
                        </w:r>
                      </w:p>
                      <w:p w14:paraId="7E2F6FEF" w14:textId="6B52500C" w:rsidR="00BC0452" w:rsidRDefault="00746CD1" w:rsidP="00F37C21">
                        <w:pPr>
                          <w:spacing w:before="120"/>
                          <w:jc w:val="both"/>
                          <w:rPr>
                            <w:sz w:val="24"/>
                            <w:szCs w:val="24"/>
                          </w:rPr>
                        </w:pPr>
                        <w:r>
                          <w:t xml:space="preserve">         </w:t>
                        </w:r>
                        <w:r w:rsidR="00136BC8">
                          <w:rPr>
                            <w:sz w:val="24"/>
                            <w:szCs w:val="24"/>
                          </w:rPr>
                          <w:t xml:space="preserve">With mango salsa, jalapeno-lime </w:t>
                        </w:r>
                        <w:r w:rsidR="00AD6C32">
                          <w:rPr>
                            <w:sz w:val="24"/>
                            <w:szCs w:val="24"/>
                          </w:rPr>
                          <w:t>creme, guacamole</w:t>
                        </w:r>
                        <w:r w:rsidR="00177F54">
                          <w:rPr>
                            <w:sz w:val="24"/>
                            <w:szCs w:val="24"/>
                          </w:rPr>
                          <w:t xml:space="preserve"> &amp; shredde</w:t>
                        </w:r>
                        <w:r w:rsidR="006D090E">
                          <w:rPr>
                            <w:sz w:val="24"/>
                            <w:szCs w:val="24"/>
                          </w:rPr>
                          <w:t>d cabbage</w:t>
                        </w:r>
                      </w:p>
                      <w:p w14:paraId="596FFE29" w14:textId="367B0376" w:rsidR="006D090E" w:rsidRPr="00457ECC" w:rsidRDefault="006D090E" w:rsidP="00F37C21">
                        <w:pPr>
                          <w:spacing w:before="120"/>
                          <w:jc w:val="both"/>
                        </w:pPr>
                        <w:r w:rsidRPr="00457ECC">
                          <w:t xml:space="preserve">         Smoked Chicken </w:t>
                        </w:r>
                        <w:r w:rsidR="00457ECC" w:rsidRPr="00457ECC">
                          <w:t>Quesadill</w:t>
                        </w:r>
                        <w:r w:rsidR="005B4C7C">
                          <w:t>a</w:t>
                        </w:r>
                      </w:p>
                    </w:txbxContent>
                  </v:textbox>
                </v:shape>
                <v:shapetype id="_x0000_t10" coordsize="21600,21600" o:spt="10" adj="6326" path="m@0,l0@0,0@2@0,21600@1,21600,21600@2,21600@0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0,0,21600,21600;2700,2700,18900,18900;5400,5400,16200,16200"/>
                  <v:handles>
                    <v:h position="#0,topLeft" switch="" xrange="0,10800"/>
                  </v:handles>
                </v:shapetype>
                <v:shape id="Octagon 6" o:spid="_x0000_s1030" type="#_x0000_t10" alt="&quot;&quot;" style="position:absolute;left:3490;top:4505;width:64176;height:849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" adj="2388" filled="f" strokecolor="#a5a5a5 [2092]" strokeweight="6.75pt">
                  <v:stroke opacity="10537f"/>
                </v:shape>
                <v:roundrect id="Rectangle: Rounded Corners 7" o:spid="_x0000_s1031" alt="&quot;&quot;" style="position:absolute;left:4434;top:3652;width:62288;height:86610;visibility:visible;mso-wrap-style:square;v-text-anchor:middle" arcsize="1872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" filled="f" strokecolor="#fe0066 [3204]" strokeweight=".25pt">
                  <v:stroke joinstyle="miter"/>
                </v:roundrect>
                <v:shapetype id="_x0000_t21" coordsize="21600,21600" o:spt="21" adj="3600" path="m@0,qy0@0l0@2qx@0,21600l@1,21600qy21600@2l21600@0qx@1,xe">
                  <v:stroke joinstyle="miter"/>
                  <v:formulas>
                    <v:f eqn="val #0"/>
                    <v:f eqn="sum width 0 #0"/>
                    <v:f eqn="sum height 0 #0"/>
                    <v:f eqn="prod @0 7071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Plaque 8" o:spid="_x0000_s1032" type="#_x0000_t21" alt="&quot;&quot;" style="position:absolute;left:2656;top:2966;width:65843;height:879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" adj="1346" filled="f" strokecolor="#7bcf9d [2407]" strokeweight="1pt"/>
                <w10:wrap anchorx="page"/>
                <w10:anchorlock/>
              </v:group>
            </w:pict>
          </mc:Fallback>
        </mc:AlternateContent>
      </w:r>
    </w:p>
    <w:tbl>
      <w:tblPr>
        <w:tblW w:w="5157" w:type="pct"/>
        <w:tblInd w:w="-284" w:type="dxa"/>
        <w:tblCellMar>
          <w:left w:w="0" w:type="dxa"/>
          <w:right w:w="0" w:type="dxa"/>
        </w:tblCellMar>
        <w:tblLook w:val="0600" w:firstRow="0" w:lastRow="0" w:firstColumn="0" w:lastColumn="0" w:noHBand="1" w:noVBand="1"/>
        <w:tblDescription w:val="Layout table"/>
      </w:tblPr>
      <w:tblGrid>
        <w:gridCol w:w="3152"/>
        <w:gridCol w:w="3844"/>
        <w:gridCol w:w="2313"/>
      </w:tblGrid>
      <w:tr w:rsidR="00A80AC2" w:rsidRPr="00023C81" w14:paraId="22F83F60" w14:textId="77777777" w:rsidTr="00E24208">
        <w:tc>
          <w:tcPr>
            <w:tcW w:w="3152" w:type="dxa"/>
          </w:tcPr>
          <w:p w14:paraId="70813B6B" w14:textId="203E1A80" w:rsidR="0023048E" w:rsidRPr="00023C81" w:rsidRDefault="00A80AC2" w:rsidP="00023C81">
            <w:pPr>
              <w:pStyle w:val="Title"/>
            </w:pPr>
            <w:r>
              <w:rPr>
                <w:noProof/>
                <w14:shadow w14:blurRad="0" w14:dist="0" w14:dir="0" w14:sx="0" w14:sy="0" w14:kx="0" w14:ky="0" w14:algn="none">
                  <w14:srgbClr w14:val="000000"/>
                </w14:shadow>
                <w14:textOutline w14:w="0" w14:cap="rnd" w14:cmpd="sng" w14:algn="ctr">
                  <w14:noFill/>
                  <w14:prstDash w14:val="solid"/>
                  <w14:bevel/>
                </w14:textOutline>
              </w:rPr>
              <w:drawing>
                <wp:inline distT="0" distB="0" distL="0" distR="0" wp14:anchorId="098B6391" wp14:editId="334CAB4C">
                  <wp:extent cx="1495425" cy="638175"/>
                  <wp:effectExtent l="0" t="0" r="9525" b="9525"/>
                  <wp:docPr id="10" name="Picture 10" descr="A yellow and black sign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yellow and black sign&#10;&#10;Description automatically generated with low confidence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8334" cy="6564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44" w:type="dxa"/>
            <w:tcBorders>
              <w:bottom w:val="single" w:sz="48" w:space="0" w:color="CDEDDA" w:themeColor="accent4"/>
            </w:tcBorders>
          </w:tcPr>
          <w:p w14:paraId="28D16724" w14:textId="3EFEF0E0" w:rsidR="0023048E" w:rsidRPr="0017155E" w:rsidRDefault="008839A9" w:rsidP="00023C81">
            <w:pPr>
              <w:pStyle w:val="Title"/>
              <w:rPr>
                <w:rFonts w:ascii="Arial" w:hAnsi="Arial" w:cs="Arial"/>
                <w:sz w:val="96"/>
                <w:szCs w:val="96"/>
              </w:rPr>
            </w:pPr>
            <w:r w:rsidRPr="0017155E">
              <w:rPr>
                <w:rFonts w:ascii="Arial" w:hAnsi="Arial" w:cs="Arial"/>
                <w:color w:val="00B0F0"/>
                <w:sz w:val="96"/>
                <w:szCs w:val="96"/>
              </w:rPr>
              <w:t>HOTEL TRINITY</w:t>
            </w:r>
          </w:p>
        </w:tc>
        <w:tc>
          <w:tcPr>
            <w:tcW w:w="2313" w:type="dxa"/>
          </w:tcPr>
          <w:p w14:paraId="4DF3402C" w14:textId="77777777" w:rsidR="00213688" w:rsidRPr="00D779DD" w:rsidRDefault="006F15CB" w:rsidP="001E4B9C">
            <w:pPr>
              <w:spacing w:before="0"/>
              <w:jc w:val="both"/>
              <w:rPr>
                <w:rFonts w:ascii="Arial" w:hAnsi="Arial" w:cs="Arial"/>
                <w:color w:val="00B0F0"/>
                <w:sz w:val="24"/>
                <w:szCs w:val="24"/>
              </w:rPr>
            </w:pPr>
            <w:r w:rsidRPr="00D779DD">
              <w:rPr>
                <w:rFonts w:ascii="Arial" w:hAnsi="Arial" w:cs="Arial"/>
                <w:color w:val="00B0F0"/>
                <w:sz w:val="24"/>
                <w:szCs w:val="24"/>
              </w:rPr>
              <w:t>55-57 Beach Avenue</w:t>
            </w:r>
          </w:p>
          <w:p w14:paraId="1BC71F87" w14:textId="77777777" w:rsidR="0017155E" w:rsidRPr="00D779DD" w:rsidRDefault="0017155E" w:rsidP="001E4B9C">
            <w:pPr>
              <w:spacing w:before="0"/>
              <w:jc w:val="both"/>
              <w:rPr>
                <w:rFonts w:ascii="Arial" w:hAnsi="Arial" w:cs="Arial"/>
                <w:color w:val="00B0F0"/>
                <w:sz w:val="24"/>
                <w:szCs w:val="24"/>
              </w:rPr>
            </w:pPr>
            <w:r w:rsidRPr="00D779DD">
              <w:rPr>
                <w:rFonts w:ascii="Arial" w:hAnsi="Arial" w:cs="Arial"/>
                <w:color w:val="00B0F0"/>
                <w:sz w:val="24"/>
                <w:szCs w:val="24"/>
              </w:rPr>
              <w:t>Swansea</w:t>
            </w:r>
          </w:p>
          <w:p w14:paraId="046E9FE1" w14:textId="21DB5D65" w:rsidR="00771596" w:rsidRPr="0017155E" w:rsidRDefault="00771596" w:rsidP="001E4B9C">
            <w:pPr>
              <w:spacing w:befor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79DD">
              <w:rPr>
                <w:rFonts w:ascii="Arial" w:hAnsi="Arial" w:cs="Arial"/>
                <w:color w:val="00B0F0"/>
                <w:sz w:val="24"/>
                <w:szCs w:val="24"/>
              </w:rPr>
              <w:t>SA36 5SN</w:t>
            </w:r>
          </w:p>
        </w:tc>
      </w:tr>
      <w:tr w:rsidR="00210A36" w:rsidRPr="00023C81" w14:paraId="37D52A05" w14:textId="77777777" w:rsidTr="00E24208">
        <w:trPr>
          <w:trHeight w:val="1474"/>
        </w:trPr>
        <w:tc>
          <w:tcPr>
            <w:tcW w:w="9309" w:type="dxa"/>
            <w:gridSpan w:val="3"/>
          </w:tcPr>
          <w:p w14:paraId="0B1BFD9A" w14:textId="43A1BF6D" w:rsidR="00595745" w:rsidRDefault="00575A19" w:rsidP="00BA17D2">
            <w:r>
              <w:t xml:space="preserve">          </w:t>
            </w:r>
            <w:r w:rsidR="008839A9">
              <w:t>TAKE AWAY MENU</w:t>
            </w:r>
          </w:p>
          <w:p w14:paraId="42E8E9D3" w14:textId="21D76092" w:rsidR="002B1A54" w:rsidRDefault="00575A19" w:rsidP="00BA17D2">
            <w:pPr>
              <w:spacing w:before="0"/>
            </w:pPr>
            <w:r>
              <w:t xml:space="preserve">            </w:t>
            </w:r>
            <w:r w:rsidR="002E6DDC">
              <w:t xml:space="preserve">Available </w:t>
            </w:r>
            <w:r w:rsidR="00D20CEB">
              <w:t>everyday 4.00pm – 9.30pm</w:t>
            </w:r>
          </w:p>
          <w:p w14:paraId="761C78C2" w14:textId="43768169" w:rsidR="008839A9" w:rsidRDefault="008839A9" w:rsidP="00023C81">
            <w:r>
              <w:t xml:space="preserve"> ORDER ONLINE</w:t>
            </w:r>
            <w:r w:rsidR="00346419">
              <w:t xml:space="preserve"> AT </w:t>
            </w:r>
            <w:hyperlink r:id="rId11" w:history="1">
              <w:r w:rsidR="00346419" w:rsidRPr="00D731A9">
                <w:rPr>
                  <w:rStyle w:val="Hyperlink"/>
                </w:rPr>
                <w:t>www.hoteltrinity.foodservice.com</w:t>
              </w:r>
            </w:hyperlink>
          </w:p>
          <w:p w14:paraId="28A4080A" w14:textId="75F3182E" w:rsidR="00346419" w:rsidRPr="00023C81" w:rsidRDefault="00346419" w:rsidP="00BA17D2">
            <w:pPr>
              <w:spacing w:before="0"/>
            </w:pPr>
            <w:r>
              <w:t xml:space="preserve">Or by calling </w:t>
            </w:r>
            <w:r w:rsidR="00903D37" w:rsidRPr="00575A19">
              <w:rPr>
                <w:color w:val="FF0000"/>
              </w:rPr>
              <w:t>01792</w:t>
            </w:r>
            <w:r w:rsidR="00453A16" w:rsidRPr="00575A19">
              <w:rPr>
                <w:color w:val="FF0000"/>
              </w:rPr>
              <w:t xml:space="preserve"> 333331</w:t>
            </w:r>
          </w:p>
        </w:tc>
      </w:tr>
      <w:tr w:rsidR="00210A36" w:rsidRPr="00210A36" w14:paraId="7FCAD219" w14:textId="77777777" w:rsidTr="00E24208">
        <w:trPr>
          <w:trHeight w:val="2551"/>
        </w:trPr>
        <w:tc>
          <w:tcPr>
            <w:tcW w:w="9309" w:type="dxa"/>
            <w:gridSpan w:val="3"/>
          </w:tcPr>
          <w:p w14:paraId="07B9D91D" w14:textId="77B2BD10" w:rsidR="00210A36" w:rsidRPr="00686B1C" w:rsidRDefault="00686B1C" w:rsidP="00244C7A">
            <w:pPr>
              <w:spacing w:before="0"/>
            </w:pPr>
            <w:r w:rsidRPr="00686B1C">
              <w:t>Delivery service available</w:t>
            </w:r>
          </w:p>
        </w:tc>
      </w:tr>
      <w:tr w:rsidR="001630D7" w:rsidRPr="00210A36" w14:paraId="7E6F2764" w14:textId="77777777" w:rsidTr="00E24208">
        <w:tc>
          <w:tcPr>
            <w:tcW w:w="9309" w:type="dxa"/>
            <w:gridSpan w:val="3"/>
          </w:tcPr>
          <w:p w14:paraId="5F313946" w14:textId="77777777" w:rsidR="001630D7" w:rsidRDefault="001630D7" w:rsidP="00453A16">
            <w:pPr>
              <w:jc w:val="both"/>
              <w:rPr>
                <w:sz w:val="24"/>
                <w:szCs w:val="24"/>
              </w:rPr>
            </w:pPr>
          </w:p>
        </w:tc>
      </w:tr>
      <w:tr w:rsidR="00210A36" w:rsidRPr="00210A36" w14:paraId="2BBF1F10" w14:textId="77777777" w:rsidTr="00E24208">
        <w:tc>
          <w:tcPr>
            <w:tcW w:w="9309" w:type="dxa"/>
            <w:gridSpan w:val="3"/>
          </w:tcPr>
          <w:p w14:paraId="41BBE997" w14:textId="5D43B4E9" w:rsidR="00CF12A9" w:rsidRDefault="00457ECC" w:rsidP="00A723D6">
            <w:pPr>
              <w:tabs>
                <w:tab w:val="left" w:pos="3345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 xml:space="preserve">                                                                                        </w:t>
            </w:r>
            <w:r w:rsidR="001D438B">
              <w:rPr>
                <w:sz w:val="24"/>
                <w:szCs w:val="24"/>
              </w:rPr>
              <w:t xml:space="preserve">     </w:t>
            </w:r>
            <w:r w:rsidR="00533703">
              <w:rPr>
                <w:sz w:val="24"/>
                <w:szCs w:val="24"/>
              </w:rPr>
              <w:t xml:space="preserve">   </w:t>
            </w:r>
            <w:r w:rsidR="003B2680">
              <w:rPr>
                <w:sz w:val="24"/>
                <w:szCs w:val="24"/>
              </w:rPr>
              <w:t xml:space="preserve">  </w:t>
            </w:r>
            <w:r w:rsidR="001D438B">
              <w:rPr>
                <w:sz w:val="24"/>
                <w:szCs w:val="24"/>
              </w:rPr>
              <w:t xml:space="preserve"> </w:t>
            </w:r>
            <w:r w:rsidR="008229D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 w:rsidR="00A723D6">
              <w:t>8.50</w:t>
            </w:r>
            <w:r>
              <w:rPr>
                <w:sz w:val="24"/>
                <w:szCs w:val="24"/>
              </w:rPr>
              <w:t xml:space="preserve"> </w:t>
            </w:r>
          </w:p>
          <w:p w14:paraId="22EAFB80" w14:textId="7F5D6876" w:rsidR="00A723D6" w:rsidRPr="00B8683D" w:rsidRDefault="00CD6ED8" w:rsidP="003555BE">
            <w:pPr>
              <w:tabs>
                <w:tab w:val="left" w:pos="3345"/>
              </w:tabs>
              <w:spacing w:befor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With caramelised onions, roasted </w:t>
            </w:r>
            <w:r w:rsidR="00675F06">
              <w:rPr>
                <w:sz w:val="24"/>
                <w:szCs w:val="24"/>
              </w:rPr>
              <w:t xml:space="preserve">poblano guacamole, </w:t>
            </w:r>
            <w:r w:rsidR="002D7335">
              <w:rPr>
                <w:sz w:val="24"/>
                <w:szCs w:val="24"/>
              </w:rPr>
              <w:t>jicama</w:t>
            </w:r>
            <w:r w:rsidR="00675F06">
              <w:rPr>
                <w:sz w:val="24"/>
                <w:szCs w:val="24"/>
              </w:rPr>
              <w:t xml:space="preserve"> salsa &amp; </w:t>
            </w:r>
            <w:r w:rsidR="00157C95">
              <w:rPr>
                <w:sz w:val="24"/>
                <w:szCs w:val="24"/>
              </w:rPr>
              <w:t>chipotle</w:t>
            </w:r>
          </w:p>
        </w:tc>
      </w:tr>
      <w:tr w:rsidR="00210A36" w:rsidRPr="00210A36" w14:paraId="469D369C" w14:textId="77777777" w:rsidTr="00E24208">
        <w:trPr>
          <w:trHeight w:val="2551"/>
        </w:trPr>
        <w:tc>
          <w:tcPr>
            <w:tcW w:w="9309" w:type="dxa"/>
            <w:gridSpan w:val="3"/>
          </w:tcPr>
          <w:p w14:paraId="76015300" w14:textId="61CEF9C1" w:rsidR="00B11BA6" w:rsidRPr="0025543C" w:rsidRDefault="00C57933" w:rsidP="00B11BA6">
            <w:pPr>
              <w:spacing w:before="120"/>
              <w:rPr>
                <w:b/>
                <w:bCs/>
                <w:color w:val="FFFF00"/>
                <w:u w:val="single"/>
              </w:rPr>
            </w:pPr>
            <w:r w:rsidRPr="0025543C">
              <w:rPr>
                <w:b/>
                <w:bCs/>
                <w:color w:val="FFFF00"/>
                <w:u w:val="single"/>
              </w:rPr>
              <w:t>Main Course</w:t>
            </w:r>
          </w:p>
          <w:p w14:paraId="52502889" w14:textId="5A703A02" w:rsidR="0081676A" w:rsidRDefault="00486B6E" w:rsidP="0081676A">
            <w:pPr>
              <w:spacing w:before="120"/>
              <w:jc w:val="both"/>
            </w:pPr>
            <w:r w:rsidRPr="0070365B">
              <w:t xml:space="preserve">Shrimp </w:t>
            </w:r>
            <w:r w:rsidR="0070365B" w:rsidRPr="0070365B">
              <w:t>with pesto</w:t>
            </w:r>
            <w:r w:rsidR="00767F23">
              <w:t xml:space="preserve">                                                                                   </w:t>
            </w:r>
            <w:r w:rsidR="00533703">
              <w:t xml:space="preserve">  </w:t>
            </w:r>
            <w:r w:rsidR="003B2680">
              <w:t xml:space="preserve"> </w:t>
            </w:r>
            <w:r w:rsidR="00533703">
              <w:t xml:space="preserve">  </w:t>
            </w:r>
            <w:r w:rsidR="00767F23">
              <w:t xml:space="preserve"> 11.25</w:t>
            </w:r>
          </w:p>
          <w:p w14:paraId="6ABFBFA2" w14:textId="1AA38B65" w:rsidR="00767F23" w:rsidRDefault="00A476E2" w:rsidP="00DD77C3">
            <w:pPr>
              <w:spacing w:before="0"/>
              <w:jc w:val="both"/>
              <w:rPr>
                <w:sz w:val="24"/>
                <w:szCs w:val="24"/>
              </w:rPr>
            </w:pPr>
            <w:r w:rsidRPr="00C27E8A">
              <w:rPr>
                <w:sz w:val="24"/>
                <w:szCs w:val="24"/>
              </w:rPr>
              <w:t xml:space="preserve">Black tiger shrimp </w:t>
            </w:r>
            <w:r w:rsidR="005A20E3" w:rsidRPr="00C27E8A">
              <w:rPr>
                <w:sz w:val="24"/>
                <w:szCs w:val="24"/>
              </w:rPr>
              <w:t>sauteed in olive</w:t>
            </w:r>
            <w:r w:rsidR="006F7AA5" w:rsidRPr="00C27E8A">
              <w:rPr>
                <w:sz w:val="24"/>
                <w:szCs w:val="24"/>
              </w:rPr>
              <w:t xml:space="preserve"> oil with fresh basil &amp; pine nuts</w:t>
            </w:r>
          </w:p>
          <w:p w14:paraId="107A1DC5" w14:textId="7BEA7077" w:rsidR="00DF1626" w:rsidRDefault="00460405" w:rsidP="00DD77C3">
            <w:pPr>
              <w:spacing w:before="0"/>
              <w:jc w:val="both"/>
              <w:rPr>
                <w:sz w:val="24"/>
                <w:szCs w:val="24"/>
              </w:rPr>
            </w:pPr>
            <w:r w:rsidRPr="00BE24FA">
              <w:rPr>
                <w:color w:val="FF65A2" w:themeColor="accent1" w:themeTint="99"/>
                <w:sz w:val="24"/>
                <w:szCs w:val="24"/>
              </w:rPr>
              <w:t xml:space="preserve">Best served with </w:t>
            </w:r>
            <w:r w:rsidR="005F4F3D" w:rsidRPr="00BE24FA">
              <w:rPr>
                <w:color w:val="FF65A2" w:themeColor="accent1" w:themeTint="99"/>
                <w:sz w:val="24"/>
                <w:szCs w:val="24"/>
              </w:rPr>
              <w:t xml:space="preserve">Prosecco </w:t>
            </w:r>
            <w:r w:rsidR="000652D6" w:rsidRPr="00BE24FA">
              <w:rPr>
                <w:color w:val="FF65A2" w:themeColor="accent1" w:themeTint="99"/>
                <w:sz w:val="24"/>
                <w:szCs w:val="24"/>
              </w:rPr>
              <w:t xml:space="preserve">Brute Itinera </w:t>
            </w:r>
            <w:r w:rsidR="00B26AC2">
              <w:rPr>
                <w:sz w:val="24"/>
                <w:szCs w:val="24"/>
              </w:rPr>
              <w:t>(sold</w:t>
            </w:r>
            <w:r w:rsidR="000652D6">
              <w:rPr>
                <w:sz w:val="24"/>
                <w:szCs w:val="24"/>
              </w:rPr>
              <w:t xml:space="preserve"> separately</w:t>
            </w:r>
            <w:r w:rsidR="005E6720">
              <w:rPr>
                <w:sz w:val="24"/>
                <w:szCs w:val="24"/>
              </w:rPr>
              <w:t>)</w:t>
            </w:r>
          </w:p>
          <w:p w14:paraId="736C6735" w14:textId="1E6E3CD7" w:rsidR="00C27E8A" w:rsidRDefault="00B302B2" w:rsidP="007F47AD">
            <w:pPr>
              <w:spacing w:before="0"/>
              <w:jc w:val="both"/>
            </w:pPr>
            <w:r w:rsidRPr="00B302B2">
              <w:t xml:space="preserve">Roasted Oysters </w:t>
            </w:r>
            <w:r>
              <w:t xml:space="preserve">                                                                                    </w:t>
            </w:r>
            <w:r w:rsidR="00542451">
              <w:t xml:space="preserve"> </w:t>
            </w:r>
            <w:r>
              <w:t xml:space="preserve"> </w:t>
            </w:r>
            <w:r w:rsidR="00533703">
              <w:t xml:space="preserve">    </w:t>
            </w:r>
            <w:r w:rsidR="003B2680">
              <w:t xml:space="preserve"> </w:t>
            </w:r>
            <w:r w:rsidR="00533703">
              <w:t xml:space="preserve"> </w:t>
            </w:r>
            <w:r>
              <w:t xml:space="preserve"> </w:t>
            </w:r>
            <w:r w:rsidR="00542451">
              <w:t>9.25</w:t>
            </w:r>
          </w:p>
          <w:p w14:paraId="42C7D197" w14:textId="2E971192" w:rsidR="006D2469" w:rsidRDefault="006D2469" w:rsidP="00AA6970">
            <w:pPr>
              <w:spacing w:befor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Oven-roasted </w:t>
            </w:r>
            <w:r w:rsidR="002A73EA">
              <w:rPr>
                <w:sz w:val="24"/>
                <w:szCs w:val="24"/>
              </w:rPr>
              <w:t xml:space="preserve">with garlic butter, parsley, chives, </w:t>
            </w:r>
            <w:r w:rsidR="008D4382">
              <w:rPr>
                <w:sz w:val="24"/>
                <w:szCs w:val="24"/>
              </w:rPr>
              <w:t xml:space="preserve">chervil &amp; tarragon </w:t>
            </w:r>
          </w:p>
          <w:p w14:paraId="7EB87CE2" w14:textId="6BE98BE0" w:rsidR="00B73EA1" w:rsidRDefault="00642646" w:rsidP="00AA6970">
            <w:pPr>
              <w:spacing w:before="0"/>
              <w:jc w:val="both"/>
              <w:rPr>
                <w:sz w:val="24"/>
                <w:szCs w:val="24"/>
              </w:rPr>
            </w:pPr>
            <w:r w:rsidRPr="00505E8C">
              <w:rPr>
                <w:color w:val="FF65A2" w:themeColor="accent1" w:themeTint="99"/>
                <w:sz w:val="24"/>
                <w:szCs w:val="24"/>
              </w:rPr>
              <w:t xml:space="preserve">Best served with </w:t>
            </w:r>
            <w:r w:rsidR="00252A30" w:rsidRPr="00505E8C">
              <w:rPr>
                <w:color w:val="FF65A2" w:themeColor="accent1" w:themeTint="99"/>
                <w:sz w:val="24"/>
                <w:szCs w:val="24"/>
              </w:rPr>
              <w:t>Laurent</w:t>
            </w:r>
            <w:r w:rsidR="00F262EC" w:rsidRPr="00505E8C">
              <w:rPr>
                <w:color w:val="FF65A2" w:themeColor="accent1" w:themeTint="99"/>
                <w:sz w:val="24"/>
                <w:szCs w:val="24"/>
              </w:rPr>
              <w:t>-</w:t>
            </w:r>
            <w:r w:rsidR="00252A30" w:rsidRPr="00505E8C">
              <w:rPr>
                <w:color w:val="FF65A2" w:themeColor="accent1" w:themeTint="99"/>
                <w:sz w:val="24"/>
                <w:szCs w:val="24"/>
              </w:rPr>
              <w:t>P</w:t>
            </w:r>
            <w:r w:rsidR="00F262EC" w:rsidRPr="00505E8C">
              <w:rPr>
                <w:color w:val="FF65A2" w:themeColor="accent1" w:themeTint="99"/>
                <w:sz w:val="24"/>
                <w:szCs w:val="24"/>
              </w:rPr>
              <w:t>errier Rose</w:t>
            </w:r>
            <w:r w:rsidR="00F262EC">
              <w:rPr>
                <w:sz w:val="24"/>
                <w:szCs w:val="24"/>
              </w:rPr>
              <w:t xml:space="preserve"> </w:t>
            </w:r>
            <w:r w:rsidR="00B73EA1">
              <w:rPr>
                <w:sz w:val="24"/>
                <w:szCs w:val="24"/>
              </w:rPr>
              <w:t>(slod separately</w:t>
            </w:r>
            <w:r w:rsidR="00505E8C">
              <w:rPr>
                <w:sz w:val="24"/>
                <w:szCs w:val="24"/>
              </w:rPr>
              <w:t>)</w:t>
            </w:r>
          </w:p>
          <w:p w14:paraId="431EF875" w14:textId="3D82C81C" w:rsidR="00EA4668" w:rsidRDefault="00672207" w:rsidP="007F47AD">
            <w:pPr>
              <w:spacing w:before="0"/>
              <w:jc w:val="both"/>
            </w:pPr>
            <w:r w:rsidRPr="00617DC5">
              <w:t xml:space="preserve">Smoked yellow Tail </w:t>
            </w:r>
            <w:r w:rsidR="00617DC5" w:rsidRPr="00617DC5">
              <w:t xml:space="preserve">Tuna  </w:t>
            </w:r>
            <w:r w:rsidR="00617DC5">
              <w:t xml:space="preserve">                                                                   </w:t>
            </w:r>
            <w:r w:rsidR="009C43DA">
              <w:t xml:space="preserve">  </w:t>
            </w:r>
            <w:r w:rsidR="003B2680">
              <w:t xml:space="preserve">  </w:t>
            </w:r>
            <w:r w:rsidR="009C43DA">
              <w:t xml:space="preserve"> </w:t>
            </w:r>
            <w:r w:rsidR="00617DC5">
              <w:t xml:space="preserve"> 1</w:t>
            </w:r>
            <w:r w:rsidR="00EA4668">
              <w:t>3.75</w:t>
            </w:r>
          </w:p>
          <w:p w14:paraId="6F49F6D9" w14:textId="6426817F" w:rsidR="00596BDD" w:rsidRPr="00903C90" w:rsidRDefault="008469B4" w:rsidP="00AA6970">
            <w:pPr>
              <w:spacing w:before="0"/>
              <w:jc w:val="both"/>
              <w:rPr>
                <w:sz w:val="24"/>
                <w:szCs w:val="24"/>
              </w:rPr>
            </w:pPr>
            <w:r w:rsidRPr="00903C90">
              <w:rPr>
                <w:sz w:val="24"/>
                <w:szCs w:val="24"/>
              </w:rPr>
              <w:t xml:space="preserve">House smoked and served </w:t>
            </w:r>
            <w:r w:rsidR="00903C90" w:rsidRPr="00903C90">
              <w:rPr>
                <w:sz w:val="24"/>
                <w:szCs w:val="24"/>
              </w:rPr>
              <w:t>with marinated garlic &amp; mushrooms</w:t>
            </w:r>
            <w:r w:rsidR="00617DC5" w:rsidRPr="00903C90">
              <w:rPr>
                <w:sz w:val="24"/>
                <w:szCs w:val="24"/>
              </w:rPr>
              <w:t xml:space="preserve">                                                                                                       </w:t>
            </w:r>
          </w:p>
          <w:p w14:paraId="5E17802D" w14:textId="320679FE" w:rsidR="005A2238" w:rsidRPr="006F48A4" w:rsidRDefault="00065155" w:rsidP="007F47AD">
            <w:pPr>
              <w:spacing w:before="0"/>
              <w:jc w:val="left"/>
            </w:pPr>
            <w:r>
              <w:t xml:space="preserve">Baked Goat Cheese                                                                               </w:t>
            </w:r>
            <w:r w:rsidR="008229D4">
              <w:t xml:space="preserve">   </w:t>
            </w:r>
            <w:r>
              <w:t xml:space="preserve">  </w:t>
            </w:r>
            <w:r w:rsidR="003B2680">
              <w:t xml:space="preserve">    </w:t>
            </w:r>
            <w:r>
              <w:t>9.25</w:t>
            </w:r>
          </w:p>
        </w:tc>
      </w:tr>
      <w:tr w:rsidR="00210A36" w:rsidRPr="00210A36" w14:paraId="2183EA2C" w14:textId="77777777" w:rsidTr="00E24208">
        <w:tc>
          <w:tcPr>
            <w:tcW w:w="9309" w:type="dxa"/>
            <w:gridSpan w:val="3"/>
          </w:tcPr>
          <w:p w14:paraId="1844C69B" w14:textId="2A4E5FF7" w:rsidR="00210A36" w:rsidRPr="00065155" w:rsidRDefault="003712F1" w:rsidP="00AA6970">
            <w:pPr>
              <w:spacing w:befor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Topped with raspberries </w:t>
            </w:r>
            <w:r w:rsidR="004F0718">
              <w:rPr>
                <w:sz w:val="24"/>
                <w:szCs w:val="24"/>
              </w:rPr>
              <w:t>and almonds and served on seasonal greens</w:t>
            </w:r>
          </w:p>
        </w:tc>
      </w:tr>
      <w:tr w:rsidR="00210A36" w:rsidRPr="00210A36" w14:paraId="1C65EDB3" w14:textId="77777777" w:rsidTr="00E24208">
        <w:tc>
          <w:tcPr>
            <w:tcW w:w="9309" w:type="dxa"/>
            <w:gridSpan w:val="3"/>
          </w:tcPr>
          <w:p w14:paraId="5CBB66DC" w14:textId="4068190C" w:rsidR="00210A36" w:rsidRPr="006F48A4" w:rsidRDefault="00210A36" w:rsidP="006F48A4"/>
        </w:tc>
      </w:tr>
    </w:tbl>
    <w:p w14:paraId="140EAEF7" w14:textId="77777777" w:rsidR="0045358E" w:rsidRDefault="0045358E" w:rsidP="00E24208">
      <w:pPr>
        <w:spacing w:before="0"/>
        <w:rPr>
          <w:b/>
          <w:bCs/>
          <w:color w:val="EDCDEA" w:themeColor="accent6"/>
          <w:u w:val="single"/>
        </w:rPr>
      </w:pPr>
    </w:p>
    <w:p w14:paraId="4F4BFD81" w14:textId="77777777" w:rsidR="00BA17D2" w:rsidRDefault="00BA17D2" w:rsidP="00E24208">
      <w:pPr>
        <w:spacing w:before="0"/>
        <w:rPr>
          <w:b/>
          <w:bCs/>
          <w:color w:val="EDCDEA" w:themeColor="accent6"/>
          <w:u w:val="single"/>
        </w:rPr>
      </w:pPr>
    </w:p>
    <w:p w14:paraId="5B42B2F6" w14:textId="77777777" w:rsidR="007F47AD" w:rsidRDefault="007F47AD" w:rsidP="00E24208">
      <w:pPr>
        <w:spacing w:before="0"/>
        <w:rPr>
          <w:b/>
          <w:bCs/>
          <w:color w:val="EDCDEA" w:themeColor="accent6"/>
          <w:u w:val="single"/>
        </w:rPr>
      </w:pPr>
    </w:p>
    <w:p w14:paraId="4A43B7BC" w14:textId="0A9D9AA7" w:rsidR="00911818" w:rsidRDefault="00E24208" w:rsidP="00E24208">
      <w:pPr>
        <w:spacing w:before="0"/>
        <w:rPr>
          <w:b/>
          <w:bCs/>
          <w:color w:val="EDCDEA" w:themeColor="accent6"/>
          <w:u w:val="single"/>
        </w:rPr>
      </w:pPr>
      <w:r w:rsidRPr="0025543C">
        <w:rPr>
          <w:b/>
          <w:bCs/>
          <w:noProof/>
          <w:color w:val="FFFF00"/>
          <w:u w:val="single"/>
          <w:lang w:bidi="en-GB"/>
        </w:rPr>
        <mc:AlternateContent>
          <mc:Choice Requires="wpg">
            <w:drawing>
              <wp:anchor distT="0" distB="0" distL="114300" distR="114300" simplePos="0" relativeHeight="251661312" behindDoc="1" locked="1" layoutInCell="1" allowOverlap="1" wp14:anchorId="4CF90BFA" wp14:editId="517F7D69">
                <wp:simplePos x="0" y="0"/>
                <wp:positionH relativeFrom="page">
                  <wp:align>left</wp:align>
                </wp:positionH>
                <wp:positionV relativeFrom="paragraph">
                  <wp:posOffset>-949960</wp:posOffset>
                </wp:positionV>
                <wp:extent cx="7477125" cy="10677525"/>
                <wp:effectExtent l="0" t="0" r="28575" b="28575"/>
                <wp:wrapNone/>
                <wp:docPr id="23" name="Group 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77125" cy="10677525"/>
                          <a:chOff x="0" y="0"/>
                          <a:chExt cx="7115652" cy="9391508"/>
                        </a:xfrm>
                      </wpg:grpSpPr>
                      <wps:wsp>
                        <wps:cNvPr id="24" name="Rectangle: Rounded Corners 2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wps:cNvPr>
                        <wps:cNvSpPr/>
                        <wps:spPr>
                          <a:xfrm>
                            <a:off x="35531" y="7224736"/>
                            <a:ext cx="7044591" cy="2120280"/>
                          </a:xfrm>
                          <a:prstGeom prst="round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25" name="Rectangle: Rounded Corners 3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wps:cNvPr>
                        <wps:cNvSpPr/>
                        <wps:spPr>
                          <a:xfrm>
                            <a:off x="35531" y="46493"/>
                            <a:ext cx="7044591" cy="2120280"/>
                          </a:xfrm>
                          <a:prstGeom prst="round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27" name="Graphic 239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wps:cNvPr>
                        <wps:cNvSpPr>
                          <a:spLocks noChangeAspect="1"/>
                        </wps:cNvSpPr>
                        <wps:spPr>
                          <a:xfrm>
                            <a:off x="0" y="0"/>
                            <a:ext cx="7115652" cy="9391508"/>
                          </a:xfrm>
                          <a:custGeom>
                            <a:avLst/>
                            <a:gdLst>
                              <a:gd name="connsiteX0" fmla="*/ 2275046 w 2352675"/>
                              <a:gd name="connsiteY0" fmla="*/ 2986564 h 3105150"/>
                              <a:gd name="connsiteX1" fmla="*/ 2215991 w 2352675"/>
                              <a:gd name="connsiteY1" fmla="*/ 3068479 h 3105150"/>
                              <a:gd name="connsiteX2" fmla="*/ 2167414 w 2352675"/>
                              <a:gd name="connsiteY2" fmla="*/ 3106579 h 3105150"/>
                              <a:gd name="connsiteX3" fmla="*/ 194786 w 2352675"/>
                              <a:gd name="connsiteY3" fmla="*/ 3106579 h 3105150"/>
                              <a:gd name="connsiteX4" fmla="*/ 146209 w 2352675"/>
                              <a:gd name="connsiteY4" fmla="*/ 3068479 h 3105150"/>
                              <a:gd name="connsiteX5" fmla="*/ 87154 w 2352675"/>
                              <a:gd name="connsiteY5" fmla="*/ 2986564 h 3105150"/>
                              <a:gd name="connsiteX6" fmla="*/ 62389 w 2352675"/>
                              <a:gd name="connsiteY6" fmla="*/ 2942749 h 3105150"/>
                              <a:gd name="connsiteX7" fmla="*/ 61436 w 2352675"/>
                              <a:gd name="connsiteY7" fmla="*/ 2677954 h 3105150"/>
                              <a:gd name="connsiteX8" fmla="*/ 27146 w 2352675"/>
                              <a:gd name="connsiteY8" fmla="*/ 2608421 h 3105150"/>
                              <a:gd name="connsiteX9" fmla="*/ 8096 w 2352675"/>
                              <a:gd name="connsiteY9" fmla="*/ 2568416 h 3105150"/>
                              <a:gd name="connsiteX10" fmla="*/ 7144 w 2352675"/>
                              <a:gd name="connsiteY10" fmla="*/ 546259 h 3105150"/>
                              <a:gd name="connsiteX11" fmla="*/ 26194 w 2352675"/>
                              <a:gd name="connsiteY11" fmla="*/ 506254 h 3105150"/>
                              <a:gd name="connsiteX12" fmla="*/ 61436 w 2352675"/>
                              <a:gd name="connsiteY12" fmla="*/ 435769 h 3105150"/>
                              <a:gd name="connsiteX13" fmla="*/ 62389 w 2352675"/>
                              <a:gd name="connsiteY13" fmla="*/ 170974 h 3105150"/>
                              <a:gd name="connsiteX14" fmla="*/ 87154 w 2352675"/>
                              <a:gd name="connsiteY14" fmla="*/ 127159 h 3105150"/>
                              <a:gd name="connsiteX15" fmla="*/ 146209 w 2352675"/>
                              <a:gd name="connsiteY15" fmla="*/ 45244 h 3105150"/>
                              <a:gd name="connsiteX16" fmla="*/ 194786 w 2352675"/>
                              <a:gd name="connsiteY16" fmla="*/ 7144 h 3105150"/>
                              <a:gd name="connsiteX17" fmla="*/ 2167414 w 2352675"/>
                              <a:gd name="connsiteY17" fmla="*/ 7144 h 3105150"/>
                              <a:gd name="connsiteX18" fmla="*/ 2215991 w 2352675"/>
                              <a:gd name="connsiteY18" fmla="*/ 45244 h 3105150"/>
                              <a:gd name="connsiteX19" fmla="*/ 2275046 w 2352675"/>
                              <a:gd name="connsiteY19" fmla="*/ 127159 h 3105150"/>
                              <a:gd name="connsiteX20" fmla="*/ 2299811 w 2352675"/>
                              <a:gd name="connsiteY20" fmla="*/ 170974 h 3105150"/>
                              <a:gd name="connsiteX21" fmla="*/ 2300764 w 2352675"/>
                              <a:gd name="connsiteY21" fmla="*/ 435769 h 3105150"/>
                              <a:gd name="connsiteX22" fmla="*/ 2335054 w 2352675"/>
                              <a:gd name="connsiteY22" fmla="*/ 505301 h 3105150"/>
                              <a:gd name="connsiteX23" fmla="*/ 2354104 w 2352675"/>
                              <a:gd name="connsiteY23" fmla="*/ 545306 h 3105150"/>
                              <a:gd name="connsiteX24" fmla="*/ 2354104 w 2352675"/>
                              <a:gd name="connsiteY24" fmla="*/ 2566511 h 3105150"/>
                              <a:gd name="connsiteX25" fmla="*/ 2335054 w 2352675"/>
                              <a:gd name="connsiteY25" fmla="*/ 2606516 h 3105150"/>
                              <a:gd name="connsiteX26" fmla="*/ 2300764 w 2352675"/>
                              <a:gd name="connsiteY26" fmla="*/ 2676049 h 3105150"/>
                              <a:gd name="connsiteX27" fmla="*/ 2299811 w 2352675"/>
                              <a:gd name="connsiteY27" fmla="*/ 2940844 h 3105150"/>
                              <a:gd name="connsiteX28" fmla="*/ 2275046 w 2352675"/>
                              <a:gd name="connsiteY28" fmla="*/ 2986564 h 310515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</a:cxnLst>
                            <a:rect l="l" t="t" r="r" b="b"/>
                            <a:pathLst>
                              <a:path w="2352675" h="3105150">
                                <a:moveTo>
                                  <a:pt x="2275046" y="2986564"/>
                                </a:moveTo>
                                <a:cubicBezTo>
                                  <a:pt x="2246471" y="3005614"/>
                                  <a:pt x="2225516" y="3034189"/>
                                  <a:pt x="2215991" y="3068479"/>
                                </a:cubicBezTo>
                                <a:cubicBezTo>
                                  <a:pt x="2210276" y="3090386"/>
                                  <a:pt x="2190274" y="3106579"/>
                                  <a:pt x="2167414" y="3106579"/>
                                </a:cubicBezTo>
                                <a:lnTo>
                                  <a:pt x="194786" y="3106579"/>
                                </a:lnTo>
                                <a:cubicBezTo>
                                  <a:pt x="171926" y="3106579"/>
                                  <a:pt x="151924" y="3090386"/>
                                  <a:pt x="146209" y="3068479"/>
                                </a:cubicBezTo>
                                <a:cubicBezTo>
                                  <a:pt x="136684" y="3035141"/>
                                  <a:pt x="115729" y="3005614"/>
                                  <a:pt x="87154" y="2986564"/>
                                </a:cubicBezTo>
                                <a:cubicBezTo>
                                  <a:pt x="71914" y="2977039"/>
                                  <a:pt x="62389" y="2960846"/>
                                  <a:pt x="62389" y="2942749"/>
                                </a:cubicBezTo>
                                <a:lnTo>
                                  <a:pt x="61436" y="2677954"/>
                                </a:lnTo>
                                <a:cubicBezTo>
                                  <a:pt x="61436" y="2649379"/>
                                  <a:pt x="48101" y="2623661"/>
                                  <a:pt x="27146" y="2608421"/>
                                </a:cubicBezTo>
                                <a:cubicBezTo>
                                  <a:pt x="14764" y="2598896"/>
                                  <a:pt x="8096" y="2583656"/>
                                  <a:pt x="8096" y="2568416"/>
                                </a:cubicBezTo>
                                <a:lnTo>
                                  <a:pt x="7144" y="546259"/>
                                </a:lnTo>
                                <a:cubicBezTo>
                                  <a:pt x="7144" y="531019"/>
                                  <a:pt x="13811" y="515779"/>
                                  <a:pt x="26194" y="506254"/>
                                </a:cubicBezTo>
                                <a:cubicBezTo>
                                  <a:pt x="47149" y="490061"/>
                                  <a:pt x="61436" y="464344"/>
                                  <a:pt x="61436" y="435769"/>
                                </a:cubicBezTo>
                                <a:lnTo>
                                  <a:pt x="62389" y="170974"/>
                                </a:lnTo>
                                <a:cubicBezTo>
                                  <a:pt x="62389" y="152876"/>
                                  <a:pt x="71914" y="136684"/>
                                  <a:pt x="87154" y="127159"/>
                                </a:cubicBezTo>
                                <a:cubicBezTo>
                                  <a:pt x="115729" y="108109"/>
                                  <a:pt x="136684" y="79534"/>
                                  <a:pt x="146209" y="45244"/>
                                </a:cubicBezTo>
                                <a:cubicBezTo>
                                  <a:pt x="151924" y="23336"/>
                                  <a:pt x="171926" y="7144"/>
                                  <a:pt x="194786" y="7144"/>
                                </a:cubicBezTo>
                                <a:lnTo>
                                  <a:pt x="2167414" y="7144"/>
                                </a:lnTo>
                                <a:cubicBezTo>
                                  <a:pt x="2190274" y="7144"/>
                                  <a:pt x="2210276" y="23336"/>
                                  <a:pt x="2215991" y="45244"/>
                                </a:cubicBezTo>
                                <a:cubicBezTo>
                                  <a:pt x="2225516" y="78581"/>
                                  <a:pt x="2246471" y="108109"/>
                                  <a:pt x="2275046" y="127159"/>
                                </a:cubicBezTo>
                                <a:cubicBezTo>
                                  <a:pt x="2290286" y="136684"/>
                                  <a:pt x="2299811" y="152876"/>
                                  <a:pt x="2299811" y="170974"/>
                                </a:cubicBezTo>
                                <a:lnTo>
                                  <a:pt x="2300764" y="435769"/>
                                </a:lnTo>
                                <a:cubicBezTo>
                                  <a:pt x="2300764" y="464344"/>
                                  <a:pt x="2314099" y="490061"/>
                                  <a:pt x="2335054" y="505301"/>
                                </a:cubicBezTo>
                                <a:cubicBezTo>
                                  <a:pt x="2347436" y="514826"/>
                                  <a:pt x="2354104" y="530066"/>
                                  <a:pt x="2354104" y="545306"/>
                                </a:cubicBezTo>
                                <a:lnTo>
                                  <a:pt x="2354104" y="2566511"/>
                                </a:lnTo>
                                <a:cubicBezTo>
                                  <a:pt x="2354104" y="2581751"/>
                                  <a:pt x="2347436" y="2596991"/>
                                  <a:pt x="2335054" y="2606516"/>
                                </a:cubicBezTo>
                                <a:cubicBezTo>
                                  <a:pt x="2314099" y="2622709"/>
                                  <a:pt x="2300764" y="2647474"/>
                                  <a:pt x="2300764" y="2676049"/>
                                </a:cubicBezTo>
                                <a:lnTo>
                                  <a:pt x="2299811" y="2940844"/>
                                </a:lnTo>
                                <a:cubicBezTo>
                                  <a:pt x="2298859" y="2959894"/>
                                  <a:pt x="2289334" y="2976086"/>
                                  <a:pt x="2275046" y="2986564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14141"/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txbx>
                          <w:txbxContent>
                            <w:p w14:paraId="5F2288F9" w14:textId="33BE9A8F" w:rsidR="00E24208" w:rsidRPr="00586D12" w:rsidRDefault="00E24208" w:rsidP="00E24208">
                              <w:pPr>
                                <w:spacing w:before="120"/>
                                <w:jc w:val="both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t xml:space="preserve">    </w:t>
                              </w:r>
                              <w:r w:rsidR="00D96808">
                                <w:rPr>
                                  <w:sz w:val="24"/>
                                  <w:szCs w:val="24"/>
                                </w:rPr>
                                <w:t xml:space="preserve">                       </w:t>
                              </w:r>
                            </w:p>
                            <w:p w14:paraId="2D1E038C" w14:textId="527B6D2C" w:rsidR="00E24208" w:rsidRPr="00457ECC" w:rsidRDefault="00E24208" w:rsidP="00E24208">
                              <w:pPr>
                                <w:spacing w:before="120"/>
                                <w:jc w:val="both"/>
                              </w:pPr>
                              <w:r>
                                <w:t xml:space="preserve">         </w:t>
                              </w:r>
                            </w:p>
                            <w:p w14:paraId="69D3C346" w14:textId="77777777" w:rsidR="00924A20" w:rsidRDefault="00924A20"/>
                          </w:txbxContent>
                        </wps:txbx>
                        <wps:bodyPr rtlCol="0" anchor="ctr"/>
                      </wps:wsp>
                      <wps:wsp>
                        <wps:cNvPr id="34" name="Octagon 6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wps:cNvPr>
                        <wps:cNvSpPr/>
                        <wps:spPr>
                          <a:xfrm>
                            <a:off x="349053" y="450565"/>
                            <a:ext cx="6417547" cy="8490381"/>
                          </a:xfrm>
                          <a:prstGeom prst="octagon">
                            <a:avLst>
                              <a:gd name="adj" fmla="val 11057"/>
                            </a:avLst>
                          </a:prstGeom>
                          <a:noFill/>
                          <a:ln w="85725">
                            <a:solidFill>
                              <a:schemeClr val="bg1">
                                <a:lumMod val="65000"/>
                                <a:alpha val="16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35" name="Rectangle: Rounded Corners 7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wps:cNvPr>
                        <wps:cNvSpPr/>
                        <wps:spPr>
                          <a:xfrm>
                            <a:off x="443422" y="365236"/>
                            <a:ext cx="6228809" cy="8661037"/>
                          </a:xfrm>
                          <a:prstGeom prst="roundRect">
                            <a:avLst>
                              <a:gd name="adj" fmla="val 2858"/>
                            </a:avLst>
                          </a:prstGeom>
                          <a:noFill/>
                          <a:ln w="3175">
                            <a:solidFill>
                              <a:schemeClr val="accent1"/>
                            </a:solidFill>
                            <a:prstDash val="solid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36" name="Plaque 8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wps:cNvPr>
                        <wps:cNvSpPr/>
                        <wps:spPr>
                          <a:xfrm>
                            <a:off x="265657" y="296677"/>
                            <a:ext cx="6584339" cy="8798156"/>
                          </a:xfrm>
                          <a:prstGeom prst="plaque">
                            <a:avLst>
                              <a:gd name="adj" fmla="val 6233"/>
                            </a:avLst>
                          </a:prstGeom>
                          <a:noFill/>
                          <a:ln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F90BFA" id="_x0000_s1033" alt="&quot;&quot;" style="position:absolute;left:0;text-align:left;margin-left:0;margin-top:-74.8pt;width:588.75pt;height:840.75pt;z-index:-251655168;mso-position-horizontal:left;mso-position-horizontal-relative:page" coordsize="71156,939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">
                <v:roundrect id="Rectangle: Rounded Corners 2" o:spid="_x0000_s1034" alt="&quot;&quot;" style="position:absolute;left:355;top:72247;width:70446;height:2120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" fillcolor="#d8d8d8 [2732]" stroked="f" strokeweight="1pt">
                  <v:stroke joinstyle="miter"/>
                </v:roundrect>
                <v:roundrect id="Rectangle: Rounded Corners 3" o:spid="_x0000_s1035" alt="&quot;&quot;" style="position:absolute;left:355;top:464;width:70446;height:2120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" fillcolor="#d8d8d8 [2732]" stroked="f" strokeweight="1pt">
                  <v:stroke joinstyle="miter"/>
                </v:roundrect>
                <v:shape id="Graphic 239" o:spid="_x0000_s1036" alt="&quot;&quot;" style="position:absolute;width:71156;height:93915;visibility:visible;mso-wrap-style:square;v-text-anchor:middle" coordsize="2352675,31051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" adj="-11796480,,5400" path="m2275046,2986564v-28575,19050,-49530,47625,-59055,81915c2210276,3090386,2190274,3106579,2167414,3106579r-1972628,c171926,3106579,151924,3090386,146209,3068479v-9525,-33338,-30480,-62865,-59055,-81915c71914,2977039,62389,2960846,62389,2942749r-953,-264795c61436,2649379,48101,2623661,27146,2608421,14764,2598896,8096,2583656,8096,2568416l7144,546259v,-15240,6667,-30480,19050,-40005c47149,490061,61436,464344,61436,435769r953,-264795c62389,152876,71914,136684,87154,127159v28575,-19050,49530,-47625,59055,-81915c151924,23336,171926,7144,194786,7144r1972628,c2190274,7144,2210276,23336,2215991,45244v9525,33337,30480,62865,59055,81915c2290286,136684,2299811,152876,2299811,170974r953,264795c2300764,464344,2314099,490061,2335054,505301v12382,9525,19050,24765,19050,40005l2354104,2566511v,15240,-6668,30480,-19050,40005c2314099,2622709,2300764,2647474,2300764,2676049r-953,264795c2298859,2959894,2289334,2976086,2275046,2986564xe" fillcolor="#414141" stroked="f">
                  <v:stroke joinstyle="miter"/>
                  <v:formulas/>
                  <v:path arrowok="t" o:connecttype="custom" o:connectlocs="6880864,9032845;6702252,9280597;6555331,9395830;589129,9395830;442208,9280597;263597,9032845;188695,8900327;185813,8099456;82103,7889154;24486,7768159;21607,1652157;79224,1531162;185813,1317981;188695,517110;263597,384592;442208,136840;589129,21607;6555331,21607;6702252,136840;6880864,384592;6955765,517110;6958647,1317981;7062357,1528280;7119974,1649275;7119974,7762397;7062357,7883392;6958647,8093695;6955765,8894565;6880864,9032845" o:connectangles="0,0,0,0,0,0,0,0,0,0,0,0,0,0,0,0,0,0,0,0,0,0,0,0,0,0,0,0,0" textboxrect="0,0,2352675,3105150"/>
                  <o:lock v:ext="edit" aspectratio="t"/>
                  <v:textbox>
                    <w:txbxContent>
                      <w:p w14:paraId="5F2288F9" w14:textId="33BE9A8F" w:rsidR="00E24208" w:rsidRPr="00586D12" w:rsidRDefault="00E24208" w:rsidP="00E24208">
                        <w:pPr>
                          <w:spacing w:before="120"/>
                          <w:jc w:val="both"/>
                          <w:rPr>
                            <w:sz w:val="24"/>
                            <w:szCs w:val="24"/>
                          </w:rPr>
                        </w:pPr>
                        <w:r>
                          <w:t xml:space="preserve">    </w:t>
                        </w:r>
                        <w:r w:rsidR="00D96808">
                          <w:rPr>
                            <w:sz w:val="24"/>
                            <w:szCs w:val="24"/>
                          </w:rPr>
                          <w:t xml:space="preserve">                       </w:t>
                        </w:r>
                      </w:p>
                      <w:p w14:paraId="2D1E038C" w14:textId="527B6D2C" w:rsidR="00E24208" w:rsidRPr="00457ECC" w:rsidRDefault="00E24208" w:rsidP="00E24208">
                        <w:pPr>
                          <w:spacing w:before="120"/>
                          <w:jc w:val="both"/>
                        </w:pPr>
                        <w:r>
                          <w:t xml:space="preserve">         </w:t>
                        </w:r>
                      </w:p>
                      <w:p w14:paraId="69D3C346" w14:textId="77777777" w:rsidR="00924A20" w:rsidRDefault="00924A20"/>
                    </w:txbxContent>
                  </v:textbox>
                </v:shape>
                <v:shape id="Octagon 6" o:spid="_x0000_s1037" type="#_x0000_t10" alt="&quot;&quot;" style="position:absolute;left:3490;top:4505;width:64176;height:849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" adj="2388" filled="f" strokecolor="#a5a5a5 [2092]" strokeweight="6.75pt">
                  <v:stroke opacity="10537f"/>
                </v:shape>
                <v:roundrect id="Rectangle: Rounded Corners 7" o:spid="_x0000_s1038" alt="&quot;&quot;" style="position:absolute;left:4434;top:3652;width:62288;height:86610;visibility:visible;mso-wrap-style:square;v-text-anchor:middle" arcsize="1872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" filled="f" strokecolor="#fe0066 [3204]" strokeweight=".25pt">
                  <v:stroke joinstyle="miter"/>
                </v:roundrect>
                <v:shape id="Plaque 8" o:spid="_x0000_s1039" type="#_x0000_t21" alt="&quot;&quot;" style="position:absolute;left:2656;top:2966;width:65843;height:879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" adj="1346" filled="f" strokecolor="#7bcf9d [2407]" strokeweight="1pt"/>
                <w10:wrap anchorx="page"/>
                <w10:anchorlock/>
              </v:group>
            </w:pict>
          </mc:Fallback>
        </mc:AlternateContent>
      </w:r>
      <w:r w:rsidR="00911818" w:rsidRPr="0025543C">
        <w:rPr>
          <w:b/>
          <w:bCs/>
          <w:color w:val="FFFF00"/>
          <w:u w:val="single"/>
        </w:rPr>
        <w:t>B</w:t>
      </w:r>
      <w:r w:rsidR="00DA09FC" w:rsidRPr="0025543C">
        <w:rPr>
          <w:b/>
          <w:bCs/>
          <w:color w:val="FFFF00"/>
          <w:u w:val="single"/>
        </w:rPr>
        <w:t>urgers</w:t>
      </w:r>
    </w:p>
    <w:p w14:paraId="737AE6E6" w14:textId="15AC7C01" w:rsidR="00E24208" w:rsidRPr="00911818" w:rsidRDefault="00022AE6" w:rsidP="00022AE6">
      <w:pPr>
        <w:spacing w:before="0"/>
        <w:jc w:val="left"/>
        <w:rPr>
          <w:b/>
          <w:bCs/>
          <w:color w:val="EDCDEA" w:themeColor="accent6"/>
          <w:u w:val="single"/>
        </w:rPr>
      </w:pPr>
      <w:r>
        <w:t xml:space="preserve">Lamb </w:t>
      </w:r>
      <w:r w:rsidR="00032C54">
        <w:t>Burger                                                                                                 10.75</w:t>
      </w:r>
      <w:r w:rsidR="00DA09FC" w:rsidRPr="00911818">
        <w:rPr>
          <w:b/>
          <w:bCs/>
          <w:color w:val="EDCDEA" w:themeColor="accent6"/>
          <w:u w:val="single"/>
        </w:rPr>
        <w:t xml:space="preserve"> </w:t>
      </w:r>
    </w:p>
    <w:p w14:paraId="0D5CB576" w14:textId="6A9B75B8" w:rsidR="005A20B8" w:rsidRDefault="00151CED" w:rsidP="008B1674">
      <w:pPr>
        <w:spacing w:before="0"/>
        <w:jc w:val="left"/>
        <w:rPr>
          <w:sz w:val="24"/>
          <w:szCs w:val="24"/>
        </w:rPr>
      </w:pPr>
      <w:r w:rsidRPr="005D17C8">
        <w:rPr>
          <w:sz w:val="24"/>
          <w:szCs w:val="24"/>
        </w:rPr>
        <w:t xml:space="preserve">Grilled lamb </w:t>
      </w:r>
      <w:r w:rsidR="00230199" w:rsidRPr="005D17C8">
        <w:rPr>
          <w:sz w:val="24"/>
          <w:szCs w:val="24"/>
        </w:rPr>
        <w:t>patty with mint aioli</w:t>
      </w:r>
      <w:r w:rsidR="000E3CF8" w:rsidRPr="005D17C8">
        <w:rPr>
          <w:sz w:val="24"/>
          <w:szCs w:val="24"/>
        </w:rPr>
        <w:t xml:space="preserve">, fresh cucumbers </w:t>
      </w:r>
      <w:r w:rsidR="002D747E" w:rsidRPr="005D17C8">
        <w:rPr>
          <w:sz w:val="24"/>
          <w:szCs w:val="24"/>
        </w:rPr>
        <w:t xml:space="preserve">&amp; dill </w:t>
      </w:r>
      <w:r w:rsidR="00D1675B" w:rsidRPr="005D17C8">
        <w:rPr>
          <w:sz w:val="24"/>
          <w:szCs w:val="24"/>
        </w:rPr>
        <w:t>on a home-baked roll</w:t>
      </w:r>
    </w:p>
    <w:p w14:paraId="39C42312" w14:textId="76B4F539" w:rsidR="00E86871" w:rsidRDefault="00E107D0" w:rsidP="00EB7934">
      <w:pPr>
        <w:spacing w:before="0"/>
        <w:jc w:val="left"/>
      </w:pPr>
      <w:r w:rsidRPr="00E107D0">
        <w:t>Mushroom Swiss Burger</w:t>
      </w:r>
      <w:r w:rsidR="005858AE">
        <w:t xml:space="preserve">                                                                          10</w:t>
      </w:r>
      <w:r w:rsidR="00623417">
        <w:t>.25</w:t>
      </w:r>
    </w:p>
    <w:p w14:paraId="3CF87571" w14:textId="7DBDCC0E" w:rsidR="00623417" w:rsidRDefault="00623417" w:rsidP="008B1674">
      <w:pPr>
        <w:spacing w:before="0"/>
        <w:jc w:val="left"/>
        <w:rPr>
          <w:sz w:val="24"/>
          <w:szCs w:val="24"/>
        </w:rPr>
      </w:pPr>
      <w:r w:rsidRPr="006A3A56">
        <w:rPr>
          <w:sz w:val="24"/>
          <w:szCs w:val="24"/>
        </w:rPr>
        <w:t xml:space="preserve">With sauteed mushrooms </w:t>
      </w:r>
      <w:r w:rsidR="00FF4234" w:rsidRPr="006A3A56">
        <w:rPr>
          <w:sz w:val="24"/>
          <w:szCs w:val="24"/>
        </w:rPr>
        <w:t xml:space="preserve">and melted Swiss </w:t>
      </w:r>
      <w:r w:rsidR="006A3A56" w:rsidRPr="006A3A56">
        <w:rPr>
          <w:sz w:val="24"/>
          <w:szCs w:val="24"/>
        </w:rPr>
        <w:t>on a home-baked roll</w:t>
      </w:r>
    </w:p>
    <w:p w14:paraId="52563DCB" w14:textId="01AE3F28" w:rsidR="00E86871" w:rsidRDefault="00F83F21" w:rsidP="00EB7934">
      <w:pPr>
        <w:spacing w:before="0"/>
        <w:jc w:val="left"/>
      </w:pPr>
      <w:r w:rsidRPr="000D4EEB">
        <w:t xml:space="preserve">Chicken Burger </w:t>
      </w:r>
      <w:r w:rsidR="000D4EEB">
        <w:t xml:space="preserve">                                                                                         </w:t>
      </w:r>
      <w:r w:rsidR="00EF0812">
        <w:t xml:space="preserve">  </w:t>
      </w:r>
      <w:r w:rsidR="000D4EEB">
        <w:t xml:space="preserve"> </w:t>
      </w:r>
      <w:r w:rsidR="00EF0812">
        <w:t>9.75</w:t>
      </w:r>
    </w:p>
    <w:p w14:paraId="2D34AF4F" w14:textId="554F08B7" w:rsidR="00EF0812" w:rsidRDefault="0097207D" w:rsidP="008B1674">
      <w:pPr>
        <w:spacing w:befor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Grilled chicken breast with heirloom </w:t>
      </w:r>
      <w:r w:rsidR="00A57EF0">
        <w:rPr>
          <w:sz w:val="24"/>
          <w:szCs w:val="24"/>
        </w:rPr>
        <w:t>tomatoes, avocado, tomato</w:t>
      </w:r>
      <w:r w:rsidR="00AB4CF3">
        <w:rPr>
          <w:sz w:val="24"/>
          <w:szCs w:val="24"/>
        </w:rPr>
        <w:t xml:space="preserve"> &amp; fresh mozzarella on a </w:t>
      </w:r>
      <w:r w:rsidR="00CE3DAF">
        <w:rPr>
          <w:sz w:val="24"/>
          <w:szCs w:val="24"/>
        </w:rPr>
        <w:t>home-baked roll</w:t>
      </w:r>
    </w:p>
    <w:p w14:paraId="424CCC58" w14:textId="7B9281BB" w:rsidR="00CE3DAF" w:rsidRDefault="00CE3DAF" w:rsidP="00EB7934">
      <w:pPr>
        <w:spacing w:before="0"/>
        <w:jc w:val="left"/>
      </w:pPr>
      <w:r w:rsidRPr="00CE3DAF">
        <w:t>Vegetarian Burger</w:t>
      </w:r>
      <w:r>
        <w:t xml:space="preserve">                                                                                      </w:t>
      </w:r>
      <w:r w:rsidR="00134F8C">
        <w:t>9.00</w:t>
      </w:r>
    </w:p>
    <w:p w14:paraId="57D49DBA" w14:textId="77777777" w:rsidR="00EB7934" w:rsidRDefault="00125E23" w:rsidP="008B1674">
      <w:pPr>
        <w:spacing w:befor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House-made veggie burger </w:t>
      </w:r>
      <w:r w:rsidR="00FD2DB1">
        <w:rPr>
          <w:sz w:val="24"/>
          <w:szCs w:val="24"/>
        </w:rPr>
        <w:t xml:space="preserve">with heirloom tomatoes, avocado &amp; sprouts </w:t>
      </w:r>
      <w:r w:rsidR="00B91D84">
        <w:rPr>
          <w:sz w:val="24"/>
          <w:szCs w:val="24"/>
        </w:rPr>
        <w:t>on a home-baked roll</w:t>
      </w:r>
    </w:p>
    <w:p w14:paraId="65C17AC8" w14:textId="72609709" w:rsidR="00125E23" w:rsidRDefault="00C23633" w:rsidP="00CC5FAF">
      <w:pPr>
        <w:spacing w:before="0"/>
        <w:jc w:val="left"/>
        <w:rPr>
          <w:b/>
          <w:bCs/>
          <w:color w:val="EDCDEA" w:themeColor="accent6"/>
          <w:u w:val="single"/>
        </w:rPr>
      </w:pPr>
      <w:r w:rsidRPr="0025543C">
        <w:rPr>
          <w:b/>
          <w:bCs/>
          <w:color w:val="FFFF00"/>
          <w:u w:val="single"/>
        </w:rPr>
        <w:t xml:space="preserve">Wine </w:t>
      </w:r>
      <w:r w:rsidR="005F53EE">
        <w:rPr>
          <w:b/>
          <w:bCs/>
          <w:color w:val="FFFF00"/>
          <w:u w:val="single"/>
        </w:rPr>
        <w:t>L</w:t>
      </w:r>
      <w:r w:rsidRPr="0025543C">
        <w:rPr>
          <w:b/>
          <w:bCs/>
          <w:color w:val="FFFF00"/>
          <w:u w:val="single"/>
        </w:rPr>
        <w:t>ist</w:t>
      </w:r>
      <w:r w:rsidR="002C157F" w:rsidRPr="0025543C">
        <w:rPr>
          <w:b/>
          <w:bCs/>
          <w:color w:val="FFFF00"/>
          <w:u w:val="single"/>
        </w:rPr>
        <w:t xml:space="preserve"> </w:t>
      </w:r>
      <w:r w:rsidR="0048522E" w:rsidRPr="0025543C">
        <w:rPr>
          <w:b/>
          <w:bCs/>
          <w:color w:val="FFFF00"/>
        </w:rPr>
        <w:t xml:space="preserve"> </w:t>
      </w:r>
      <w:r w:rsidR="002C157F" w:rsidRPr="0025543C">
        <w:rPr>
          <w:b/>
          <w:bCs/>
          <w:color w:val="FFFF00"/>
        </w:rPr>
        <w:t xml:space="preserve">     </w:t>
      </w:r>
      <w:r w:rsidR="00B74BAC">
        <w:rPr>
          <w:sz w:val="24"/>
          <w:szCs w:val="24"/>
        </w:rPr>
        <w:t>(per</w:t>
      </w:r>
      <w:r w:rsidR="00625362" w:rsidRPr="00625362">
        <w:rPr>
          <w:sz w:val="24"/>
          <w:szCs w:val="24"/>
        </w:rPr>
        <w:t xml:space="preserve"> bottle</w:t>
      </w:r>
      <w:r w:rsidR="00B74BAC">
        <w:rPr>
          <w:sz w:val="24"/>
          <w:szCs w:val="24"/>
        </w:rPr>
        <w:t>)</w:t>
      </w:r>
      <w:r w:rsidR="002C157F" w:rsidRPr="00625362">
        <w:rPr>
          <w:b/>
          <w:bCs/>
        </w:rPr>
        <w:t xml:space="preserve">                                                                                          </w:t>
      </w:r>
    </w:p>
    <w:p w14:paraId="4F7693A5" w14:textId="24D77178" w:rsidR="008747E2" w:rsidRDefault="003D2621" w:rsidP="00CC5FAF">
      <w:pPr>
        <w:spacing w:before="0"/>
        <w:jc w:val="left"/>
        <w:rPr>
          <w:b/>
          <w:bCs/>
        </w:rPr>
      </w:pPr>
      <w:r w:rsidRPr="001754D5">
        <w:rPr>
          <w:b/>
          <w:bCs/>
        </w:rPr>
        <w:t>Prosecco</w:t>
      </w:r>
      <w:r>
        <w:rPr>
          <w:b/>
          <w:bCs/>
        </w:rPr>
        <w:t xml:space="preserve"> Brut Itinera</w:t>
      </w:r>
      <w:r w:rsidR="000B6241">
        <w:rPr>
          <w:b/>
          <w:bCs/>
        </w:rPr>
        <w:t xml:space="preserve">                                                                            26.99</w:t>
      </w:r>
    </w:p>
    <w:p w14:paraId="0B8F54C3" w14:textId="6584A98E" w:rsidR="007632EA" w:rsidRDefault="008747E2" w:rsidP="00CC5FAF">
      <w:pPr>
        <w:spacing w:before="0"/>
        <w:jc w:val="lef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With a </w:t>
      </w:r>
      <w:r w:rsidR="004E62F7">
        <w:rPr>
          <w:b/>
          <w:bCs/>
          <w:sz w:val="24"/>
          <w:szCs w:val="24"/>
        </w:rPr>
        <w:t xml:space="preserve">bright, clear colour and fine </w:t>
      </w:r>
      <w:r w:rsidR="00811F1D">
        <w:rPr>
          <w:b/>
          <w:bCs/>
          <w:sz w:val="24"/>
          <w:szCs w:val="24"/>
        </w:rPr>
        <w:t>persistent mousse</w:t>
      </w:r>
      <w:r w:rsidR="0040265F">
        <w:rPr>
          <w:b/>
          <w:bCs/>
          <w:sz w:val="24"/>
          <w:szCs w:val="24"/>
        </w:rPr>
        <w:t xml:space="preserve">, its </w:t>
      </w:r>
      <w:r w:rsidR="002F1596">
        <w:rPr>
          <w:b/>
          <w:bCs/>
          <w:sz w:val="24"/>
          <w:szCs w:val="24"/>
        </w:rPr>
        <w:t>harmonious and fruity with</w:t>
      </w:r>
      <w:r w:rsidR="00C843EF">
        <w:rPr>
          <w:b/>
          <w:bCs/>
          <w:sz w:val="24"/>
          <w:szCs w:val="24"/>
        </w:rPr>
        <w:t xml:space="preserve"> clean and</w:t>
      </w:r>
      <w:r w:rsidR="002F1596">
        <w:rPr>
          <w:b/>
          <w:bCs/>
          <w:sz w:val="24"/>
          <w:szCs w:val="24"/>
        </w:rPr>
        <w:t xml:space="preserve"> crisp </w:t>
      </w:r>
      <w:r w:rsidR="00C843EF">
        <w:rPr>
          <w:b/>
          <w:bCs/>
          <w:sz w:val="24"/>
          <w:szCs w:val="24"/>
        </w:rPr>
        <w:t>finish</w:t>
      </w:r>
      <w:r w:rsidR="00811F1D">
        <w:rPr>
          <w:b/>
          <w:bCs/>
          <w:sz w:val="24"/>
          <w:szCs w:val="24"/>
        </w:rPr>
        <w:t xml:space="preserve"> </w:t>
      </w:r>
    </w:p>
    <w:p w14:paraId="38891AC6" w14:textId="5339B9BE" w:rsidR="00AB5A73" w:rsidRDefault="00C33C3D" w:rsidP="008B1674">
      <w:pPr>
        <w:spacing w:before="0"/>
        <w:jc w:val="left"/>
        <w:rPr>
          <w:b/>
          <w:bCs/>
        </w:rPr>
      </w:pPr>
      <w:r w:rsidRPr="00663A34">
        <w:rPr>
          <w:b/>
          <w:bCs/>
        </w:rPr>
        <w:t>Laurent</w:t>
      </w:r>
      <w:r w:rsidR="00393B80" w:rsidRPr="00663A34">
        <w:rPr>
          <w:b/>
          <w:bCs/>
        </w:rPr>
        <w:t xml:space="preserve">-Perrier Rose </w:t>
      </w:r>
      <w:r w:rsidR="00663A34">
        <w:rPr>
          <w:b/>
          <w:bCs/>
        </w:rPr>
        <w:t xml:space="preserve">                                                                           </w:t>
      </w:r>
      <w:r w:rsidR="005C5E00">
        <w:rPr>
          <w:b/>
          <w:bCs/>
        </w:rPr>
        <w:t>39</w:t>
      </w:r>
      <w:r w:rsidR="0022646A">
        <w:rPr>
          <w:b/>
          <w:bCs/>
        </w:rPr>
        <w:t>.99</w:t>
      </w:r>
    </w:p>
    <w:p w14:paraId="440C9A8A" w14:textId="573CC699" w:rsidR="009B11D9" w:rsidRDefault="009B11D9" w:rsidP="008B1674">
      <w:pPr>
        <w:spacing w:before="0"/>
        <w:jc w:val="lef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Consistently </w:t>
      </w:r>
      <w:r w:rsidR="00E6428D">
        <w:rPr>
          <w:b/>
          <w:bCs/>
          <w:sz w:val="24"/>
          <w:szCs w:val="24"/>
        </w:rPr>
        <w:t>appealing light, elegant fruit and delicate mousse</w:t>
      </w:r>
    </w:p>
    <w:p w14:paraId="6485FC88" w14:textId="3876E350" w:rsidR="00B74BAC" w:rsidRDefault="00F56B98" w:rsidP="008B1674">
      <w:pPr>
        <w:spacing w:before="0"/>
        <w:jc w:val="left"/>
        <w:rPr>
          <w:b/>
          <w:bCs/>
        </w:rPr>
      </w:pPr>
      <w:r w:rsidRPr="007D68A4">
        <w:rPr>
          <w:b/>
          <w:bCs/>
        </w:rPr>
        <w:t>Prun</w:t>
      </w:r>
      <w:r w:rsidR="007D68A4" w:rsidRPr="007D68A4">
        <w:rPr>
          <w:b/>
          <w:bCs/>
        </w:rPr>
        <w:t>us Branco</w:t>
      </w:r>
      <w:r w:rsidR="007D68A4">
        <w:rPr>
          <w:b/>
          <w:bCs/>
        </w:rPr>
        <w:t xml:space="preserve">                                                                                         </w:t>
      </w:r>
      <w:r w:rsidR="00586D12">
        <w:rPr>
          <w:b/>
          <w:bCs/>
        </w:rPr>
        <w:t>21.99</w:t>
      </w:r>
    </w:p>
    <w:p w14:paraId="12917D1F" w14:textId="5CE039DB" w:rsidR="00586D12" w:rsidRDefault="00D96808" w:rsidP="008B1674">
      <w:pPr>
        <w:spacing w:before="0"/>
        <w:jc w:val="left"/>
        <w:rPr>
          <w:b/>
          <w:bCs/>
          <w:sz w:val="24"/>
          <w:szCs w:val="24"/>
        </w:rPr>
      </w:pPr>
      <w:r w:rsidRPr="007006D9">
        <w:rPr>
          <w:b/>
          <w:bCs/>
          <w:sz w:val="24"/>
          <w:szCs w:val="24"/>
        </w:rPr>
        <w:t>Well rounded and harmonious</w:t>
      </w:r>
      <w:r w:rsidR="007B17AB" w:rsidRPr="007006D9">
        <w:rPr>
          <w:b/>
          <w:bCs/>
          <w:sz w:val="24"/>
          <w:szCs w:val="24"/>
        </w:rPr>
        <w:t>, with notes of tinned peaches and fresh herbs</w:t>
      </w:r>
      <w:r w:rsidR="00DC1625" w:rsidRPr="007006D9">
        <w:rPr>
          <w:b/>
          <w:bCs/>
          <w:sz w:val="24"/>
          <w:szCs w:val="24"/>
        </w:rPr>
        <w:t xml:space="preserve">, a fresh </w:t>
      </w:r>
      <w:r w:rsidR="00102998" w:rsidRPr="007006D9">
        <w:rPr>
          <w:b/>
          <w:bCs/>
          <w:sz w:val="24"/>
          <w:szCs w:val="24"/>
        </w:rPr>
        <w:t>juicy palate and a long</w:t>
      </w:r>
      <w:r w:rsidR="007006D9" w:rsidRPr="007006D9">
        <w:rPr>
          <w:b/>
          <w:bCs/>
          <w:sz w:val="24"/>
          <w:szCs w:val="24"/>
        </w:rPr>
        <w:t>, mouth-watering finish</w:t>
      </w:r>
    </w:p>
    <w:p w14:paraId="03689B8E" w14:textId="77777777" w:rsidR="00367006" w:rsidRDefault="00E17005" w:rsidP="008B1674">
      <w:pPr>
        <w:spacing w:before="0"/>
        <w:jc w:val="left"/>
        <w:rPr>
          <w:b/>
          <w:bCs/>
        </w:rPr>
      </w:pPr>
      <w:r w:rsidRPr="00F24DEB">
        <w:rPr>
          <w:b/>
          <w:bCs/>
        </w:rPr>
        <w:t>V</w:t>
      </w:r>
      <w:r w:rsidR="00883D2B" w:rsidRPr="00F24DEB">
        <w:rPr>
          <w:b/>
          <w:bCs/>
        </w:rPr>
        <w:t>alley Floor Shiraz Langmeil</w:t>
      </w:r>
      <w:r w:rsidR="00F24DEB" w:rsidRPr="00F24DEB">
        <w:rPr>
          <w:b/>
          <w:bCs/>
        </w:rPr>
        <w:t xml:space="preserve">       </w:t>
      </w:r>
      <w:r w:rsidR="00367006">
        <w:rPr>
          <w:b/>
          <w:bCs/>
        </w:rPr>
        <w:t xml:space="preserve">                                                     34.99</w:t>
      </w:r>
    </w:p>
    <w:p w14:paraId="45243AB2" w14:textId="77777777" w:rsidR="00CA51E4" w:rsidRDefault="00F24DEB" w:rsidP="008B1674">
      <w:pPr>
        <w:spacing w:before="0"/>
        <w:jc w:val="left"/>
        <w:rPr>
          <w:b/>
          <w:bCs/>
          <w:sz w:val="24"/>
          <w:szCs w:val="24"/>
        </w:rPr>
      </w:pPr>
      <w:r w:rsidRPr="00367006">
        <w:rPr>
          <w:b/>
          <w:bCs/>
          <w:sz w:val="24"/>
          <w:szCs w:val="24"/>
        </w:rPr>
        <w:t xml:space="preserve"> </w:t>
      </w:r>
      <w:r w:rsidR="002C6FDB">
        <w:rPr>
          <w:b/>
          <w:bCs/>
          <w:sz w:val="24"/>
          <w:szCs w:val="24"/>
        </w:rPr>
        <w:t>A quintessential ex</w:t>
      </w:r>
      <w:r w:rsidR="00A91A79">
        <w:rPr>
          <w:b/>
          <w:bCs/>
          <w:sz w:val="24"/>
          <w:szCs w:val="24"/>
        </w:rPr>
        <w:t xml:space="preserve">pression of Barossa Shiraz, with aromas </w:t>
      </w:r>
      <w:r w:rsidR="00C878D6">
        <w:rPr>
          <w:b/>
          <w:bCs/>
          <w:sz w:val="24"/>
          <w:szCs w:val="24"/>
        </w:rPr>
        <w:t xml:space="preserve">of plum and mulberry offset by milk </w:t>
      </w:r>
      <w:r w:rsidR="00766CEC">
        <w:rPr>
          <w:b/>
          <w:bCs/>
          <w:sz w:val="24"/>
          <w:szCs w:val="24"/>
        </w:rPr>
        <w:t xml:space="preserve">chocolate, cinnamon and pepper </w:t>
      </w:r>
    </w:p>
    <w:p w14:paraId="5DA44AD6" w14:textId="77777777" w:rsidR="00110022" w:rsidRDefault="00163D3D" w:rsidP="008B1674">
      <w:pPr>
        <w:spacing w:before="0"/>
        <w:jc w:val="left"/>
        <w:rPr>
          <w:b/>
          <w:bCs/>
        </w:rPr>
      </w:pPr>
      <w:r w:rsidRPr="00AB3F39">
        <w:rPr>
          <w:b/>
          <w:bCs/>
        </w:rPr>
        <w:t>Finca Valpie</w:t>
      </w:r>
      <w:r w:rsidR="009A0382" w:rsidRPr="00AB3F39">
        <w:rPr>
          <w:b/>
          <w:bCs/>
        </w:rPr>
        <w:t xml:space="preserve">dra Rioja Reserva </w:t>
      </w:r>
      <w:r w:rsidR="00F24DEB" w:rsidRPr="00AB3F39">
        <w:rPr>
          <w:b/>
          <w:bCs/>
        </w:rPr>
        <w:t xml:space="preserve">         </w:t>
      </w:r>
      <w:r w:rsidR="00C13D6D">
        <w:rPr>
          <w:b/>
          <w:bCs/>
        </w:rPr>
        <w:t xml:space="preserve">                                      </w:t>
      </w:r>
      <w:r w:rsidR="00F24DEB" w:rsidRPr="00AB3F39">
        <w:rPr>
          <w:b/>
          <w:bCs/>
        </w:rPr>
        <w:t xml:space="preserve"> </w:t>
      </w:r>
      <w:r w:rsidR="00110022">
        <w:rPr>
          <w:b/>
          <w:bCs/>
        </w:rPr>
        <w:t xml:space="preserve">         </w:t>
      </w:r>
      <w:r w:rsidR="00C13D6D">
        <w:rPr>
          <w:b/>
          <w:bCs/>
        </w:rPr>
        <w:t>3</w:t>
      </w:r>
      <w:r w:rsidR="00110022">
        <w:rPr>
          <w:b/>
          <w:bCs/>
        </w:rPr>
        <w:t>9.99</w:t>
      </w:r>
      <w:r w:rsidR="00AB3F39">
        <w:rPr>
          <w:b/>
          <w:bCs/>
        </w:rPr>
        <w:t xml:space="preserve">  </w:t>
      </w:r>
    </w:p>
    <w:p w14:paraId="73FBA2C7" w14:textId="4BEB96FB" w:rsidR="00110022" w:rsidRDefault="00861017" w:rsidP="008B1674">
      <w:pPr>
        <w:spacing w:before="0"/>
        <w:jc w:val="lef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A single-vineyard </w:t>
      </w:r>
      <w:r w:rsidR="00216933">
        <w:rPr>
          <w:b/>
          <w:bCs/>
          <w:sz w:val="24"/>
          <w:szCs w:val="24"/>
        </w:rPr>
        <w:t xml:space="preserve">Rioja, offering a powerful expression </w:t>
      </w:r>
      <w:r w:rsidR="00261988">
        <w:rPr>
          <w:b/>
          <w:bCs/>
          <w:sz w:val="24"/>
          <w:szCs w:val="24"/>
        </w:rPr>
        <w:t>of black fruit, white chocolate</w:t>
      </w:r>
      <w:r w:rsidR="00AC44C7">
        <w:rPr>
          <w:b/>
          <w:bCs/>
          <w:sz w:val="24"/>
          <w:szCs w:val="24"/>
        </w:rPr>
        <w:t xml:space="preserve">, plums and spices </w:t>
      </w:r>
      <w:r w:rsidR="0030380A">
        <w:rPr>
          <w:b/>
          <w:bCs/>
          <w:sz w:val="24"/>
          <w:szCs w:val="24"/>
        </w:rPr>
        <w:t xml:space="preserve">      </w:t>
      </w:r>
    </w:p>
    <w:p w14:paraId="6E451308" w14:textId="77777777" w:rsidR="0030380A" w:rsidRPr="003C21A5" w:rsidRDefault="0030380A" w:rsidP="008B1674">
      <w:pPr>
        <w:spacing w:before="0"/>
        <w:jc w:val="left"/>
        <w:rPr>
          <w:b/>
          <w:bCs/>
          <w:color w:val="FF65A2" w:themeColor="accent1" w:themeTint="99"/>
          <w:sz w:val="24"/>
          <w:szCs w:val="24"/>
        </w:rPr>
      </w:pPr>
    </w:p>
    <w:p w14:paraId="0CC28FAA" w14:textId="77777777" w:rsidR="00D775C1" w:rsidRPr="003C21A5" w:rsidRDefault="000A3AB1" w:rsidP="008B1674">
      <w:pPr>
        <w:spacing w:before="0"/>
        <w:jc w:val="left"/>
        <w:rPr>
          <w:b/>
          <w:bCs/>
          <w:color w:val="FF65A2" w:themeColor="accent1" w:themeTint="99"/>
          <w:sz w:val="24"/>
          <w:szCs w:val="24"/>
        </w:rPr>
      </w:pPr>
      <w:r w:rsidRPr="003C21A5">
        <w:rPr>
          <w:b/>
          <w:bCs/>
          <w:noProof/>
          <w:color w:val="FF65A2" w:themeColor="accent1" w:themeTint="99"/>
        </w:rPr>
        <w:drawing>
          <wp:anchor distT="0" distB="0" distL="114300" distR="114300" simplePos="0" relativeHeight="251662336" behindDoc="0" locked="0" layoutInCell="1" allowOverlap="1" wp14:anchorId="0BA4F168" wp14:editId="03ADC9DC">
            <wp:simplePos x="914400" y="7315200"/>
            <wp:positionH relativeFrom="column">
              <wp:align>left</wp:align>
            </wp:positionH>
            <wp:positionV relativeFrom="paragraph">
              <wp:align>top</wp:align>
            </wp:positionV>
            <wp:extent cx="1733550" cy="485775"/>
            <wp:effectExtent l="0" t="0" r="0" b="9525"/>
            <wp:wrapSquare wrapText="bothSides"/>
            <wp:docPr id="37" name="Picture 37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 descr="A picture containing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A5FF1" w:rsidRPr="003C21A5">
        <w:rPr>
          <w:b/>
          <w:bCs/>
          <w:color w:val="FF65A2" w:themeColor="accent1" w:themeTint="99"/>
          <w:sz w:val="24"/>
          <w:szCs w:val="24"/>
        </w:rPr>
        <w:t>payments can be m</w:t>
      </w:r>
      <w:r w:rsidR="006501AA" w:rsidRPr="003C21A5">
        <w:rPr>
          <w:b/>
          <w:bCs/>
          <w:color w:val="FF65A2" w:themeColor="accent1" w:themeTint="99"/>
          <w:sz w:val="24"/>
          <w:szCs w:val="24"/>
        </w:rPr>
        <w:t>ade online or by phone when ordering</w:t>
      </w:r>
    </w:p>
    <w:p w14:paraId="58D38565" w14:textId="77777777" w:rsidR="0000263B" w:rsidRPr="003C21A5" w:rsidRDefault="00BE7B96" w:rsidP="008B1674">
      <w:pPr>
        <w:spacing w:before="0"/>
        <w:jc w:val="left"/>
        <w:rPr>
          <w:b/>
          <w:bCs/>
          <w:color w:val="FF65A2" w:themeColor="accent1" w:themeTint="99"/>
          <w:sz w:val="24"/>
          <w:szCs w:val="24"/>
        </w:rPr>
      </w:pPr>
      <w:r w:rsidRPr="003C21A5">
        <w:rPr>
          <w:b/>
          <w:bCs/>
          <w:color w:val="FF65A2" w:themeColor="accent1" w:themeTint="99"/>
          <w:sz w:val="24"/>
          <w:szCs w:val="24"/>
        </w:rPr>
        <w:t xml:space="preserve">cash payments are </w:t>
      </w:r>
      <w:r w:rsidRPr="00067A07">
        <w:rPr>
          <w:b/>
          <w:bCs/>
          <w:color w:val="FF65A2" w:themeColor="accent1" w:themeTint="99"/>
          <w:sz w:val="24"/>
          <w:szCs w:val="24"/>
          <w:u w:val="single"/>
        </w:rPr>
        <w:t>not accepted</w:t>
      </w:r>
    </w:p>
    <w:p w14:paraId="6C1665B1" w14:textId="1ACD824F" w:rsidR="00C60E7F" w:rsidRPr="003C21A5" w:rsidRDefault="00D4397D" w:rsidP="008B1674">
      <w:pPr>
        <w:spacing w:before="0"/>
        <w:jc w:val="left"/>
        <w:rPr>
          <w:b/>
          <w:bCs/>
          <w:color w:val="FF65A2" w:themeColor="accent1" w:themeTint="99"/>
          <w:sz w:val="24"/>
          <w:szCs w:val="24"/>
        </w:rPr>
      </w:pPr>
      <w:r w:rsidRPr="003C21A5">
        <w:rPr>
          <w:b/>
          <w:bCs/>
          <w:color w:val="FF65A2" w:themeColor="accent1" w:themeTint="99"/>
          <w:sz w:val="24"/>
          <w:szCs w:val="24"/>
        </w:rPr>
        <w:t xml:space="preserve">please allow social distancing </w:t>
      </w:r>
      <w:r w:rsidR="00937022" w:rsidRPr="003C21A5">
        <w:rPr>
          <w:b/>
          <w:bCs/>
          <w:color w:val="FF65A2" w:themeColor="accent1" w:themeTint="99"/>
          <w:sz w:val="24"/>
          <w:szCs w:val="24"/>
        </w:rPr>
        <w:t xml:space="preserve">when </w:t>
      </w:r>
      <w:r w:rsidR="00C6798A" w:rsidRPr="003C21A5">
        <w:rPr>
          <w:b/>
          <w:bCs/>
          <w:color w:val="FF65A2" w:themeColor="accent1" w:themeTint="99"/>
          <w:sz w:val="24"/>
          <w:szCs w:val="24"/>
        </w:rPr>
        <w:t>collecting your</w:t>
      </w:r>
      <w:r w:rsidR="00937022" w:rsidRPr="003C21A5">
        <w:rPr>
          <w:b/>
          <w:bCs/>
          <w:color w:val="FF65A2" w:themeColor="accent1" w:themeTint="99"/>
          <w:sz w:val="24"/>
          <w:szCs w:val="24"/>
        </w:rPr>
        <w:t xml:space="preserve"> meals</w:t>
      </w:r>
    </w:p>
    <w:p w14:paraId="0A298658" w14:textId="5853D5A4" w:rsidR="00A170B4" w:rsidRDefault="00D823E0" w:rsidP="008B1674">
      <w:pPr>
        <w:spacing w:before="0"/>
        <w:jc w:val="left"/>
        <w:rPr>
          <w:b/>
          <w:bCs/>
          <w:color w:val="FF65A2" w:themeColor="accent1" w:themeTint="99"/>
          <w:sz w:val="24"/>
          <w:szCs w:val="24"/>
        </w:rPr>
      </w:pPr>
      <w:r w:rsidRPr="003C21A5">
        <w:rPr>
          <w:b/>
          <w:bCs/>
          <w:color w:val="FF65A2" w:themeColor="accent1" w:themeTint="99"/>
          <w:sz w:val="24"/>
          <w:szCs w:val="24"/>
        </w:rPr>
        <w:t xml:space="preserve">location of restaurant is through </w:t>
      </w:r>
      <w:r w:rsidR="00D5772E" w:rsidRPr="003C21A5">
        <w:rPr>
          <w:b/>
          <w:bCs/>
          <w:color w:val="FF65A2" w:themeColor="accent1" w:themeTint="99"/>
          <w:sz w:val="24"/>
          <w:szCs w:val="24"/>
        </w:rPr>
        <w:t>main entrance, please follow si</w:t>
      </w:r>
      <w:r w:rsidR="00A170B4" w:rsidRPr="003C21A5">
        <w:rPr>
          <w:b/>
          <w:bCs/>
          <w:color w:val="FF65A2" w:themeColor="accent1" w:themeTint="99"/>
          <w:sz w:val="24"/>
          <w:szCs w:val="24"/>
        </w:rPr>
        <w:t>gn</w:t>
      </w:r>
    </w:p>
    <w:p w14:paraId="20711701" w14:textId="6F9349E1" w:rsidR="00EF1CAD" w:rsidRDefault="00EF1CAD" w:rsidP="008B1674">
      <w:pPr>
        <w:spacing w:before="0"/>
        <w:jc w:val="left"/>
        <w:rPr>
          <w:b/>
          <w:bCs/>
          <w:color w:val="FF65A2" w:themeColor="accent1" w:themeTint="99"/>
          <w:sz w:val="24"/>
          <w:szCs w:val="24"/>
        </w:rPr>
      </w:pPr>
    </w:p>
    <w:p w14:paraId="3475EDFF" w14:textId="4A1DEB26" w:rsidR="001654A0" w:rsidRPr="004C37B6" w:rsidRDefault="001654A0" w:rsidP="008B1674">
      <w:pPr>
        <w:spacing w:before="0"/>
        <w:jc w:val="left"/>
        <w:rPr>
          <w:b/>
          <w:bCs/>
          <w:color w:val="00B050"/>
          <w:u w:val="single"/>
        </w:rPr>
      </w:pPr>
      <w:r w:rsidRPr="004C37B6">
        <w:rPr>
          <w:b/>
          <w:bCs/>
          <w:color w:val="00B050"/>
          <w:u w:val="single"/>
        </w:rPr>
        <w:t>Food Allergens &amp; Intolerances</w:t>
      </w:r>
    </w:p>
    <w:p w14:paraId="196FCA8E" w14:textId="6C23D22B" w:rsidR="00BE1D17" w:rsidRPr="004C37B6" w:rsidRDefault="000B7CBF" w:rsidP="008B1674">
      <w:pPr>
        <w:spacing w:before="0"/>
        <w:jc w:val="left"/>
        <w:rPr>
          <w:b/>
          <w:bCs/>
          <w:color w:val="00B050"/>
          <w:sz w:val="24"/>
          <w:szCs w:val="24"/>
        </w:rPr>
      </w:pPr>
      <w:r w:rsidRPr="004C37B6">
        <w:rPr>
          <w:b/>
          <w:bCs/>
          <w:color w:val="00B050"/>
          <w:sz w:val="24"/>
          <w:szCs w:val="24"/>
        </w:rPr>
        <w:t xml:space="preserve">Please speak to our member of staff </w:t>
      </w:r>
      <w:r w:rsidR="00652E1D" w:rsidRPr="004C37B6">
        <w:rPr>
          <w:b/>
          <w:bCs/>
          <w:color w:val="00B050"/>
          <w:sz w:val="24"/>
          <w:szCs w:val="24"/>
        </w:rPr>
        <w:t>about the ingredients in your meal</w:t>
      </w:r>
      <w:r w:rsidR="00B53E18" w:rsidRPr="004C37B6">
        <w:rPr>
          <w:b/>
          <w:bCs/>
          <w:color w:val="00B050"/>
          <w:sz w:val="24"/>
          <w:szCs w:val="24"/>
        </w:rPr>
        <w:t xml:space="preserve"> when making your order</w:t>
      </w:r>
      <w:r w:rsidR="00BF659F">
        <w:rPr>
          <w:b/>
          <w:bCs/>
          <w:color w:val="00B050"/>
          <w:sz w:val="24"/>
          <w:szCs w:val="24"/>
        </w:rPr>
        <w:t xml:space="preserve">. You can also find more information on </w:t>
      </w:r>
      <w:hyperlink r:id="rId13" w:history="1">
        <w:r w:rsidR="004D4767" w:rsidRPr="00BC2B86">
          <w:rPr>
            <w:rStyle w:val="Hyperlink"/>
            <w:b/>
            <w:bCs/>
            <w:sz w:val="24"/>
            <w:szCs w:val="24"/>
          </w:rPr>
          <w:t>www.hoteltrinity.foodservice-allergy-intolerance.com</w:t>
        </w:r>
      </w:hyperlink>
      <w:r w:rsidR="004D4767">
        <w:rPr>
          <w:b/>
          <w:bCs/>
          <w:color w:val="00B050"/>
          <w:sz w:val="24"/>
          <w:szCs w:val="24"/>
        </w:rPr>
        <w:t xml:space="preserve"> </w:t>
      </w:r>
    </w:p>
    <w:p w14:paraId="67245B11" w14:textId="77777777" w:rsidR="00A170B4" w:rsidRPr="004C37B6" w:rsidRDefault="00A170B4" w:rsidP="008B1674">
      <w:pPr>
        <w:spacing w:before="0"/>
        <w:jc w:val="left"/>
        <w:rPr>
          <w:b/>
          <w:bCs/>
          <w:color w:val="00B050"/>
          <w:sz w:val="24"/>
          <w:szCs w:val="24"/>
        </w:rPr>
      </w:pPr>
    </w:p>
    <w:p w14:paraId="0EDD4520" w14:textId="3FA35B89" w:rsidR="0030380A" w:rsidRDefault="00AB2499" w:rsidP="008B1674">
      <w:pPr>
        <w:spacing w:before="0"/>
        <w:jc w:val="lef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Please note proof of ID</w:t>
      </w:r>
      <w:r w:rsidR="009F10E8">
        <w:rPr>
          <w:b/>
          <w:bCs/>
          <w:sz w:val="24"/>
          <w:szCs w:val="24"/>
        </w:rPr>
        <w:t xml:space="preserve"> may be</w:t>
      </w:r>
      <w:r w:rsidR="000F2870">
        <w:rPr>
          <w:b/>
          <w:bCs/>
          <w:sz w:val="24"/>
          <w:szCs w:val="24"/>
        </w:rPr>
        <w:t xml:space="preserve"> required when purcha</w:t>
      </w:r>
      <w:r w:rsidR="00EA4865">
        <w:rPr>
          <w:b/>
          <w:bCs/>
          <w:sz w:val="24"/>
          <w:szCs w:val="24"/>
        </w:rPr>
        <w:t>sing alcoholic be</w:t>
      </w:r>
      <w:r w:rsidR="009F10E8">
        <w:rPr>
          <w:b/>
          <w:bCs/>
          <w:sz w:val="24"/>
          <w:szCs w:val="24"/>
        </w:rPr>
        <w:t>vera</w:t>
      </w:r>
      <w:r w:rsidR="00342BEC">
        <w:rPr>
          <w:b/>
          <w:bCs/>
          <w:sz w:val="24"/>
          <w:szCs w:val="24"/>
        </w:rPr>
        <w:t>ges</w:t>
      </w:r>
      <w:r w:rsidR="000A3AB1">
        <w:rPr>
          <w:b/>
          <w:bCs/>
          <w:sz w:val="24"/>
          <w:szCs w:val="24"/>
        </w:rPr>
        <w:br w:type="textWrapping" w:clear="all"/>
      </w:r>
    </w:p>
    <w:p w14:paraId="1F040105" w14:textId="77777777" w:rsidR="00EC7176" w:rsidRDefault="00EC7176" w:rsidP="008B1674">
      <w:pPr>
        <w:spacing w:before="0"/>
        <w:jc w:val="left"/>
        <w:rPr>
          <w:b/>
          <w:bCs/>
          <w:sz w:val="24"/>
          <w:szCs w:val="24"/>
        </w:rPr>
      </w:pPr>
    </w:p>
    <w:p w14:paraId="7EDCE8A9" w14:textId="77777777" w:rsidR="00EC7176" w:rsidRDefault="00EC7176" w:rsidP="008B1674">
      <w:pPr>
        <w:spacing w:before="0"/>
        <w:jc w:val="left"/>
        <w:rPr>
          <w:b/>
          <w:bCs/>
          <w:sz w:val="24"/>
          <w:szCs w:val="24"/>
        </w:rPr>
      </w:pPr>
    </w:p>
    <w:p w14:paraId="750A7815" w14:textId="77777777" w:rsidR="00EC7176" w:rsidRDefault="00EC7176" w:rsidP="008B1674">
      <w:pPr>
        <w:spacing w:before="0"/>
        <w:jc w:val="left"/>
        <w:rPr>
          <w:b/>
          <w:bCs/>
          <w:sz w:val="24"/>
          <w:szCs w:val="24"/>
        </w:rPr>
      </w:pPr>
    </w:p>
    <w:p w14:paraId="7B97FA4C" w14:textId="6B397AD0" w:rsidR="00EC7176" w:rsidRDefault="007A7BCA" w:rsidP="008B1674">
      <w:pPr>
        <w:spacing w:before="0"/>
        <w:jc w:val="left"/>
        <w:rPr>
          <w:b/>
          <w:bCs/>
          <w:color w:val="000000" w:themeColor="text1"/>
        </w:rPr>
      </w:pPr>
      <w:r w:rsidRPr="007A7BCA">
        <w:rPr>
          <w:b/>
          <w:bCs/>
          <w:color w:val="000000" w:themeColor="text1"/>
        </w:rPr>
        <w:t>REFE</w:t>
      </w:r>
      <w:r>
        <w:rPr>
          <w:b/>
          <w:bCs/>
          <w:color w:val="000000" w:themeColor="text1"/>
        </w:rPr>
        <w:t>RE</w:t>
      </w:r>
      <w:r w:rsidRPr="007A7BCA">
        <w:rPr>
          <w:b/>
          <w:bCs/>
          <w:color w:val="000000" w:themeColor="text1"/>
        </w:rPr>
        <w:t xml:space="preserve">NCE </w:t>
      </w:r>
    </w:p>
    <w:p w14:paraId="51E3B430" w14:textId="77777777" w:rsidR="008E7FD1" w:rsidRDefault="008E7FD1" w:rsidP="008B1674">
      <w:pPr>
        <w:spacing w:before="0"/>
        <w:jc w:val="left"/>
        <w:rPr>
          <w:b/>
          <w:bCs/>
          <w:color w:val="000000" w:themeColor="text1"/>
        </w:rPr>
      </w:pPr>
    </w:p>
    <w:p w14:paraId="223FDF57" w14:textId="16D06F19" w:rsidR="008E7FD1" w:rsidRDefault="004653B6" w:rsidP="008B1674">
      <w:pPr>
        <w:spacing w:before="0"/>
        <w:jc w:val="left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Drinkandpair.com, (</w:t>
      </w:r>
      <w:r w:rsidR="001C1B3D">
        <w:rPr>
          <w:b/>
          <w:bCs/>
          <w:color w:val="000000" w:themeColor="text1"/>
          <w:sz w:val="24"/>
          <w:szCs w:val="24"/>
        </w:rPr>
        <w:t>2022)</w:t>
      </w:r>
      <w:r w:rsidR="00496F75">
        <w:rPr>
          <w:b/>
          <w:bCs/>
          <w:color w:val="000000" w:themeColor="text1"/>
          <w:sz w:val="24"/>
          <w:szCs w:val="24"/>
        </w:rPr>
        <w:t xml:space="preserve"> available</w:t>
      </w:r>
      <w:r>
        <w:rPr>
          <w:b/>
          <w:bCs/>
          <w:color w:val="000000" w:themeColor="text1"/>
          <w:sz w:val="24"/>
          <w:szCs w:val="24"/>
        </w:rPr>
        <w:t xml:space="preserve"> </w:t>
      </w:r>
      <w:r w:rsidR="004436A6">
        <w:rPr>
          <w:b/>
          <w:bCs/>
          <w:color w:val="000000" w:themeColor="text1"/>
          <w:sz w:val="24"/>
          <w:szCs w:val="24"/>
        </w:rPr>
        <w:t>at: https</w:t>
      </w:r>
      <w:r w:rsidR="00F54C46">
        <w:rPr>
          <w:b/>
          <w:bCs/>
          <w:color w:val="000000" w:themeColor="text1"/>
          <w:sz w:val="24"/>
          <w:szCs w:val="24"/>
        </w:rPr>
        <w:t>//drinkandpair</w:t>
      </w:r>
      <w:r w:rsidR="00AD7A1F">
        <w:rPr>
          <w:b/>
          <w:bCs/>
          <w:color w:val="000000" w:themeColor="text1"/>
          <w:sz w:val="24"/>
          <w:szCs w:val="24"/>
        </w:rPr>
        <w:t>.com/blog/shrimp-cocktail-wine-pairing</w:t>
      </w:r>
      <w:r w:rsidR="004436A6">
        <w:rPr>
          <w:b/>
          <w:bCs/>
          <w:color w:val="000000" w:themeColor="text1"/>
          <w:sz w:val="24"/>
          <w:szCs w:val="24"/>
        </w:rPr>
        <w:t xml:space="preserve">s/ </w:t>
      </w:r>
      <w:r w:rsidR="004F03A7">
        <w:rPr>
          <w:b/>
          <w:bCs/>
          <w:color w:val="000000" w:themeColor="text1"/>
          <w:sz w:val="24"/>
          <w:szCs w:val="24"/>
        </w:rPr>
        <w:t>(</w:t>
      </w:r>
      <w:r w:rsidR="005E4DFE">
        <w:rPr>
          <w:b/>
          <w:bCs/>
          <w:color w:val="000000" w:themeColor="text1"/>
          <w:sz w:val="24"/>
          <w:szCs w:val="24"/>
        </w:rPr>
        <w:t>accessed 15</w:t>
      </w:r>
      <w:r w:rsidR="00551FB8">
        <w:rPr>
          <w:b/>
          <w:bCs/>
          <w:color w:val="000000" w:themeColor="text1"/>
          <w:sz w:val="24"/>
          <w:szCs w:val="24"/>
        </w:rPr>
        <w:t>/06/2022)</w:t>
      </w:r>
      <w:r w:rsidR="00812973">
        <w:rPr>
          <w:b/>
          <w:bCs/>
          <w:color w:val="000000" w:themeColor="text1"/>
          <w:sz w:val="24"/>
          <w:szCs w:val="24"/>
        </w:rPr>
        <w:t>.</w:t>
      </w:r>
    </w:p>
    <w:p w14:paraId="548953C1" w14:textId="62E18D13" w:rsidR="00551FB8" w:rsidRDefault="002D2029" w:rsidP="008B1674">
      <w:pPr>
        <w:spacing w:before="0"/>
        <w:jc w:val="left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Matchingfood&amp;wine.com, (</w:t>
      </w:r>
      <w:r w:rsidR="0062524D">
        <w:rPr>
          <w:b/>
          <w:bCs/>
          <w:color w:val="000000" w:themeColor="text1"/>
          <w:sz w:val="24"/>
          <w:szCs w:val="24"/>
        </w:rPr>
        <w:t>2019) available at: https//</w:t>
      </w:r>
      <w:r w:rsidR="00315147">
        <w:rPr>
          <w:b/>
          <w:bCs/>
          <w:color w:val="000000" w:themeColor="text1"/>
          <w:sz w:val="24"/>
          <w:szCs w:val="24"/>
        </w:rPr>
        <w:t>www.matchingfoodandwine</w:t>
      </w:r>
      <w:r w:rsidR="00C55818">
        <w:rPr>
          <w:b/>
          <w:bCs/>
          <w:color w:val="000000" w:themeColor="text1"/>
          <w:sz w:val="24"/>
          <w:szCs w:val="24"/>
        </w:rPr>
        <w:t>.com/news/pairings/best-matches-</w:t>
      </w:r>
      <w:r w:rsidR="00A21FEB">
        <w:rPr>
          <w:b/>
          <w:bCs/>
          <w:color w:val="000000" w:themeColor="text1"/>
          <w:sz w:val="24"/>
          <w:szCs w:val="24"/>
        </w:rPr>
        <w:t>with-oysters/ (</w:t>
      </w:r>
      <w:r w:rsidR="00D254D8">
        <w:rPr>
          <w:b/>
          <w:bCs/>
          <w:color w:val="000000" w:themeColor="text1"/>
          <w:sz w:val="24"/>
          <w:szCs w:val="24"/>
        </w:rPr>
        <w:t>accessed 15</w:t>
      </w:r>
      <w:r w:rsidR="0000675A">
        <w:rPr>
          <w:b/>
          <w:bCs/>
          <w:color w:val="000000" w:themeColor="text1"/>
          <w:sz w:val="24"/>
          <w:szCs w:val="24"/>
        </w:rPr>
        <w:t>/06/2022</w:t>
      </w:r>
      <w:r w:rsidR="00812973">
        <w:rPr>
          <w:b/>
          <w:bCs/>
          <w:color w:val="000000" w:themeColor="text1"/>
          <w:sz w:val="24"/>
          <w:szCs w:val="24"/>
        </w:rPr>
        <w:t>).</w:t>
      </w:r>
    </w:p>
    <w:p w14:paraId="42FEA50F" w14:textId="5C3E97E7" w:rsidR="002D2029" w:rsidRDefault="00CF41BE" w:rsidP="008B1674">
      <w:pPr>
        <w:spacing w:before="0"/>
        <w:jc w:val="left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M</w:t>
      </w:r>
      <w:r w:rsidR="00FD5E7F">
        <w:rPr>
          <w:b/>
          <w:bCs/>
          <w:color w:val="000000" w:themeColor="text1"/>
          <w:sz w:val="24"/>
          <w:szCs w:val="24"/>
        </w:rPr>
        <w:t>us</w:t>
      </w:r>
      <w:r>
        <w:rPr>
          <w:b/>
          <w:bCs/>
          <w:color w:val="000000" w:themeColor="text1"/>
          <w:sz w:val="24"/>
          <w:szCs w:val="24"/>
        </w:rPr>
        <w:t xml:space="preserve">thavemenus </w:t>
      </w:r>
      <w:r w:rsidR="00C34F10">
        <w:rPr>
          <w:b/>
          <w:bCs/>
          <w:color w:val="000000" w:themeColor="text1"/>
          <w:sz w:val="24"/>
          <w:szCs w:val="24"/>
        </w:rPr>
        <w:t>.</w:t>
      </w:r>
      <w:r w:rsidR="00D254D8">
        <w:rPr>
          <w:b/>
          <w:bCs/>
          <w:color w:val="000000" w:themeColor="text1"/>
          <w:sz w:val="24"/>
          <w:szCs w:val="24"/>
        </w:rPr>
        <w:t>com, (</w:t>
      </w:r>
      <w:r w:rsidR="00C34F10">
        <w:rPr>
          <w:b/>
          <w:bCs/>
          <w:color w:val="000000" w:themeColor="text1"/>
          <w:sz w:val="24"/>
          <w:szCs w:val="24"/>
        </w:rPr>
        <w:t>2022)</w:t>
      </w:r>
      <w:r w:rsidR="00D67675">
        <w:rPr>
          <w:b/>
          <w:bCs/>
          <w:color w:val="000000" w:themeColor="text1"/>
          <w:sz w:val="24"/>
          <w:szCs w:val="24"/>
        </w:rPr>
        <w:t xml:space="preserve"> available at: </w:t>
      </w:r>
      <w:r w:rsidR="00320700">
        <w:rPr>
          <w:b/>
          <w:bCs/>
          <w:color w:val="000000" w:themeColor="text1"/>
          <w:sz w:val="24"/>
          <w:szCs w:val="24"/>
        </w:rPr>
        <w:t>https//www.musthavemenus</w:t>
      </w:r>
      <w:r w:rsidR="00550CB5">
        <w:rPr>
          <w:b/>
          <w:bCs/>
          <w:color w:val="000000" w:themeColor="text1"/>
          <w:sz w:val="24"/>
          <w:szCs w:val="24"/>
        </w:rPr>
        <w:t>.com/menu-template/beach-hotel</w:t>
      </w:r>
      <w:r w:rsidR="00DA3427">
        <w:rPr>
          <w:b/>
          <w:bCs/>
          <w:color w:val="000000" w:themeColor="text1"/>
          <w:sz w:val="24"/>
          <w:szCs w:val="24"/>
        </w:rPr>
        <w:t>-tabloid-menu.html?cat</w:t>
      </w:r>
      <w:r w:rsidR="00DF6EB5">
        <w:rPr>
          <w:b/>
          <w:bCs/>
          <w:color w:val="000000" w:themeColor="text1"/>
          <w:sz w:val="24"/>
          <w:szCs w:val="24"/>
        </w:rPr>
        <w:t>=8053 (accessed 15</w:t>
      </w:r>
      <w:r w:rsidR="004944EA">
        <w:rPr>
          <w:b/>
          <w:bCs/>
          <w:color w:val="000000" w:themeColor="text1"/>
          <w:sz w:val="24"/>
          <w:szCs w:val="24"/>
        </w:rPr>
        <w:t>/06/2022).</w:t>
      </w:r>
    </w:p>
    <w:p w14:paraId="2F7A861F" w14:textId="357EA9B0" w:rsidR="004944EA" w:rsidRDefault="00D254D8" w:rsidP="008B1674">
      <w:pPr>
        <w:spacing w:before="0"/>
        <w:jc w:val="left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Fevershamarmshotel.com, (</w:t>
      </w:r>
      <w:r w:rsidR="00FF59E2">
        <w:rPr>
          <w:b/>
          <w:bCs/>
          <w:color w:val="000000" w:themeColor="text1"/>
          <w:sz w:val="24"/>
          <w:szCs w:val="24"/>
        </w:rPr>
        <w:t>2022)</w:t>
      </w:r>
      <w:r w:rsidR="00A52D4E">
        <w:rPr>
          <w:b/>
          <w:bCs/>
          <w:color w:val="000000" w:themeColor="text1"/>
          <w:sz w:val="24"/>
          <w:szCs w:val="24"/>
        </w:rPr>
        <w:t xml:space="preserve"> </w:t>
      </w:r>
      <w:r w:rsidR="00080140">
        <w:rPr>
          <w:b/>
          <w:bCs/>
          <w:color w:val="000000" w:themeColor="text1"/>
          <w:sz w:val="24"/>
          <w:szCs w:val="24"/>
        </w:rPr>
        <w:t>available at: https//www.</w:t>
      </w:r>
      <w:r w:rsidR="00203E63">
        <w:rPr>
          <w:b/>
          <w:bCs/>
          <w:color w:val="000000" w:themeColor="text1"/>
          <w:sz w:val="24"/>
          <w:szCs w:val="24"/>
        </w:rPr>
        <w:t>fevershamarmshotel.com</w:t>
      </w:r>
      <w:r w:rsidR="00E7598E">
        <w:rPr>
          <w:b/>
          <w:bCs/>
          <w:color w:val="000000" w:themeColor="text1"/>
          <w:sz w:val="24"/>
          <w:szCs w:val="24"/>
        </w:rPr>
        <w:t>/dine/our-menus/ (a</w:t>
      </w:r>
      <w:r w:rsidR="005F5A2D">
        <w:rPr>
          <w:b/>
          <w:bCs/>
          <w:color w:val="000000" w:themeColor="text1"/>
          <w:sz w:val="24"/>
          <w:szCs w:val="24"/>
        </w:rPr>
        <w:t>ccessed 15/06/2022).</w:t>
      </w:r>
    </w:p>
    <w:p w14:paraId="6576E5B2" w14:textId="77777777" w:rsidR="00AB363A" w:rsidRDefault="00AB363A" w:rsidP="008B1674">
      <w:pPr>
        <w:spacing w:before="0"/>
        <w:jc w:val="left"/>
        <w:rPr>
          <w:b/>
          <w:bCs/>
          <w:color w:val="000000" w:themeColor="text1"/>
          <w:sz w:val="24"/>
          <w:szCs w:val="24"/>
        </w:rPr>
      </w:pPr>
    </w:p>
    <w:p w14:paraId="2557242E" w14:textId="77777777" w:rsidR="00AB363A" w:rsidRDefault="00AB363A" w:rsidP="008B1674">
      <w:pPr>
        <w:spacing w:before="0"/>
        <w:jc w:val="left"/>
        <w:rPr>
          <w:b/>
          <w:bCs/>
          <w:color w:val="000000" w:themeColor="text1"/>
          <w:sz w:val="24"/>
          <w:szCs w:val="24"/>
        </w:rPr>
      </w:pPr>
    </w:p>
    <w:p w14:paraId="6039B725" w14:textId="77777777" w:rsidR="00AB363A" w:rsidRDefault="00AB363A" w:rsidP="008B1674">
      <w:pPr>
        <w:spacing w:before="0"/>
        <w:jc w:val="left"/>
        <w:rPr>
          <w:b/>
          <w:bCs/>
          <w:color w:val="000000" w:themeColor="text1"/>
          <w:sz w:val="24"/>
          <w:szCs w:val="24"/>
        </w:rPr>
      </w:pPr>
    </w:p>
    <w:p w14:paraId="62C1E731" w14:textId="77777777" w:rsidR="00AB363A" w:rsidRDefault="00AB363A" w:rsidP="008B1674">
      <w:pPr>
        <w:spacing w:before="0"/>
        <w:jc w:val="left"/>
        <w:rPr>
          <w:b/>
          <w:bCs/>
          <w:color w:val="000000" w:themeColor="text1"/>
          <w:sz w:val="24"/>
          <w:szCs w:val="24"/>
        </w:rPr>
      </w:pPr>
    </w:p>
    <w:p w14:paraId="7D145F87" w14:textId="77777777" w:rsidR="00AB363A" w:rsidRDefault="00AB363A" w:rsidP="008B1674">
      <w:pPr>
        <w:spacing w:before="0"/>
        <w:jc w:val="left"/>
        <w:rPr>
          <w:b/>
          <w:bCs/>
          <w:color w:val="000000" w:themeColor="text1"/>
          <w:sz w:val="24"/>
          <w:szCs w:val="24"/>
        </w:rPr>
      </w:pPr>
    </w:p>
    <w:p w14:paraId="069BD6BC" w14:textId="77777777" w:rsidR="00AB363A" w:rsidRDefault="00AB363A" w:rsidP="008B1674">
      <w:pPr>
        <w:spacing w:before="0"/>
        <w:jc w:val="left"/>
        <w:rPr>
          <w:b/>
          <w:bCs/>
          <w:color w:val="000000" w:themeColor="text1"/>
          <w:sz w:val="24"/>
          <w:szCs w:val="24"/>
        </w:rPr>
      </w:pPr>
    </w:p>
    <w:p w14:paraId="73E08ACB" w14:textId="77777777" w:rsidR="00AB363A" w:rsidRDefault="00AB363A" w:rsidP="008B1674">
      <w:pPr>
        <w:spacing w:before="0"/>
        <w:jc w:val="left"/>
        <w:rPr>
          <w:b/>
          <w:bCs/>
          <w:color w:val="000000" w:themeColor="text1"/>
          <w:sz w:val="24"/>
          <w:szCs w:val="24"/>
        </w:rPr>
      </w:pPr>
    </w:p>
    <w:p w14:paraId="22695C10" w14:textId="77777777" w:rsidR="00AB363A" w:rsidRDefault="00AB363A" w:rsidP="008B1674">
      <w:pPr>
        <w:spacing w:before="0"/>
        <w:jc w:val="left"/>
        <w:rPr>
          <w:b/>
          <w:bCs/>
          <w:color w:val="000000" w:themeColor="text1"/>
          <w:sz w:val="24"/>
          <w:szCs w:val="24"/>
        </w:rPr>
      </w:pPr>
    </w:p>
    <w:p w14:paraId="24169E32" w14:textId="77777777" w:rsidR="00AB363A" w:rsidRDefault="00AB363A" w:rsidP="008B1674">
      <w:pPr>
        <w:spacing w:before="0"/>
        <w:jc w:val="left"/>
        <w:rPr>
          <w:b/>
          <w:bCs/>
          <w:color w:val="000000" w:themeColor="text1"/>
          <w:sz w:val="24"/>
          <w:szCs w:val="24"/>
        </w:rPr>
      </w:pPr>
    </w:p>
    <w:p w14:paraId="5F14731D" w14:textId="77777777" w:rsidR="00AB363A" w:rsidRDefault="00AB363A" w:rsidP="008B1674">
      <w:pPr>
        <w:spacing w:before="0"/>
        <w:jc w:val="left"/>
        <w:rPr>
          <w:b/>
          <w:bCs/>
          <w:color w:val="000000" w:themeColor="text1"/>
          <w:sz w:val="24"/>
          <w:szCs w:val="24"/>
        </w:rPr>
      </w:pPr>
    </w:p>
    <w:p w14:paraId="0D98A892" w14:textId="77777777" w:rsidR="00AB363A" w:rsidRDefault="00AB363A" w:rsidP="008B1674">
      <w:pPr>
        <w:spacing w:before="0"/>
        <w:jc w:val="left"/>
        <w:rPr>
          <w:b/>
          <w:bCs/>
          <w:color w:val="000000" w:themeColor="text1"/>
          <w:sz w:val="24"/>
          <w:szCs w:val="24"/>
        </w:rPr>
      </w:pPr>
    </w:p>
    <w:p w14:paraId="54F8FE2E" w14:textId="77777777" w:rsidR="00AB363A" w:rsidRDefault="00AB363A" w:rsidP="008B1674">
      <w:pPr>
        <w:spacing w:before="0"/>
        <w:jc w:val="left"/>
        <w:rPr>
          <w:b/>
          <w:bCs/>
          <w:color w:val="000000" w:themeColor="text1"/>
          <w:sz w:val="24"/>
          <w:szCs w:val="24"/>
        </w:rPr>
      </w:pPr>
    </w:p>
    <w:p w14:paraId="6DD1F805" w14:textId="77777777" w:rsidR="00AB363A" w:rsidRDefault="00AB363A" w:rsidP="008B1674">
      <w:pPr>
        <w:spacing w:before="0"/>
        <w:jc w:val="left"/>
        <w:rPr>
          <w:b/>
          <w:bCs/>
          <w:color w:val="000000" w:themeColor="text1"/>
          <w:sz w:val="24"/>
          <w:szCs w:val="24"/>
        </w:rPr>
      </w:pPr>
    </w:p>
    <w:p w14:paraId="3D69619E" w14:textId="77777777" w:rsidR="00AB363A" w:rsidRDefault="00AB363A" w:rsidP="008B1674">
      <w:pPr>
        <w:spacing w:before="0"/>
        <w:jc w:val="left"/>
        <w:rPr>
          <w:b/>
          <w:bCs/>
          <w:color w:val="000000" w:themeColor="text1"/>
          <w:sz w:val="24"/>
          <w:szCs w:val="24"/>
        </w:rPr>
      </w:pPr>
    </w:p>
    <w:p w14:paraId="479C7FE0" w14:textId="77777777" w:rsidR="00AB363A" w:rsidRDefault="00AB363A" w:rsidP="008B1674">
      <w:pPr>
        <w:spacing w:before="0"/>
        <w:jc w:val="left"/>
        <w:rPr>
          <w:b/>
          <w:bCs/>
          <w:color w:val="000000" w:themeColor="text1"/>
          <w:sz w:val="24"/>
          <w:szCs w:val="24"/>
        </w:rPr>
      </w:pPr>
    </w:p>
    <w:p w14:paraId="61D5D867" w14:textId="77777777" w:rsidR="00AB363A" w:rsidRDefault="00AB363A" w:rsidP="008B1674">
      <w:pPr>
        <w:spacing w:before="0"/>
        <w:jc w:val="left"/>
        <w:rPr>
          <w:b/>
          <w:bCs/>
          <w:color w:val="000000" w:themeColor="text1"/>
          <w:sz w:val="24"/>
          <w:szCs w:val="24"/>
        </w:rPr>
      </w:pPr>
    </w:p>
    <w:p w14:paraId="03D08D47" w14:textId="77777777" w:rsidR="00AB363A" w:rsidRDefault="00AB363A" w:rsidP="008B1674">
      <w:pPr>
        <w:spacing w:before="0"/>
        <w:jc w:val="left"/>
        <w:rPr>
          <w:b/>
          <w:bCs/>
          <w:color w:val="000000" w:themeColor="text1"/>
          <w:sz w:val="24"/>
          <w:szCs w:val="24"/>
        </w:rPr>
      </w:pPr>
    </w:p>
    <w:p w14:paraId="13001C7E" w14:textId="2CF734D8" w:rsidR="00AB363A" w:rsidRDefault="00CA18AF" w:rsidP="008B1674">
      <w:pPr>
        <w:spacing w:before="0"/>
        <w:jc w:val="left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CB1185">
        <w:rPr>
          <w:rFonts w:ascii="Arial" w:hAnsi="Arial" w:cs="Arial"/>
          <w:b/>
          <w:bCs/>
          <w:color w:val="000000" w:themeColor="text1"/>
          <w:sz w:val="24"/>
          <w:szCs w:val="24"/>
        </w:rPr>
        <w:t>Syed Kobir Ali</w:t>
      </w:r>
      <w:r w:rsidR="00D12CE2" w:rsidRPr="00CB118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  210</w:t>
      </w:r>
      <w:r w:rsidR="00CB1185" w:rsidRPr="00CB1185">
        <w:rPr>
          <w:rFonts w:ascii="Arial" w:hAnsi="Arial" w:cs="Arial"/>
          <w:b/>
          <w:bCs/>
          <w:color w:val="000000" w:themeColor="text1"/>
          <w:sz w:val="24"/>
          <w:szCs w:val="24"/>
        </w:rPr>
        <w:t>9199</w:t>
      </w:r>
    </w:p>
    <w:p w14:paraId="6D91EE4B" w14:textId="1ABE4AF7" w:rsidR="004309D8" w:rsidRPr="00CB1185" w:rsidRDefault="003C2111" w:rsidP="008B1674">
      <w:pPr>
        <w:spacing w:before="0"/>
        <w:jc w:val="left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Module            BMIH4002</w:t>
      </w:r>
    </w:p>
    <w:p w14:paraId="61910E66" w14:textId="065E200A" w:rsidR="004944EA" w:rsidRPr="004B5E69" w:rsidRDefault="004B5E69" w:rsidP="008B1674">
      <w:pPr>
        <w:spacing w:before="0"/>
        <w:jc w:val="left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4B5E69">
        <w:rPr>
          <w:rFonts w:ascii="Arial" w:hAnsi="Arial" w:cs="Arial"/>
          <w:b/>
          <w:bCs/>
          <w:color w:val="000000" w:themeColor="text1"/>
          <w:sz w:val="24"/>
          <w:szCs w:val="24"/>
        </w:rPr>
        <w:t>Lecturer</w:t>
      </w:r>
      <w:r w:rsidR="00712DCB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       </w:t>
      </w:r>
      <w:r w:rsidR="00956B60">
        <w:rPr>
          <w:rFonts w:ascii="Arial" w:hAnsi="Arial" w:cs="Arial"/>
          <w:b/>
          <w:bCs/>
          <w:color w:val="000000" w:themeColor="text1"/>
          <w:sz w:val="24"/>
          <w:szCs w:val="24"/>
        </w:rPr>
        <w:t>Ffion Cumberpatch</w:t>
      </w:r>
    </w:p>
    <w:p w14:paraId="22CCD998" w14:textId="77777777" w:rsidR="002D2029" w:rsidRPr="008E7FD1" w:rsidRDefault="002D2029" w:rsidP="008B1674">
      <w:pPr>
        <w:spacing w:before="0"/>
        <w:jc w:val="left"/>
        <w:rPr>
          <w:b/>
          <w:bCs/>
          <w:color w:val="000000" w:themeColor="text1"/>
          <w:sz w:val="24"/>
          <w:szCs w:val="24"/>
        </w:rPr>
      </w:pPr>
    </w:p>
    <w:p w14:paraId="3540ABF9" w14:textId="77777777" w:rsidR="00F11887" w:rsidRDefault="00F11887" w:rsidP="008B1674">
      <w:pPr>
        <w:spacing w:before="0"/>
        <w:jc w:val="left"/>
        <w:rPr>
          <w:b/>
          <w:bCs/>
          <w:color w:val="000000" w:themeColor="text1"/>
        </w:rPr>
      </w:pPr>
    </w:p>
    <w:p w14:paraId="0EFAB829" w14:textId="77777777" w:rsidR="00F11887" w:rsidRPr="007A7BCA" w:rsidRDefault="00F11887" w:rsidP="008B1674">
      <w:pPr>
        <w:spacing w:before="0"/>
        <w:jc w:val="left"/>
        <w:rPr>
          <w:b/>
          <w:bCs/>
          <w:color w:val="000000" w:themeColor="text1"/>
        </w:rPr>
      </w:pPr>
    </w:p>
    <w:p w14:paraId="3388812B" w14:textId="77777777" w:rsidR="0030380A" w:rsidRPr="00861017" w:rsidRDefault="0030380A" w:rsidP="008B1674">
      <w:pPr>
        <w:spacing w:before="0"/>
        <w:jc w:val="left"/>
        <w:rPr>
          <w:b/>
          <w:bCs/>
          <w:sz w:val="24"/>
          <w:szCs w:val="24"/>
        </w:rPr>
      </w:pPr>
    </w:p>
    <w:p w14:paraId="2579BDAC" w14:textId="7638F5DC" w:rsidR="005F53EE" w:rsidRPr="00AB3F39" w:rsidRDefault="00AB3F39" w:rsidP="008B1674">
      <w:pPr>
        <w:spacing w:before="0"/>
        <w:jc w:val="left"/>
        <w:rPr>
          <w:b/>
          <w:bCs/>
        </w:rPr>
      </w:pPr>
      <w:r>
        <w:rPr>
          <w:b/>
          <w:bCs/>
        </w:rPr>
        <w:t xml:space="preserve">                                       </w:t>
      </w:r>
      <w:r w:rsidR="00F24DEB" w:rsidRPr="00AB3F39">
        <w:rPr>
          <w:b/>
          <w:bCs/>
        </w:rPr>
        <w:t xml:space="preserve">                                                                           </w:t>
      </w:r>
    </w:p>
    <w:p w14:paraId="13A8BDCF" w14:textId="77777777" w:rsidR="007006D9" w:rsidRPr="007006D9" w:rsidRDefault="007006D9" w:rsidP="008B1674">
      <w:pPr>
        <w:spacing w:before="0"/>
        <w:jc w:val="left"/>
        <w:rPr>
          <w:b/>
          <w:bCs/>
          <w:sz w:val="24"/>
          <w:szCs w:val="24"/>
        </w:rPr>
      </w:pPr>
    </w:p>
    <w:p w14:paraId="33E9B5FE" w14:textId="77777777" w:rsidR="00B74BAC" w:rsidRDefault="00B74BAC" w:rsidP="008B1674">
      <w:pPr>
        <w:spacing w:before="0"/>
        <w:jc w:val="left"/>
        <w:rPr>
          <w:b/>
          <w:bCs/>
          <w:sz w:val="24"/>
          <w:szCs w:val="24"/>
        </w:rPr>
      </w:pPr>
    </w:p>
    <w:p w14:paraId="5EAB34F9" w14:textId="77777777" w:rsidR="00E6428D" w:rsidRPr="009B11D9" w:rsidRDefault="00E6428D" w:rsidP="008B1674">
      <w:pPr>
        <w:spacing w:before="0"/>
        <w:jc w:val="left"/>
        <w:rPr>
          <w:b/>
          <w:bCs/>
          <w:sz w:val="24"/>
          <w:szCs w:val="24"/>
        </w:rPr>
      </w:pPr>
    </w:p>
    <w:p w14:paraId="0918E309" w14:textId="77777777" w:rsidR="0022646A" w:rsidRDefault="0022646A" w:rsidP="008B1674">
      <w:pPr>
        <w:spacing w:before="0"/>
        <w:jc w:val="left"/>
        <w:rPr>
          <w:sz w:val="24"/>
          <w:szCs w:val="24"/>
        </w:rPr>
      </w:pPr>
    </w:p>
    <w:p w14:paraId="78F756B7" w14:textId="77777777" w:rsidR="00AB363A" w:rsidRDefault="00AB363A" w:rsidP="008B1674">
      <w:pPr>
        <w:spacing w:before="0"/>
        <w:jc w:val="left"/>
        <w:rPr>
          <w:sz w:val="24"/>
          <w:szCs w:val="24"/>
        </w:rPr>
      </w:pPr>
    </w:p>
    <w:p w14:paraId="3912DBF0" w14:textId="77777777" w:rsidR="00AB363A" w:rsidRDefault="00AB363A" w:rsidP="008B1674">
      <w:pPr>
        <w:spacing w:before="0"/>
        <w:jc w:val="left"/>
        <w:rPr>
          <w:sz w:val="24"/>
          <w:szCs w:val="24"/>
        </w:rPr>
      </w:pPr>
    </w:p>
    <w:p w14:paraId="5A6F682C" w14:textId="77777777" w:rsidR="00AB363A" w:rsidRDefault="00AB363A" w:rsidP="008B1674">
      <w:pPr>
        <w:spacing w:before="0"/>
        <w:jc w:val="left"/>
        <w:rPr>
          <w:sz w:val="24"/>
          <w:szCs w:val="24"/>
        </w:rPr>
      </w:pPr>
    </w:p>
    <w:p w14:paraId="2EC17420" w14:textId="77777777" w:rsidR="00AB363A" w:rsidRDefault="00AB363A" w:rsidP="008B1674">
      <w:pPr>
        <w:spacing w:before="0"/>
        <w:jc w:val="left"/>
        <w:rPr>
          <w:sz w:val="24"/>
          <w:szCs w:val="24"/>
        </w:rPr>
      </w:pPr>
    </w:p>
    <w:p w14:paraId="21D8BF90" w14:textId="6D095035" w:rsidR="00AB363A" w:rsidRPr="0022646A" w:rsidRDefault="00AB363A" w:rsidP="008B1674">
      <w:pPr>
        <w:spacing w:before="0"/>
        <w:jc w:val="left"/>
        <w:rPr>
          <w:sz w:val="24"/>
          <w:szCs w:val="24"/>
        </w:rPr>
      </w:pPr>
    </w:p>
    <w:sectPr w:rsidR="00AB363A" w:rsidRPr="0022646A" w:rsidSect="002361ED">
      <w:pgSz w:w="11906" w:h="16838" w:code="9"/>
      <w:pgMar w:top="1361" w:right="1440" w:bottom="1440" w:left="1440" w:header="709" w:footer="709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D2A727" w14:textId="77777777" w:rsidR="008861BF" w:rsidRDefault="008861BF" w:rsidP="003E5235">
      <w:r>
        <w:separator/>
      </w:r>
    </w:p>
  </w:endnote>
  <w:endnote w:type="continuationSeparator" w:id="0">
    <w:p w14:paraId="5CC69782" w14:textId="77777777" w:rsidR="008861BF" w:rsidRDefault="008861BF" w:rsidP="003E5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ckwell">
    <w:altName w:val="Cambria"/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286A65" w14:textId="77777777" w:rsidR="008861BF" w:rsidRDefault="008861BF" w:rsidP="003E5235">
      <w:r>
        <w:separator/>
      </w:r>
    </w:p>
  </w:footnote>
  <w:footnote w:type="continuationSeparator" w:id="0">
    <w:p w14:paraId="2FC368E0" w14:textId="77777777" w:rsidR="008861BF" w:rsidRDefault="008861BF" w:rsidP="003E52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removePersonalInformation/>
  <w:removeDateAndTime/>
  <w:attachedTemplate r:id="rId1"/>
  <w:stylePaneSortMethod w:val="00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MDMwN7I0tbC0NDYzNDJS0lEKTi0uzszPAykwrgUAUnif5SwAAAA="/>
  </w:docVars>
  <w:rsids>
    <w:rsidRoot w:val="008839A9"/>
    <w:rsid w:val="000018DE"/>
    <w:rsid w:val="0000263B"/>
    <w:rsid w:val="0000349A"/>
    <w:rsid w:val="0000419B"/>
    <w:rsid w:val="0000675A"/>
    <w:rsid w:val="00022AE6"/>
    <w:rsid w:val="00023C81"/>
    <w:rsid w:val="00032C54"/>
    <w:rsid w:val="00044F51"/>
    <w:rsid w:val="00065155"/>
    <w:rsid w:val="000652D6"/>
    <w:rsid w:val="00067A07"/>
    <w:rsid w:val="00080140"/>
    <w:rsid w:val="000911A3"/>
    <w:rsid w:val="000A3AB1"/>
    <w:rsid w:val="000A51E2"/>
    <w:rsid w:val="000B6241"/>
    <w:rsid w:val="000B7CBF"/>
    <w:rsid w:val="000D4EEB"/>
    <w:rsid w:val="000E3CF8"/>
    <w:rsid w:val="000F2870"/>
    <w:rsid w:val="00101864"/>
    <w:rsid w:val="00102998"/>
    <w:rsid w:val="0010504A"/>
    <w:rsid w:val="00110022"/>
    <w:rsid w:val="00116742"/>
    <w:rsid w:val="00125E23"/>
    <w:rsid w:val="001319B3"/>
    <w:rsid w:val="00132CEB"/>
    <w:rsid w:val="00134F8C"/>
    <w:rsid w:val="00136BC8"/>
    <w:rsid w:val="00142785"/>
    <w:rsid w:val="00151CED"/>
    <w:rsid w:val="001536A1"/>
    <w:rsid w:val="00157C95"/>
    <w:rsid w:val="001630D7"/>
    <w:rsid w:val="00163D3D"/>
    <w:rsid w:val="001654A0"/>
    <w:rsid w:val="0017155E"/>
    <w:rsid w:val="001754D5"/>
    <w:rsid w:val="00177F54"/>
    <w:rsid w:val="001C1B3D"/>
    <w:rsid w:val="001C69B9"/>
    <w:rsid w:val="001D438B"/>
    <w:rsid w:val="001E4B9C"/>
    <w:rsid w:val="00203E63"/>
    <w:rsid w:val="00210A36"/>
    <w:rsid w:val="00213688"/>
    <w:rsid w:val="00216933"/>
    <w:rsid w:val="0022646A"/>
    <w:rsid w:val="00230199"/>
    <w:rsid w:val="0023048E"/>
    <w:rsid w:val="00235C34"/>
    <w:rsid w:val="002361ED"/>
    <w:rsid w:val="00244C7A"/>
    <w:rsid w:val="00252A30"/>
    <w:rsid w:val="0025543C"/>
    <w:rsid w:val="00261988"/>
    <w:rsid w:val="00271E3F"/>
    <w:rsid w:val="00274E4C"/>
    <w:rsid w:val="00281D6B"/>
    <w:rsid w:val="002A56D6"/>
    <w:rsid w:val="002A73EA"/>
    <w:rsid w:val="002B1A54"/>
    <w:rsid w:val="002B3FCF"/>
    <w:rsid w:val="002C157F"/>
    <w:rsid w:val="002C2CD8"/>
    <w:rsid w:val="002C4BC6"/>
    <w:rsid w:val="002C6FDB"/>
    <w:rsid w:val="002C7F94"/>
    <w:rsid w:val="002D2029"/>
    <w:rsid w:val="002D7335"/>
    <w:rsid w:val="002D747E"/>
    <w:rsid w:val="002E6DDC"/>
    <w:rsid w:val="002F1596"/>
    <w:rsid w:val="0030022E"/>
    <w:rsid w:val="0030380A"/>
    <w:rsid w:val="00315147"/>
    <w:rsid w:val="00320700"/>
    <w:rsid w:val="00342BEC"/>
    <w:rsid w:val="00346419"/>
    <w:rsid w:val="003555BE"/>
    <w:rsid w:val="00367006"/>
    <w:rsid w:val="003712F1"/>
    <w:rsid w:val="003749DD"/>
    <w:rsid w:val="00380D10"/>
    <w:rsid w:val="00393B80"/>
    <w:rsid w:val="003A0797"/>
    <w:rsid w:val="003B2680"/>
    <w:rsid w:val="003C2111"/>
    <w:rsid w:val="003C21A5"/>
    <w:rsid w:val="003D2621"/>
    <w:rsid w:val="003E5235"/>
    <w:rsid w:val="003F4A70"/>
    <w:rsid w:val="003F7359"/>
    <w:rsid w:val="0040265F"/>
    <w:rsid w:val="004164BA"/>
    <w:rsid w:val="0041734C"/>
    <w:rsid w:val="004309D8"/>
    <w:rsid w:val="004436A6"/>
    <w:rsid w:val="0045358E"/>
    <w:rsid w:val="00453A16"/>
    <w:rsid w:val="00457ECC"/>
    <w:rsid w:val="00460405"/>
    <w:rsid w:val="004653B6"/>
    <w:rsid w:val="00471A00"/>
    <w:rsid w:val="00482BBB"/>
    <w:rsid w:val="004846BC"/>
    <w:rsid w:val="0048522E"/>
    <w:rsid w:val="004854F8"/>
    <w:rsid w:val="00486B6E"/>
    <w:rsid w:val="004944EA"/>
    <w:rsid w:val="00496F75"/>
    <w:rsid w:val="004A1613"/>
    <w:rsid w:val="004B5E69"/>
    <w:rsid w:val="004C37B6"/>
    <w:rsid w:val="004C73B6"/>
    <w:rsid w:val="004D4767"/>
    <w:rsid w:val="004E62F7"/>
    <w:rsid w:val="004F03A7"/>
    <w:rsid w:val="004F0718"/>
    <w:rsid w:val="00505E8C"/>
    <w:rsid w:val="00507AFE"/>
    <w:rsid w:val="005153D4"/>
    <w:rsid w:val="00533703"/>
    <w:rsid w:val="00534858"/>
    <w:rsid w:val="00542451"/>
    <w:rsid w:val="00550CB5"/>
    <w:rsid w:val="00551FB8"/>
    <w:rsid w:val="00555B31"/>
    <w:rsid w:val="00561A6D"/>
    <w:rsid w:val="005758B6"/>
    <w:rsid w:val="00575A19"/>
    <w:rsid w:val="005858AE"/>
    <w:rsid w:val="00586D12"/>
    <w:rsid w:val="005916A2"/>
    <w:rsid w:val="00595745"/>
    <w:rsid w:val="00596BDD"/>
    <w:rsid w:val="005A20B8"/>
    <w:rsid w:val="005A20E3"/>
    <w:rsid w:val="005A2238"/>
    <w:rsid w:val="005B4C7C"/>
    <w:rsid w:val="005B50B4"/>
    <w:rsid w:val="005B7BE2"/>
    <w:rsid w:val="005C2ED8"/>
    <w:rsid w:val="005C5E00"/>
    <w:rsid w:val="005D17C8"/>
    <w:rsid w:val="005D38F4"/>
    <w:rsid w:val="005E4DFE"/>
    <w:rsid w:val="005E6720"/>
    <w:rsid w:val="005F4F3D"/>
    <w:rsid w:val="005F53EE"/>
    <w:rsid w:val="005F55BD"/>
    <w:rsid w:val="005F5A2D"/>
    <w:rsid w:val="00604704"/>
    <w:rsid w:val="00617DC5"/>
    <w:rsid w:val="00623417"/>
    <w:rsid w:val="0062524D"/>
    <w:rsid w:val="00625362"/>
    <w:rsid w:val="00634B46"/>
    <w:rsid w:val="00642646"/>
    <w:rsid w:val="0064627D"/>
    <w:rsid w:val="006465E8"/>
    <w:rsid w:val="006501AA"/>
    <w:rsid w:val="00652E1D"/>
    <w:rsid w:val="00663A34"/>
    <w:rsid w:val="00672207"/>
    <w:rsid w:val="00675F06"/>
    <w:rsid w:val="00675F53"/>
    <w:rsid w:val="00681157"/>
    <w:rsid w:val="00686B1C"/>
    <w:rsid w:val="00690325"/>
    <w:rsid w:val="0069580F"/>
    <w:rsid w:val="006A3A56"/>
    <w:rsid w:val="006B7C8F"/>
    <w:rsid w:val="006D006E"/>
    <w:rsid w:val="006D090E"/>
    <w:rsid w:val="006D2469"/>
    <w:rsid w:val="006F15CB"/>
    <w:rsid w:val="006F48A4"/>
    <w:rsid w:val="006F7AA5"/>
    <w:rsid w:val="007006D9"/>
    <w:rsid w:val="0070365B"/>
    <w:rsid w:val="00712DCB"/>
    <w:rsid w:val="007371E0"/>
    <w:rsid w:val="00746CD1"/>
    <w:rsid w:val="00756426"/>
    <w:rsid w:val="007632EA"/>
    <w:rsid w:val="00766CEC"/>
    <w:rsid w:val="00767F23"/>
    <w:rsid w:val="00771596"/>
    <w:rsid w:val="0077690E"/>
    <w:rsid w:val="007819E9"/>
    <w:rsid w:val="0078799D"/>
    <w:rsid w:val="007A7BCA"/>
    <w:rsid w:val="007B17AB"/>
    <w:rsid w:val="007B50E7"/>
    <w:rsid w:val="007C153E"/>
    <w:rsid w:val="007C7421"/>
    <w:rsid w:val="007D3B36"/>
    <w:rsid w:val="007D68A4"/>
    <w:rsid w:val="007F47AD"/>
    <w:rsid w:val="00811F1D"/>
    <w:rsid w:val="00812973"/>
    <w:rsid w:val="0081676A"/>
    <w:rsid w:val="008229D4"/>
    <w:rsid w:val="008469B4"/>
    <w:rsid w:val="00861017"/>
    <w:rsid w:val="00867469"/>
    <w:rsid w:val="008747E2"/>
    <w:rsid w:val="008839A9"/>
    <w:rsid w:val="00883D2B"/>
    <w:rsid w:val="008861BF"/>
    <w:rsid w:val="008B1674"/>
    <w:rsid w:val="008B193E"/>
    <w:rsid w:val="008D4382"/>
    <w:rsid w:val="008E7FD1"/>
    <w:rsid w:val="00903C90"/>
    <w:rsid w:val="00903D37"/>
    <w:rsid w:val="00911818"/>
    <w:rsid w:val="00922340"/>
    <w:rsid w:val="00924A20"/>
    <w:rsid w:val="009313CA"/>
    <w:rsid w:val="00937022"/>
    <w:rsid w:val="00956B60"/>
    <w:rsid w:val="00964B36"/>
    <w:rsid w:val="0097207D"/>
    <w:rsid w:val="00996B3F"/>
    <w:rsid w:val="009A0382"/>
    <w:rsid w:val="009B11D9"/>
    <w:rsid w:val="009C43DA"/>
    <w:rsid w:val="009D0FBE"/>
    <w:rsid w:val="009D5352"/>
    <w:rsid w:val="009E5215"/>
    <w:rsid w:val="009E54CA"/>
    <w:rsid w:val="009F10E8"/>
    <w:rsid w:val="00A075DF"/>
    <w:rsid w:val="00A170B4"/>
    <w:rsid w:val="00A21FEB"/>
    <w:rsid w:val="00A476A7"/>
    <w:rsid w:val="00A476E2"/>
    <w:rsid w:val="00A52D4E"/>
    <w:rsid w:val="00A57EF0"/>
    <w:rsid w:val="00A723D6"/>
    <w:rsid w:val="00A80AC2"/>
    <w:rsid w:val="00A91A79"/>
    <w:rsid w:val="00A93174"/>
    <w:rsid w:val="00AA6970"/>
    <w:rsid w:val="00AB2499"/>
    <w:rsid w:val="00AB2FC2"/>
    <w:rsid w:val="00AB363A"/>
    <w:rsid w:val="00AB3F39"/>
    <w:rsid w:val="00AB4CF3"/>
    <w:rsid w:val="00AB52CD"/>
    <w:rsid w:val="00AB5A73"/>
    <w:rsid w:val="00AC44C7"/>
    <w:rsid w:val="00AC5C82"/>
    <w:rsid w:val="00AD338F"/>
    <w:rsid w:val="00AD6C32"/>
    <w:rsid w:val="00AD7A1F"/>
    <w:rsid w:val="00AE6047"/>
    <w:rsid w:val="00B0120B"/>
    <w:rsid w:val="00B01A57"/>
    <w:rsid w:val="00B11BA6"/>
    <w:rsid w:val="00B26AC2"/>
    <w:rsid w:val="00B302B2"/>
    <w:rsid w:val="00B53E18"/>
    <w:rsid w:val="00B640A8"/>
    <w:rsid w:val="00B640F1"/>
    <w:rsid w:val="00B73753"/>
    <w:rsid w:val="00B73EA1"/>
    <w:rsid w:val="00B74BAC"/>
    <w:rsid w:val="00B8683D"/>
    <w:rsid w:val="00B900A8"/>
    <w:rsid w:val="00B91D84"/>
    <w:rsid w:val="00BA17D2"/>
    <w:rsid w:val="00BA207A"/>
    <w:rsid w:val="00BB3B2B"/>
    <w:rsid w:val="00BC0452"/>
    <w:rsid w:val="00BD2306"/>
    <w:rsid w:val="00BE1D17"/>
    <w:rsid w:val="00BE24FA"/>
    <w:rsid w:val="00BE7B96"/>
    <w:rsid w:val="00BF659F"/>
    <w:rsid w:val="00C13D6D"/>
    <w:rsid w:val="00C16DC5"/>
    <w:rsid w:val="00C23633"/>
    <w:rsid w:val="00C24C49"/>
    <w:rsid w:val="00C27E8A"/>
    <w:rsid w:val="00C33C3D"/>
    <w:rsid w:val="00C34F10"/>
    <w:rsid w:val="00C55818"/>
    <w:rsid w:val="00C57933"/>
    <w:rsid w:val="00C60E7F"/>
    <w:rsid w:val="00C6798A"/>
    <w:rsid w:val="00C843EF"/>
    <w:rsid w:val="00C878D6"/>
    <w:rsid w:val="00CA18AF"/>
    <w:rsid w:val="00CA51E4"/>
    <w:rsid w:val="00CB1185"/>
    <w:rsid w:val="00CC5FAF"/>
    <w:rsid w:val="00CD6ED8"/>
    <w:rsid w:val="00CE3DAF"/>
    <w:rsid w:val="00CF12A9"/>
    <w:rsid w:val="00CF41BE"/>
    <w:rsid w:val="00D12CE2"/>
    <w:rsid w:val="00D1675B"/>
    <w:rsid w:val="00D20CEB"/>
    <w:rsid w:val="00D254D8"/>
    <w:rsid w:val="00D41CD6"/>
    <w:rsid w:val="00D4397D"/>
    <w:rsid w:val="00D5772E"/>
    <w:rsid w:val="00D67675"/>
    <w:rsid w:val="00D712F8"/>
    <w:rsid w:val="00D775C1"/>
    <w:rsid w:val="00D779DD"/>
    <w:rsid w:val="00D823E0"/>
    <w:rsid w:val="00D916F0"/>
    <w:rsid w:val="00D94586"/>
    <w:rsid w:val="00D96808"/>
    <w:rsid w:val="00DA09FC"/>
    <w:rsid w:val="00DA2178"/>
    <w:rsid w:val="00DA3427"/>
    <w:rsid w:val="00DC1625"/>
    <w:rsid w:val="00DD20DC"/>
    <w:rsid w:val="00DD77C3"/>
    <w:rsid w:val="00DD77E6"/>
    <w:rsid w:val="00DF1626"/>
    <w:rsid w:val="00DF6EB5"/>
    <w:rsid w:val="00E01D8F"/>
    <w:rsid w:val="00E107D0"/>
    <w:rsid w:val="00E17005"/>
    <w:rsid w:val="00E1787F"/>
    <w:rsid w:val="00E24208"/>
    <w:rsid w:val="00E6428D"/>
    <w:rsid w:val="00E7598E"/>
    <w:rsid w:val="00E81506"/>
    <w:rsid w:val="00E86871"/>
    <w:rsid w:val="00EA4668"/>
    <w:rsid w:val="00EA4865"/>
    <w:rsid w:val="00EB7934"/>
    <w:rsid w:val="00EC7176"/>
    <w:rsid w:val="00ED367C"/>
    <w:rsid w:val="00EE6895"/>
    <w:rsid w:val="00EF0812"/>
    <w:rsid w:val="00EF1CAD"/>
    <w:rsid w:val="00F11887"/>
    <w:rsid w:val="00F24D30"/>
    <w:rsid w:val="00F24DEB"/>
    <w:rsid w:val="00F262EC"/>
    <w:rsid w:val="00F35763"/>
    <w:rsid w:val="00F37C21"/>
    <w:rsid w:val="00F40E51"/>
    <w:rsid w:val="00F54C46"/>
    <w:rsid w:val="00F56B98"/>
    <w:rsid w:val="00F747A8"/>
    <w:rsid w:val="00F83F21"/>
    <w:rsid w:val="00FA131F"/>
    <w:rsid w:val="00FA5FF1"/>
    <w:rsid w:val="00FD2DB1"/>
    <w:rsid w:val="00FD5E7F"/>
    <w:rsid w:val="00FF4234"/>
    <w:rsid w:val="00FF5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9C1BC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FFFFFF" w:themeColor="background1"/>
        <w:sz w:val="32"/>
        <w:szCs w:val="3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3C81"/>
    <w:pPr>
      <w:spacing w:before="240"/>
    </w:pPr>
  </w:style>
  <w:style w:type="paragraph" w:styleId="Heading1">
    <w:name w:val="heading 1"/>
    <w:basedOn w:val="Normal"/>
    <w:next w:val="Normal"/>
    <w:link w:val="Heading1Char"/>
    <w:uiPriority w:val="9"/>
    <w:qFormat/>
    <w:rsid w:val="005D38F4"/>
    <w:pPr>
      <w:keepNext/>
      <w:keepLines/>
      <w:spacing w:before="0"/>
      <w:outlineLvl w:val="0"/>
    </w:pPr>
    <w:rPr>
      <w:rFonts w:asciiTheme="majorHAnsi" w:eastAsiaTheme="majorEastAsia" w:hAnsiTheme="majorHAnsi" w:cstheme="majorBidi"/>
      <w:b/>
      <w:i/>
      <w:sz w:val="72"/>
      <w14:shadow w14:blurRad="0" w14:dist="38100" w14:dir="2640000" w14:sx="100000" w14:sy="100000" w14:kx="0" w14:ky="0" w14:algn="ctr">
        <w14:schemeClr w14:val="tx1"/>
      </w14:shadow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D38F4"/>
    <w:pPr>
      <w:keepNext/>
      <w:keepLines/>
      <w:spacing w:before="0"/>
      <w:outlineLvl w:val="1"/>
    </w:pPr>
    <w:rPr>
      <w:rFonts w:eastAsiaTheme="majorEastAsia" w:cstheme="majorBidi"/>
      <w:i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7C153E"/>
  </w:style>
  <w:style w:type="character" w:customStyle="1" w:styleId="HeaderChar">
    <w:name w:val="Header Char"/>
    <w:basedOn w:val="DefaultParagraphFont"/>
    <w:link w:val="Header"/>
    <w:uiPriority w:val="99"/>
    <w:semiHidden/>
    <w:rsid w:val="007C153E"/>
  </w:style>
  <w:style w:type="paragraph" w:styleId="Footer">
    <w:name w:val="footer"/>
    <w:basedOn w:val="Normal"/>
    <w:link w:val="FooterChar"/>
    <w:uiPriority w:val="99"/>
    <w:semiHidden/>
    <w:rsid w:val="007C153E"/>
  </w:style>
  <w:style w:type="character" w:customStyle="1" w:styleId="FooterChar">
    <w:name w:val="Footer Char"/>
    <w:basedOn w:val="DefaultParagraphFont"/>
    <w:link w:val="Footer"/>
    <w:uiPriority w:val="99"/>
    <w:semiHidden/>
    <w:rsid w:val="007C153E"/>
  </w:style>
  <w:style w:type="paragraph" w:styleId="NormalWeb">
    <w:name w:val="Normal (Web)"/>
    <w:basedOn w:val="Normal"/>
    <w:uiPriority w:val="99"/>
    <w:semiHidden/>
    <w:unhideWhenUsed/>
    <w:rsid w:val="003E5235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5D38F4"/>
    <w:pPr>
      <w:spacing w:before="0" w:after="120"/>
      <w:contextualSpacing/>
    </w:pPr>
    <w:rPr>
      <w:rFonts w:asciiTheme="majorHAnsi" w:eastAsiaTheme="majorEastAsia" w:hAnsiTheme="majorHAnsi" w:cstheme="majorBidi"/>
      <w:b/>
      <w:spacing w:val="-10"/>
      <w:kern w:val="28"/>
      <w:sz w:val="132"/>
      <w:szCs w:val="56"/>
      <w14:shadow w14:blurRad="0" w14:dist="38100" w14:dir="2640000" w14:sx="100000" w14:sy="100000" w14:kx="0" w14:ky="0" w14:algn="ctr">
        <w14:schemeClr w14:val="accent4">
          <w14:lumMod w14:val="90000"/>
        </w14:schemeClr>
      </w14:shadow>
      <w14:textOutline w14:w="12700" w14:cap="rnd" w14:cmpd="sng" w14:algn="ctr">
        <w14:solidFill>
          <w14:schemeClr w14:val="accent4">
            <w14:lumMod w14:val="25000"/>
          </w14:schemeClr>
        </w14:solidFill>
        <w14:prstDash w14:val="solid"/>
        <w14:bevel/>
      </w14:textOutline>
    </w:rPr>
  </w:style>
  <w:style w:type="character" w:customStyle="1" w:styleId="TitleChar">
    <w:name w:val="Title Char"/>
    <w:basedOn w:val="DefaultParagraphFont"/>
    <w:link w:val="Title"/>
    <w:uiPriority w:val="10"/>
    <w:rsid w:val="005D38F4"/>
    <w:rPr>
      <w:rFonts w:asciiTheme="majorHAnsi" w:eastAsiaTheme="majorEastAsia" w:hAnsiTheme="majorHAnsi" w:cstheme="majorBidi"/>
      <w:b/>
      <w:spacing w:val="-10"/>
      <w:kern w:val="28"/>
      <w:sz w:val="132"/>
      <w:szCs w:val="56"/>
      <w14:shadow w14:blurRad="0" w14:dist="38100" w14:dir="2640000" w14:sx="100000" w14:sy="100000" w14:kx="0" w14:ky="0" w14:algn="ctr">
        <w14:schemeClr w14:val="accent4">
          <w14:lumMod w14:val="90000"/>
        </w14:schemeClr>
      </w14:shadow>
      <w14:textOutline w14:w="12700" w14:cap="rnd" w14:cmpd="sng" w14:algn="ctr">
        <w14:solidFill>
          <w14:schemeClr w14:val="accent4">
            <w14:lumMod w14:val="25000"/>
          </w14:schemeClr>
        </w14:solidFill>
        <w14:prstDash w14:val="solid"/>
        <w14:bevel/>
      </w14:textOutline>
    </w:rPr>
  </w:style>
  <w:style w:type="table" w:styleId="TableGrid">
    <w:name w:val="Table Grid"/>
    <w:basedOn w:val="TableNormal"/>
    <w:uiPriority w:val="39"/>
    <w:rsid w:val="00210A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5D38F4"/>
    <w:rPr>
      <w:rFonts w:asciiTheme="majorHAnsi" w:eastAsiaTheme="majorEastAsia" w:hAnsiTheme="majorHAnsi" w:cstheme="majorBidi"/>
      <w:b/>
      <w:i/>
      <w:sz w:val="72"/>
      <w14:shadow w14:blurRad="0" w14:dist="38100" w14:dir="2640000" w14:sx="100000" w14:sy="100000" w14:kx="0" w14:ky="0" w14:algn="ctr">
        <w14:schemeClr w14:val="tx1"/>
      </w14:shadow>
    </w:rPr>
  </w:style>
  <w:style w:type="character" w:customStyle="1" w:styleId="Heading2Char">
    <w:name w:val="Heading 2 Char"/>
    <w:basedOn w:val="DefaultParagraphFont"/>
    <w:link w:val="Heading2"/>
    <w:uiPriority w:val="9"/>
    <w:rsid w:val="005D38F4"/>
    <w:rPr>
      <w:rFonts w:eastAsiaTheme="majorEastAsia" w:cstheme="majorBidi"/>
      <w:i/>
      <w:szCs w:val="26"/>
    </w:rPr>
  </w:style>
  <w:style w:type="character" w:styleId="PlaceholderText">
    <w:name w:val="Placeholder Text"/>
    <w:basedOn w:val="DefaultParagraphFont"/>
    <w:uiPriority w:val="99"/>
    <w:semiHidden/>
    <w:rsid w:val="003F4A70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346419"/>
    <w:rPr>
      <w:color w:val="FE006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64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hoteltrinity.foodservice-allergy-intolerance.com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hoteltrinity.foodservice.com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obir\OneDrive\Pictures\Saved%20Pictures\trinity%203.dotx" TargetMode="External"/></Relationships>
</file>

<file path=word/theme/theme1.xml><?xml version="1.0" encoding="utf-8"?>
<a:theme xmlns:a="http://schemas.openxmlformats.org/drawingml/2006/main" name="Office Theme">
  <a:themeElements>
    <a:clrScheme name="MS Val Colors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FE0066"/>
      </a:accent1>
      <a:accent2>
        <a:srgbClr val="E00041"/>
      </a:accent2>
      <a:accent3>
        <a:srgbClr val="B4006C"/>
      </a:accent3>
      <a:accent4>
        <a:srgbClr val="CDEDDA"/>
      </a:accent4>
      <a:accent5>
        <a:srgbClr val="CDDAED"/>
      </a:accent5>
      <a:accent6>
        <a:srgbClr val="EDCDEA"/>
      </a:accent6>
      <a:hlink>
        <a:srgbClr val="FE0066"/>
      </a:hlink>
      <a:folHlink>
        <a:srgbClr val="FE0066"/>
      </a:folHlink>
    </a:clrScheme>
    <a:fontScheme name="Menu - SB">
      <a:majorFont>
        <a:latin typeface="Rockwell"/>
        <a:ea typeface=""/>
        <a:cs typeface=""/>
      </a:majorFont>
      <a:minorFont>
        <a:latin typeface="Corbe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4" ma:contentTypeDescription="Create a new document." ma:contentTypeScope="" ma:versionID="2d714a3296df14eba7a100bb665443ca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49549bf45bfbbfb6cffed527380e77e1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489833-5B32-4889-9D94-412BE0A7E6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D11AE7F-EE1D-4E94-8E90-DE552CA0573D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customXml/itemProps3.xml><?xml version="1.0" encoding="utf-8"?>
<ds:datastoreItem xmlns:ds="http://schemas.openxmlformats.org/officeDocument/2006/customXml" ds:itemID="{4403BF22-5D25-46C1-B17B-E5022A2559C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90DC0CD-1E82-4333-BE6F-459A8F8F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trinity 3.dotx</Template>
  <TotalTime>0</TotalTime>
  <Pages>3</Pages>
  <Words>704</Words>
  <Characters>4015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2022-06-15T18:42:00Z</dcterms:created>
  <dcterms:modified xsi:type="dcterms:W3CDTF">2022-06-15T23:37:00Z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