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E9324" w14:textId="01E486F9" w:rsidR="007A0FEF" w:rsidRPr="007A0FEF" w:rsidRDefault="00CF2A44" w:rsidP="007A0FEF">
      <w:pPr>
        <w:pStyle w:val="Date"/>
        <w:rPr>
          <w:lang w:val="en-GB"/>
        </w:rPr>
      </w:pPr>
      <w:r>
        <w:rPr>
          <w:lang w:val="en-GB"/>
        </w:rPr>
        <w:t>ADDA4022 Ways of Thinking</w:t>
      </w:r>
      <w:r w:rsidR="006A0A7B">
        <w:rPr>
          <w:lang w:val="en-GB"/>
        </w:rPr>
        <w:t xml:space="preserve"> </w:t>
      </w:r>
      <w:r w:rsidR="006A0A7B">
        <w:rPr>
          <w:lang w:val="en-GB"/>
        </w:rPr>
        <w:tab/>
      </w:r>
      <w:r w:rsidR="006A0A7B">
        <w:rPr>
          <w:lang w:val="en-GB"/>
        </w:rPr>
        <w:tab/>
        <w:t>Contextual Studies BA SPT, DC</w:t>
      </w:r>
    </w:p>
    <w:p w14:paraId="285F58B3" w14:textId="5CF152E9" w:rsidR="00B979D8" w:rsidRPr="00316AE8" w:rsidRDefault="00CF2A44">
      <w:pPr>
        <w:pStyle w:val="Title"/>
        <w:rPr>
          <w:sz w:val="40"/>
          <w:szCs w:val="40"/>
          <w:lang w:val="en-GB"/>
        </w:rPr>
      </w:pPr>
      <w:r w:rsidRPr="00316AE8">
        <w:rPr>
          <w:sz w:val="40"/>
          <w:szCs w:val="40"/>
          <w:lang w:val="en-GB"/>
        </w:rPr>
        <w:t>Reading List</w:t>
      </w:r>
    </w:p>
    <w:p w14:paraId="5FA9A8BF" w14:textId="13F76B79" w:rsidR="00AF6670" w:rsidRDefault="00DF633A">
      <w:pPr>
        <w:pStyle w:val="Heading1"/>
        <w:rPr>
          <w:lang w:val="en-GB"/>
        </w:rPr>
      </w:pPr>
      <w:r>
        <w:rPr>
          <w:lang w:val="en-GB"/>
        </w:rPr>
        <w:t>MANIFESTO:</w:t>
      </w:r>
    </w:p>
    <w:p w14:paraId="55D2FCC9" w14:textId="5C9FF0EF" w:rsidR="001E7C2E" w:rsidRPr="00366E36" w:rsidRDefault="001E7C2E" w:rsidP="001E7C2E">
      <w:pPr>
        <w:pStyle w:val="Heading1"/>
        <w:rPr>
          <w:sz w:val="18"/>
          <w:szCs w:val="18"/>
          <w:lang w:val="en-GB"/>
        </w:rPr>
      </w:pPr>
      <w:r w:rsidRPr="00366E36">
        <w:rPr>
          <w:sz w:val="18"/>
          <w:szCs w:val="18"/>
          <w:lang w:val="en-GB"/>
        </w:rPr>
        <w:t>*</w:t>
      </w:r>
      <w:r w:rsidR="00945E65" w:rsidRPr="00366E36">
        <w:rPr>
          <w:sz w:val="18"/>
          <w:szCs w:val="18"/>
          <w:lang w:val="en-GB"/>
        </w:rPr>
        <w:t>A minimum of 3 book</w:t>
      </w:r>
      <w:r w:rsidR="00F250A7" w:rsidRPr="00366E36">
        <w:rPr>
          <w:sz w:val="18"/>
          <w:szCs w:val="18"/>
          <w:lang w:val="en-GB"/>
        </w:rPr>
        <w:t xml:space="preserve">s referenced </w:t>
      </w:r>
      <w:r w:rsidR="00A87F5A" w:rsidRPr="00366E36">
        <w:rPr>
          <w:sz w:val="18"/>
          <w:szCs w:val="18"/>
          <w:lang w:val="en-GB"/>
        </w:rPr>
        <w:t>(use harvard system)</w:t>
      </w:r>
    </w:p>
    <w:p w14:paraId="0C33B40E" w14:textId="7B45FFA1" w:rsidR="00D66255" w:rsidRDefault="00CA598F" w:rsidP="00366E36">
      <w:pPr>
        <w:rPr>
          <w:sz w:val="18"/>
          <w:szCs w:val="18"/>
          <w:lang w:val="en-GB"/>
        </w:rPr>
      </w:pPr>
      <w:r w:rsidRPr="00366E36">
        <w:rPr>
          <w:sz w:val="18"/>
          <w:szCs w:val="18"/>
          <w:lang w:val="en-GB"/>
        </w:rPr>
        <w:t>Other sources can also be referenced: Articles, online sources, podcast</w:t>
      </w:r>
      <w:r w:rsidR="00672D0C" w:rsidRPr="00366E36">
        <w:rPr>
          <w:sz w:val="18"/>
          <w:szCs w:val="18"/>
          <w:lang w:val="en-GB"/>
        </w:rPr>
        <w:t>s, radio, tv.</w:t>
      </w:r>
    </w:p>
    <w:p w14:paraId="29EE7AC0" w14:textId="77777777" w:rsidR="00316AE8" w:rsidRPr="00366E36" w:rsidRDefault="00316AE8" w:rsidP="00366E36">
      <w:pPr>
        <w:rPr>
          <w:sz w:val="18"/>
          <w:szCs w:val="18"/>
          <w:lang w:val="en-GB"/>
        </w:rPr>
      </w:pPr>
    </w:p>
    <w:p w14:paraId="5BF8320F" w14:textId="59081CD1" w:rsidR="00D67DAB" w:rsidRDefault="00EE3466" w:rsidP="004B35E6">
      <w:pPr>
        <w:rPr>
          <w:lang w:val="en-GB"/>
        </w:rPr>
      </w:pPr>
      <w:r>
        <w:rPr>
          <w:lang w:val="en-GB"/>
        </w:rPr>
        <w:t>100 Artists’ Manifestos</w:t>
      </w:r>
      <w:r w:rsidR="00F12DF3">
        <w:rPr>
          <w:lang w:val="en-GB"/>
        </w:rPr>
        <w:t xml:space="preserve"> From the Futurists to the </w:t>
      </w:r>
      <w:proofErr w:type="spellStart"/>
      <w:r w:rsidR="00F12DF3">
        <w:rPr>
          <w:lang w:val="en-GB"/>
        </w:rPr>
        <w:t>Stuckists</w:t>
      </w:r>
      <w:proofErr w:type="spellEnd"/>
      <w:r w:rsidR="00903B97">
        <w:rPr>
          <w:lang w:val="en-GB"/>
        </w:rPr>
        <w:t xml:space="preserve">, </w:t>
      </w:r>
      <w:r w:rsidR="00903B97" w:rsidRPr="00CF39C7">
        <w:rPr>
          <w:i/>
          <w:iCs/>
          <w:lang w:val="en-GB"/>
        </w:rPr>
        <w:t xml:space="preserve">Selected by Alex </w:t>
      </w:r>
      <w:proofErr w:type="spellStart"/>
      <w:r w:rsidR="00903B97" w:rsidRPr="00CF39C7">
        <w:rPr>
          <w:i/>
          <w:iCs/>
          <w:lang w:val="en-GB"/>
        </w:rPr>
        <w:t>Danchev</w:t>
      </w:r>
      <w:proofErr w:type="spellEnd"/>
    </w:p>
    <w:p w14:paraId="404A6E9E" w14:textId="796AA973" w:rsidR="00851157" w:rsidRDefault="00851157" w:rsidP="004B35E6">
      <w:pPr>
        <w:rPr>
          <w:lang w:val="en-GB"/>
        </w:rPr>
      </w:pPr>
      <w:r>
        <w:rPr>
          <w:lang w:val="en-GB"/>
        </w:rPr>
        <w:t>Art Rules</w:t>
      </w:r>
      <w:r w:rsidR="00BA043D">
        <w:rPr>
          <w:lang w:val="en-GB"/>
        </w:rPr>
        <w:t>, How Great Artists Think, Create and Work</w:t>
      </w:r>
      <w:r w:rsidR="000C65C1">
        <w:rPr>
          <w:lang w:val="en-GB"/>
        </w:rPr>
        <w:t>,</w:t>
      </w:r>
      <w:r w:rsidR="00BA043D">
        <w:rPr>
          <w:lang w:val="en-GB"/>
        </w:rPr>
        <w:t xml:space="preserve"> </w:t>
      </w:r>
      <w:r w:rsidR="00BA043D" w:rsidRPr="00BA043D">
        <w:rPr>
          <w:i/>
          <w:iCs/>
          <w:lang w:val="en-GB"/>
        </w:rPr>
        <w:t>Cassie Packard</w:t>
      </w:r>
    </w:p>
    <w:p w14:paraId="34C94738" w14:textId="6841D30C" w:rsidR="003F1F78" w:rsidRDefault="00AA5945" w:rsidP="004B35E6">
      <w:pPr>
        <w:rPr>
          <w:i/>
          <w:iCs/>
          <w:lang w:val="en-GB"/>
        </w:rPr>
      </w:pPr>
      <w:r>
        <w:rPr>
          <w:lang w:val="en-GB"/>
        </w:rPr>
        <w:t>Catching the Big Fish: Meditation, Consciousness and Creativity</w:t>
      </w:r>
      <w:r w:rsidR="004B35E6">
        <w:rPr>
          <w:lang w:val="en-GB"/>
        </w:rPr>
        <w:t>,</w:t>
      </w:r>
      <w:r w:rsidR="004B35E6" w:rsidRPr="00CF39C7">
        <w:rPr>
          <w:i/>
          <w:iCs/>
          <w:lang w:val="en-GB"/>
        </w:rPr>
        <w:t xml:space="preserve"> David Lynch</w:t>
      </w:r>
    </w:p>
    <w:p w14:paraId="093F9BCB" w14:textId="6C88A300" w:rsidR="006A778D" w:rsidRPr="006A778D" w:rsidRDefault="006A778D" w:rsidP="004B35E6">
      <w:pPr>
        <w:rPr>
          <w:lang w:val="en-GB"/>
        </w:rPr>
      </w:pPr>
      <w:r>
        <w:rPr>
          <w:lang w:val="en-GB"/>
        </w:rPr>
        <w:t>Your Brain on Art</w:t>
      </w:r>
      <w:r w:rsidR="00F80750">
        <w:rPr>
          <w:lang w:val="en-GB"/>
        </w:rPr>
        <w:t xml:space="preserve">, How the Arts Transform Us, </w:t>
      </w:r>
      <w:r w:rsidR="00F80750" w:rsidRPr="00B51005">
        <w:rPr>
          <w:i/>
          <w:iCs/>
          <w:lang w:val="en-GB"/>
        </w:rPr>
        <w:t xml:space="preserve">Susan </w:t>
      </w:r>
      <w:proofErr w:type="spellStart"/>
      <w:r w:rsidR="00F80750" w:rsidRPr="00B51005">
        <w:rPr>
          <w:i/>
          <w:iCs/>
          <w:lang w:val="en-GB"/>
        </w:rPr>
        <w:t>Magsamen</w:t>
      </w:r>
      <w:proofErr w:type="spellEnd"/>
      <w:r w:rsidR="00F80750" w:rsidRPr="00B51005">
        <w:rPr>
          <w:i/>
          <w:iCs/>
          <w:lang w:val="en-GB"/>
        </w:rPr>
        <w:t xml:space="preserve"> and Ivy Ross</w:t>
      </w:r>
    </w:p>
    <w:p w14:paraId="312994C0" w14:textId="3F622F9C" w:rsidR="00D66255" w:rsidRDefault="000719A2" w:rsidP="00D66255">
      <w:pPr>
        <w:rPr>
          <w:lang w:val="en-GB"/>
        </w:rPr>
      </w:pPr>
      <w:r>
        <w:rPr>
          <w:lang w:val="en-GB"/>
        </w:rPr>
        <w:t xml:space="preserve">The Artist’s Way, </w:t>
      </w:r>
      <w:r w:rsidRPr="00726D14">
        <w:rPr>
          <w:i/>
          <w:iCs/>
          <w:lang w:val="en-GB"/>
        </w:rPr>
        <w:t>Julia Cameron</w:t>
      </w:r>
    </w:p>
    <w:p w14:paraId="3DA94117" w14:textId="50C7F92B" w:rsidR="00FB7778" w:rsidRDefault="00FB7778" w:rsidP="00D66255">
      <w:pPr>
        <w:rPr>
          <w:i/>
          <w:iCs/>
          <w:lang w:val="en-GB"/>
        </w:rPr>
      </w:pPr>
      <w:r>
        <w:rPr>
          <w:lang w:val="en-GB"/>
        </w:rPr>
        <w:t xml:space="preserve">Design as Attitude, </w:t>
      </w:r>
      <w:r w:rsidRPr="00726D14">
        <w:rPr>
          <w:i/>
          <w:iCs/>
          <w:lang w:val="en-GB"/>
        </w:rPr>
        <w:t xml:space="preserve">Alice </w:t>
      </w:r>
      <w:proofErr w:type="spellStart"/>
      <w:r w:rsidRPr="00726D14">
        <w:rPr>
          <w:i/>
          <w:iCs/>
          <w:lang w:val="en-GB"/>
        </w:rPr>
        <w:t>Rawsthorne</w:t>
      </w:r>
      <w:proofErr w:type="spellEnd"/>
    </w:p>
    <w:p w14:paraId="73CCAE76" w14:textId="061859EC" w:rsidR="00173DDC" w:rsidRPr="00173DDC" w:rsidRDefault="00173DDC" w:rsidP="00D66255">
      <w:pPr>
        <w:rPr>
          <w:lang w:val="en-GB"/>
        </w:rPr>
      </w:pPr>
      <w:r>
        <w:rPr>
          <w:lang w:val="en-GB"/>
        </w:rPr>
        <w:t xml:space="preserve">Sustainable by Design, </w:t>
      </w:r>
      <w:r w:rsidRPr="00173DDC">
        <w:rPr>
          <w:i/>
          <w:iCs/>
          <w:lang w:val="en-GB"/>
        </w:rPr>
        <w:t>Stuart Walker</w:t>
      </w:r>
    </w:p>
    <w:p w14:paraId="2A596153" w14:textId="4F263E4F" w:rsidR="00C67BC2" w:rsidRDefault="00C67BC2" w:rsidP="62A7356A">
      <w:r w:rsidRPr="62A7356A">
        <w:t>This is not Art</w:t>
      </w:r>
      <w:r w:rsidR="00F9354C" w:rsidRPr="62A7356A">
        <w:t>, Activism and Other ‘Non-Art</w:t>
      </w:r>
      <w:r w:rsidR="00910A7C" w:rsidRPr="62A7356A">
        <w:t xml:space="preserve">’, </w:t>
      </w:r>
      <w:r w:rsidR="00CF39C7" w:rsidRPr="62A7356A">
        <w:rPr>
          <w:i/>
          <w:iCs/>
        </w:rPr>
        <w:t>Alana Jelinek</w:t>
      </w:r>
    </w:p>
    <w:p w14:paraId="0558A0AF" w14:textId="77777777" w:rsidR="001C3449" w:rsidRDefault="001C3449" w:rsidP="00D66255">
      <w:pPr>
        <w:rPr>
          <w:lang w:val="en-GB"/>
        </w:rPr>
      </w:pPr>
    </w:p>
    <w:p w14:paraId="5425F04A" w14:textId="2739A2ED" w:rsidR="009C3255" w:rsidRPr="00366E36" w:rsidRDefault="00235999" w:rsidP="007A0FEF">
      <w:pPr>
        <w:ind w:left="0"/>
        <w:rPr>
          <w:sz w:val="18"/>
          <w:szCs w:val="18"/>
          <w:lang w:val="en-GB"/>
        </w:rPr>
      </w:pPr>
      <w:r w:rsidRPr="00366E36">
        <w:rPr>
          <w:sz w:val="18"/>
          <w:szCs w:val="18"/>
          <w:lang w:val="en-GB"/>
        </w:rPr>
        <w:t>*</w:t>
      </w:r>
      <w:r w:rsidR="00E079D7" w:rsidRPr="00366E36">
        <w:rPr>
          <w:sz w:val="18"/>
          <w:szCs w:val="18"/>
          <w:lang w:val="en-GB"/>
        </w:rPr>
        <w:t>Th</w:t>
      </w:r>
      <w:r w:rsidRPr="00366E36">
        <w:rPr>
          <w:sz w:val="18"/>
          <w:szCs w:val="18"/>
          <w:lang w:val="en-GB"/>
        </w:rPr>
        <w:t>is</w:t>
      </w:r>
      <w:r w:rsidR="00E079D7" w:rsidRPr="00366E36">
        <w:rPr>
          <w:sz w:val="18"/>
          <w:szCs w:val="18"/>
          <w:lang w:val="en-GB"/>
        </w:rPr>
        <w:t xml:space="preserve"> list provides a starting point for</w:t>
      </w:r>
      <w:r w:rsidR="00910A7C" w:rsidRPr="00366E36">
        <w:rPr>
          <w:sz w:val="18"/>
          <w:szCs w:val="18"/>
          <w:lang w:val="en-GB"/>
        </w:rPr>
        <w:t xml:space="preserve"> your own</w:t>
      </w:r>
      <w:r w:rsidR="00E079D7" w:rsidRPr="00366E36">
        <w:rPr>
          <w:sz w:val="18"/>
          <w:szCs w:val="18"/>
          <w:lang w:val="en-GB"/>
        </w:rPr>
        <w:t xml:space="preserve"> </w:t>
      </w:r>
      <w:r w:rsidRPr="00366E36">
        <w:rPr>
          <w:sz w:val="18"/>
          <w:szCs w:val="18"/>
          <w:lang w:val="en-GB"/>
        </w:rPr>
        <w:t xml:space="preserve">further reading. </w:t>
      </w:r>
      <w:r w:rsidR="00D63D34" w:rsidRPr="00366E36">
        <w:rPr>
          <w:sz w:val="18"/>
          <w:szCs w:val="18"/>
          <w:lang w:val="en-GB"/>
        </w:rPr>
        <w:t>You are not required to read all books on the list</w:t>
      </w:r>
      <w:r w:rsidR="008B4B3B" w:rsidRPr="00366E36">
        <w:rPr>
          <w:sz w:val="18"/>
          <w:szCs w:val="18"/>
          <w:lang w:val="en-GB"/>
        </w:rPr>
        <w:t xml:space="preserve"> – you </w:t>
      </w:r>
      <w:r w:rsidR="00D63D34" w:rsidRPr="00366E36">
        <w:rPr>
          <w:sz w:val="18"/>
          <w:szCs w:val="18"/>
          <w:lang w:val="en-GB"/>
        </w:rPr>
        <w:t>may wish to part-read at least 3.</w:t>
      </w:r>
    </w:p>
    <w:p w14:paraId="1827BBA9" w14:textId="77777777" w:rsidR="00FA421B" w:rsidRPr="00366E36" w:rsidRDefault="005476B2" w:rsidP="00D66255">
      <w:pPr>
        <w:rPr>
          <w:sz w:val="18"/>
          <w:szCs w:val="18"/>
          <w:u w:val="single"/>
          <w:lang w:val="en-GB"/>
        </w:rPr>
      </w:pPr>
      <w:r w:rsidRPr="00366E36">
        <w:rPr>
          <w:sz w:val="18"/>
          <w:szCs w:val="18"/>
          <w:u w:val="single"/>
          <w:lang w:val="en-GB"/>
        </w:rPr>
        <w:t xml:space="preserve">ARTICLE to INSPIRE: </w:t>
      </w:r>
    </w:p>
    <w:p w14:paraId="6DCA21B1" w14:textId="77777777" w:rsidR="00FA421B" w:rsidRDefault="005476B2" w:rsidP="00D66255">
      <w:pPr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 xml:space="preserve">Medium.com </w:t>
      </w:r>
    </w:p>
    <w:p w14:paraId="6B267AC8" w14:textId="4756F38C" w:rsidR="00A2717B" w:rsidRDefault="005476B2" w:rsidP="00D66255">
      <w:pPr>
        <w:rPr>
          <w:sz w:val="18"/>
          <w:szCs w:val="18"/>
          <w:lang w:val="en-GB"/>
        </w:rPr>
      </w:pPr>
      <w:r>
        <w:rPr>
          <w:sz w:val="18"/>
          <w:szCs w:val="18"/>
          <w:lang w:val="en-GB"/>
        </w:rPr>
        <w:t>WHY DO WE MAKE ART? 10 INSPIRING MOTIV</w:t>
      </w:r>
      <w:r w:rsidR="00FA421B">
        <w:rPr>
          <w:sz w:val="18"/>
          <w:szCs w:val="18"/>
          <w:lang w:val="en-GB"/>
        </w:rPr>
        <w:t xml:space="preserve">ATIONS TO IGNITE YOUR CREATIVE PASSION by Sima </w:t>
      </w:r>
      <w:proofErr w:type="spellStart"/>
      <w:r w:rsidR="00FA421B">
        <w:rPr>
          <w:sz w:val="18"/>
          <w:szCs w:val="18"/>
          <w:lang w:val="en-GB"/>
        </w:rPr>
        <w:t>Zureikat</w:t>
      </w:r>
      <w:proofErr w:type="spellEnd"/>
    </w:p>
    <w:p w14:paraId="24268E5F" w14:textId="5A64E15C" w:rsidR="009C3255" w:rsidRPr="00366E36" w:rsidRDefault="009C3255" w:rsidP="00D66255">
      <w:pPr>
        <w:rPr>
          <w:sz w:val="18"/>
          <w:szCs w:val="18"/>
          <w:u w:val="single"/>
          <w:lang w:val="en-GB"/>
        </w:rPr>
      </w:pPr>
      <w:r w:rsidRPr="00366E36">
        <w:rPr>
          <w:sz w:val="18"/>
          <w:szCs w:val="18"/>
          <w:u w:val="single"/>
          <w:lang w:val="en-GB"/>
        </w:rPr>
        <w:t>QUOTES</w:t>
      </w:r>
      <w:r w:rsidR="006C2018" w:rsidRPr="00366E36">
        <w:rPr>
          <w:sz w:val="18"/>
          <w:szCs w:val="18"/>
          <w:u w:val="single"/>
          <w:lang w:val="en-GB"/>
        </w:rPr>
        <w:t xml:space="preserve"> to INSPIRE:</w:t>
      </w:r>
    </w:p>
    <w:p w14:paraId="37F8FA1E" w14:textId="205633B6" w:rsidR="009C3255" w:rsidRPr="007A0FEF" w:rsidRDefault="007F14A7" w:rsidP="00D66255">
      <w:pPr>
        <w:rPr>
          <w:i/>
          <w:iCs/>
          <w:sz w:val="18"/>
          <w:szCs w:val="18"/>
          <w:lang w:val="en-GB"/>
        </w:rPr>
      </w:pPr>
      <w:r w:rsidRPr="007A0FEF">
        <w:rPr>
          <w:sz w:val="18"/>
          <w:szCs w:val="18"/>
          <w:lang w:val="en-GB"/>
        </w:rPr>
        <w:t xml:space="preserve">“We have to replace beauty, which is a cultural concept, with goodness, which is a humanist concept.” </w:t>
      </w:r>
      <w:r w:rsidRPr="007A0FEF">
        <w:rPr>
          <w:i/>
          <w:iCs/>
          <w:sz w:val="18"/>
          <w:szCs w:val="18"/>
          <w:lang w:val="en-GB"/>
        </w:rPr>
        <w:t xml:space="preserve">Philippe </w:t>
      </w:r>
      <w:proofErr w:type="spellStart"/>
      <w:r w:rsidRPr="007A0FEF">
        <w:rPr>
          <w:i/>
          <w:iCs/>
          <w:sz w:val="18"/>
          <w:szCs w:val="18"/>
          <w:lang w:val="en-GB"/>
        </w:rPr>
        <w:t>Starck</w:t>
      </w:r>
      <w:proofErr w:type="spellEnd"/>
    </w:p>
    <w:p w14:paraId="32237507" w14:textId="4A76FFDB" w:rsidR="007F14A7" w:rsidRPr="007A0FEF" w:rsidRDefault="007F14A7" w:rsidP="00D66255">
      <w:pPr>
        <w:rPr>
          <w:i/>
          <w:iCs/>
          <w:sz w:val="18"/>
          <w:szCs w:val="18"/>
          <w:lang w:val="en-GB"/>
        </w:rPr>
      </w:pPr>
      <w:r w:rsidRPr="007A0FEF">
        <w:rPr>
          <w:sz w:val="18"/>
          <w:szCs w:val="18"/>
          <w:lang w:val="en-GB"/>
        </w:rPr>
        <w:t xml:space="preserve">“There is no better designer than nature.” </w:t>
      </w:r>
      <w:r w:rsidRPr="007A0FEF">
        <w:rPr>
          <w:i/>
          <w:iCs/>
          <w:sz w:val="18"/>
          <w:szCs w:val="18"/>
          <w:lang w:val="en-GB"/>
        </w:rPr>
        <w:t>Alexander McQueen</w:t>
      </w:r>
    </w:p>
    <w:p w14:paraId="1E54739D" w14:textId="509378D5" w:rsidR="006C2018" w:rsidRPr="007A0FEF" w:rsidRDefault="002279D8" w:rsidP="00D66255">
      <w:pPr>
        <w:rPr>
          <w:i/>
          <w:iCs/>
          <w:sz w:val="18"/>
          <w:szCs w:val="18"/>
          <w:lang w:val="en-GB"/>
        </w:rPr>
      </w:pPr>
      <w:r w:rsidRPr="007A0FEF">
        <w:rPr>
          <w:sz w:val="18"/>
          <w:szCs w:val="18"/>
          <w:lang w:val="en-GB"/>
        </w:rPr>
        <w:t xml:space="preserve">“Have nothing in your house that you </w:t>
      </w:r>
      <w:r w:rsidR="002947CA" w:rsidRPr="007A0FEF">
        <w:rPr>
          <w:sz w:val="18"/>
          <w:szCs w:val="18"/>
          <w:lang w:val="en-GB"/>
        </w:rPr>
        <w:t xml:space="preserve">do not know to be useful or believe to be beautiful.” </w:t>
      </w:r>
      <w:r w:rsidR="002947CA" w:rsidRPr="007A0FEF">
        <w:rPr>
          <w:i/>
          <w:iCs/>
          <w:sz w:val="18"/>
          <w:szCs w:val="18"/>
          <w:lang w:val="en-GB"/>
        </w:rPr>
        <w:t>William Morris</w:t>
      </w:r>
    </w:p>
    <w:p w14:paraId="7CA0650A" w14:textId="049A6347" w:rsidR="007A0FEF" w:rsidRPr="00366E36" w:rsidRDefault="004A7C6B" w:rsidP="00366E36">
      <w:pPr>
        <w:rPr>
          <w:sz w:val="18"/>
          <w:szCs w:val="18"/>
          <w:lang w:val="en-GB"/>
        </w:rPr>
      </w:pPr>
      <w:r w:rsidRPr="007A0FEF">
        <w:rPr>
          <w:sz w:val="18"/>
          <w:szCs w:val="18"/>
          <w:lang w:val="en-GB"/>
        </w:rPr>
        <w:t xml:space="preserve">“Buy less, choose well, make it last.” </w:t>
      </w:r>
      <w:r w:rsidRPr="007A0FEF">
        <w:rPr>
          <w:i/>
          <w:iCs/>
          <w:sz w:val="18"/>
          <w:szCs w:val="18"/>
          <w:lang w:val="en-GB"/>
        </w:rPr>
        <w:t>Vivienne Westwood</w:t>
      </w:r>
    </w:p>
    <w:p w14:paraId="5F1DE19D" w14:textId="30512FF0" w:rsidR="007A0FEF" w:rsidRDefault="007A0FEF" w:rsidP="00D66255">
      <w:pPr>
        <w:rPr>
          <w:i/>
          <w:iCs/>
          <w:lang w:val="en-GB"/>
        </w:rPr>
      </w:pPr>
      <w:r>
        <w:rPr>
          <w:lang w:val="en-GB"/>
        </w:rPr>
        <w:t>Tutor: Menna Buss</w:t>
      </w:r>
    </w:p>
    <w:p w14:paraId="6A99C572" w14:textId="77777777" w:rsidR="00754369" w:rsidRPr="00843143" w:rsidRDefault="00754369" w:rsidP="00D66255">
      <w:pPr>
        <w:rPr>
          <w:sz w:val="18"/>
          <w:szCs w:val="18"/>
          <w:lang w:val="en-GB"/>
        </w:rPr>
      </w:pPr>
    </w:p>
    <w:p w14:paraId="118181EE" w14:textId="3D7B4BD5" w:rsidR="00A40744" w:rsidRPr="006272EE" w:rsidRDefault="00A40744" w:rsidP="00D66255">
      <w:pPr>
        <w:rPr>
          <w:lang w:val="en-GB"/>
        </w:rPr>
      </w:pPr>
    </w:p>
    <w:sectPr w:rsidR="00A40744" w:rsidRPr="006272EE" w:rsidSect="006272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12535" w14:textId="77777777" w:rsidR="005059CA" w:rsidRDefault="005059CA">
      <w:pPr>
        <w:spacing w:after="0" w:line="240" w:lineRule="auto"/>
      </w:pPr>
      <w:r>
        <w:separator/>
      </w:r>
    </w:p>
    <w:p w14:paraId="3BDD2AB6" w14:textId="77777777" w:rsidR="005059CA" w:rsidRDefault="005059CA"/>
  </w:endnote>
  <w:endnote w:type="continuationSeparator" w:id="0">
    <w:p w14:paraId="09FE7D16" w14:textId="77777777" w:rsidR="005059CA" w:rsidRDefault="005059CA">
      <w:pPr>
        <w:spacing w:after="0" w:line="240" w:lineRule="auto"/>
      </w:pPr>
      <w:r>
        <w:continuationSeparator/>
      </w:r>
    </w:p>
    <w:p w14:paraId="03117908" w14:textId="77777777" w:rsidR="005059CA" w:rsidRDefault="005059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MinchoB">
    <w:altName w:val="HG明朝B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8A828" w14:textId="77777777" w:rsidR="00696D06" w:rsidRDefault="00696D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0788" w14:textId="77777777" w:rsidR="00B979D8" w:rsidRDefault="00917394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3374B" w14:textId="77777777" w:rsidR="00696D06" w:rsidRDefault="00696D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20D52" w14:textId="77777777" w:rsidR="005059CA" w:rsidRDefault="005059CA">
      <w:pPr>
        <w:spacing w:after="0" w:line="240" w:lineRule="auto"/>
      </w:pPr>
      <w:r>
        <w:separator/>
      </w:r>
    </w:p>
    <w:p w14:paraId="06F5FEF3" w14:textId="77777777" w:rsidR="005059CA" w:rsidRDefault="005059CA"/>
  </w:footnote>
  <w:footnote w:type="continuationSeparator" w:id="0">
    <w:p w14:paraId="5BDA1635" w14:textId="77777777" w:rsidR="005059CA" w:rsidRDefault="005059CA">
      <w:pPr>
        <w:spacing w:after="0" w:line="240" w:lineRule="auto"/>
      </w:pPr>
      <w:r>
        <w:continuationSeparator/>
      </w:r>
    </w:p>
    <w:p w14:paraId="5892CF9C" w14:textId="77777777" w:rsidR="005059CA" w:rsidRDefault="005059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C9226" w14:textId="77777777" w:rsidR="00696D06" w:rsidRDefault="00696D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59D19" w14:textId="77777777" w:rsidR="00696D06" w:rsidRDefault="00696D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E6DB8" w14:textId="77777777" w:rsidR="00696D06" w:rsidRDefault="00696D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CB2B8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4D0BEC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9F4F2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DF41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3661F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9E707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24A6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FA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05552C83"/>
    <w:multiLevelType w:val="multilevel"/>
    <w:tmpl w:val="9B548F90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BC1114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80571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FB0E3A"/>
    <w:multiLevelType w:val="multilevel"/>
    <w:tmpl w:val="D6E81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40" w:hanging="360"/>
      </w:pPr>
      <w:rPr>
        <w:rFonts w:hint="default"/>
      </w:rPr>
    </w:lvl>
  </w:abstractNum>
  <w:abstractNum w:abstractNumId="12" w15:restartNumberingAfterBreak="0">
    <w:nsid w:val="6420783A"/>
    <w:multiLevelType w:val="hybridMultilevel"/>
    <w:tmpl w:val="0F00B38A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638CF"/>
    <w:multiLevelType w:val="multilevel"/>
    <w:tmpl w:val="5C7EBD96"/>
    <w:lvl w:ilvl="0">
      <w:start w:val="1"/>
      <w:numFmt w:val="lowerRoman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E2B3F6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378972655">
    <w:abstractNumId w:val="11"/>
  </w:num>
  <w:num w:numId="2" w16cid:durableId="1728793909">
    <w:abstractNumId w:val="0"/>
  </w:num>
  <w:num w:numId="3" w16cid:durableId="1169757917">
    <w:abstractNumId w:val="1"/>
  </w:num>
  <w:num w:numId="4" w16cid:durableId="1861317407">
    <w:abstractNumId w:val="2"/>
  </w:num>
  <w:num w:numId="5" w16cid:durableId="1068772781">
    <w:abstractNumId w:val="3"/>
  </w:num>
  <w:num w:numId="6" w16cid:durableId="1671371581">
    <w:abstractNumId w:val="13"/>
  </w:num>
  <w:num w:numId="7" w16cid:durableId="835657013">
    <w:abstractNumId w:val="4"/>
  </w:num>
  <w:num w:numId="8" w16cid:durableId="1102915208">
    <w:abstractNumId w:val="5"/>
  </w:num>
  <w:num w:numId="9" w16cid:durableId="1079600876">
    <w:abstractNumId w:val="6"/>
  </w:num>
  <w:num w:numId="10" w16cid:durableId="725185967">
    <w:abstractNumId w:val="7"/>
  </w:num>
  <w:num w:numId="11" w16cid:durableId="1904371465">
    <w:abstractNumId w:val="8"/>
  </w:num>
  <w:num w:numId="12" w16cid:durableId="1925608350">
    <w:abstractNumId w:val="14"/>
  </w:num>
  <w:num w:numId="13" w16cid:durableId="22286823">
    <w:abstractNumId w:val="9"/>
  </w:num>
  <w:num w:numId="14" w16cid:durableId="396787068">
    <w:abstractNumId w:val="10"/>
  </w:num>
  <w:num w:numId="15" w16cid:durableId="18386875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55922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44"/>
    <w:rsid w:val="00051678"/>
    <w:rsid w:val="000719A2"/>
    <w:rsid w:val="00080C63"/>
    <w:rsid w:val="000C47C7"/>
    <w:rsid w:val="000C65C1"/>
    <w:rsid w:val="000D1F66"/>
    <w:rsid w:val="000D3390"/>
    <w:rsid w:val="000E30A5"/>
    <w:rsid w:val="00142A14"/>
    <w:rsid w:val="00173DDC"/>
    <w:rsid w:val="001800F8"/>
    <w:rsid w:val="00185DD5"/>
    <w:rsid w:val="001C3449"/>
    <w:rsid w:val="001E7C2E"/>
    <w:rsid w:val="002279D8"/>
    <w:rsid w:val="00235999"/>
    <w:rsid w:val="002947CA"/>
    <w:rsid w:val="00294C3F"/>
    <w:rsid w:val="002C1552"/>
    <w:rsid w:val="002E4612"/>
    <w:rsid w:val="00303660"/>
    <w:rsid w:val="003044BE"/>
    <w:rsid w:val="00315E05"/>
    <w:rsid w:val="00316AE8"/>
    <w:rsid w:val="00321D6C"/>
    <w:rsid w:val="0034031A"/>
    <w:rsid w:val="0034617C"/>
    <w:rsid w:val="00356102"/>
    <w:rsid w:val="00366E36"/>
    <w:rsid w:val="003B0C99"/>
    <w:rsid w:val="003F1F78"/>
    <w:rsid w:val="003F2336"/>
    <w:rsid w:val="003F397A"/>
    <w:rsid w:val="003F3D12"/>
    <w:rsid w:val="004343C1"/>
    <w:rsid w:val="004A7C6B"/>
    <w:rsid w:val="004B35E6"/>
    <w:rsid w:val="004C0D7C"/>
    <w:rsid w:val="005059CA"/>
    <w:rsid w:val="00521179"/>
    <w:rsid w:val="005476B2"/>
    <w:rsid w:val="0055429E"/>
    <w:rsid w:val="00567C7E"/>
    <w:rsid w:val="00587A96"/>
    <w:rsid w:val="005C7BF4"/>
    <w:rsid w:val="006272EE"/>
    <w:rsid w:val="00656490"/>
    <w:rsid w:val="00672D0C"/>
    <w:rsid w:val="00696D06"/>
    <w:rsid w:val="006A0A7B"/>
    <w:rsid w:val="006A778D"/>
    <w:rsid w:val="006B6AF4"/>
    <w:rsid w:val="006C2018"/>
    <w:rsid w:val="007002A7"/>
    <w:rsid w:val="00721AE6"/>
    <w:rsid w:val="00726D14"/>
    <w:rsid w:val="00740829"/>
    <w:rsid w:val="00750329"/>
    <w:rsid w:val="00754369"/>
    <w:rsid w:val="00793758"/>
    <w:rsid w:val="007A06AE"/>
    <w:rsid w:val="007A0FEF"/>
    <w:rsid w:val="007F14A7"/>
    <w:rsid w:val="00807F4F"/>
    <w:rsid w:val="00814746"/>
    <w:rsid w:val="00843143"/>
    <w:rsid w:val="00851157"/>
    <w:rsid w:val="00851BEE"/>
    <w:rsid w:val="00890F29"/>
    <w:rsid w:val="008B4B3B"/>
    <w:rsid w:val="008D7237"/>
    <w:rsid w:val="008F72B4"/>
    <w:rsid w:val="00903B97"/>
    <w:rsid w:val="0090587F"/>
    <w:rsid w:val="00910A7C"/>
    <w:rsid w:val="00917394"/>
    <w:rsid w:val="00945E65"/>
    <w:rsid w:val="00952CF6"/>
    <w:rsid w:val="009866E2"/>
    <w:rsid w:val="009C3255"/>
    <w:rsid w:val="009F6B0B"/>
    <w:rsid w:val="00A2717B"/>
    <w:rsid w:val="00A40744"/>
    <w:rsid w:val="00A6269E"/>
    <w:rsid w:val="00A87F5A"/>
    <w:rsid w:val="00AA5945"/>
    <w:rsid w:val="00AE3359"/>
    <w:rsid w:val="00AE44DC"/>
    <w:rsid w:val="00AF6670"/>
    <w:rsid w:val="00B51005"/>
    <w:rsid w:val="00B51EB3"/>
    <w:rsid w:val="00B979D8"/>
    <w:rsid w:val="00BA043D"/>
    <w:rsid w:val="00BB1F80"/>
    <w:rsid w:val="00BB7054"/>
    <w:rsid w:val="00C11B7B"/>
    <w:rsid w:val="00C67BC2"/>
    <w:rsid w:val="00CA598F"/>
    <w:rsid w:val="00CF2A44"/>
    <w:rsid w:val="00CF39C7"/>
    <w:rsid w:val="00CF7F3E"/>
    <w:rsid w:val="00D15AF0"/>
    <w:rsid w:val="00D20E6B"/>
    <w:rsid w:val="00D63D34"/>
    <w:rsid w:val="00D66255"/>
    <w:rsid w:val="00D67DAB"/>
    <w:rsid w:val="00DB445C"/>
    <w:rsid w:val="00DC514E"/>
    <w:rsid w:val="00DF633A"/>
    <w:rsid w:val="00E079D7"/>
    <w:rsid w:val="00E129F9"/>
    <w:rsid w:val="00E60CF9"/>
    <w:rsid w:val="00EE3466"/>
    <w:rsid w:val="00F12DF3"/>
    <w:rsid w:val="00F250A7"/>
    <w:rsid w:val="00F5064B"/>
    <w:rsid w:val="00F80750"/>
    <w:rsid w:val="00F9354C"/>
    <w:rsid w:val="00FA421B"/>
    <w:rsid w:val="00FB1001"/>
    <w:rsid w:val="00FB7778"/>
    <w:rsid w:val="62A7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D2CC02"/>
  <w15:chartTrackingRefBased/>
  <w15:docId w15:val="{3484EF72-345B-4FEB-84FE-C65460F10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336"/>
  </w:style>
  <w:style w:type="paragraph" w:styleId="Heading1">
    <w:name w:val="heading 1"/>
    <w:basedOn w:val="Normal"/>
    <w:link w:val="Heading1Char"/>
    <w:uiPriority w:val="9"/>
    <w:qFormat/>
    <w:rsid w:val="00740829"/>
    <w:pPr>
      <w:spacing w:before="600" w:after="60"/>
      <w:ind w:left="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3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535353" w:themeColor="accent1" w:themeShade="BF"/>
      <w:sz w:val="26"/>
      <w:szCs w:val="2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740829"/>
    <w:pPr>
      <w:spacing w:before="40" w:after="0"/>
      <w:ind w:left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740829"/>
    <w:pPr>
      <w:spacing w:before="40" w:after="0"/>
      <w:ind w:left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740829"/>
    <w:pPr>
      <w:spacing w:before="40" w:after="0"/>
      <w:ind w:left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740829"/>
    <w:pPr>
      <w:spacing w:before="40" w:after="0"/>
      <w:ind w:left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740829"/>
    <w:pPr>
      <w:spacing w:before="40" w:after="0"/>
      <w:ind w:left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3F2336"/>
    <w:rPr>
      <w:rFonts w:asciiTheme="majorHAnsi" w:eastAsiaTheme="majorEastAsia" w:hAnsiTheme="majorHAnsi" w:cstheme="majorBidi"/>
      <w:color w:val="535353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rsid w:val="00BB1F80"/>
    <w:pPr>
      <w:spacing w:after="200" w:line="240" w:lineRule="auto"/>
    </w:pPr>
    <w:rPr>
      <w:i/>
      <w:iCs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sid w:val="00793758"/>
    <w:rPr>
      <w:color w:val="707070" w:themeColor="text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F8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F8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B1F80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B1F8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B1F80"/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B1F8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B1F8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F8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F8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F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F80"/>
    <w:rPr>
      <w:b/>
      <w:bCs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B1F8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1F80"/>
    <w:rPr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B1F8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B1F80"/>
    <w:rPr>
      <w:rFonts w:ascii="Segoe UI" w:hAnsi="Segoe UI" w:cs="Segoe UI"/>
      <w:szCs w:val="16"/>
    </w:rPr>
  </w:style>
  <w:style w:type="paragraph" w:styleId="EnvelopeReturn">
    <w:name w:val="envelope return"/>
    <w:basedOn w:val="Normal"/>
    <w:uiPriority w:val="99"/>
    <w:semiHidden/>
    <w:unhideWhenUsed/>
    <w:rsid w:val="00BB1F8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1F8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1F8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BB1F80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BB1F8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1F8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1F80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BB1F8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BB1F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B1F8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B1F8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B1F80"/>
    <w:rPr>
      <w:rFonts w:ascii="Consolas" w:hAnsi="Consolas"/>
      <w:szCs w:val="21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937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535353" w:themeColor="accent1" w:themeShade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93758"/>
    <w:rPr>
      <w:rFonts w:asciiTheme="majorHAnsi" w:eastAsiaTheme="majorEastAsia" w:hAnsiTheme="majorHAnsi" w:cstheme="majorBidi"/>
      <w:color w:val="535353" w:themeColor="accent1" w:themeShade="BF"/>
      <w:sz w:val="24"/>
      <w:szCs w:val="24"/>
      <w:shd w:val="pct20" w:color="auto" w:fill="auto"/>
    </w:rPr>
  </w:style>
  <w:style w:type="paragraph" w:styleId="ListNumber">
    <w:name w:val="List Number"/>
    <w:basedOn w:val="Normal"/>
    <w:uiPriority w:val="10"/>
    <w:qFormat/>
    <w:rsid w:val="003F2336"/>
    <w:pPr>
      <w:numPr>
        <w:numId w:val="6"/>
      </w:numPr>
      <w:ind w:left="1080"/>
      <w:contextualSpacing/>
    </w:pPr>
  </w:style>
  <w:style w:type="paragraph" w:styleId="ListBullet">
    <w:name w:val="List Bullet"/>
    <w:basedOn w:val="Normal"/>
    <w:uiPriority w:val="10"/>
    <w:rsid w:val="003F2336"/>
    <w:pPr>
      <w:numPr>
        <w:numId w:val="11"/>
      </w:numPr>
      <w:ind w:left="108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B9FFDF97-7D7B-0C40-BEA8-1C85E114D431%7dtf16392934.dotx" TargetMode="External"/></Relationships>
</file>

<file path=word/theme/theme1.xml><?xml version="1.0" encoding="utf-8"?>
<a:theme xmlns:a="http://schemas.openxmlformats.org/drawingml/2006/main" name="Outline">
  <a:themeElements>
    <a:clrScheme name="Custom 1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407F83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%7bB9FFDF97-7D7B-0C40-BEA8-1C85E114D431%7dtf16392934.dotx</Template>
  <TotalTime>0</TotalTime>
  <Pages>1</Pages>
  <Words>203</Words>
  <Characters>1158</Characters>
  <Application>Microsoft Office Word</Application>
  <DocSecurity>4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Buss</dc:creator>
  <cp:keywords/>
  <dc:description/>
  <cp:lastModifiedBy>Menna Buss</cp:lastModifiedBy>
  <cp:revision>64</cp:revision>
  <dcterms:created xsi:type="dcterms:W3CDTF">2025-10-27T07:33:00Z</dcterms:created>
  <dcterms:modified xsi:type="dcterms:W3CDTF">2025-10-27T10:23:00Z</dcterms:modified>
</cp:coreProperties>
</file>