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E110E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583626" w:rsidRDefault="00763BF0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Josh Arran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B91B5B" w:rsidRPr="005B638E" w:rsidRDefault="00B91B5B" w:rsidP="00B91B5B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:rsidR="00763BF0" w:rsidRPr="005B510D" w:rsidRDefault="00763BF0" w:rsidP="00763BF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B510D">
              <w:rPr>
                <w:rFonts w:asciiTheme="minorHAnsi" w:hAnsiTheme="minorHAnsi" w:cstheme="minorHAnsi"/>
                <w:b/>
                <w:color w:val="1F497D" w:themeColor="text2"/>
              </w:rPr>
              <w:t>An investigation into absence management systems for NPTC Group</w:t>
            </w:r>
          </w:p>
          <w:p w:rsidR="00633587" w:rsidRPr="00583626" w:rsidRDefault="00633587" w:rsidP="00763BF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7E110E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E11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2E13ED" w:rsidRDefault="002E13ED" w:rsidP="002E13ED">
      <w:pPr>
        <w:rPr>
          <w:rFonts w:asciiTheme="minorHAnsi" w:hAnsiTheme="minorHAnsi"/>
          <w:color w:val="1F497D" w:themeColor="text2"/>
          <w:lang w:eastAsia="en-GB"/>
        </w:rPr>
      </w:pPr>
      <w:r>
        <w:rPr>
          <w:rFonts w:asciiTheme="minorHAnsi" w:hAnsiTheme="minorHAnsi"/>
          <w:color w:val="000000" w:themeColor="text1"/>
          <w:lang w:eastAsia="en-GB"/>
        </w:rPr>
        <w:t xml:space="preserve">Time: </w:t>
      </w:r>
      <w:r w:rsidR="00763BF0" w:rsidRPr="00763BF0">
        <w:rPr>
          <w:rFonts w:asciiTheme="minorHAnsi" w:hAnsiTheme="minorHAnsi"/>
          <w:color w:val="1F497D" w:themeColor="text2"/>
          <w:lang w:eastAsia="en-GB"/>
        </w:rPr>
        <w:t>24</w:t>
      </w:r>
      <w:r w:rsidR="00763BF0">
        <w:rPr>
          <w:rFonts w:asciiTheme="minorHAnsi" w:hAnsiTheme="minorHAnsi"/>
          <w:color w:val="000000" w:themeColor="text1"/>
          <w:lang w:eastAsia="en-GB"/>
        </w:rPr>
        <w:t xml:space="preserve"> </w:t>
      </w:r>
      <w:r w:rsidRPr="00583626">
        <w:rPr>
          <w:rFonts w:asciiTheme="minorHAnsi" w:hAnsiTheme="minorHAnsi"/>
          <w:color w:val="1F497D" w:themeColor="text2"/>
          <w:lang w:eastAsia="en-GB"/>
        </w:rPr>
        <w:t>/ 15</w:t>
      </w:r>
      <w:r>
        <w:rPr>
          <w:rFonts w:asciiTheme="minorHAnsi" w:hAnsiTheme="minorHAnsi"/>
          <w:color w:val="1F497D" w:themeColor="text2"/>
          <w:lang w:eastAsia="en-GB"/>
        </w:rPr>
        <w:t xml:space="preserve"> </w:t>
      </w:r>
    </w:p>
    <w:p w:rsidR="00D02B0B" w:rsidRDefault="00D02B0B" w:rsidP="00D02B0B">
      <w:pPr>
        <w:rPr>
          <w:rFonts w:asciiTheme="minorHAnsi" w:hAnsiTheme="minorHAnsi" w:cstheme="minorHAnsi"/>
          <w:color w:val="00B050"/>
        </w:rPr>
      </w:pPr>
    </w:p>
    <w:tbl>
      <w:tblPr>
        <w:tblW w:w="951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22"/>
        <w:gridCol w:w="993"/>
      </w:tblGrid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bottom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51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  <w:p w:rsidR="00470513" w:rsidRDefault="0047051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70513" w:rsidRDefault="00763BF0" w:rsidP="00763BF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470513"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answered </w:t>
            </w:r>
            <w:r w:rsidR="00425130">
              <w:rPr>
                <w:rFonts w:asciiTheme="minorHAnsi" w:hAnsiTheme="minorHAnsi"/>
                <w:color w:val="1F497D" w:themeColor="text2"/>
                <w:lang w:eastAsia="en-GB"/>
              </w:rPr>
              <w:t>all</w:t>
            </w:r>
            <w:r w:rsidR="00470513"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 questions with confidence  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demonstrated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excellent knowledge and 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understanding 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your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 project</w:t>
            </w:r>
          </w:p>
          <w:p w:rsidR="00C72ACD" w:rsidRPr="00470513" w:rsidRDefault="00C72ACD" w:rsidP="00763BF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bookmarkStart w:id="0" w:name="_GoBack"/>
            <w:bookmarkEnd w:id="0"/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425130" w:rsidP="00763BF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763BF0"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46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83626" w:rsidRDefault="00583626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aim </w:t>
            </w:r>
            <w:r w:rsidR="00763BF0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objectives were 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clear </w:t>
            </w:r>
          </w:p>
          <w:p w:rsidR="00425130" w:rsidRPr="00583626" w:rsidRDefault="00425130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583626" w:rsidRDefault="00583626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</w:t>
            </w:r>
            <w:r w:rsidR="00763BF0">
              <w:rPr>
                <w:rFonts w:asciiTheme="minorHAnsi" w:hAnsiTheme="minorHAnsi"/>
                <w:color w:val="1F497D" w:themeColor="text2"/>
                <w:lang w:eastAsia="en-GB"/>
              </w:rPr>
              <w:t xml:space="preserve">n excellent summary 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>of the findings from the literature review</w:t>
            </w:r>
          </w:p>
          <w:p w:rsidR="002E13ED" w:rsidRDefault="002E13ED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763BF0" w:rsidRDefault="003E3904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The r</w:t>
            </w:r>
            <w:r w:rsidR="00583626">
              <w:rPr>
                <w:rFonts w:asciiTheme="minorHAnsi" w:hAnsiTheme="minorHAnsi"/>
                <w:color w:val="1F497D" w:themeColor="text2"/>
                <w:lang w:eastAsia="en-GB"/>
              </w:rPr>
              <w:t>esults and conclusion w</w:t>
            </w:r>
            <w:r w:rsidR="00F15319">
              <w:rPr>
                <w:rFonts w:asciiTheme="minorHAnsi" w:hAnsiTheme="minorHAnsi"/>
                <w:color w:val="1F497D" w:themeColor="text2"/>
                <w:lang w:eastAsia="en-GB"/>
              </w:rPr>
              <w:t>ere</w:t>
            </w:r>
            <w:r w:rsid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763BF0">
              <w:rPr>
                <w:rFonts w:asciiTheme="minorHAnsi" w:hAnsiTheme="minorHAnsi"/>
                <w:color w:val="1F497D" w:themeColor="text2"/>
                <w:lang w:eastAsia="en-GB"/>
              </w:rPr>
              <w:t xml:space="preserve">discussed, but did not include the development </w:t>
            </w:r>
          </w:p>
          <w:p w:rsidR="00763BF0" w:rsidRDefault="00763BF0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2E13ED" w:rsidRDefault="00763BF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ome </w:t>
            </w:r>
            <w:r w:rsidR="00583626">
              <w:rPr>
                <w:rFonts w:asciiTheme="minorHAnsi" w:hAnsiTheme="minorHAnsi"/>
                <w:color w:val="1F497D" w:themeColor="text2"/>
                <w:lang w:eastAsia="en-GB"/>
              </w:rPr>
              <w:t>very good ideas for future development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>were described</w:t>
            </w:r>
          </w:p>
          <w:p w:rsidR="00583626" w:rsidRPr="00D02B0B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63BF0" w:rsidP="003E390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45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  <w:p w:rsidR="002E13ED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Pr="00F15319" w:rsidRDefault="00F15319" w:rsidP="002E13E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 xml:space="preserve">A 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quality 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detailed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demonstration</w:t>
            </w:r>
            <w:r w:rsidR="00763BF0">
              <w:rPr>
                <w:rFonts w:asciiTheme="minorHAnsi" w:hAnsiTheme="minorHAnsi"/>
                <w:color w:val="1F497D" w:themeColor="text2"/>
                <w:lang w:eastAsia="en-GB"/>
              </w:rPr>
              <w:t>, including prepared audio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3E3904" w:rsidP="00763BF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2</w:t>
            </w:r>
            <w:r w:rsidR="00763BF0"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50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Default="00763BF0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 were very 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well 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prepared for the presentation.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 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maintained good eye contact throughout, spoke clearly and confidently and didn’t refer to any speaker notes. </w:t>
            </w:r>
          </w:p>
          <w:p w:rsidR="00583626" w:rsidRPr="00D02B0B" w:rsidRDefault="00583626" w:rsidP="002E13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63B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46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  <w:p w:rsidR="002E13ED" w:rsidRPr="00470513" w:rsidRDefault="00470513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Both the PowerPoint presentation and the prepared demonstration video were good quality </w:t>
            </w:r>
          </w:p>
          <w:p w:rsidR="002E13ED" w:rsidRPr="00D02B0B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63B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9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58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763BF0" w:rsidP="008145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86</w:t>
            </w:r>
            <w:r w:rsidR="007E110E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0513" w:rsidRDefault="00470513" w:rsidP="00D02B0B">
      <w:pPr>
        <w:rPr>
          <w:rFonts w:asciiTheme="minorHAnsi" w:hAnsiTheme="minorHAnsi"/>
          <w:color w:val="000000" w:themeColor="text1"/>
          <w:u w:val="single"/>
        </w:rPr>
      </w:pPr>
    </w:p>
    <w:p w:rsidR="006363DD" w:rsidRPr="006363DD" w:rsidRDefault="0047051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="006363DD" w:rsidRPr="00470513">
        <w:rPr>
          <w:rFonts w:asciiTheme="minorHAnsi" w:hAnsiTheme="minorHAnsi"/>
          <w:b/>
          <w:color w:val="000000" w:themeColor="text1"/>
          <w:sz w:val="32"/>
        </w:rPr>
        <w:t xml:space="preserve">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2E13ED"/>
    <w:rsid w:val="0035582F"/>
    <w:rsid w:val="003E3904"/>
    <w:rsid w:val="00425130"/>
    <w:rsid w:val="00470513"/>
    <w:rsid w:val="00484F97"/>
    <w:rsid w:val="004D575F"/>
    <w:rsid w:val="00583626"/>
    <w:rsid w:val="0059281E"/>
    <w:rsid w:val="005F77C5"/>
    <w:rsid w:val="00633587"/>
    <w:rsid w:val="006363DD"/>
    <w:rsid w:val="006530D2"/>
    <w:rsid w:val="006645F5"/>
    <w:rsid w:val="00763BF0"/>
    <w:rsid w:val="007E110E"/>
    <w:rsid w:val="007E7127"/>
    <w:rsid w:val="008145DA"/>
    <w:rsid w:val="008B05C1"/>
    <w:rsid w:val="009C2B9C"/>
    <w:rsid w:val="009F37CB"/>
    <w:rsid w:val="00A736BA"/>
    <w:rsid w:val="00AB34FE"/>
    <w:rsid w:val="00B91B5B"/>
    <w:rsid w:val="00BC3BFA"/>
    <w:rsid w:val="00C60A27"/>
    <w:rsid w:val="00C72ACD"/>
    <w:rsid w:val="00CC4C41"/>
    <w:rsid w:val="00CD2262"/>
    <w:rsid w:val="00CF5E08"/>
    <w:rsid w:val="00D02B0B"/>
    <w:rsid w:val="00D14BFC"/>
    <w:rsid w:val="00D87BAB"/>
    <w:rsid w:val="00E1770E"/>
    <w:rsid w:val="00F14758"/>
    <w:rsid w:val="00F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7173A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7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D16DE31C</Template>
  <TotalTime>50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25</cp:revision>
  <dcterms:created xsi:type="dcterms:W3CDTF">2013-07-16T15:30:00Z</dcterms:created>
  <dcterms:modified xsi:type="dcterms:W3CDTF">2019-05-14T10:36:00Z</dcterms:modified>
</cp:coreProperties>
</file>