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25BE9" w14:textId="32FB7779" w:rsidR="00E81978" w:rsidRPr="00854D47" w:rsidRDefault="00EE6010">
      <w:pPr>
        <w:pStyle w:val="Title"/>
        <w:rPr>
          <w:b/>
          <w:bCs/>
        </w:rPr>
      </w:pPr>
      <w:r w:rsidRPr="00854D47">
        <w:rPr>
          <w:b/>
          <w:bCs/>
        </w:rPr>
        <w:t>Communication Skills</w:t>
      </w:r>
    </w:p>
    <w:p w14:paraId="13576078" w14:textId="77777777" w:rsidR="00854D47" w:rsidRDefault="00EE6010">
      <w:pPr>
        <w:pStyle w:val="Title"/>
        <w:rPr>
          <w:b/>
          <w:bCs/>
        </w:rPr>
      </w:pPr>
      <w:r w:rsidRPr="00854D47">
        <w:rPr>
          <w:b/>
          <w:bCs/>
        </w:rPr>
        <w:t>Assignment</w:t>
      </w:r>
    </w:p>
    <w:p w14:paraId="74232B08" w14:textId="5A553ECF" w:rsidR="00EE6010" w:rsidRPr="00854D47" w:rsidRDefault="00EE6010">
      <w:pPr>
        <w:pStyle w:val="Title"/>
        <w:rPr>
          <w:b/>
          <w:bCs/>
        </w:rPr>
      </w:pPr>
      <w:r w:rsidRPr="00854D47">
        <w:rPr>
          <w:b/>
          <w:bCs/>
        </w:rPr>
        <w:t xml:space="preserve"> </w:t>
      </w:r>
    </w:p>
    <w:p w14:paraId="7AACB002" w14:textId="1B396628" w:rsidR="00E81978" w:rsidRPr="00854D47" w:rsidRDefault="00EE6010" w:rsidP="00B823AA">
      <w:pPr>
        <w:pStyle w:val="Title2"/>
        <w:rPr>
          <w:b/>
          <w:bCs/>
        </w:rPr>
      </w:pPr>
      <w:r w:rsidRPr="00854D47">
        <w:rPr>
          <w:b/>
          <w:bCs/>
        </w:rPr>
        <w:t>Marius Ciaunica</w:t>
      </w:r>
    </w:p>
    <w:p w14:paraId="0410CB66" w14:textId="66EAC7B9" w:rsidR="00EE6010" w:rsidRDefault="00EE6010" w:rsidP="00B823AA">
      <w:pPr>
        <w:pStyle w:val="Title2"/>
      </w:pPr>
      <w:r w:rsidRPr="00854D47">
        <w:rPr>
          <w:b/>
          <w:bCs/>
        </w:rPr>
        <w:t>Student number: 1917410</w:t>
      </w:r>
    </w:p>
    <w:p w14:paraId="57FCFE44" w14:textId="0B715D04" w:rsidR="00EE6010" w:rsidRDefault="00EE6010" w:rsidP="00B823AA">
      <w:pPr>
        <w:pStyle w:val="Title2"/>
        <w:rPr>
          <w:b/>
          <w:bCs/>
          <w:u w:val="single"/>
        </w:rPr>
      </w:pPr>
      <w:r>
        <w:rPr>
          <w:b/>
          <w:bCs/>
          <w:u w:val="single"/>
        </w:rPr>
        <w:t>Effective Team Working and Communication (BMSW4002 LON)</w:t>
      </w:r>
    </w:p>
    <w:p w14:paraId="170A1329" w14:textId="7330706A" w:rsidR="00EE6010" w:rsidRPr="00EE6010" w:rsidRDefault="00EE6010" w:rsidP="00B823AA">
      <w:pPr>
        <w:pStyle w:val="Title2"/>
        <w:rPr>
          <w:b/>
          <w:bCs/>
          <w:u w:val="single"/>
        </w:rPr>
      </w:pPr>
      <w:r>
        <w:rPr>
          <w:b/>
          <w:bCs/>
          <w:u w:val="single"/>
        </w:rPr>
        <w:t xml:space="preserve">Lecturer: </w:t>
      </w:r>
      <w:proofErr w:type="spellStart"/>
      <w:r>
        <w:rPr>
          <w:b/>
          <w:bCs/>
          <w:u w:val="single"/>
        </w:rPr>
        <w:t>Akinseye</w:t>
      </w:r>
      <w:proofErr w:type="spellEnd"/>
      <w:r>
        <w:rPr>
          <w:b/>
          <w:bCs/>
          <w:u w:val="single"/>
        </w:rPr>
        <w:t xml:space="preserve"> Aluko</w:t>
      </w:r>
    </w:p>
    <w:p w14:paraId="56534E25" w14:textId="2F874601" w:rsidR="00462D30" w:rsidRPr="00186CEF" w:rsidRDefault="00462D30" w:rsidP="00462D30">
      <w:pPr>
        <w:pStyle w:val="SectionTitle"/>
        <w:jc w:val="both"/>
        <w:rPr>
          <w:b/>
          <w:bCs/>
          <w:sz w:val="40"/>
          <w:szCs w:val="40"/>
        </w:rPr>
      </w:pPr>
      <w:r w:rsidRPr="00186CEF">
        <w:rPr>
          <w:b/>
          <w:bCs/>
          <w:sz w:val="40"/>
          <w:szCs w:val="40"/>
        </w:rPr>
        <w:lastRenderedPageBreak/>
        <w:t>Content:</w:t>
      </w:r>
    </w:p>
    <w:p w14:paraId="2368C142" w14:textId="521F5BD2" w:rsidR="00462D30" w:rsidRPr="00186CEF" w:rsidRDefault="00462D30" w:rsidP="00462D30">
      <w:pPr>
        <w:pStyle w:val="ListParagraph"/>
        <w:numPr>
          <w:ilvl w:val="0"/>
          <w:numId w:val="16"/>
        </w:numPr>
        <w:rPr>
          <w:b/>
          <w:bCs/>
          <w:sz w:val="28"/>
          <w:szCs w:val="28"/>
        </w:rPr>
      </w:pPr>
      <w:r w:rsidRPr="00186CEF">
        <w:rPr>
          <w:b/>
          <w:bCs/>
          <w:sz w:val="28"/>
          <w:szCs w:val="28"/>
        </w:rPr>
        <w:t>Introduction</w:t>
      </w:r>
    </w:p>
    <w:p w14:paraId="181268C6" w14:textId="602C0F63" w:rsidR="006D7EDF" w:rsidRPr="00186CEF" w:rsidRDefault="006D7EDF" w:rsidP="00462D30">
      <w:pPr>
        <w:pStyle w:val="ListParagraph"/>
        <w:numPr>
          <w:ilvl w:val="0"/>
          <w:numId w:val="16"/>
        </w:numPr>
        <w:rPr>
          <w:b/>
          <w:bCs/>
          <w:sz w:val="28"/>
          <w:szCs w:val="28"/>
        </w:rPr>
      </w:pPr>
      <w:r w:rsidRPr="00186CEF">
        <w:rPr>
          <w:b/>
          <w:bCs/>
          <w:sz w:val="28"/>
          <w:szCs w:val="28"/>
        </w:rPr>
        <w:t>About communication</w:t>
      </w:r>
    </w:p>
    <w:p w14:paraId="03129E23" w14:textId="5E239A0D" w:rsidR="00462D30" w:rsidRPr="00186CEF" w:rsidRDefault="00462D30" w:rsidP="00462D30">
      <w:pPr>
        <w:pStyle w:val="ListParagraph"/>
        <w:numPr>
          <w:ilvl w:val="0"/>
          <w:numId w:val="16"/>
        </w:numPr>
        <w:rPr>
          <w:b/>
          <w:bCs/>
          <w:sz w:val="28"/>
          <w:szCs w:val="28"/>
        </w:rPr>
      </w:pPr>
      <w:r w:rsidRPr="00186CEF">
        <w:rPr>
          <w:b/>
          <w:bCs/>
          <w:sz w:val="28"/>
          <w:szCs w:val="28"/>
        </w:rPr>
        <w:t>Types of communication</w:t>
      </w:r>
    </w:p>
    <w:p w14:paraId="16D9BF17" w14:textId="2DB8FC72" w:rsidR="00462D30" w:rsidRPr="00186CEF" w:rsidRDefault="00462D30" w:rsidP="00462D30">
      <w:pPr>
        <w:pStyle w:val="ListParagraph"/>
        <w:numPr>
          <w:ilvl w:val="0"/>
          <w:numId w:val="16"/>
        </w:numPr>
        <w:rPr>
          <w:b/>
          <w:bCs/>
          <w:sz w:val="28"/>
          <w:szCs w:val="28"/>
        </w:rPr>
      </w:pPr>
      <w:r w:rsidRPr="00186CEF">
        <w:rPr>
          <w:b/>
          <w:bCs/>
          <w:sz w:val="28"/>
          <w:szCs w:val="28"/>
        </w:rPr>
        <w:t>7 c’s of effective communication</w:t>
      </w:r>
    </w:p>
    <w:p w14:paraId="1AD165D8" w14:textId="09346BF9" w:rsidR="00462D30" w:rsidRPr="00186CEF" w:rsidRDefault="00462D30" w:rsidP="00462D30">
      <w:pPr>
        <w:pStyle w:val="ListParagraph"/>
        <w:numPr>
          <w:ilvl w:val="0"/>
          <w:numId w:val="16"/>
        </w:numPr>
        <w:rPr>
          <w:b/>
          <w:bCs/>
          <w:sz w:val="28"/>
          <w:szCs w:val="28"/>
        </w:rPr>
      </w:pPr>
      <w:r w:rsidRPr="00186CEF">
        <w:rPr>
          <w:b/>
          <w:bCs/>
          <w:sz w:val="28"/>
          <w:szCs w:val="28"/>
        </w:rPr>
        <w:t>Conclusion</w:t>
      </w:r>
    </w:p>
    <w:p w14:paraId="2578A5FA" w14:textId="5038D66F" w:rsidR="00462D30" w:rsidRPr="00186CEF" w:rsidRDefault="00462D30" w:rsidP="00462D30">
      <w:pPr>
        <w:pStyle w:val="ListParagraph"/>
        <w:numPr>
          <w:ilvl w:val="0"/>
          <w:numId w:val="16"/>
        </w:numPr>
        <w:rPr>
          <w:b/>
          <w:bCs/>
          <w:sz w:val="28"/>
          <w:szCs w:val="28"/>
        </w:rPr>
      </w:pPr>
      <w:r w:rsidRPr="00186CEF">
        <w:rPr>
          <w:b/>
          <w:bCs/>
          <w:sz w:val="28"/>
          <w:szCs w:val="28"/>
        </w:rPr>
        <w:t>References</w:t>
      </w:r>
    </w:p>
    <w:p w14:paraId="40748E27" w14:textId="77777777" w:rsidR="00462D30" w:rsidRPr="00462D30" w:rsidRDefault="00462D30" w:rsidP="00462D30">
      <w:pPr>
        <w:pStyle w:val="ListParagraph"/>
        <w:ind w:left="1440"/>
      </w:pPr>
    </w:p>
    <w:p w14:paraId="78047941" w14:textId="6AB58596" w:rsidR="00462D30" w:rsidRDefault="00462D30" w:rsidP="00462D30">
      <w:pPr>
        <w:pStyle w:val="SectionTitle"/>
        <w:jc w:val="both"/>
        <w:rPr>
          <w:b/>
          <w:bCs/>
          <w:sz w:val="32"/>
          <w:szCs w:val="32"/>
        </w:rPr>
      </w:pPr>
      <w:r>
        <w:rPr>
          <w:b/>
          <w:bCs/>
          <w:sz w:val="32"/>
          <w:szCs w:val="32"/>
        </w:rPr>
        <w:lastRenderedPageBreak/>
        <w:t>Introduction</w:t>
      </w:r>
    </w:p>
    <w:p w14:paraId="35BF6D37" w14:textId="7B26FA4E" w:rsidR="006D7EDF" w:rsidRDefault="00462D30" w:rsidP="00186CEF">
      <w:pPr>
        <w:spacing w:line="276" w:lineRule="auto"/>
        <w:jc w:val="both"/>
      </w:pPr>
      <w:r>
        <w:t xml:space="preserve">Communication is the </w:t>
      </w:r>
      <w:r w:rsidR="00186CEF">
        <w:t>method</w:t>
      </w:r>
      <w:r>
        <w:t xml:space="preserve"> o</w:t>
      </w:r>
      <w:r w:rsidR="00186CEF">
        <w:t>n how the individuals exchange information between each other. C</w:t>
      </w:r>
      <w:r>
        <w:t xml:space="preserve">ommunication has </w:t>
      </w:r>
      <w:r w:rsidR="00B733EE">
        <w:t>its</w:t>
      </w:r>
      <w:r w:rsidR="00186CEF">
        <w:t xml:space="preserve"> origins from the</w:t>
      </w:r>
      <w:r>
        <w:t xml:space="preserve"> </w:t>
      </w:r>
      <w:r w:rsidR="00B733EE">
        <w:t>Latin</w:t>
      </w:r>
      <w:r>
        <w:t xml:space="preserve"> word “communis” which it means </w:t>
      </w:r>
      <w:r w:rsidR="00186CEF">
        <w:t>“t</w:t>
      </w:r>
      <w:r>
        <w:t>o share</w:t>
      </w:r>
      <w:r w:rsidR="00186CEF">
        <w:t xml:space="preserve">”. In another </w:t>
      </w:r>
      <w:r w:rsidR="00B733EE">
        <w:t>word’s</w:t>
      </w:r>
      <w:r w:rsidR="00186CEF">
        <w:t xml:space="preserve"> communication is the only way how individuals can exchange information, thoughts, feelings and other information.</w:t>
      </w:r>
    </w:p>
    <w:p w14:paraId="68A0D22D" w14:textId="77777777" w:rsidR="00186CEF" w:rsidRDefault="00186CEF" w:rsidP="00F64FCE">
      <w:pPr>
        <w:spacing w:line="360" w:lineRule="auto"/>
        <w:jc w:val="both"/>
      </w:pPr>
      <w:r>
        <w:t>C</w:t>
      </w:r>
      <w:r w:rsidR="006D7EDF">
        <w:t>ommunication</w:t>
      </w:r>
      <w:r>
        <w:t xml:space="preserve"> is classified in two categories</w:t>
      </w:r>
      <w:r w:rsidR="006D7EDF">
        <w:t>:</w:t>
      </w:r>
    </w:p>
    <w:p w14:paraId="1C7874C8" w14:textId="25C9DD93" w:rsidR="00186CEF" w:rsidRDefault="00186CEF" w:rsidP="00186CEF">
      <w:pPr>
        <w:pStyle w:val="ListParagraph"/>
        <w:numPr>
          <w:ilvl w:val="0"/>
          <w:numId w:val="25"/>
        </w:numPr>
        <w:spacing w:line="360" w:lineRule="auto"/>
        <w:jc w:val="both"/>
      </w:pPr>
      <w:r>
        <w:t>V</w:t>
      </w:r>
      <w:r w:rsidR="006D7EDF">
        <w:t>erbal</w:t>
      </w:r>
    </w:p>
    <w:p w14:paraId="371AC8E0" w14:textId="77777777" w:rsidR="00186CEF" w:rsidRDefault="006D7EDF" w:rsidP="00186CEF">
      <w:pPr>
        <w:pStyle w:val="ListParagraph"/>
        <w:numPr>
          <w:ilvl w:val="0"/>
          <w:numId w:val="25"/>
        </w:numPr>
        <w:spacing w:line="360" w:lineRule="auto"/>
        <w:jc w:val="both"/>
      </w:pPr>
      <w:r>
        <w:t xml:space="preserve">nonverbal </w:t>
      </w:r>
    </w:p>
    <w:p w14:paraId="639D6C22" w14:textId="7F32BA78" w:rsidR="00186CEF" w:rsidRDefault="00B733EE" w:rsidP="00186CEF">
      <w:pPr>
        <w:spacing w:line="360" w:lineRule="auto"/>
        <w:jc w:val="both"/>
      </w:pPr>
      <w:r>
        <w:t>These two ways</w:t>
      </w:r>
      <w:r w:rsidR="00186CEF">
        <w:t xml:space="preserve"> combines various types of communication such as speeches, body language, eye contact, sign language, pictures, emoji’s </w:t>
      </w:r>
      <w:r>
        <w:t>and</w:t>
      </w:r>
      <w:r w:rsidR="00186CEF">
        <w:t xml:space="preserve"> it includes other communication types such as media</w:t>
      </w:r>
      <w:r>
        <w:t>, graphics, information expressed in writing or by sound.</w:t>
      </w:r>
      <w:r w:rsidR="00186CEF">
        <w:t xml:space="preserve"> </w:t>
      </w:r>
    </w:p>
    <w:p w14:paraId="5828870D" w14:textId="3F5499F5" w:rsidR="00B733EE" w:rsidRDefault="00B733EE" w:rsidP="00186CEF">
      <w:pPr>
        <w:spacing w:line="360" w:lineRule="auto"/>
        <w:jc w:val="both"/>
      </w:pPr>
      <w:r>
        <w:t xml:space="preserve">Along the human history communication has changed a lot from signs and different sounds to the modern communication like the use of emails, television, smart phones, tablets and the way of transmitting information became more effective. </w:t>
      </w:r>
    </w:p>
    <w:p w14:paraId="4CA3A2E7" w14:textId="77777777" w:rsidR="00B733EE" w:rsidRDefault="00B733EE" w:rsidP="00186CEF">
      <w:pPr>
        <w:spacing w:line="360" w:lineRule="auto"/>
        <w:jc w:val="both"/>
      </w:pPr>
    </w:p>
    <w:p w14:paraId="0BD3CFA8" w14:textId="77777777" w:rsidR="00B733EE" w:rsidRDefault="00B733EE" w:rsidP="00186CEF">
      <w:pPr>
        <w:spacing w:line="360" w:lineRule="auto"/>
        <w:jc w:val="both"/>
      </w:pPr>
    </w:p>
    <w:p w14:paraId="41F42E6E" w14:textId="08EBE4BB" w:rsidR="00462D30" w:rsidRDefault="006D7EDF" w:rsidP="00F64FCE">
      <w:pPr>
        <w:pStyle w:val="SectionTitle"/>
        <w:spacing w:line="360" w:lineRule="auto"/>
        <w:jc w:val="both"/>
        <w:rPr>
          <w:b/>
          <w:bCs/>
          <w:sz w:val="32"/>
          <w:szCs w:val="32"/>
        </w:rPr>
      </w:pPr>
      <w:r>
        <w:rPr>
          <w:b/>
          <w:bCs/>
          <w:sz w:val="32"/>
          <w:szCs w:val="32"/>
        </w:rPr>
        <w:lastRenderedPageBreak/>
        <w:t>About communication</w:t>
      </w:r>
    </w:p>
    <w:p w14:paraId="5CB28371" w14:textId="497EBBA7" w:rsidR="006D7EDF" w:rsidRDefault="006D7EDF" w:rsidP="00F64FCE">
      <w:pPr>
        <w:tabs>
          <w:tab w:val="left" w:pos="1215"/>
        </w:tabs>
        <w:spacing w:line="240" w:lineRule="auto"/>
        <w:jc w:val="both"/>
      </w:pPr>
      <w:r>
        <w:t xml:space="preserve">As </w:t>
      </w:r>
      <w:r w:rsidR="00B733EE">
        <w:t>I</w:t>
      </w:r>
      <w:r>
        <w:t xml:space="preserve"> said above, communication has </w:t>
      </w:r>
      <w:r w:rsidR="00F64FCE">
        <w:t>its</w:t>
      </w:r>
      <w:r>
        <w:t xml:space="preserve"> origins in the </w:t>
      </w:r>
      <w:r w:rsidR="00B733EE">
        <w:t>Latin</w:t>
      </w:r>
      <w:r>
        <w:t xml:space="preserve"> word meaning</w:t>
      </w:r>
      <w:r w:rsidR="00B733EE">
        <w:t xml:space="preserve"> “to share” so therefore communication</w:t>
      </w:r>
      <w:r>
        <w:t xml:space="preserve"> is the sharing of information between different individuals</w:t>
      </w:r>
      <w:r w:rsidR="00B733EE">
        <w:t>, organizations, or corporations</w:t>
      </w:r>
      <w:r>
        <w:t xml:space="preserve"> and it includes the sharing of ideas, concepts, imaginations</w:t>
      </w:r>
      <w:r w:rsidR="00F64FCE">
        <w:t xml:space="preserve">, behaviors and written </w:t>
      </w:r>
      <w:r w:rsidR="00B733EE">
        <w:t>messages</w:t>
      </w:r>
      <w:r w:rsidR="00F64FCE">
        <w:t>.</w:t>
      </w:r>
    </w:p>
    <w:p w14:paraId="594DD95A" w14:textId="0E0B7EBE" w:rsidR="00F64FCE" w:rsidRDefault="00F64FCE" w:rsidP="00F64FCE">
      <w:pPr>
        <w:tabs>
          <w:tab w:val="left" w:pos="1215"/>
        </w:tabs>
        <w:spacing w:line="240" w:lineRule="auto"/>
        <w:jc w:val="both"/>
      </w:pPr>
      <w:r>
        <w:t xml:space="preserve">Communication is defined </w:t>
      </w:r>
      <w:r w:rsidR="00302BFA">
        <w:t>sharing</w:t>
      </w:r>
      <w:r>
        <w:t xml:space="preserve"> of information from one place to another, and from one </w:t>
      </w:r>
      <w:r w:rsidR="00302BFA">
        <w:t>individual</w:t>
      </w:r>
      <w:r>
        <w:t xml:space="preserve"> to another, this</w:t>
      </w:r>
      <w:r w:rsidR="00302BFA">
        <w:t xml:space="preserve"> transfer of information can be done in many ways from speech to video or in writing</w:t>
      </w:r>
      <w:r>
        <w:t xml:space="preserve">. Communication </w:t>
      </w:r>
      <w:r w:rsidR="00302BFA">
        <w:t xml:space="preserve">is an easy process but sometimes can be misinterpreted which it can get confusing if </w:t>
      </w:r>
      <w:proofErr w:type="gramStart"/>
      <w:r w:rsidR="00302BFA">
        <w:t>it’s</w:t>
      </w:r>
      <w:proofErr w:type="gramEnd"/>
      <w:r w:rsidR="00302BFA">
        <w:t xml:space="preserve"> not conducted in a proper manner</w:t>
      </w:r>
      <w:r>
        <w:t xml:space="preserve">. Different </w:t>
      </w:r>
      <w:r w:rsidR="00302BFA">
        <w:t>types</w:t>
      </w:r>
      <w:r>
        <w:t xml:space="preserve"> of communication and the distances over which</w:t>
      </w:r>
      <w:r w:rsidR="00302BFA">
        <w:t xml:space="preserve"> </w:t>
      </w:r>
      <w:proofErr w:type="gramStart"/>
      <w:r w:rsidR="00302BFA">
        <w:t>they’re</w:t>
      </w:r>
      <w:proofErr w:type="gramEnd"/>
      <w:r w:rsidR="00302BFA">
        <w:t xml:space="preserve"> being transmitted</w:t>
      </w:r>
      <w:r>
        <w:t xml:space="preserve"> a</w:t>
      </w:r>
      <w:r w:rsidR="00302BFA">
        <w:t xml:space="preserve"> person</w:t>
      </w:r>
      <w:r>
        <w:t xml:space="preserve"> is required to</w:t>
      </w:r>
      <w:r w:rsidR="00302BFA">
        <w:t xml:space="preserve"> transmit</w:t>
      </w:r>
      <w:r>
        <w:t xml:space="preserve"> de information it could </w:t>
      </w:r>
      <w:r w:rsidR="00302BFA">
        <w:t>sometimes be more complicated because of the “noise” or other interferences.</w:t>
      </w:r>
    </w:p>
    <w:p w14:paraId="2C03BDC8" w14:textId="498C96FC" w:rsidR="006D1F8E" w:rsidRDefault="00F64FCE" w:rsidP="00F64FCE">
      <w:pPr>
        <w:tabs>
          <w:tab w:val="left" w:pos="1215"/>
        </w:tabs>
        <w:spacing w:line="240" w:lineRule="auto"/>
        <w:jc w:val="both"/>
      </w:pPr>
      <w:r>
        <w:t xml:space="preserve">There are three elements necessary for the communication to </w:t>
      </w:r>
      <w:r w:rsidR="00302BFA">
        <w:t>be effective</w:t>
      </w:r>
      <w:r w:rsidR="006D1F8E">
        <w:t>: the sender</w:t>
      </w:r>
      <w:r w:rsidR="00302BFA">
        <w:t xml:space="preserve"> or the person who creates the message</w:t>
      </w:r>
      <w:r w:rsidR="006D1F8E">
        <w:t xml:space="preserve">, a medium (the </w:t>
      </w:r>
      <w:r w:rsidR="00302BFA">
        <w:t xml:space="preserve">way or type on which the transfer is being made </w:t>
      </w:r>
      <w:proofErr w:type="spellStart"/>
      <w:r w:rsidR="00302BFA">
        <w:t>i.e</w:t>
      </w:r>
      <w:proofErr w:type="spellEnd"/>
      <w:r w:rsidR="006D1F8E">
        <w:t xml:space="preserve"> mobile phone, computer, writing, signs) and a receiver</w:t>
      </w:r>
      <w:r w:rsidR="00302BFA">
        <w:t xml:space="preserve"> who </w:t>
      </w:r>
      <w:proofErr w:type="spellStart"/>
      <w:r w:rsidR="00302BFA">
        <w:t>get’s</w:t>
      </w:r>
      <w:proofErr w:type="spellEnd"/>
      <w:r w:rsidR="00302BFA">
        <w:t xml:space="preserve"> the message.</w:t>
      </w:r>
    </w:p>
    <w:p w14:paraId="51DD4F50" w14:textId="77777777" w:rsidR="007F17D0" w:rsidRDefault="007F17D0" w:rsidP="00F64FCE">
      <w:pPr>
        <w:tabs>
          <w:tab w:val="left" w:pos="1215"/>
        </w:tabs>
        <w:spacing w:line="240" w:lineRule="auto"/>
        <w:jc w:val="both"/>
      </w:pPr>
    </w:p>
    <w:p w14:paraId="6ED2A899" w14:textId="7AC67F04" w:rsidR="00F64FCE" w:rsidRDefault="006D1F8E" w:rsidP="00F64FCE">
      <w:pPr>
        <w:tabs>
          <w:tab w:val="left" w:pos="1215"/>
        </w:tabs>
        <w:spacing w:line="240" w:lineRule="auto"/>
        <w:jc w:val="both"/>
      </w:pPr>
      <w:r>
        <w:rPr>
          <w:noProof/>
        </w:rPr>
        <w:drawing>
          <wp:inline distT="0" distB="0" distL="0" distR="0" wp14:anchorId="169D6D1E" wp14:editId="4FC87C07">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3C7C819" w14:textId="77777777" w:rsidR="00F64FCE" w:rsidRDefault="00F64FCE" w:rsidP="00F64FCE">
      <w:pPr>
        <w:tabs>
          <w:tab w:val="left" w:pos="1215"/>
        </w:tabs>
        <w:spacing w:line="240" w:lineRule="auto"/>
        <w:jc w:val="both"/>
      </w:pPr>
    </w:p>
    <w:p w14:paraId="3D795834" w14:textId="6A93804E" w:rsidR="00F64FCE" w:rsidRDefault="00302BFA" w:rsidP="00847CB6">
      <w:pPr>
        <w:tabs>
          <w:tab w:val="left" w:pos="1215"/>
        </w:tabs>
        <w:spacing w:line="240" w:lineRule="auto"/>
        <w:jc w:val="both"/>
      </w:pPr>
      <w:proofErr w:type="gramStart"/>
      <w:r>
        <w:t>Basically</w:t>
      </w:r>
      <w:proofErr w:type="gramEnd"/>
      <w:r w:rsidR="007F17D0">
        <w:t xml:space="preserve"> the communication process is </w:t>
      </w:r>
      <w:r w:rsidR="00573536">
        <w:t>divided</w:t>
      </w:r>
      <w:r w:rsidR="007F17D0">
        <w:t xml:space="preserve"> in three steps: </w:t>
      </w:r>
      <w:r w:rsidR="00573536">
        <w:t xml:space="preserve">the </w:t>
      </w:r>
      <w:r w:rsidR="007F17D0">
        <w:t>message</w:t>
      </w:r>
      <w:r w:rsidR="00573536">
        <w:t xml:space="preserve"> or thought</w:t>
      </w:r>
      <w:r w:rsidR="007F17D0">
        <w:t xml:space="preserve">, encoding </w:t>
      </w:r>
      <w:r w:rsidR="00847CB6">
        <w:t>the message and decoding the message</w:t>
      </w:r>
      <w:r w:rsidR="00573536">
        <w:t xml:space="preserve"> by the receiver</w:t>
      </w:r>
      <w:r w:rsidR="00847CB6">
        <w:t>. The message is the subject</w:t>
      </w:r>
      <w:r w:rsidR="00573536">
        <w:t xml:space="preserve"> or the idea</w:t>
      </w:r>
      <w:r w:rsidR="00847CB6">
        <w:t xml:space="preserve"> </w:t>
      </w:r>
      <w:r w:rsidR="00573536">
        <w:t>or the</w:t>
      </w:r>
      <w:r w:rsidR="00847CB6">
        <w:t xml:space="preserve"> information</w:t>
      </w:r>
      <w:r w:rsidR="00573536">
        <w:t xml:space="preserve"> </w:t>
      </w:r>
      <w:r w:rsidR="00847CB6">
        <w:t xml:space="preserve">that exists in sender’s mind, when the sender </w:t>
      </w:r>
      <w:r w:rsidR="00573536">
        <w:t>shares</w:t>
      </w:r>
      <w:r w:rsidR="00847CB6">
        <w:t xml:space="preserve"> his thoughts, ideas or concepts into verbal speech or </w:t>
      </w:r>
      <w:r w:rsidR="00573536">
        <w:t xml:space="preserve">in </w:t>
      </w:r>
      <w:r w:rsidR="00847CB6">
        <w:t xml:space="preserve">written </w:t>
      </w:r>
      <w:r w:rsidR="00573536">
        <w:t>text</w:t>
      </w:r>
      <w:r w:rsidR="00847CB6">
        <w:t>, th</w:t>
      </w:r>
      <w:r w:rsidR="00573536">
        <w:t>e</w:t>
      </w:r>
      <w:r w:rsidR="00847CB6">
        <w:t xml:space="preserve"> process is known as encoding. When the message is received </w:t>
      </w:r>
      <w:r w:rsidR="00573536">
        <w:t xml:space="preserve">as </w:t>
      </w:r>
      <w:proofErr w:type="gramStart"/>
      <w:r w:rsidR="00573536">
        <w:t>it’s</w:t>
      </w:r>
      <w:proofErr w:type="gramEnd"/>
      <w:r w:rsidR="00573536">
        <w:t xml:space="preserve"> being understood by the </w:t>
      </w:r>
      <w:proofErr w:type="spellStart"/>
      <w:r w:rsidR="00573536">
        <w:t>reciver</w:t>
      </w:r>
      <w:proofErr w:type="spellEnd"/>
      <w:r w:rsidR="00847CB6">
        <w:t>, this is known as decoding.</w:t>
      </w:r>
    </w:p>
    <w:p w14:paraId="4F4F0B90" w14:textId="7F9A375C" w:rsidR="00847CB6" w:rsidRDefault="00847CB6" w:rsidP="00847CB6">
      <w:pPr>
        <w:tabs>
          <w:tab w:val="left" w:pos="1215"/>
        </w:tabs>
        <w:spacing w:line="240" w:lineRule="auto"/>
        <w:jc w:val="both"/>
      </w:pPr>
      <w:r>
        <w:t xml:space="preserve">Communication can be one-way or two-way process. When the information sent by the sender is received by the </w:t>
      </w:r>
      <w:r w:rsidR="00573536">
        <w:t>receiver</w:t>
      </w:r>
      <w:r w:rsidR="004A18EF">
        <w:t xml:space="preserve"> this is </w:t>
      </w:r>
      <w:r w:rsidR="00573536">
        <w:t xml:space="preserve">known </w:t>
      </w:r>
      <w:r w:rsidR="004A18EF">
        <w:t>a</w:t>
      </w:r>
      <w:r w:rsidR="00573536">
        <w:t>s</w:t>
      </w:r>
      <w:r w:rsidR="004A18EF">
        <w:t xml:space="preserve"> one-way process. It is not necessary for the receiver to reply to the message sent by the sender, but if he replies to the message </w:t>
      </w:r>
      <w:r w:rsidR="00573536">
        <w:t xml:space="preserve">meaning that hi received an understood the message </w:t>
      </w:r>
      <w:r w:rsidR="004A18EF">
        <w:t>that becomes a two-way process.</w:t>
      </w:r>
    </w:p>
    <w:p w14:paraId="2BC8DEE5" w14:textId="4E3A112B" w:rsidR="00A70197" w:rsidRDefault="00A70197" w:rsidP="00573536">
      <w:pPr>
        <w:tabs>
          <w:tab w:val="left" w:pos="1215"/>
        </w:tabs>
        <w:spacing w:line="276" w:lineRule="auto"/>
        <w:jc w:val="both"/>
      </w:pPr>
      <w:r>
        <w:t>The developments in communication continued to expose people to new and effective ideas and concepts</w:t>
      </w:r>
      <w:r w:rsidR="00573536">
        <w:t xml:space="preserve"> to which they could make communication more effective</w:t>
      </w:r>
      <w:r>
        <w:t xml:space="preserve">. </w:t>
      </w:r>
      <w:r w:rsidR="00573536">
        <w:t>Early into the 19</w:t>
      </w:r>
      <w:r w:rsidR="00573536" w:rsidRPr="00573536">
        <w:rPr>
          <w:vertAlign w:val="superscript"/>
        </w:rPr>
        <w:t>th</w:t>
      </w:r>
      <w:r w:rsidR="00573536">
        <w:t xml:space="preserve"> century </w:t>
      </w:r>
      <w:r w:rsidR="00573536">
        <w:lastRenderedPageBreak/>
        <w:t>it was introduced</w:t>
      </w:r>
      <w:r>
        <w:t xml:space="preserve"> new concepts in the world of communication</w:t>
      </w:r>
      <w:r w:rsidR="00573536">
        <w:t>, there was numerous</w:t>
      </w:r>
      <w:r>
        <w:t xml:space="preserve"> inventions including carbon paper and the telegraph</w:t>
      </w:r>
      <w:r w:rsidR="003F47B2">
        <w:t xml:space="preserve"> which was revolutionary at the time, i</w:t>
      </w:r>
      <w:r>
        <w:t>nstead of relay stations, there were</w:t>
      </w:r>
      <w:r w:rsidR="003F47B2">
        <w:t xml:space="preserve">  also</w:t>
      </w:r>
      <w:r>
        <w:t xml:space="preserve"> developments for laying down the foundation for proper</w:t>
      </w:r>
      <w:r w:rsidR="003F47B2">
        <w:t xml:space="preserve"> channels which made the communication across the pacific possible.</w:t>
      </w:r>
    </w:p>
    <w:p w14:paraId="2863F245" w14:textId="49F52470" w:rsidR="004A18EF" w:rsidRDefault="00A70197" w:rsidP="00A70197">
      <w:pPr>
        <w:tabs>
          <w:tab w:val="left" w:pos="1215"/>
        </w:tabs>
        <w:spacing w:line="276" w:lineRule="auto"/>
        <w:ind w:firstLine="0"/>
        <w:jc w:val="both"/>
      </w:pPr>
      <w:r>
        <w:tab/>
      </w:r>
      <w:r w:rsidR="003F47B2">
        <w:t xml:space="preserve">Later </w:t>
      </w:r>
      <w:proofErr w:type="gramStart"/>
      <w:r w:rsidR="003F47B2">
        <w:t>on</w:t>
      </w:r>
      <w:proofErr w:type="gramEnd"/>
      <w:r>
        <w:t xml:space="preserve"> the fax machine was invented</w:t>
      </w:r>
      <w:r w:rsidR="003F47B2">
        <w:t xml:space="preserve"> and then the </w:t>
      </w:r>
      <w:r>
        <w:t>invention of the telephone by Alexander Graham Bell</w:t>
      </w:r>
      <w:r w:rsidR="003F47B2">
        <w:t xml:space="preserve"> which made the transfer of information more efficient and quicker.</w:t>
      </w:r>
    </w:p>
    <w:p w14:paraId="6EEBB974" w14:textId="4A8D6A15" w:rsidR="00A70197" w:rsidRDefault="00A70197" w:rsidP="00A70197">
      <w:pPr>
        <w:tabs>
          <w:tab w:val="left" w:pos="1215"/>
        </w:tabs>
        <w:spacing w:line="276" w:lineRule="auto"/>
        <w:ind w:firstLine="0"/>
        <w:jc w:val="both"/>
      </w:pPr>
      <w:r>
        <w:tab/>
      </w:r>
      <w:r w:rsidR="003F47B2">
        <w:t xml:space="preserve">Also </w:t>
      </w:r>
      <w:r>
        <w:t>20</w:t>
      </w:r>
      <w:r w:rsidR="003F47B2" w:rsidRPr="003F47B2">
        <w:rPr>
          <w:vertAlign w:val="superscript"/>
        </w:rPr>
        <w:t>th</w:t>
      </w:r>
      <w:r>
        <w:t xml:space="preserve"> century</w:t>
      </w:r>
      <w:r w:rsidR="003F47B2">
        <w:t xml:space="preserve"> bought a huge improvement to communication by introducing new ways </w:t>
      </w:r>
      <w:proofErr w:type="gramStart"/>
      <w:r w:rsidR="003F47B2">
        <w:t>an</w:t>
      </w:r>
      <w:proofErr w:type="gramEnd"/>
      <w:r w:rsidR="003F47B2">
        <w:t xml:space="preserve"> techniques in communication when the radio and tv broadcasting came into being and later the satellites were </w:t>
      </w:r>
      <w:r>
        <w:t xml:space="preserve">introduced </w:t>
      </w:r>
      <w:r w:rsidR="003F47B2">
        <w:t xml:space="preserve">and </w:t>
      </w:r>
      <w:r>
        <w:t xml:space="preserve">different techniques to create wonders in communication. </w:t>
      </w:r>
      <w:proofErr w:type="gramStart"/>
      <w:r w:rsidR="003F47B2">
        <w:t>Also</w:t>
      </w:r>
      <w:proofErr w:type="gramEnd"/>
      <w:r>
        <w:t xml:space="preserve"> laser technology were invented to </w:t>
      </w:r>
      <w:r w:rsidR="003F47B2">
        <w:t>revolutionize</w:t>
      </w:r>
      <w:r>
        <w:t xml:space="preserve"> communication</w:t>
      </w:r>
      <w:r w:rsidR="003F47B2">
        <w:t xml:space="preserve"> and make the exchange of information easier</w:t>
      </w:r>
      <w:r>
        <w:t xml:space="preserve">. </w:t>
      </w:r>
      <w:r w:rsidR="003F47B2">
        <w:t>Home</w:t>
      </w:r>
      <w:r>
        <w:t xml:space="preserve"> telephones transformed</w:t>
      </w:r>
      <w:r w:rsidR="003F47B2">
        <w:t xml:space="preserve"> gradually</w:t>
      </w:r>
      <w:r>
        <w:t xml:space="preserve"> into precisely structured mobile phones</w:t>
      </w:r>
      <w:r w:rsidR="003F47B2">
        <w:t xml:space="preserve"> and later into smart phones</w:t>
      </w:r>
      <w:r>
        <w:t xml:space="preserve">. Also, the internet and web services became </w:t>
      </w:r>
      <w:r w:rsidR="003F47B2">
        <w:t>very popular and used in large scale</w:t>
      </w:r>
      <w:r>
        <w:t xml:space="preserve"> </w:t>
      </w:r>
      <w:r w:rsidR="003F47B2">
        <w:t>towards the end of the century.</w:t>
      </w:r>
    </w:p>
    <w:p w14:paraId="5678BF9F" w14:textId="2766EB84" w:rsidR="00A70197" w:rsidRDefault="00A70197" w:rsidP="00A70197">
      <w:pPr>
        <w:tabs>
          <w:tab w:val="left" w:pos="1215"/>
        </w:tabs>
        <w:spacing w:line="276" w:lineRule="auto"/>
        <w:ind w:firstLine="0"/>
        <w:jc w:val="both"/>
      </w:pPr>
      <w:r>
        <w:tab/>
      </w:r>
      <w:r w:rsidRPr="00A70197">
        <w:t>With the evolution of the internet</w:t>
      </w:r>
      <w:r w:rsidR="009F0493">
        <w:t xml:space="preserve"> and different platforms as world wide web (www) and other apps well known</w:t>
      </w:r>
      <w:r w:rsidRPr="00A70197">
        <w:t xml:space="preserve"> communication has been adopted </w:t>
      </w:r>
      <w:r w:rsidR="009F0493" w:rsidRPr="00A70197">
        <w:t>to</w:t>
      </w:r>
      <w:r w:rsidR="009F0493">
        <w:t xml:space="preserve"> increase</w:t>
      </w:r>
      <w:r w:rsidRPr="00A70197">
        <w:t xml:space="preserve"> </w:t>
      </w:r>
      <w:r>
        <w:t>individuals</w:t>
      </w:r>
      <w:r w:rsidRPr="00A70197">
        <w:t xml:space="preserve"> social circle</w:t>
      </w:r>
      <w:r w:rsidR="009F0493">
        <w:t xml:space="preserve"> and other needs</w:t>
      </w:r>
      <w:r w:rsidRPr="00A70197">
        <w:t>. Social communication</w:t>
      </w:r>
      <w:r w:rsidR="009F0493">
        <w:t xml:space="preserve"> has seen a huge improvement and made entertainment and connecting of individuals with others </w:t>
      </w:r>
      <w:proofErr w:type="gramStart"/>
      <w:r w:rsidR="009F0493">
        <w:t>really easy</w:t>
      </w:r>
      <w:proofErr w:type="gramEnd"/>
      <w:r w:rsidR="009F0493">
        <w:t xml:space="preserve"> and convenient</w:t>
      </w:r>
      <w:r w:rsidRPr="00A70197">
        <w:t>. Social communication includes web surfing, internet chatting and mobile texting.</w:t>
      </w:r>
    </w:p>
    <w:p w14:paraId="645D050A" w14:textId="77777777" w:rsidR="00291589" w:rsidRDefault="00291589" w:rsidP="00A70197">
      <w:pPr>
        <w:tabs>
          <w:tab w:val="left" w:pos="1215"/>
        </w:tabs>
        <w:spacing w:line="276" w:lineRule="auto"/>
        <w:ind w:firstLine="0"/>
        <w:jc w:val="both"/>
      </w:pPr>
    </w:p>
    <w:p w14:paraId="697D0CBC" w14:textId="7669D939" w:rsidR="00A70197" w:rsidRDefault="00A70197" w:rsidP="00A70197">
      <w:pPr>
        <w:tabs>
          <w:tab w:val="left" w:pos="1215"/>
        </w:tabs>
        <w:spacing w:line="276" w:lineRule="auto"/>
        <w:ind w:firstLine="0"/>
        <w:jc w:val="both"/>
      </w:pPr>
      <w:r>
        <w:tab/>
      </w:r>
      <w:r w:rsidR="00291589">
        <w:t>There are two different types of communication:</w:t>
      </w:r>
    </w:p>
    <w:p w14:paraId="55BF4E60" w14:textId="27401FA4" w:rsidR="00291589" w:rsidRDefault="00291589" w:rsidP="00291589">
      <w:pPr>
        <w:pStyle w:val="ListParagraph"/>
        <w:numPr>
          <w:ilvl w:val="0"/>
          <w:numId w:val="17"/>
        </w:numPr>
        <w:tabs>
          <w:tab w:val="left" w:pos="1215"/>
        </w:tabs>
        <w:spacing w:line="276" w:lineRule="auto"/>
        <w:jc w:val="both"/>
      </w:pPr>
      <w:r>
        <w:t>Formal communication.</w:t>
      </w:r>
      <w:r w:rsidRPr="00291589">
        <w:t xml:space="preserve"> Formal communication is meant to establish strong business or work relationships. Businesses and organization use formal communication to communicate more effectively with their intended clients and employees. This includes meetings and interviews. Communication conducted employing coded words is also referred to as formal communication</w:t>
      </w:r>
    </w:p>
    <w:p w14:paraId="07444863" w14:textId="27BB10E5" w:rsidR="00291589" w:rsidRDefault="00291589" w:rsidP="00291589">
      <w:pPr>
        <w:pStyle w:val="ListParagraph"/>
        <w:numPr>
          <w:ilvl w:val="0"/>
          <w:numId w:val="17"/>
        </w:numPr>
        <w:tabs>
          <w:tab w:val="left" w:pos="1215"/>
        </w:tabs>
        <w:spacing w:line="276" w:lineRule="auto"/>
        <w:jc w:val="both"/>
      </w:pPr>
      <w:r>
        <w:t xml:space="preserve">Informal communication – the type of communication that we use </w:t>
      </w:r>
      <w:proofErr w:type="gramStart"/>
      <w:r>
        <w:t xml:space="preserve">on a daily </w:t>
      </w:r>
      <w:r w:rsidR="009F0493">
        <w:t>basis</w:t>
      </w:r>
      <w:proofErr w:type="gramEnd"/>
      <w:r w:rsidR="009F0493">
        <w:t xml:space="preserve"> </w:t>
      </w:r>
      <w:r>
        <w:t>amongst our friends, family</w:t>
      </w:r>
      <w:r w:rsidR="009F0493">
        <w:t xml:space="preserve"> or social circle</w:t>
      </w:r>
    </w:p>
    <w:p w14:paraId="45FD2D5A" w14:textId="77777777" w:rsidR="00291589" w:rsidRDefault="00291589" w:rsidP="00291589">
      <w:pPr>
        <w:pStyle w:val="ListParagraph"/>
        <w:tabs>
          <w:tab w:val="left" w:pos="1215"/>
        </w:tabs>
        <w:spacing w:line="276" w:lineRule="auto"/>
        <w:jc w:val="both"/>
      </w:pPr>
    </w:p>
    <w:p w14:paraId="512D4333" w14:textId="21DFC7A6" w:rsidR="00291589" w:rsidRDefault="00291589" w:rsidP="00291589">
      <w:pPr>
        <w:tabs>
          <w:tab w:val="left" w:pos="1215"/>
        </w:tabs>
        <w:spacing w:line="276" w:lineRule="auto"/>
        <w:ind w:firstLine="0"/>
        <w:jc w:val="both"/>
      </w:pPr>
      <w:r>
        <w:tab/>
      </w:r>
      <w:r w:rsidRPr="00291589">
        <w:t>Manipulative</w:t>
      </w:r>
      <w:r>
        <w:t xml:space="preserve"> </w:t>
      </w:r>
      <w:r w:rsidRPr="00291589">
        <w:t>Communication is one of the advanced categories studied recently</w:t>
      </w:r>
      <w:r w:rsidR="009F0493">
        <w:t>, which seems to be a technique that is mainly used by the large corporations intended to gain more revenue</w:t>
      </w:r>
      <w:r w:rsidRPr="00291589">
        <w:t xml:space="preserve"> using sarcasm, criticism and rude gestures to get what</w:t>
      </w:r>
      <w:r w:rsidR="009F0493">
        <w:t xml:space="preserve"> they want, and it’s progressively used by us on a daily basis</w:t>
      </w:r>
      <w:r w:rsidRPr="00291589">
        <w:t>, by being demeaning</w:t>
      </w:r>
      <w:r>
        <w:t xml:space="preserve"> </w:t>
      </w:r>
      <w:r w:rsidRPr="00291589">
        <w:t xml:space="preserve">and disrespectful </w:t>
      </w:r>
      <w:r w:rsidR="009F0493">
        <w:t>towards other individuals</w:t>
      </w:r>
      <w:r w:rsidR="00183BF8">
        <w:t xml:space="preserve"> in our greed to achieve what we want.</w:t>
      </w:r>
    </w:p>
    <w:p w14:paraId="6E7EB84D" w14:textId="0E71604E" w:rsidR="00291589" w:rsidRDefault="00291589" w:rsidP="00291589">
      <w:pPr>
        <w:pStyle w:val="ListParagraph"/>
        <w:tabs>
          <w:tab w:val="left" w:pos="1215"/>
        </w:tabs>
        <w:spacing w:line="276" w:lineRule="auto"/>
        <w:jc w:val="both"/>
      </w:pPr>
    </w:p>
    <w:p w14:paraId="2E884D67" w14:textId="1CC1B3E2" w:rsidR="00291589" w:rsidRDefault="00291589" w:rsidP="00291589">
      <w:pPr>
        <w:pStyle w:val="ListParagraph"/>
        <w:tabs>
          <w:tab w:val="left" w:pos="1215"/>
        </w:tabs>
        <w:spacing w:line="276" w:lineRule="auto"/>
        <w:jc w:val="both"/>
      </w:pPr>
    </w:p>
    <w:p w14:paraId="4E1EA4F1" w14:textId="08AA821A" w:rsidR="00291589" w:rsidRDefault="00291589" w:rsidP="00291589">
      <w:pPr>
        <w:pStyle w:val="ListParagraph"/>
        <w:tabs>
          <w:tab w:val="left" w:pos="1215"/>
        </w:tabs>
        <w:spacing w:line="276" w:lineRule="auto"/>
        <w:jc w:val="both"/>
      </w:pPr>
    </w:p>
    <w:p w14:paraId="104DDD0A" w14:textId="162587F3" w:rsidR="00291589" w:rsidRDefault="00291589" w:rsidP="00291589">
      <w:pPr>
        <w:pStyle w:val="ListParagraph"/>
        <w:tabs>
          <w:tab w:val="left" w:pos="1215"/>
        </w:tabs>
        <w:spacing w:line="276" w:lineRule="auto"/>
        <w:jc w:val="both"/>
      </w:pPr>
    </w:p>
    <w:p w14:paraId="38DD3B69" w14:textId="1A3D0596" w:rsidR="00291589" w:rsidRDefault="00291589" w:rsidP="00291589">
      <w:pPr>
        <w:pStyle w:val="ListParagraph"/>
        <w:tabs>
          <w:tab w:val="left" w:pos="1215"/>
        </w:tabs>
        <w:spacing w:line="276" w:lineRule="auto"/>
        <w:jc w:val="both"/>
      </w:pPr>
    </w:p>
    <w:p w14:paraId="320C082F" w14:textId="12A2D1DD" w:rsidR="00291589" w:rsidRDefault="00291589" w:rsidP="00291589">
      <w:pPr>
        <w:pStyle w:val="ListParagraph"/>
        <w:tabs>
          <w:tab w:val="left" w:pos="1215"/>
        </w:tabs>
        <w:spacing w:line="276" w:lineRule="auto"/>
        <w:jc w:val="both"/>
      </w:pPr>
    </w:p>
    <w:p w14:paraId="0B59B626" w14:textId="0BAD7F63" w:rsidR="00291589" w:rsidRDefault="00291589" w:rsidP="00291589">
      <w:pPr>
        <w:pStyle w:val="ListParagraph"/>
        <w:tabs>
          <w:tab w:val="left" w:pos="1215"/>
        </w:tabs>
        <w:spacing w:line="276" w:lineRule="auto"/>
        <w:jc w:val="both"/>
      </w:pPr>
    </w:p>
    <w:p w14:paraId="07F8C177" w14:textId="5EA05265" w:rsidR="00291589" w:rsidRDefault="00291589" w:rsidP="00291589">
      <w:pPr>
        <w:pStyle w:val="ListParagraph"/>
        <w:tabs>
          <w:tab w:val="left" w:pos="1215"/>
        </w:tabs>
        <w:spacing w:line="276" w:lineRule="auto"/>
        <w:jc w:val="both"/>
      </w:pPr>
    </w:p>
    <w:p w14:paraId="6791C786" w14:textId="74FA9532" w:rsidR="00291589" w:rsidRDefault="00291589" w:rsidP="00291589">
      <w:pPr>
        <w:pStyle w:val="ListParagraph"/>
        <w:tabs>
          <w:tab w:val="left" w:pos="1215"/>
        </w:tabs>
        <w:spacing w:line="276" w:lineRule="auto"/>
        <w:jc w:val="both"/>
        <w:rPr>
          <w:b/>
          <w:bCs/>
          <w:sz w:val="32"/>
          <w:szCs w:val="32"/>
        </w:rPr>
      </w:pPr>
      <w:r>
        <w:rPr>
          <w:b/>
          <w:bCs/>
          <w:sz w:val="32"/>
          <w:szCs w:val="32"/>
        </w:rPr>
        <w:t>Types of communication</w:t>
      </w:r>
    </w:p>
    <w:p w14:paraId="56ED55E5" w14:textId="3CCBBF85" w:rsidR="00291589" w:rsidRDefault="00291589" w:rsidP="00291589">
      <w:pPr>
        <w:tabs>
          <w:tab w:val="left" w:pos="1215"/>
        </w:tabs>
        <w:spacing w:line="276" w:lineRule="auto"/>
        <w:jc w:val="both"/>
      </w:pPr>
    </w:p>
    <w:p w14:paraId="6F7F34F8" w14:textId="1E6609A0" w:rsidR="00291589" w:rsidRDefault="00291589" w:rsidP="00291589">
      <w:pPr>
        <w:tabs>
          <w:tab w:val="left" w:pos="1215"/>
        </w:tabs>
        <w:spacing w:line="276" w:lineRule="auto"/>
        <w:jc w:val="both"/>
      </w:pPr>
      <w:r>
        <w:tab/>
        <w:t>There are two major types of communication:</w:t>
      </w:r>
    </w:p>
    <w:p w14:paraId="4B8C0B2D" w14:textId="35A6BA7E" w:rsidR="00291589" w:rsidRDefault="00291589" w:rsidP="00291589">
      <w:pPr>
        <w:pStyle w:val="ListParagraph"/>
        <w:numPr>
          <w:ilvl w:val="0"/>
          <w:numId w:val="18"/>
        </w:numPr>
        <w:tabs>
          <w:tab w:val="left" w:pos="1215"/>
        </w:tabs>
        <w:spacing w:line="276" w:lineRule="auto"/>
        <w:jc w:val="both"/>
      </w:pPr>
      <w:r>
        <w:t>Verbal</w:t>
      </w:r>
    </w:p>
    <w:p w14:paraId="3F540C60" w14:textId="2EA3F898" w:rsidR="00291589" w:rsidRDefault="00291589" w:rsidP="00291589">
      <w:pPr>
        <w:pStyle w:val="ListParagraph"/>
        <w:numPr>
          <w:ilvl w:val="0"/>
          <w:numId w:val="18"/>
        </w:numPr>
        <w:tabs>
          <w:tab w:val="left" w:pos="1215"/>
        </w:tabs>
        <w:spacing w:line="276" w:lineRule="auto"/>
        <w:jc w:val="both"/>
      </w:pPr>
      <w:proofErr w:type="gramStart"/>
      <w:r>
        <w:t>Non verbal</w:t>
      </w:r>
      <w:proofErr w:type="gramEnd"/>
    </w:p>
    <w:p w14:paraId="339FB739" w14:textId="1144CA45" w:rsidR="00291589" w:rsidRDefault="00291589" w:rsidP="00291589">
      <w:pPr>
        <w:tabs>
          <w:tab w:val="left" w:pos="1215"/>
        </w:tabs>
        <w:spacing w:line="276" w:lineRule="auto"/>
        <w:ind w:firstLine="0"/>
        <w:jc w:val="both"/>
      </w:pPr>
    </w:p>
    <w:p w14:paraId="17107443" w14:textId="61C1D8D0" w:rsidR="00291589" w:rsidRDefault="00291589" w:rsidP="00291589">
      <w:pPr>
        <w:tabs>
          <w:tab w:val="left" w:pos="1215"/>
        </w:tabs>
        <w:spacing w:line="276" w:lineRule="auto"/>
        <w:ind w:firstLine="0"/>
        <w:jc w:val="both"/>
        <w:rPr>
          <w:b/>
          <w:bCs/>
        </w:rPr>
      </w:pPr>
      <w:r>
        <w:rPr>
          <w:b/>
          <w:bCs/>
        </w:rPr>
        <w:t>Verbal communication</w:t>
      </w:r>
    </w:p>
    <w:p w14:paraId="0A967C37" w14:textId="79D51FE6" w:rsidR="00291589" w:rsidRDefault="00291589" w:rsidP="00291589">
      <w:pPr>
        <w:tabs>
          <w:tab w:val="left" w:pos="1215"/>
        </w:tabs>
        <w:spacing w:line="276" w:lineRule="auto"/>
        <w:ind w:firstLine="0"/>
        <w:jc w:val="both"/>
      </w:pPr>
      <w:r>
        <w:tab/>
        <w:t>Verbal communication is the sharing of information through speech. It includes the information that people hear on radios, televisions, telephones, speeches and interviews.</w:t>
      </w:r>
    </w:p>
    <w:p w14:paraId="4A27F13E" w14:textId="040C397D" w:rsidR="00291589" w:rsidRDefault="00291589" w:rsidP="00291589">
      <w:pPr>
        <w:tabs>
          <w:tab w:val="left" w:pos="1215"/>
        </w:tabs>
        <w:spacing w:line="276" w:lineRule="auto"/>
        <w:ind w:firstLine="0"/>
        <w:jc w:val="both"/>
      </w:pPr>
      <w:r>
        <w:t xml:space="preserve">Effective verbal communication </w:t>
      </w:r>
      <w:r w:rsidR="00183BF8">
        <w:t>includes</w:t>
      </w:r>
      <w:r>
        <w:t xml:space="preserve"> the use of interpersonal skills</w:t>
      </w:r>
      <w:r w:rsidR="00183BF8">
        <w:t xml:space="preserve"> and</w:t>
      </w:r>
      <w:r>
        <w:t xml:space="preserve"> </w:t>
      </w:r>
      <w:r w:rsidR="00183BF8">
        <w:t xml:space="preserve">really helps into achieving an effective </w:t>
      </w:r>
      <w:r>
        <w:t xml:space="preserve">verbal communication </w:t>
      </w:r>
      <w:r w:rsidR="00183BF8">
        <w:t xml:space="preserve">and consists in </w:t>
      </w:r>
      <w:r>
        <w:t>the clarity of voice</w:t>
      </w:r>
      <w:r w:rsidR="00183BF8">
        <w:t xml:space="preserve">, </w:t>
      </w:r>
      <w:r>
        <w:t>perception and listening skills</w:t>
      </w:r>
      <w:r w:rsidR="00183BF8">
        <w:t>.</w:t>
      </w:r>
    </w:p>
    <w:p w14:paraId="64A7A03E" w14:textId="5B96AB16" w:rsidR="00291589" w:rsidRPr="00F34183" w:rsidRDefault="00291589" w:rsidP="00291589">
      <w:pPr>
        <w:tabs>
          <w:tab w:val="left" w:pos="1215"/>
        </w:tabs>
        <w:spacing w:line="276" w:lineRule="auto"/>
        <w:ind w:firstLine="0"/>
        <w:jc w:val="both"/>
      </w:pPr>
      <w:r>
        <w:tab/>
      </w:r>
      <w:r w:rsidR="00183BF8">
        <w:t xml:space="preserve">Verbal communication is effective when the other individual understands and replies </w:t>
      </w:r>
      <w:proofErr w:type="gramStart"/>
      <w:r w:rsidR="00183BF8">
        <w:t>to</w:t>
      </w:r>
      <w:proofErr w:type="gramEnd"/>
      <w:r w:rsidR="00183BF8">
        <w:t xml:space="preserve"> you’re message, which completes the perfect circle of communication</w:t>
      </w:r>
    </w:p>
    <w:p w14:paraId="4C22BD7E" w14:textId="6BCC74F2" w:rsidR="00291589" w:rsidRPr="00F34183" w:rsidRDefault="00291589" w:rsidP="00291589">
      <w:pPr>
        <w:tabs>
          <w:tab w:val="left" w:pos="1215"/>
        </w:tabs>
        <w:spacing w:line="276" w:lineRule="auto"/>
        <w:ind w:firstLine="0"/>
        <w:jc w:val="both"/>
      </w:pPr>
    </w:p>
    <w:p w14:paraId="1DAF5084" w14:textId="11A2FF14" w:rsidR="00291589" w:rsidRPr="00183BF8" w:rsidRDefault="00183BF8" w:rsidP="00291589">
      <w:pPr>
        <w:tabs>
          <w:tab w:val="left" w:pos="1215"/>
        </w:tabs>
        <w:spacing w:line="276" w:lineRule="auto"/>
        <w:ind w:firstLine="0"/>
        <w:jc w:val="both"/>
        <w:rPr>
          <w:b/>
          <w:bCs/>
        </w:rPr>
      </w:pPr>
      <w:r w:rsidRPr="00183BF8">
        <w:rPr>
          <w:b/>
          <w:bCs/>
        </w:rPr>
        <w:t>Nonverbal</w:t>
      </w:r>
      <w:r w:rsidR="00291589" w:rsidRPr="00183BF8">
        <w:rPr>
          <w:b/>
          <w:bCs/>
        </w:rPr>
        <w:t xml:space="preserve"> communication</w:t>
      </w:r>
    </w:p>
    <w:p w14:paraId="0CDD138E" w14:textId="0E2DD2D9" w:rsidR="002F169C" w:rsidRPr="00F34183" w:rsidRDefault="00183BF8" w:rsidP="002F169C">
      <w:pPr>
        <w:tabs>
          <w:tab w:val="left" w:pos="1215"/>
        </w:tabs>
        <w:spacing w:line="276" w:lineRule="auto"/>
        <w:ind w:firstLine="0"/>
        <w:jc w:val="both"/>
      </w:pPr>
      <w:r>
        <w:tab/>
      </w:r>
      <w:r w:rsidR="002F169C" w:rsidRPr="00F34183">
        <w:t xml:space="preserve">Written or spoken words are not the only </w:t>
      </w:r>
      <w:r>
        <w:t xml:space="preserve">way of transmitting a message, this ca be done </w:t>
      </w:r>
      <w:r w:rsidR="002F169C" w:rsidRPr="00F34183">
        <w:t>through eye contact, postures, gestures, facial expressions, chronemics</w:t>
      </w:r>
      <w:r>
        <w:t xml:space="preserve">, graphs, pictures </w:t>
      </w:r>
      <w:proofErr w:type="spellStart"/>
      <w:proofErr w:type="gramStart"/>
      <w:r>
        <w:t>an</w:t>
      </w:r>
      <w:proofErr w:type="spellEnd"/>
      <w:proofErr w:type="gramEnd"/>
      <w:r>
        <w:t xml:space="preserve"> so on</w:t>
      </w:r>
      <w:r w:rsidR="002F169C" w:rsidRPr="00F34183">
        <w:t>.</w:t>
      </w:r>
      <w:r>
        <w:t xml:space="preserve"> </w:t>
      </w:r>
      <w:r w:rsidR="002F169C" w:rsidRPr="00F34183">
        <w:t xml:space="preserve">Use of pictures, symbols and graphs can help </w:t>
      </w:r>
      <w:r>
        <w:t xml:space="preserve">individuals to </w:t>
      </w:r>
      <w:r w:rsidR="002F169C" w:rsidRPr="00F34183">
        <w:t>communicate effectively</w:t>
      </w:r>
      <w:r>
        <w:t xml:space="preserve"> by expressing their needs, thoughts and expectations</w:t>
      </w:r>
      <w:r w:rsidR="002F169C" w:rsidRPr="00F34183">
        <w:t>.</w:t>
      </w:r>
    </w:p>
    <w:p w14:paraId="111AD0CB" w14:textId="24923362" w:rsidR="002F169C" w:rsidRPr="00F34183" w:rsidRDefault="00F34183" w:rsidP="002F169C">
      <w:pPr>
        <w:tabs>
          <w:tab w:val="left" w:pos="1215"/>
        </w:tabs>
        <w:spacing w:line="276" w:lineRule="auto"/>
        <w:ind w:firstLine="0"/>
        <w:jc w:val="both"/>
      </w:pPr>
      <w:r w:rsidRPr="00F34183">
        <w:tab/>
      </w:r>
      <w:r w:rsidR="002F169C" w:rsidRPr="00F34183">
        <w:t xml:space="preserve">Written communication </w:t>
      </w:r>
      <w:r w:rsidR="00410D76">
        <w:t>can use either words as well as using symbols or images, and or emoji’s or any other types which can be expressed in writing.</w:t>
      </w:r>
    </w:p>
    <w:p w14:paraId="0E404D01" w14:textId="17C9FEC3" w:rsidR="002F169C" w:rsidRPr="00F34183" w:rsidRDefault="002F169C" w:rsidP="002F169C">
      <w:pPr>
        <w:tabs>
          <w:tab w:val="left" w:pos="1215"/>
        </w:tabs>
        <w:spacing w:line="276" w:lineRule="auto"/>
        <w:ind w:firstLine="0"/>
        <w:jc w:val="both"/>
      </w:pPr>
      <w:r w:rsidRPr="00F34183">
        <w:tab/>
      </w:r>
    </w:p>
    <w:p w14:paraId="72EBC967" w14:textId="5A9A597F" w:rsidR="00F34183" w:rsidRDefault="00F34183" w:rsidP="00F34183"/>
    <w:p w14:paraId="6E683852" w14:textId="1DB7BB32" w:rsidR="00F34183" w:rsidRDefault="00F34183" w:rsidP="00F34183">
      <w:pPr>
        <w:tabs>
          <w:tab w:val="left" w:pos="2310"/>
        </w:tabs>
      </w:pPr>
      <w:r>
        <w:tab/>
      </w:r>
    </w:p>
    <w:p w14:paraId="0B5326C5" w14:textId="10030971" w:rsidR="00F34183" w:rsidRDefault="00F34183" w:rsidP="00F34183">
      <w:pPr>
        <w:tabs>
          <w:tab w:val="left" w:pos="2310"/>
        </w:tabs>
        <w:ind w:firstLine="0"/>
      </w:pPr>
    </w:p>
    <w:p w14:paraId="02044467" w14:textId="77777777" w:rsidR="00410D76" w:rsidRDefault="00410D76" w:rsidP="00F34183">
      <w:pPr>
        <w:tabs>
          <w:tab w:val="left" w:pos="2310"/>
        </w:tabs>
        <w:ind w:firstLine="0"/>
        <w:rPr>
          <w:b/>
          <w:bCs/>
          <w:sz w:val="28"/>
          <w:szCs w:val="28"/>
        </w:rPr>
      </w:pPr>
    </w:p>
    <w:p w14:paraId="1B42A6E0" w14:textId="77777777" w:rsidR="00410D76" w:rsidRDefault="00410D76" w:rsidP="00F34183">
      <w:pPr>
        <w:tabs>
          <w:tab w:val="left" w:pos="2310"/>
        </w:tabs>
        <w:ind w:firstLine="0"/>
        <w:rPr>
          <w:b/>
          <w:bCs/>
          <w:sz w:val="28"/>
          <w:szCs w:val="28"/>
        </w:rPr>
      </w:pPr>
    </w:p>
    <w:p w14:paraId="4EF0C720" w14:textId="77777777" w:rsidR="00410D76" w:rsidRDefault="00410D76" w:rsidP="00F34183">
      <w:pPr>
        <w:tabs>
          <w:tab w:val="left" w:pos="2310"/>
        </w:tabs>
        <w:ind w:firstLine="0"/>
        <w:rPr>
          <w:b/>
          <w:bCs/>
          <w:sz w:val="28"/>
          <w:szCs w:val="28"/>
        </w:rPr>
      </w:pPr>
    </w:p>
    <w:p w14:paraId="4727C974" w14:textId="77777777" w:rsidR="00410D76" w:rsidRDefault="00410D76" w:rsidP="00F34183">
      <w:pPr>
        <w:tabs>
          <w:tab w:val="left" w:pos="2310"/>
        </w:tabs>
        <w:ind w:firstLine="0"/>
        <w:rPr>
          <w:b/>
          <w:bCs/>
          <w:sz w:val="28"/>
          <w:szCs w:val="28"/>
        </w:rPr>
      </w:pPr>
    </w:p>
    <w:p w14:paraId="25837B04" w14:textId="77777777" w:rsidR="00410D76" w:rsidRDefault="00410D76" w:rsidP="00F34183">
      <w:pPr>
        <w:tabs>
          <w:tab w:val="left" w:pos="2310"/>
        </w:tabs>
        <w:ind w:firstLine="0"/>
        <w:rPr>
          <w:b/>
          <w:bCs/>
          <w:sz w:val="28"/>
          <w:szCs w:val="28"/>
        </w:rPr>
      </w:pPr>
    </w:p>
    <w:p w14:paraId="33D62572" w14:textId="77777777" w:rsidR="00410D76" w:rsidRDefault="00410D76" w:rsidP="00F34183">
      <w:pPr>
        <w:tabs>
          <w:tab w:val="left" w:pos="2310"/>
        </w:tabs>
        <w:ind w:firstLine="0"/>
        <w:rPr>
          <w:b/>
          <w:bCs/>
          <w:sz w:val="28"/>
          <w:szCs w:val="28"/>
        </w:rPr>
      </w:pPr>
    </w:p>
    <w:p w14:paraId="5F8DFE87" w14:textId="4012FF3A" w:rsidR="00F34183" w:rsidRDefault="00F34183" w:rsidP="00F34183">
      <w:pPr>
        <w:tabs>
          <w:tab w:val="left" w:pos="2310"/>
        </w:tabs>
        <w:ind w:firstLine="0"/>
      </w:pPr>
      <w:r>
        <w:rPr>
          <w:b/>
          <w:bCs/>
          <w:sz w:val="28"/>
          <w:szCs w:val="28"/>
        </w:rPr>
        <w:lastRenderedPageBreak/>
        <w:t>7 C’s of communication</w:t>
      </w:r>
    </w:p>
    <w:p w14:paraId="36075827" w14:textId="4033ED39" w:rsidR="00F34183" w:rsidRDefault="00F34183" w:rsidP="00410D76">
      <w:pPr>
        <w:tabs>
          <w:tab w:val="left" w:pos="2310"/>
        </w:tabs>
        <w:spacing w:line="276" w:lineRule="auto"/>
        <w:ind w:firstLine="0"/>
        <w:jc w:val="both"/>
      </w:pPr>
      <w:r>
        <w:t xml:space="preserve">                We communicate all day</w:t>
      </w:r>
      <w:r w:rsidR="00410D76">
        <w:t>, anywhere and anytime either</w:t>
      </w:r>
      <w:r>
        <w:t xml:space="preserve"> at home, at work, with </w:t>
      </w:r>
      <w:r w:rsidR="00410D76">
        <w:t xml:space="preserve">different individuals that we may come in contact with and we can </w:t>
      </w:r>
      <w:r>
        <w:t>communicate</w:t>
      </w:r>
      <w:r w:rsidR="00410D76">
        <w:t xml:space="preserve"> either</w:t>
      </w:r>
      <w:r>
        <w:t xml:space="preserve"> verbally, </w:t>
      </w:r>
      <w:r w:rsidR="00410D76">
        <w:t>or in other forms nonverbally</w:t>
      </w:r>
      <w:r>
        <w:t xml:space="preserve"> and </w:t>
      </w:r>
      <w:r w:rsidR="00410D76">
        <w:t>possibly in</w:t>
      </w:r>
      <w:r>
        <w:t xml:space="preserve"> writing</w:t>
      </w:r>
      <w:r w:rsidR="00410D76">
        <w:t>, and sometimes we can misunderstand the message sent to us or the message that we sent which can lead to miscommunication.</w:t>
      </w:r>
    </w:p>
    <w:p w14:paraId="7D8C6A45" w14:textId="7FBC2A2F" w:rsidR="00F34183" w:rsidRDefault="00F34183" w:rsidP="00F34183">
      <w:pPr>
        <w:tabs>
          <w:tab w:val="left" w:pos="2310"/>
        </w:tabs>
        <w:spacing w:line="276" w:lineRule="auto"/>
        <w:ind w:firstLine="0"/>
      </w:pPr>
      <w:r>
        <w:t xml:space="preserve">                 Th</w:t>
      </w:r>
      <w:r w:rsidR="00410D76">
        <w:t>is were the 7 C’s come very helpful, and it helps to make the communication more effective and reduce different impediments in our way of transmitting a message or information.</w:t>
      </w:r>
    </w:p>
    <w:p w14:paraId="0811DC75" w14:textId="77777777" w:rsidR="00F34183" w:rsidRDefault="00F34183" w:rsidP="00F34183">
      <w:pPr>
        <w:tabs>
          <w:tab w:val="left" w:pos="2310"/>
        </w:tabs>
        <w:spacing w:line="276" w:lineRule="auto"/>
        <w:ind w:firstLine="0"/>
      </w:pPr>
    </w:p>
    <w:p w14:paraId="006F1761" w14:textId="1AE03FAD" w:rsidR="00F34183" w:rsidRDefault="00F34183" w:rsidP="00F34183">
      <w:pPr>
        <w:tabs>
          <w:tab w:val="left" w:pos="2310"/>
        </w:tabs>
        <w:spacing w:line="276" w:lineRule="auto"/>
        <w:ind w:firstLine="0"/>
      </w:pPr>
      <w:r>
        <w:t>The 7c’s are as follows:</w:t>
      </w:r>
    </w:p>
    <w:p w14:paraId="68FEC122" w14:textId="77777777" w:rsidR="00F34183" w:rsidRDefault="00F34183" w:rsidP="00F34183">
      <w:pPr>
        <w:pStyle w:val="ListParagraph"/>
        <w:numPr>
          <w:ilvl w:val="0"/>
          <w:numId w:val="23"/>
        </w:numPr>
        <w:tabs>
          <w:tab w:val="left" w:pos="2310"/>
        </w:tabs>
        <w:spacing w:line="276" w:lineRule="auto"/>
      </w:pPr>
      <w:r>
        <w:t>Completeness</w:t>
      </w:r>
    </w:p>
    <w:p w14:paraId="10441EDB" w14:textId="77777777" w:rsidR="00F34183" w:rsidRDefault="00F34183" w:rsidP="00F34183">
      <w:pPr>
        <w:pStyle w:val="ListParagraph"/>
        <w:numPr>
          <w:ilvl w:val="0"/>
          <w:numId w:val="23"/>
        </w:numPr>
        <w:tabs>
          <w:tab w:val="left" w:pos="2310"/>
        </w:tabs>
        <w:spacing w:line="276" w:lineRule="auto"/>
      </w:pPr>
      <w:r>
        <w:t>Concreteness</w:t>
      </w:r>
    </w:p>
    <w:p w14:paraId="20606172" w14:textId="77777777" w:rsidR="00F34183" w:rsidRDefault="00F34183" w:rsidP="00F34183">
      <w:pPr>
        <w:pStyle w:val="ListParagraph"/>
        <w:numPr>
          <w:ilvl w:val="0"/>
          <w:numId w:val="23"/>
        </w:numPr>
        <w:tabs>
          <w:tab w:val="left" w:pos="2310"/>
        </w:tabs>
        <w:spacing w:line="276" w:lineRule="auto"/>
      </w:pPr>
      <w:r>
        <w:t>Courtesy</w:t>
      </w:r>
    </w:p>
    <w:p w14:paraId="2C871A7F" w14:textId="77777777" w:rsidR="00F34183" w:rsidRDefault="00F34183" w:rsidP="00F34183">
      <w:pPr>
        <w:pStyle w:val="ListParagraph"/>
        <w:numPr>
          <w:ilvl w:val="0"/>
          <w:numId w:val="23"/>
        </w:numPr>
        <w:tabs>
          <w:tab w:val="left" w:pos="2310"/>
        </w:tabs>
        <w:spacing w:line="276" w:lineRule="auto"/>
      </w:pPr>
      <w:r>
        <w:t>Correctness</w:t>
      </w:r>
    </w:p>
    <w:p w14:paraId="561049EF" w14:textId="77777777" w:rsidR="00F34183" w:rsidRDefault="00F34183" w:rsidP="00F34183">
      <w:pPr>
        <w:pStyle w:val="ListParagraph"/>
        <w:numPr>
          <w:ilvl w:val="0"/>
          <w:numId w:val="23"/>
        </w:numPr>
        <w:tabs>
          <w:tab w:val="left" w:pos="2310"/>
        </w:tabs>
        <w:spacing w:line="276" w:lineRule="auto"/>
      </w:pPr>
      <w:r>
        <w:t>Clarity</w:t>
      </w:r>
    </w:p>
    <w:p w14:paraId="49F140D2" w14:textId="77777777" w:rsidR="00F34183" w:rsidRDefault="00F34183" w:rsidP="00F34183">
      <w:pPr>
        <w:pStyle w:val="ListParagraph"/>
        <w:numPr>
          <w:ilvl w:val="0"/>
          <w:numId w:val="23"/>
        </w:numPr>
        <w:tabs>
          <w:tab w:val="left" w:pos="2310"/>
        </w:tabs>
        <w:spacing w:line="276" w:lineRule="auto"/>
      </w:pPr>
      <w:r>
        <w:t>Consideration</w:t>
      </w:r>
    </w:p>
    <w:p w14:paraId="4750A0D0" w14:textId="77777777" w:rsidR="00F34183" w:rsidRDefault="00F34183" w:rsidP="00F34183">
      <w:pPr>
        <w:pStyle w:val="ListParagraph"/>
        <w:numPr>
          <w:ilvl w:val="0"/>
          <w:numId w:val="23"/>
        </w:numPr>
        <w:tabs>
          <w:tab w:val="left" w:pos="2310"/>
        </w:tabs>
        <w:spacing w:line="276" w:lineRule="auto"/>
      </w:pPr>
      <w:r>
        <w:t>Conciseness</w:t>
      </w:r>
    </w:p>
    <w:p w14:paraId="27F7A2DF" w14:textId="33932718" w:rsidR="00F34183" w:rsidRDefault="00F34183" w:rsidP="00F34183">
      <w:pPr>
        <w:tabs>
          <w:tab w:val="left" w:pos="2310"/>
        </w:tabs>
        <w:spacing w:line="276" w:lineRule="auto"/>
        <w:ind w:firstLine="0"/>
      </w:pPr>
    </w:p>
    <w:p w14:paraId="6CEE01A7" w14:textId="77777777" w:rsidR="00F34183" w:rsidRPr="00F34183" w:rsidRDefault="00F34183" w:rsidP="00F34183">
      <w:pPr>
        <w:tabs>
          <w:tab w:val="left" w:pos="2310"/>
        </w:tabs>
        <w:spacing w:line="276" w:lineRule="auto"/>
        <w:ind w:firstLine="0"/>
        <w:rPr>
          <w:b/>
          <w:bCs/>
          <w:sz w:val="28"/>
          <w:szCs w:val="28"/>
        </w:rPr>
      </w:pPr>
      <w:r w:rsidRPr="00F34183">
        <w:rPr>
          <w:b/>
          <w:bCs/>
          <w:sz w:val="28"/>
          <w:szCs w:val="28"/>
        </w:rPr>
        <w:t>Completeness</w:t>
      </w:r>
    </w:p>
    <w:p w14:paraId="01C24BF9" w14:textId="747B01D9" w:rsidR="00F34183" w:rsidRDefault="00F34183" w:rsidP="00F34183">
      <w:pPr>
        <w:tabs>
          <w:tab w:val="left" w:pos="2310"/>
        </w:tabs>
        <w:spacing w:line="276" w:lineRule="auto"/>
        <w:ind w:firstLine="0"/>
        <w:jc w:val="both"/>
      </w:pPr>
      <w:r>
        <w:t xml:space="preserve">The message must be complete and </w:t>
      </w:r>
      <w:r w:rsidR="00410D76">
        <w:t xml:space="preserve">adapted to </w:t>
      </w:r>
      <w:r>
        <w:t>receiver’s</w:t>
      </w:r>
      <w:r w:rsidR="00135EC2">
        <w:t xml:space="preserve"> understanding so he can decode the message accordingly, and, also the message needs to be based on facts and relevant.</w:t>
      </w:r>
    </w:p>
    <w:p w14:paraId="15E93CF1" w14:textId="77777777" w:rsidR="00F34183" w:rsidRDefault="00F34183" w:rsidP="00F34183">
      <w:pPr>
        <w:tabs>
          <w:tab w:val="left" w:pos="2310"/>
        </w:tabs>
        <w:spacing w:line="276" w:lineRule="auto"/>
        <w:ind w:firstLine="0"/>
      </w:pPr>
    </w:p>
    <w:p w14:paraId="2FD3A6D9" w14:textId="77777777" w:rsidR="00F34183" w:rsidRPr="00F34183" w:rsidRDefault="00F34183" w:rsidP="00F34183">
      <w:pPr>
        <w:tabs>
          <w:tab w:val="left" w:pos="2310"/>
        </w:tabs>
        <w:spacing w:line="276" w:lineRule="auto"/>
        <w:ind w:firstLine="0"/>
        <w:rPr>
          <w:b/>
          <w:bCs/>
          <w:sz w:val="28"/>
          <w:szCs w:val="28"/>
        </w:rPr>
      </w:pPr>
      <w:r w:rsidRPr="00F34183">
        <w:rPr>
          <w:b/>
          <w:bCs/>
          <w:sz w:val="28"/>
          <w:szCs w:val="28"/>
        </w:rPr>
        <w:t>Concreteness</w:t>
      </w:r>
    </w:p>
    <w:p w14:paraId="65B48D46" w14:textId="2F577F5F" w:rsidR="00F34183" w:rsidRDefault="00F34183" w:rsidP="00F34183">
      <w:pPr>
        <w:tabs>
          <w:tab w:val="left" w:pos="2310"/>
        </w:tabs>
        <w:spacing w:line="276" w:lineRule="auto"/>
        <w:ind w:firstLine="0"/>
        <w:jc w:val="both"/>
      </w:pPr>
      <w:r>
        <w:t xml:space="preserve">Concrete business communication </w:t>
      </w:r>
      <w:r w:rsidR="00135EC2">
        <w:t xml:space="preserve">also must be a clear message, full of facts and </w:t>
      </w:r>
      <w:proofErr w:type="gramStart"/>
      <w:r w:rsidR="00135EC2">
        <w:t>has to</w:t>
      </w:r>
      <w:proofErr w:type="gramEnd"/>
      <w:r w:rsidR="00135EC2">
        <w:t xml:space="preserve"> be based on </w:t>
      </w:r>
      <w:r>
        <w:t xml:space="preserve">research data and figures. The words used as well as the sentence structure can be interpreted </w:t>
      </w:r>
      <w:r w:rsidR="00135EC2">
        <w:t>as in business everything gets interpreted and understood individually.</w:t>
      </w:r>
    </w:p>
    <w:p w14:paraId="5A9CAA58" w14:textId="77777777" w:rsidR="00F34183" w:rsidRDefault="00F34183" w:rsidP="00F34183">
      <w:pPr>
        <w:tabs>
          <w:tab w:val="left" w:pos="2310"/>
        </w:tabs>
        <w:spacing w:line="276" w:lineRule="auto"/>
        <w:ind w:firstLine="0"/>
      </w:pPr>
    </w:p>
    <w:p w14:paraId="473FCBBC" w14:textId="77777777" w:rsidR="00F34183" w:rsidRPr="00F34183" w:rsidRDefault="00F34183" w:rsidP="00F34183">
      <w:pPr>
        <w:tabs>
          <w:tab w:val="left" w:pos="2310"/>
        </w:tabs>
        <w:spacing w:line="276" w:lineRule="auto"/>
        <w:ind w:firstLine="0"/>
        <w:rPr>
          <w:b/>
          <w:bCs/>
          <w:sz w:val="28"/>
          <w:szCs w:val="28"/>
        </w:rPr>
      </w:pPr>
      <w:r w:rsidRPr="00F34183">
        <w:rPr>
          <w:b/>
          <w:bCs/>
          <w:sz w:val="28"/>
          <w:szCs w:val="28"/>
        </w:rPr>
        <w:t>Courtesy</w:t>
      </w:r>
    </w:p>
    <w:p w14:paraId="7EED2064" w14:textId="465F9ACA" w:rsidR="00135EC2" w:rsidRDefault="00135EC2" w:rsidP="00F34183">
      <w:pPr>
        <w:tabs>
          <w:tab w:val="left" w:pos="2310"/>
        </w:tabs>
        <w:spacing w:line="276" w:lineRule="auto"/>
        <w:ind w:firstLine="0"/>
        <w:jc w:val="both"/>
      </w:pPr>
      <w:r>
        <w:t xml:space="preserve">Courtesy is very important as well, as approaching </w:t>
      </w:r>
      <w:proofErr w:type="gramStart"/>
      <w:r>
        <w:t>you’re</w:t>
      </w:r>
      <w:proofErr w:type="gramEnd"/>
      <w:r>
        <w:t xml:space="preserve"> audience or the target group with respect, friendly and courteous manner can help so you’re message is delivered effectively. Also using a formal approach will help making communication effective.</w:t>
      </w:r>
    </w:p>
    <w:p w14:paraId="0C8DFB84" w14:textId="5E77832F" w:rsidR="00F34183" w:rsidRDefault="00F34183" w:rsidP="00F34183">
      <w:pPr>
        <w:tabs>
          <w:tab w:val="left" w:pos="2310"/>
        </w:tabs>
        <w:spacing w:line="276" w:lineRule="auto"/>
        <w:ind w:firstLine="0"/>
      </w:pPr>
    </w:p>
    <w:p w14:paraId="29F09DDC" w14:textId="77777777" w:rsidR="00F34183" w:rsidRDefault="00F34183" w:rsidP="00F34183">
      <w:pPr>
        <w:tabs>
          <w:tab w:val="left" w:pos="2310"/>
        </w:tabs>
        <w:spacing w:line="276" w:lineRule="auto"/>
        <w:ind w:firstLine="0"/>
      </w:pPr>
    </w:p>
    <w:p w14:paraId="3DF69E71" w14:textId="77777777" w:rsidR="00F34183" w:rsidRPr="00F34183" w:rsidRDefault="00F34183" w:rsidP="00F34183">
      <w:pPr>
        <w:tabs>
          <w:tab w:val="left" w:pos="2310"/>
        </w:tabs>
        <w:spacing w:line="276" w:lineRule="auto"/>
        <w:ind w:firstLine="0"/>
        <w:rPr>
          <w:b/>
          <w:bCs/>
          <w:sz w:val="28"/>
          <w:szCs w:val="28"/>
        </w:rPr>
      </w:pPr>
      <w:r w:rsidRPr="00F34183">
        <w:rPr>
          <w:b/>
          <w:bCs/>
          <w:sz w:val="28"/>
          <w:szCs w:val="28"/>
        </w:rPr>
        <w:t>Correctness</w:t>
      </w:r>
    </w:p>
    <w:p w14:paraId="1CEA8012" w14:textId="37F4DBBE" w:rsidR="00135EC2" w:rsidRDefault="00135EC2" w:rsidP="00F34183">
      <w:pPr>
        <w:tabs>
          <w:tab w:val="left" w:pos="2310"/>
        </w:tabs>
        <w:spacing w:line="276" w:lineRule="auto"/>
        <w:ind w:firstLine="0"/>
        <w:jc w:val="both"/>
      </w:pPr>
      <w:r>
        <w:t xml:space="preserve">Using words and language correctly as well as having a clear </w:t>
      </w:r>
      <w:r w:rsidR="00E66EA4">
        <w:t xml:space="preserve">speech and avoiding grammatical errors will also lead to effective </w:t>
      </w:r>
      <w:proofErr w:type="gramStart"/>
      <w:r w:rsidR="00E66EA4">
        <w:t>communication, and</w:t>
      </w:r>
      <w:proofErr w:type="gramEnd"/>
      <w:r w:rsidR="00E66EA4">
        <w:t xml:space="preserve"> increases trustworthiness and it will make you’re audience feel that they are taken seriously.</w:t>
      </w:r>
    </w:p>
    <w:p w14:paraId="7A6364BB" w14:textId="479EE72F" w:rsidR="00F34183" w:rsidRDefault="00F34183" w:rsidP="00F34183">
      <w:pPr>
        <w:tabs>
          <w:tab w:val="left" w:pos="2310"/>
        </w:tabs>
        <w:spacing w:line="276" w:lineRule="auto"/>
        <w:ind w:firstLine="0"/>
      </w:pPr>
    </w:p>
    <w:p w14:paraId="3617C3C7" w14:textId="48BE6AA1" w:rsidR="00E66EA4" w:rsidRDefault="00E66EA4" w:rsidP="00F34183">
      <w:pPr>
        <w:tabs>
          <w:tab w:val="left" w:pos="2310"/>
        </w:tabs>
        <w:spacing w:line="276" w:lineRule="auto"/>
        <w:ind w:firstLine="0"/>
      </w:pPr>
    </w:p>
    <w:p w14:paraId="4C0D8B50" w14:textId="77777777" w:rsidR="00E66EA4" w:rsidRDefault="00E66EA4" w:rsidP="00F34183">
      <w:pPr>
        <w:tabs>
          <w:tab w:val="left" w:pos="2310"/>
        </w:tabs>
        <w:spacing w:line="276" w:lineRule="auto"/>
        <w:ind w:firstLine="0"/>
      </w:pPr>
    </w:p>
    <w:p w14:paraId="521C5F4E" w14:textId="77777777" w:rsidR="00F34183" w:rsidRPr="00F34183" w:rsidRDefault="00F34183" w:rsidP="00F34183">
      <w:pPr>
        <w:tabs>
          <w:tab w:val="left" w:pos="2310"/>
        </w:tabs>
        <w:spacing w:line="276" w:lineRule="auto"/>
        <w:ind w:firstLine="0"/>
        <w:rPr>
          <w:b/>
          <w:bCs/>
          <w:sz w:val="28"/>
          <w:szCs w:val="28"/>
        </w:rPr>
      </w:pPr>
      <w:r w:rsidRPr="00F34183">
        <w:rPr>
          <w:b/>
          <w:bCs/>
          <w:sz w:val="28"/>
          <w:szCs w:val="28"/>
        </w:rPr>
        <w:lastRenderedPageBreak/>
        <w:t>Clarity</w:t>
      </w:r>
    </w:p>
    <w:p w14:paraId="25811977" w14:textId="2C52E460" w:rsidR="00F34183" w:rsidRDefault="00F34183" w:rsidP="00F34183">
      <w:pPr>
        <w:tabs>
          <w:tab w:val="left" w:pos="2310"/>
        </w:tabs>
        <w:spacing w:line="276" w:lineRule="auto"/>
        <w:ind w:firstLine="0"/>
        <w:jc w:val="both"/>
      </w:pPr>
      <w:r>
        <w:t xml:space="preserve">Clear or plain language is characterized by explicitness, short sentences and concrete words. </w:t>
      </w:r>
      <w:r w:rsidR="00E66EA4">
        <w:t>confusing</w:t>
      </w:r>
      <w:r>
        <w:t xml:space="preserve"> language is</w:t>
      </w:r>
      <w:r w:rsidR="00E66EA4">
        <w:t xml:space="preserve"> totally unacceptable </w:t>
      </w:r>
      <w:proofErr w:type="gramStart"/>
      <w:r w:rsidR="00E66EA4">
        <w:t>and also</w:t>
      </w:r>
      <w:proofErr w:type="gramEnd"/>
      <w:r>
        <w:t xml:space="preserve"> formal language and cliché expressions</w:t>
      </w:r>
      <w:r w:rsidR="00E66EA4">
        <w:t xml:space="preserve"> are forbidden</w:t>
      </w:r>
      <w:r>
        <w:t>.</w:t>
      </w:r>
      <w:r w:rsidR="00E66EA4">
        <w:t xml:space="preserve"> K</w:t>
      </w:r>
      <w:r>
        <w:t>eeping to the point</w:t>
      </w:r>
      <w:r w:rsidR="00E66EA4">
        <w:t xml:space="preserve"> is essential</w:t>
      </w:r>
      <w:r>
        <w:t xml:space="preserve">, </w:t>
      </w:r>
      <w:proofErr w:type="gramStart"/>
      <w:r w:rsidR="00E66EA4">
        <w:t>you’re</w:t>
      </w:r>
      <w:proofErr w:type="gramEnd"/>
      <w:r w:rsidR="00E66EA4">
        <w:t xml:space="preserve"> audience</w:t>
      </w:r>
      <w:r>
        <w:t xml:space="preserve"> will get a clear picture of the message</w:t>
      </w:r>
      <w:r w:rsidR="00E66EA4">
        <w:t xml:space="preserve"> you’re sending and brief</w:t>
      </w:r>
      <w:r>
        <w:t xml:space="preserve"> information </w:t>
      </w:r>
      <w:r w:rsidR="00F924DB">
        <w:t>it’s also a very good way keeping the message clear</w:t>
      </w:r>
      <w:r>
        <w:t>.</w:t>
      </w:r>
    </w:p>
    <w:p w14:paraId="64BAB3CF" w14:textId="77777777" w:rsidR="00F34183" w:rsidRDefault="00F34183" w:rsidP="00F34183">
      <w:pPr>
        <w:tabs>
          <w:tab w:val="left" w:pos="2310"/>
        </w:tabs>
        <w:spacing w:line="276" w:lineRule="auto"/>
        <w:ind w:firstLine="0"/>
      </w:pPr>
    </w:p>
    <w:p w14:paraId="6990F446" w14:textId="77777777" w:rsidR="00F34183" w:rsidRPr="00F34183" w:rsidRDefault="00F34183" w:rsidP="00F34183">
      <w:pPr>
        <w:tabs>
          <w:tab w:val="left" w:pos="2310"/>
        </w:tabs>
        <w:spacing w:line="276" w:lineRule="auto"/>
        <w:ind w:firstLine="0"/>
        <w:rPr>
          <w:b/>
          <w:bCs/>
          <w:sz w:val="28"/>
          <w:szCs w:val="28"/>
        </w:rPr>
      </w:pPr>
      <w:r w:rsidRPr="00F34183">
        <w:rPr>
          <w:b/>
          <w:bCs/>
          <w:sz w:val="28"/>
          <w:szCs w:val="28"/>
        </w:rPr>
        <w:t>Consideration</w:t>
      </w:r>
    </w:p>
    <w:p w14:paraId="163C3DBF" w14:textId="4D9BDB49" w:rsidR="00F924DB" w:rsidRDefault="00F924DB" w:rsidP="00F34183">
      <w:pPr>
        <w:tabs>
          <w:tab w:val="left" w:pos="2310"/>
        </w:tabs>
        <w:spacing w:line="276" w:lineRule="auto"/>
        <w:ind w:firstLine="0"/>
        <w:jc w:val="both"/>
      </w:pPr>
      <w:r>
        <w:t>Knowing you’re audience it’s the key of effective communication, so by knowing the target group to whom you’re addressing you’re message could be diverted towards them which it will make it effective, this can be done depending on the level of education, professional knowledge, age, ethnicity , interests and so on.</w:t>
      </w:r>
    </w:p>
    <w:p w14:paraId="5E2723F3" w14:textId="77777777" w:rsidR="00F34183" w:rsidRDefault="00F34183" w:rsidP="00F34183">
      <w:pPr>
        <w:tabs>
          <w:tab w:val="left" w:pos="2310"/>
        </w:tabs>
        <w:spacing w:line="276" w:lineRule="auto"/>
        <w:ind w:firstLine="0"/>
      </w:pPr>
    </w:p>
    <w:p w14:paraId="1E9B1066" w14:textId="77777777" w:rsidR="00F34183" w:rsidRPr="00F34183" w:rsidRDefault="00F34183" w:rsidP="00F34183">
      <w:pPr>
        <w:tabs>
          <w:tab w:val="left" w:pos="2310"/>
        </w:tabs>
        <w:spacing w:line="276" w:lineRule="auto"/>
        <w:ind w:firstLine="0"/>
        <w:rPr>
          <w:b/>
          <w:bCs/>
          <w:sz w:val="28"/>
          <w:szCs w:val="28"/>
        </w:rPr>
      </w:pPr>
      <w:r w:rsidRPr="00F34183">
        <w:rPr>
          <w:b/>
          <w:bCs/>
          <w:sz w:val="28"/>
          <w:szCs w:val="28"/>
        </w:rPr>
        <w:t>Conciseness</w:t>
      </w:r>
    </w:p>
    <w:p w14:paraId="2F4F8F19" w14:textId="7F728141" w:rsidR="00F34183" w:rsidRDefault="00F34183" w:rsidP="00F34183">
      <w:pPr>
        <w:tabs>
          <w:tab w:val="left" w:pos="2310"/>
        </w:tabs>
        <w:spacing w:line="276" w:lineRule="auto"/>
        <w:ind w:firstLine="0"/>
        <w:jc w:val="both"/>
      </w:pPr>
      <w:r>
        <w:t xml:space="preserve">A message is clear when the </w:t>
      </w:r>
      <w:r w:rsidR="00F924DB">
        <w:t>subject or content of the message</w:t>
      </w:r>
      <w:r>
        <w:t xml:space="preserve"> is consistent and when this does not contain any inconsistencies</w:t>
      </w:r>
      <w:r w:rsidR="00F924DB">
        <w:t>, when the facts are mentioned</w:t>
      </w:r>
      <w:r>
        <w:t xml:space="preserve"> it is</w:t>
      </w:r>
      <w:r w:rsidR="00F924DB">
        <w:t xml:space="preserve"> very</w:t>
      </w:r>
      <w:r>
        <w:t xml:space="preserve"> important that there is consistent</w:t>
      </w:r>
      <w:r w:rsidR="00F924DB">
        <w:t xml:space="preserve"> and </w:t>
      </w:r>
      <w:r>
        <w:t>supporting information</w:t>
      </w:r>
      <w:r w:rsidR="00F924DB">
        <w:t xml:space="preserve"> or materials</w:t>
      </w:r>
      <w:r>
        <w:t xml:space="preserve">. </w:t>
      </w:r>
      <w:r w:rsidR="00F924DB">
        <w:t xml:space="preserve">Business communication does rely on the conciseness of </w:t>
      </w:r>
      <w:proofErr w:type="gramStart"/>
      <w:r w:rsidR="00F924DB">
        <w:t>it’s</w:t>
      </w:r>
      <w:proofErr w:type="gramEnd"/>
      <w:r w:rsidR="00F924DB">
        <w:t xml:space="preserve"> employees for the business to succeed.</w:t>
      </w:r>
    </w:p>
    <w:p w14:paraId="60FD6522" w14:textId="741DBB17" w:rsidR="00F34183" w:rsidRDefault="00F34183" w:rsidP="00F34183">
      <w:pPr>
        <w:tabs>
          <w:tab w:val="left" w:pos="2310"/>
        </w:tabs>
        <w:spacing w:line="276" w:lineRule="auto"/>
        <w:ind w:firstLine="0"/>
        <w:jc w:val="both"/>
      </w:pPr>
    </w:p>
    <w:p w14:paraId="339F5738" w14:textId="469CA4C2" w:rsidR="00F34183" w:rsidRDefault="00F34183" w:rsidP="00F34183">
      <w:pPr>
        <w:tabs>
          <w:tab w:val="left" w:pos="2310"/>
        </w:tabs>
        <w:spacing w:line="276" w:lineRule="auto"/>
        <w:ind w:firstLine="0"/>
        <w:jc w:val="both"/>
      </w:pPr>
    </w:p>
    <w:p w14:paraId="02697754" w14:textId="2313849E" w:rsidR="00275987" w:rsidRDefault="00275987" w:rsidP="00F34183">
      <w:pPr>
        <w:tabs>
          <w:tab w:val="left" w:pos="2310"/>
        </w:tabs>
        <w:spacing w:line="276" w:lineRule="auto"/>
        <w:ind w:firstLine="0"/>
        <w:jc w:val="both"/>
      </w:pPr>
    </w:p>
    <w:p w14:paraId="3ED37698" w14:textId="517983DA" w:rsidR="00275987" w:rsidRDefault="00275987" w:rsidP="00F34183">
      <w:pPr>
        <w:tabs>
          <w:tab w:val="left" w:pos="2310"/>
        </w:tabs>
        <w:spacing w:line="276" w:lineRule="auto"/>
        <w:ind w:firstLine="0"/>
        <w:jc w:val="both"/>
      </w:pPr>
    </w:p>
    <w:p w14:paraId="3DC42BD8" w14:textId="29D2DBA8" w:rsidR="00275987" w:rsidRDefault="00275987" w:rsidP="00F34183">
      <w:pPr>
        <w:tabs>
          <w:tab w:val="left" w:pos="2310"/>
        </w:tabs>
        <w:spacing w:line="276" w:lineRule="auto"/>
        <w:ind w:firstLine="0"/>
        <w:jc w:val="both"/>
      </w:pPr>
    </w:p>
    <w:p w14:paraId="19417BDF" w14:textId="0039EA90" w:rsidR="00275987" w:rsidRDefault="00275987" w:rsidP="00F34183">
      <w:pPr>
        <w:tabs>
          <w:tab w:val="left" w:pos="2310"/>
        </w:tabs>
        <w:spacing w:line="276" w:lineRule="auto"/>
        <w:ind w:firstLine="0"/>
        <w:jc w:val="both"/>
      </w:pPr>
    </w:p>
    <w:p w14:paraId="48E853E7" w14:textId="13E7AA9A" w:rsidR="00275987" w:rsidRDefault="00275987" w:rsidP="00F34183">
      <w:pPr>
        <w:tabs>
          <w:tab w:val="left" w:pos="2310"/>
        </w:tabs>
        <w:spacing w:line="276" w:lineRule="auto"/>
        <w:ind w:firstLine="0"/>
        <w:jc w:val="both"/>
      </w:pPr>
    </w:p>
    <w:p w14:paraId="3988841A" w14:textId="4540AF17" w:rsidR="00275987" w:rsidRDefault="00275987" w:rsidP="00F34183">
      <w:pPr>
        <w:tabs>
          <w:tab w:val="left" w:pos="2310"/>
        </w:tabs>
        <w:spacing w:line="276" w:lineRule="auto"/>
        <w:ind w:firstLine="0"/>
        <w:jc w:val="both"/>
      </w:pPr>
    </w:p>
    <w:p w14:paraId="5D89D06F" w14:textId="0B0E0C51" w:rsidR="00275987" w:rsidRDefault="00275987" w:rsidP="00F34183">
      <w:pPr>
        <w:tabs>
          <w:tab w:val="left" w:pos="2310"/>
        </w:tabs>
        <w:spacing w:line="276" w:lineRule="auto"/>
        <w:ind w:firstLine="0"/>
        <w:jc w:val="both"/>
      </w:pPr>
    </w:p>
    <w:p w14:paraId="34FB38AC" w14:textId="24B9EFA2" w:rsidR="00275987" w:rsidRDefault="00275987" w:rsidP="00F34183">
      <w:pPr>
        <w:tabs>
          <w:tab w:val="left" w:pos="2310"/>
        </w:tabs>
        <w:spacing w:line="276" w:lineRule="auto"/>
        <w:ind w:firstLine="0"/>
        <w:jc w:val="both"/>
      </w:pPr>
    </w:p>
    <w:p w14:paraId="0C2AE8D4" w14:textId="6532D1B9" w:rsidR="00275987" w:rsidRDefault="00275987" w:rsidP="00F34183">
      <w:pPr>
        <w:tabs>
          <w:tab w:val="left" w:pos="2310"/>
        </w:tabs>
        <w:spacing w:line="276" w:lineRule="auto"/>
        <w:ind w:firstLine="0"/>
        <w:jc w:val="both"/>
      </w:pPr>
    </w:p>
    <w:p w14:paraId="69A495B3" w14:textId="6A0FD8A7" w:rsidR="00275987" w:rsidRDefault="00275987" w:rsidP="00F34183">
      <w:pPr>
        <w:tabs>
          <w:tab w:val="left" w:pos="2310"/>
        </w:tabs>
        <w:spacing w:line="276" w:lineRule="auto"/>
        <w:ind w:firstLine="0"/>
        <w:jc w:val="both"/>
      </w:pPr>
    </w:p>
    <w:p w14:paraId="7CF77CB2" w14:textId="3D77A66F" w:rsidR="00275987" w:rsidRDefault="00275987" w:rsidP="00F34183">
      <w:pPr>
        <w:tabs>
          <w:tab w:val="left" w:pos="2310"/>
        </w:tabs>
        <w:spacing w:line="276" w:lineRule="auto"/>
        <w:ind w:firstLine="0"/>
        <w:jc w:val="both"/>
      </w:pPr>
    </w:p>
    <w:p w14:paraId="3238CE36" w14:textId="484BB7F2" w:rsidR="00275987" w:rsidRDefault="00275987" w:rsidP="00F34183">
      <w:pPr>
        <w:tabs>
          <w:tab w:val="left" w:pos="2310"/>
        </w:tabs>
        <w:spacing w:line="276" w:lineRule="auto"/>
        <w:ind w:firstLine="0"/>
        <w:jc w:val="both"/>
      </w:pPr>
    </w:p>
    <w:p w14:paraId="1BDC9FF3" w14:textId="79F0E95E" w:rsidR="00275987" w:rsidRDefault="00275987" w:rsidP="00F34183">
      <w:pPr>
        <w:tabs>
          <w:tab w:val="left" w:pos="2310"/>
        </w:tabs>
        <w:spacing w:line="276" w:lineRule="auto"/>
        <w:ind w:firstLine="0"/>
        <w:jc w:val="both"/>
      </w:pPr>
    </w:p>
    <w:p w14:paraId="2A35AEEA" w14:textId="688412E8" w:rsidR="00275987" w:rsidRDefault="00275987" w:rsidP="00F34183">
      <w:pPr>
        <w:tabs>
          <w:tab w:val="left" w:pos="2310"/>
        </w:tabs>
        <w:spacing w:line="276" w:lineRule="auto"/>
        <w:ind w:firstLine="0"/>
        <w:jc w:val="both"/>
      </w:pPr>
    </w:p>
    <w:p w14:paraId="2DD64E8F" w14:textId="11909C98" w:rsidR="00275987" w:rsidRDefault="00275987" w:rsidP="00F34183">
      <w:pPr>
        <w:tabs>
          <w:tab w:val="left" w:pos="2310"/>
        </w:tabs>
        <w:spacing w:line="276" w:lineRule="auto"/>
        <w:ind w:firstLine="0"/>
        <w:jc w:val="both"/>
      </w:pPr>
    </w:p>
    <w:p w14:paraId="293151D0" w14:textId="77777777" w:rsidR="00F924DB" w:rsidRDefault="00F924DB" w:rsidP="00F34183">
      <w:pPr>
        <w:tabs>
          <w:tab w:val="left" w:pos="2310"/>
        </w:tabs>
        <w:spacing w:line="276" w:lineRule="auto"/>
        <w:ind w:firstLine="0"/>
        <w:jc w:val="both"/>
        <w:rPr>
          <w:b/>
          <w:bCs/>
          <w:sz w:val="32"/>
          <w:szCs w:val="32"/>
        </w:rPr>
      </w:pPr>
    </w:p>
    <w:p w14:paraId="306C6177" w14:textId="77777777" w:rsidR="00F924DB" w:rsidRDefault="00F924DB" w:rsidP="00F34183">
      <w:pPr>
        <w:tabs>
          <w:tab w:val="left" w:pos="2310"/>
        </w:tabs>
        <w:spacing w:line="276" w:lineRule="auto"/>
        <w:ind w:firstLine="0"/>
        <w:jc w:val="both"/>
        <w:rPr>
          <w:b/>
          <w:bCs/>
          <w:sz w:val="32"/>
          <w:szCs w:val="32"/>
        </w:rPr>
      </w:pPr>
    </w:p>
    <w:p w14:paraId="686EBC88" w14:textId="77777777" w:rsidR="00F924DB" w:rsidRDefault="00F924DB" w:rsidP="00F34183">
      <w:pPr>
        <w:tabs>
          <w:tab w:val="left" w:pos="2310"/>
        </w:tabs>
        <w:spacing w:line="276" w:lineRule="auto"/>
        <w:ind w:firstLine="0"/>
        <w:jc w:val="both"/>
        <w:rPr>
          <w:b/>
          <w:bCs/>
          <w:sz w:val="32"/>
          <w:szCs w:val="32"/>
        </w:rPr>
      </w:pPr>
    </w:p>
    <w:p w14:paraId="6B9C4B8B" w14:textId="77777777" w:rsidR="00F924DB" w:rsidRDefault="00F924DB" w:rsidP="00F34183">
      <w:pPr>
        <w:tabs>
          <w:tab w:val="left" w:pos="2310"/>
        </w:tabs>
        <w:spacing w:line="276" w:lineRule="auto"/>
        <w:ind w:firstLine="0"/>
        <w:jc w:val="both"/>
        <w:rPr>
          <w:b/>
          <w:bCs/>
          <w:sz w:val="32"/>
          <w:szCs w:val="32"/>
        </w:rPr>
      </w:pPr>
    </w:p>
    <w:p w14:paraId="73D4221F" w14:textId="7B439AF3" w:rsidR="00275987" w:rsidRDefault="00275987" w:rsidP="00F34183">
      <w:pPr>
        <w:tabs>
          <w:tab w:val="left" w:pos="2310"/>
        </w:tabs>
        <w:spacing w:line="276" w:lineRule="auto"/>
        <w:ind w:firstLine="0"/>
        <w:jc w:val="both"/>
        <w:rPr>
          <w:b/>
          <w:bCs/>
          <w:sz w:val="32"/>
          <w:szCs w:val="32"/>
        </w:rPr>
      </w:pPr>
      <w:r>
        <w:rPr>
          <w:b/>
          <w:bCs/>
          <w:sz w:val="32"/>
          <w:szCs w:val="32"/>
        </w:rPr>
        <w:lastRenderedPageBreak/>
        <w:t xml:space="preserve">Conclusion </w:t>
      </w:r>
    </w:p>
    <w:p w14:paraId="005AC429" w14:textId="77777777" w:rsidR="00275987" w:rsidRDefault="00275987" w:rsidP="00275987">
      <w:pPr>
        <w:tabs>
          <w:tab w:val="left" w:pos="2310"/>
        </w:tabs>
        <w:spacing w:line="276" w:lineRule="auto"/>
        <w:ind w:firstLine="0"/>
        <w:jc w:val="both"/>
      </w:pPr>
    </w:p>
    <w:p w14:paraId="716E66F6" w14:textId="77777777" w:rsidR="004C771E" w:rsidRDefault="00275987" w:rsidP="004C771E">
      <w:pPr>
        <w:tabs>
          <w:tab w:val="left" w:pos="2310"/>
        </w:tabs>
        <w:spacing w:line="276" w:lineRule="auto"/>
        <w:ind w:firstLine="0"/>
        <w:jc w:val="both"/>
      </w:pPr>
      <w:r>
        <w:t xml:space="preserve">                Communication is the most important way of expressing feeling towards any person or </w:t>
      </w:r>
      <w:r w:rsidR="004C771E">
        <w:t xml:space="preserve">living being, without communication we couldn’t exist, and humanity could never </w:t>
      </w:r>
      <w:proofErr w:type="gramStart"/>
      <w:r w:rsidR="004C771E">
        <w:t>of</w:t>
      </w:r>
      <w:proofErr w:type="gramEnd"/>
      <w:r w:rsidR="004C771E">
        <w:t xml:space="preserve"> been what it became today</w:t>
      </w:r>
      <w:r>
        <w:t xml:space="preserve">. There are various forms </w:t>
      </w:r>
      <w:r w:rsidR="004C771E">
        <w:t xml:space="preserve">and types </w:t>
      </w:r>
      <w:r>
        <w:t xml:space="preserve">of verbal and </w:t>
      </w:r>
      <w:r w:rsidR="00C4512F">
        <w:t>nonverbal</w:t>
      </w:r>
      <w:r>
        <w:t xml:space="preserve"> communication</w:t>
      </w:r>
      <w:r w:rsidR="004C771E">
        <w:t xml:space="preserve"> which helps us in our day to day life and which we use either consciously or unconsciously. </w:t>
      </w:r>
      <w:r>
        <w:t>Human evolved in life through communicating</w:t>
      </w:r>
      <w:r w:rsidR="004C771E">
        <w:t xml:space="preserve">, </w:t>
      </w:r>
      <w:r>
        <w:t xml:space="preserve">thinking and understanding </w:t>
      </w:r>
      <w:r w:rsidR="004C771E">
        <w:t>other’s</w:t>
      </w:r>
      <w:r>
        <w:t xml:space="preserve"> point</w:t>
      </w:r>
      <w:r w:rsidR="004C771E">
        <w:t>s</w:t>
      </w:r>
      <w:r>
        <w:t xml:space="preserve"> of view</w:t>
      </w:r>
      <w:r w:rsidR="004C771E">
        <w:t xml:space="preserve"> or interests an adapting to each other’s needs. </w:t>
      </w:r>
      <w:r>
        <w:t>Communication help people relate, interact, understand, believe and get connected to others</w:t>
      </w:r>
      <w:r w:rsidR="004C771E">
        <w:t xml:space="preserve"> by socializing through different ways of communication channels</w:t>
      </w:r>
      <w:r>
        <w:t xml:space="preserve">. </w:t>
      </w:r>
    </w:p>
    <w:p w14:paraId="0B5C42ED" w14:textId="7D7C89DA" w:rsidR="00275987" w:rsidRDefault="004C771E" w:rsidP="004C771E">
      <w:pPr>
        <w:tabs>
          <w:tab w:val="left" w:pos="2310"/>
        </w:tabs>
        <w:spacing w:line="276" w:lineRule="auto"/>
        <w:ind w:firstLine="0"/>
        <w:jc w:val="both"/>
      </w:pPr>
      <w:r>
        <w:t xml:space="preserve">                   Communication </w:t>
      </w:r>
      <w:r w:rsidR="00275987">
        <w:t xml:space="preserve">is required everywhere, </w:t>
      </w:r>
      <w:r>
        <w:t xml:space="preserve">in </w:t>
      </w:r>
      <w:r w:rsidR="00275987">
        <w:t>business,</w:t>
      </w:r>
      <w:r>
        <w:t xml:space="preserve"> </w:t>
      </w:r>
      <w:r w:rsidR="002E3BD4">
        <w:t>in personal</w:t>
      </w:r>
      <w:r w:rsidR="00275987">
        <w:t xml:space="preserve"> </w:t>
      </w:r>
      <w:proofErr w:type="gramStart"/>
      <w:r w:rsidR="00275987">
        <w:t xml:space="preserve">life, </w:t>
      </w:r>
      <w:r>
        <w:t xml:space="preserve"> either</w:t>
      </w:r>
      <w:proofErr w:type="gramEnd"/>
      <w:r>
        <w:t xml:space="preserve"> </w:t>
      </w:r>
      <w:r w:rsidR="00275987">
        <w:t>entertainment or for knowledge</w:t>
      </w:r>
      <w:r>
        <w:t xml:space="preserve"> or for socializing, we simply can’t imagine life without communication</w:t>
      </w:r>
      <w:r w:rsidR="00275987">
        <w:t xml:space="preserve">. </w:t>
      </w:r>
    </w:p>
    <w:p w14:paraId="63067392" w14:textId="0C1228E4" w:rsidR="00275987" w:rsidRDefault="00275987" w:rsidP="00275987">
      <w:pPr>
        <w:tabs>
          <w:tab w:val="left" w:pos="2310"/>
        </w:tabs>
        <w:spacing w:line="276" w:lineRule="auto"/>
        <w:ind w:firstLine="0"/>
        <w:jc w:val="both"/>
      </w:pPr>
      <w:r>
        <w:t xml:space="preserve">                   According to me the best way of communication is reading</w:t>
      </w:r>
      <w:r w:rsidR="004C771E">
        <w:t>, socializing</w:t>
      </w:r>
      <w:r>
        <w:t>,</w:t>
      </w:r>
      <w:r w:rsidR="004C771E">
        <w:t xml:space="preserve"> creating friends and studying,</w:t>
      </w:r>
      <w:r>
        <w:t xml:space="preserve"> this helps you gain knowledge, helps you invest time </w:t>
      </w:r>
      <w:r w:rsidR="002E3BD4">
        <w:t>in</w:t>
      </w:r>
      <w:r>
        <w:t xml:space="preserve"> yourself</w:t>
      </w:r>
      <w:r w:rsidR="002E3BD4">
        <w:t>, it can make you feel more confident</w:t>
      </w:r>
      <w:r>
        <w:t xml:space="preserve"> and is also a </w:t>
      </w:r>
      <w:r w:rsidR="002E3BD4">
        <w:t>way</w:t>
      </w:r>
      <w:r>
        <w:t xml:space="preserve"> of entertainment. If a person wants to gain knowledge</w:t>
      </w:r>
      <w:r w:rsidR="002E3BD4">
        <w:t>, be more confident, or just to succeed</w:t>
      </w:r>
      <w:r>
        <w:t xml:space="preserve"> then he can approach to some biographies, or newspapers or magazines</w:t>
      </w:r>
      <w:r w:rsidR="002E3BD4">
        <w:t>, or books from where he can get the information that he needs to develop himself</w:t>
      </w:r>
      <w:r>
        <w:t xml:space="preserve">. </w:t>
      </w:r>
      <w:r w:rsidR="002E3BD4">
        <w:t xml:space="preserve">And it </w:t>
      </w:r>
      <w:r>
        <w:t xml:space="preserve">will help the </w:t>
      </w:r>
      <w:r w:rsidR="002E3BD4">
        <w:t>individual</w:t>
      </w:r>
      <w:r>
        <w:t xml:space="preserve"> </w:t>
      </w:r>
      <w:r w:rsidR="002E3BD4">
        <w:t>to gain confidence and succeed in life</w:t>
      </w:r>
      <w:r>
        <w:t xml:space="preserve">. </w:t>
      </w:r>
    </w:p>
    <w:p w14:paraId="5E702D22" w14:textId="083E1793" w:rsidR="00C4512F" w:rsidRDefault="00C4512F" w:rsidP="00275987">
      <w:pPr>
        <w:tabs>
          <w:tab w:val="left" w:pos="2310"/>
        </w:tabs>
        <w:spacing w:line="276" w:lineRule="auto"/>
        <w:ind w:firstLine="0"/>
        <w:jc w:val="both"/>
      </w:pPr>
      <w:r>
        <w:t xml:space="preserve">                   </w:t>
      </w:r>
      <w:proofErr w:type="gramStart"/>
      <w:r>
        <w:t>So</w:t>
      </w:r>
      <w:proofErr w:type="gramEnd"/>
      <w:r>
        <w:t xml:space="preserve"> in another words without communicating with each other we can’t survive, develop</w:t>
      </w:r>
      <w:r w:rsidR="002E3BD4">
        <w:t>, succeed</w:t>
      </w:r>
      <w:r>
        <w:t xml:space="preserve"> and </w:t>
      </w:r>
      <w:r w:rsidR="002E3BD4">
        <w:t>build so many wonderful things</w:t>
      </w:r>
      <w:r>
        <w:t>. Since we know the history of humans, peoples always communicated to each other through signs or different gestures, through symbols, images and so on.</w:t>
      </w:r>
    </w:p>
    <w:p w14:paraId="30A90BC8" w14:textId="0ABE816A" w:rsidR="00C4512F" w:rsidRDefault="00C4512F" w:rsidP="00275987">
      <w:pPr>
        <w:tabs>
          <w:tab w:val="left" w:pos="2310"/>
        </w:tabs>
        <w:spacing w:line="276" w:lineRule="auto"/>
        <w:ind w:firstLine="0"/>
        <w:jc w:val="both"/>
      </w:pPr>
      <w:r>
        <w:t xml:space="preserve">                   Communication is a must </w:t>
      </w:r>
      <w:r w:rsidR="002E3BD4">
        <w:t>anyone’s life</w:t>
      </w:r>
      <w:r>
        <w:t>,</w:t>
      </w:r>
      <w:r w:rsidR="002E3BD4">
        <w:t xml:space="preserve"> either it’s </w:t>
      </w:r>
      <w:r>
        <w:t xml:space="preserve"> personal</w:t>
      </w:r>
      <w:r w:rsidR="002E3BD4">
        <w:t xml:space="preserve"> life</w:t>
      </w:r>
      <w:r>
        <w:t>,</w:t>
      </w:r>
      <w:r w:rsidR="002E3BD4">
        <w:t xml:space="preserve"> in</w:t>
      </w:r>
      <w:r>
        <w:t xml:space="preserve"> business, </w:t>
      </w:r>
      <w:r w:rsidR="002E3BD4">
        <w:t xml:space="preserve">in </w:t>
      </w:r>
      <w:r>
        <w:t xml:space="preserve">corporation, we all communicate between us in many ways verbal or </w:t>
      </w:r>
      <w:r w:rsidR="002E3BD4">
        <w:t>nonverbal</w:t>
      </w:r>
      <w:r>
        <w:t xml:space="preserve">, and in my opinion we need to make communication effective in all the aspects, as miscommunicating can lead to </w:t>
      </w:r>
      <w:r w:rsidR="00802EF2">
        <w:t>misunderstanding the message transmitted and that’s when things go wrong and there’s many example through out the history</w:t>
      </w:r>
      <w:r w:rsidR="002E3BD4">
        <w:t>, from businesses closing down to more horrific stories.</w:t>
      </w:r>
    </w:p>
    <w:p w14:paraId="3F665B94" w14:textId="475BF684" w:rsidR="00C4512F" w:rsidRDefault="00C4512F" w:rsidP="00275987">
      <w:pPr>
        <w:tabs>
          <w:tab w:val="left" w:pos="2310"/>
        </w:tabs>
        <w:spacing w:line="276" w:lineRule="auto"/>
        <w:ind w:firstLine="0"/>
        <w:jc w:val="both"/>
      </w:pPr>
      <w:r>
        <w:t xml:space="preserve"> </w:t>
      </w:r>
    </w:p>
    <w:p w14:paraId="2E0D0E68" w14:textId="45EE6733" w:rsidR="00802EF2" w:rsidRPr="00802EF2" w:rsidRDefault="00802EF2" w:rsidP="00802EF2"/>
    <w:p w14:paraId="65F9EAF0" w14:textId="3FB6EA1B" w:rsidR="00802EF2" w:rsidRPr="00802EF2" w:rsidRDefault="00802EF2" w:rsidP="00802EF2"/>
    <w:p w14:paraId="673FDD61" w14:textId="181CCEB2" w:rsidR="00802EF2" w:rsidRPr="00802EF2" w:rsidRDefault="00802EF2" w:rsidP="00802EF2"/>
    <w:p w14:paraId="24325131" w14:textId="39618610" w:rsidR="00802EF2" w:rsidRPr="00802EF2" w:rsidRDefault="00802EF2" w:rsidP="00802EF2"/>
    <w:p w14:paraId="6D60F5AB" w14:textId="3BBD8381" w:rsidR="00802EF2" w:rsidRPr="00802EF2" w:rsidRDefault="00802EF2" w:rsidP="00802EF2"/>
    <w:p w14:paraId="706AB25E" w14:textId="4849BD6E" w:rsidR="00802EF2" w:rsidRPr="00802EF2" w:rsidRDefault="00802EF2" w:rsidP="00802EF2"/>
    <w:p w14:paraId="4FF4F369" w14:textId="032AE3CE" w:rsidR="00802EF2" w:rsidRPr="00802EF2" w:rsidRDefault="00802EF2" w:rsidP="00802EF2"/>
    <w:p w14:paraId="1F721574" w14:textId="76ADBEC8" w:rsidR="00802EF2" w:rsidRDefault="00802EF2" w:rsidP="00802EF2"/>
    <w:p w14:paraId="027D05FB" w14:textId="5C25E910" w:rsidR="00802EF2" w:rsidRDefault="00802EF2" w:rsidP="00802EF2"/>
    <w:p w14:paraId="356AF609" w14:textId="636D8E56" w:rsidR="00802EF2" w:rsidRDefault="00802EF2" w:rsidP="00802EF2"/>
    <w:p w14:paraId="7CFA55A0" w14:textId="2AB3D9E8" w:rsidR="00802EF2" w:rsidRDefault="00802EF2" w:rsidP="00802EF2"/>
    <w:p w14:paraId="7B1D9469" w14:textId="3DFECC80" w:rsidR="00802EF2" w:rsidRPr="00802EF2" w:rsidRDefault="00802EF2" w:rsidP="00802EF2">
      <w:r>
        <w:rPr>
          <w:b/>
          <w:bCs/>
          <w:sz w:val="32"/>
          <w:szCs w:val="32"/>
        </w:rPr>
        <w:t>References</w:t>
      </w:r>
    </w:p>
    <w:p w14:paraId="590F6FD2" w14:textId="6EC4487B" w:rsidR="00802EF2" w:rsidRDefault="00802EF2" w:rsidP="00802EF2">
      <w:pPr>
        <w:pStyle w:val="ListParagraph"/>
        <w:numPr>
          <w:ilvl w:val="0"/>
          <w:numId w:val="24"/>
        </w:numPr>
      </w:pPr>
      <w:r>
        <w:rPr>
          <w:rFonts w:ascii="Arial" w:hAnsi="Arial" w:cs="Arial"/>
          <w:color w:val="212121"/>
          <w:shd w:val="clear" w:color="auto" w:fill="F8F8F8"/>
        </w:rPr>
        <w:t>Mulder, P. (2012). </w:t>
      </w:r>
      <w:r>
        <w:rPr>
          <w:rStyle w:val="Emphasis"/>
          <w:rFonts w:ascii="Arial" w:hAnsi="Arial" w:cs="Arial"/>
          <w:color w:val="212121"/>
        </w:rPr>
        <w:t>7 C’s of Effective Communication</w:t>
      </w:r>
      <w:r>
        <w:rPr>
          <w:rFonts w:ascii="Arial" w:hAnsi="Arial" w:cs="Arial"/>
          <w:color w:val="212121"/>
          <w:shd w:val="clear" w:color="auto" w:fill="F8F8F8"/>
        </w:rPr>
        <w:t>. Retrieved [insert date] from ToolsHero: https://www.toolshero.com/communication-skills/7cs-of-communication/</w:t>
      </w:r>
    </w:p>
    <w:p w14:paraId="50EAA83E" w14:textId="2DC17CFD" w:rsidR="00802EF2" w:rsidRDefault="00802EF2" w:rsidP="00802EF2">
      <w:pPr>
        <w:pStyle w:val="ListParagraph"/>
        <w:numPr>
          <w:ilvl w:val="0"/>
          <w:numId w:val="24"/>
        </w:numPr>
      </w:pPr>
      <w:r w:rsidRPr="00802EF2">
        <w:t>UK</w:t>
      </w:r>
      <w:r w:rsidR="002E3BD4">
        <w:t xml:space="preserve"> </w:t>
      </w:r>
      <w:r w:rsidRPr="00802EF2">
        <w:t>Essays. November 2018. Importance of Communication Skills Essay. [online]. Available from: https://www.ukessays.com/essays/english-language/communication-skill-importance-english-language-essay.php?vref=1 [Accessed 5 May 2020].</w:t>
      </w:r>
    </w:p>
    <w:p w14:paraId="12555515" w14:textId="72E4B512" w:rsidR="00802EF2" w:rsidRDefault="00802EF2" w:rsidP="00802EF2">
      <w:pPr>
        <w:pStyle w:val="ListParagraph"/>
        <w:numPr>
          <w:ilvl w:val="0"/>
          <w:numId w:val="24"/>
        </w:numPr>
      </w:pPr>
      <w:r w:rsidRPr="00802EF2">
        <w:t>UK</w:t>
      </w:r>
      <w:r w:rsidR="002E3BD4">
        <w:t xml:space="preserve"> </w:t>
      </w:r>
      <w:r w:rsidRPr="00802EF2">
        <w:t>Essays. November 2018. Reflective Employability Skills Assignment. [online]. Available from: https://www.ukessays.com/essays/business/employability-skills-personal-swot-analysis-and-an-action-plan-business-essay.php?vref=1 [Accessed 5 May 2020].</w:t>
      </w:r>
    </w:p>
    <w:p w14:paraId="321E8BBB" w14:textId="136B7A6A" w:rsidR="00802EF2" w:rsidRDefault="00140F55" w:rsidP="00802EF2">
      <w:pPr>
        <w:pStyle w:val="ListParagraph"/>
        <w:numPr>
          <w:ilvl w:val="0"/>
          <w:numId w:val="24"/>
        </w:numPr>
      </w:pPr>
      <w:hyperlink r:id="rId14" w:history="1">
        <w:r w:rsidR="00802EF2" w:rsidRPr="00746C02">
          <w:rPr>
            <w:rStyle w:val="Hyperlink"/>
          </w:rPr>
          <w:t>http://www.effective-communication.net/</w:t>
        </w:r>
      </w:hyperlink>
    </w:p>
    <w:p w14:paraId="2FEF924D" w14:textId="3DC3A716" w:rsidR="00802EF2" w:rsidRDefault="00140F55" w:rsidP="00802EF2">
      <w:pPr>
        <w:pStyle w:val="ListParagraph"/>
        <w:numPr>
          <w:ilvl w:val="0"/>
          <w:numId w:val="24"/>
        </w:numPr>
      </w:pPr>
      <w:hyperlink r:id="rId15" w:history="1">
        <w:r w:rsidR="00802EF2" w:rsidRPr="00746C02">
          <w:rPr>
            <w:rStyle w:val="Hyperlink"/>
          </w:rPr>
          <w:t>https://entrepreneurhandbook.co.uk/what-is-communication/</w:t>
        </w:r>
      </w:hyperlink>
    </w:p>
    <w:p w14:paraId="5E6320BE" w14:textId="77777777" w:rsidR="00802EF2" w:rsidRPr="00802EF2" w:rsidRDefault="00802EF2" w:rsidP="00802EF2">
      <w:pPr>
        <w:pStyle w:val="ListParagraph"/>
        <w:ind w:left="1440"/>
      </w:pPr>
    </w:p>
    <w:p w14:paraId="706C1EF6" w14:textId="7EECC3F1" w:rsidR="00802EF2" w:rsidRPr="00802EF2" w:rsidRDefault="00802EF2" w:rsidP="00802EF2">
      <w:pPr>
        <w:tabs>
          <w:tab w:val="left" w:pos="4500"/>
        </w:tabs>
      </w:pPr>
      <w:r>
        <w:tab/>
      </w:r>
    </w:p>
    <w:sectPr w:rsidR="00802EF2" w:rsidRPr="00802EF2">
      <w:headerReference w:type="default" r:id="rId16"/>
      <w:headerReference w:type="first" r:id="rId17"/>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1F53E" w14:textId="77777777" w:rsidR="00140F55" w:rsidRDefault="00140F55">
      <w:pPr>
        <w:spacing w:line="240" w:lineRule="auto"/>
      </w:pPr>
      <w:r>
        <w:separator/>
      </w:r>
    </w:p>
    <w:p w14:paraId="4C4A2583" w14:textId="77777777" w:rsidR="00140F55" w:rsidRDefault="00140F55"/>
  </w:endnote>
  <w:endnote w:type="continuationSeparator" w:id="0">
    <w:p w14:paraId="07915FAE" w14:textId="77777777" w:rsidR="00140F55" w:rsidRDefault="00140F55">
      <w:pPr>
        <w:spacing w:line="240" w:lineRule="auto"/>
      </w:pPr>
      <w:r>
        <w:continuationSeparator/>
      </w:r>
    </w:p>
    <w:p w14:paraId="6F103ED2" w14:textId="77777777" w:rsidR="00140F55" w:rsidRDefault="00140F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87B65" w14:textId="77777777" w:rsidR="00140F55" w:rsidRDefault="00140F55">
      <w:pPr>
        <w:spacing w:line="240" w:lineRule="auto"/>
      </w:pPr>
      <w:r>
        <w:separator/>
      </w:r>
    </w:p>
    <w:p w14:paraId="3182B499" w14:textId="77777777" w:rsidR="00140F55" w:rsidRDefault="00140F55"/>
  </w:footnote>
  <w:footnote w:type="continuationSeparator" w:id="0">
    <w:p w14:paraId="6FD0AF6C" w14:textId="77777777" w:rsidR="00140F55" w:rsidRDefault="00140F55">
      <w:pPr>
        <w:spacing w:line="240" w:lineRule="auto"/>
      </w:pPr>
      <w:r>
        <w:continuationSeparator/>
      </w:r>
    </w:p>
    <w:p w14:paraId="33E6BDF1" w14:textId="77777777" w:rsidR="00140F55" w:rsidRDefault="00140F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46BAB" w14:textId="49356D99" w:rsidR="00E81978" w:rsidRDefault="00140F55">
    <w:pPr>
      <w:pStyle w:val="Header"/>
    </w:pPr>
    <w:sdt>
      <w:sdtPr>
        <w:alias w:val="Running head"/>
        <w:tag w:val=""/>
        <w:id w:val="12739865"/>
        <w:placeholder>
          <w:docPart w:val="627F82488C6D4E49AD3FC9A43F810473"/>
        </w:placeholder>
        <w:dataBinding w:prefixMappings="xmlns:ns0='http://schemas.microsoft.com/office/2006/coverPageProps' " w:xpath="/ns0:CoverPageProperties[1]/ns0:Abstract[1]" w:storeItemID="{55AF091B-3C7A-41E3-B477-F2FDAA23CFDA}"/>
        <w15:appearance w15:val="hidden"/>
        <w:text/>
      </w:sdtPr>
      <w:sdtEndPr/>
      <w:sdtContent>
        <w:r w:rsidR="00462D30" w:rsidRPr="00462D30">
          <w:t>Effective Team Working and Communication (BMSW4002 LON)</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8</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EE329" w14:textId="44D1C1E6" w:rsidR="00E81978" w:rsidRPr="00462D30" w:rsidRDefault="00462D30" w:rsidP="00462D30">
    <w:pPr>
      <w:pStyle w:val="Title2"/>
      <w:jc w:val="left"/>
      <w:rPr>
        <w:rStyle w:val="Strong"/>
        <w:caps w:val="0"/>
      </w:rPr>
    </w:pPr>
    <w:r w:rsidRPr="00462D30">
      <w:t>Effective Team Working and Communication (BMSW4002 LON)</w:t>
    </w:r>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1</w:t>
    </w:r>
    <w:r w:rsidR="005D3A03">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EEA6B0C"/>
    <w:multiLevelType w:val="hybridMultilevel"/>
    <w:tmpl w:val="D6A86AA0"/>
    <w:lvl w:ilvl="0" w:tplc="0809000B">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1" w15:restartNumberingAfterBreak="0">
    <w:nsid w:val="12557056"/>
    <w:multiLevelType w:val="hybridMultilevel"/>
    <w:tmpl w:val="B596D61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2" w15:restartNumberingAfterBreak="0">
    <w:nsid w:val="236045AA"/>
    <w:multiLevelType w:val="hybridMultilevel"/>
    <w:tmpl w:val="A588D166"/>
    <w:lvl w:ilvl="0" w:tplc="0809000B">
      <w:start w:val="1"/>
      <w:numFmt w:val="bullet"/>
      <w:lvlText w:val=""/>
      <w:lvlJc w:val="left"/>
      <w:pPr>
        <w:ind w:left="3600" w:hanging="360"/>
      </w:pPr>
      <w:rPr>
        <w:rFonts w:ascii="Wingdings" w:hAnsi="Wingdings" w:cs="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13" w15:restartNumberingAfterBreak="0">
    <w:nsid w:val="272E4262"/>
    <w:multiLevelType w:val="hybridMultilevel"/>
    <w:tmpl w:val="D2CEBE1E"/>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5445A08"/>
    <w:multiLevelType w:val="hybridMultilevel"/>
    <w:tmpl w:val="37C28DFA"/>
    <w:lvl w:ilvl="0" w:tplc="0809000B">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7" w15:restartNumberingAfterBreak="0">
    <w:nsid w:val="569445EE"/>
    <w:multiLevelType w:val="hybridMultilevel"/>
    <w:tmpl w:val="184A5508"/>
    <w:lvl w:ilvl="0" w:tplc="0809000B">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8" w15:restartNumberingAfterBreak="0">
    <w:nsid w:val="622F66D7"/>
    <w:multiLevelType w:val="hybridMultilevel"/>
    <w:tmpl w:val="1508333C"/>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64B664F0"/>
    <w:multiLevelType w:val="hybridMultilevel"/>
    <w:tmpl w:val="43DA79F0"/>
    <w:lvl w:ilvl="0" w:tplc="0809000B">
      <w:start w:val="1"/>
      <w:numFmt w:val="bullet"/>
      <w:lvlText w:val=""/>
      <w:lvlJc w:val="left"/>
      <w:pPr>
        <w:ind w:left="3600" w:hanging="360"/>
      </w:pPr>
      <w:rPr>
        <w:rFonts w:ascii="Wingdings" w:hAnsi="Wingdings" w:cs="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20"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8F47ECB"/>
    <w:multiLevelType w:val="hybridMultilevel"/>
    <w:tmpl w:val="1E02782A"/>
    <w:lvl w:ilvl="0" w:tplc="0809000B">
      <w:start w:val="1"/>
      <w:numFmt w:val="bullet"/>
      <w:lvlText w:val=""/>
      <w:lvlJc w:val="left"/>
      <w:pPr>
        <w:ind w:left="3600" w:hanging="360"/>
      </w:pPr>
      <w:rPr>
        <w:rFonts w:ascii="Wingdings" w:hAnsi="Wingdings" w:cs="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23" w15:restartNumberingAfterBreak="0">
    <w:nsid w:val="7CAB6EDE"/>
    <w:multiLevelType w:val="hybridMultilevel"/>
    <w:tmpl w:val="0994C9D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21"/>
  </w:num>
  <w:num w:numId="13">
    <w:abstractNumId w:val="15"/>
  </w:num>
  <w:num w:numId="14">
    <w:abstractNumId w:val="14"/>
  </w:num>
  <w:num w:numId="15">
    <w:abstractNumId w:val="20"/>
  </w:num>
  <w:num w:numId="16">
    <w:abstractNumId w:val="10"/>
  </w:num>
  <w:num w:numId="17">
    <w:abstractNumId w:val="13"/>
  </w:num>
  <w:num w:numId="18">
    <w:abstractNumId w:val="17"/>
  </w:num>
  <w:num w:numId="19">
    <w:abstractNumId w:val="19"/>
  </w:num>
  <w:num w:numId="20">
    <w:abstractNumId w:val="22"/>
  </w:num>
  <w:num w:numId="21">
    <w:abstractNumId w:val="11"/>
  </w:num>
  <w:num w:numId="22">
    <w:abstractNumId w:val="12"/>
  </w:num>
  <w:num w:numId="23">
    <w:abstractNumId w:val="18"/>
  </w:num>
  <w:num w:numId="24">
    <w:abstractNumId w:val="16"/>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010"/>
    <w:rsid w:val="000D3F41"/>
    <w:rsid w:val="00135EC2"/>
    <w:rsid w:val="00140F55"/>
    <w:rsid w:val="00183BF8"/>
    <w:rsid w:val="00186CEF"/>
    <w:rsid w:val="00275987"/>
    <w:rsid w:val="00291589"/>
    <w:rsid w:val="002E3BD4"/>
    <w:rsid w:val="002F169C"/>
    <w:rsid w:val="00302BFA"/>
    <w:rsid w:val="00355DCA"/>
    <w:rsid w:val="003F47B2"/>
    <w:rsid w:val="00410D76"/>
    <w:rsid w:val="00462D30"/>
    <w:rsid w:val="004A18EF"/>
    <w:rsid w:val="004C771E"/>
    <w:rsid w:val="00551A02"/>
    <w:rsid w:val="005534FA"/>
    <w:rsid w:val="00573536"/>
    <w:rsid w:val="005D3A03"/>
    <w:rsid w:val="006B0445"/>
    <w:rsid w:val="006C0134"/>
    <w:rsid w:val="006D1F8E"/>
    <w:rsid w:val="006D7EDF"/>
    <w:rsid w:val="007F17D0"/>
    <w:rsid w:val="008002C0"/>
    <w:rsid w:val="00802EF2"/>
    <w:rsid w:val="00847CB6"/>
    <w:rsid w:val="00854D47"/>
    <w:rsid w:val="00892E46"/>
    <w:rsid w:val="008A64C5"/>
    <w:rsid w:val="008C5323"/>
    <w:rsid w:val="009A6A3B"/>
    <w:rsid w:val="009C76E1"/>
    <w:rsid w:val="009F0493"/>
    <w:rsid w:val="00A70197"/>
    <w:rsid w:val="00B733EE"/>
    <w:rsid w:val="00B823AA"/>
    <w:rsid w:val="00BA45DB"/>
    <w:rsid w:val="00BF4184"/>
    <w:rsid w:val="00C0601E"/>
    <w:rsid w:val="00C31D30"/>
    <w:rsid w:val="00C4512F"/>
    <w:rsid w:val="00CD6E39"/>
    <w:rsid w:val="00CF6E91"/>
    <w:rsid w:val="00D85B68"/>
    <w:rsid w:val="00E533B9"/>
    <w:rsid w:val="00E6004D"/>
    <w:rsid w:val="00E66EA4"/>
    <w:rsid w:val="00E81978"/>
    <w:rsid w:val="00EE6010"/>
    <w:rsid w:val="00F34183"/>
    <w:rsid w:val="00F379B7"/>
    <w:rsid w:val="00F525FA"/>
    <w:rsid w:val="00F64FCE"/>
    <w:rsid w:val="00F924DB"/>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CF8FAF"/>
  <w15:chartTrackingRefBased/>
  <w15:docId w15:val="{362EBD04-7489-4A65-8CA2-75D754F05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802EF2"/>
    <w:rPr>
      <w:color w:val="5F5F5F" w:themeColor="hyperlink"/>
      <w:u w:val="single"/>
    </w:rPr>
  </w:style>
  <w:style w:type="character" w:styleId="UnresolvedMention">
    <w:name w:val="Unresolved Mention"/>
    <w:basedOn w:val="DefaultParagraphFont"/>
    <w:uiPriority w:val="99"/>
    <w:semiHidden/>
    <w:unhideWhenUsed/>
    <w:rsid w:val="00802E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7033903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07309572">
      <w:bodyDiv w:val="1"/>
      <w:marLeft w:val="0"/>
      <w:marRight w:val="0"/>
      <w:marTop w:val="0"/>
      <w:marBottom w:val="0"/>
      <w:divBdr>
        <w:top w:val="none" w:sz="0" w:space="0" w:color="auto"/>
        <w:left w:val="none" w:sz="0" w:space="0" w:color="auto"/>
        <w:bottom w:val="none" w:sz="0" w:space="0" w:color="auto"/>
        <w:right w:val="none" w:sz="0" w:space="0" w:color="auto"/>
      </w:divBdr>
    </w:div>
    <w:div w:id="426926495">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36180830">
      <w:bodyDiv w:val="1"/>
      <w:marLeft w:val="0"/>
      <w:marRight w:val="0"/>
      <w:marTop w:val="0"/>
      <w:marBottom w:val="0"/>
      <w:divBdr>
        <w:top w:val="none" w:sz="0" w:space="0" w:color="auto"/>
        <w:left w:val="none" w:sz="0" w:space="0" w:color="auto"/>
        <w:bottom w:val="none" w:sz="0" w:space="0" w:color="auto"/>
        <w:right w:val="none" w:sz="0" w:space="0" w:color="auto"/>
      </w:divBdr>
    </w:div>
    <w:div w:id="1657028177">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0594947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yperlink" Target="https://entrepreneurhandbook.co.uk/what-is-communication/" TargetMode="External"/><Relationship Id="rId10" Type="http://schemas.openxmlformats.org/officeDocument/2006/relationships/diagramLayout" Target="diagrams/layout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hyperlink" Target="http://www.effective-communication.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u\AppData\Local\Microsoft\Office\16.0\DTS\en-US%7b2D90A00D-4D09-443B-8443-6651D0797AF3%7d\%7bC9CFA581-C8A8-41C5-AB31-051AA7F4B6C6%7dtf03982351.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C0E9F0-4AA9-43CC-BCE0-B37A890A2067}"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GB"/>
        </a:p>
      </dgm:t>
    </dgm:pt>
    <dgm:pt modelId="{C3F848A1-9196-4380-8062-BA6EBD379ECE}">
      <dgm:prSet phldrT="[Text]"/>
      <dgm:spPr>
        <a:solidFill>
          <a:srgbClr val="0070C0"/>
        </a:solidFill>
      </dgm:spPr>
      <dgm:t>
        <a:bodyPr/>
        <a:lstStyle/>
        <a:p>
          <a:r>
            <a:rPr lang="en-GB"/>
            <a:t>sender</a:t>
          </a:r>
        </a:p>
      </dgm:t>
    </dgm:pt>
    <dgm:pt modelId="{5F329082-A834-45E2-8BAE-2A9C4074BC0F}" type="parTrans" cxnId="{61642CCE-1E2A-45B2-8E95-E8C361FA3D2A}">
      <dgm:prSet/>
      <dgm:spPr/>
      <dgm:t>
        <a:bodyPr/>
        <a:lstStyle/>
        <a:p>
          <a:endParaRPr lang="en-GB"/>
        </a:p>
      </dgm:t>
    </dgm:pt>
    <dgm:pt modelId="{F694BF20-CCE2-4ED1-8F77-2F6A18B01E8E}" type="sibTrans" cxnId="{61642CCE-1E2A-45B2-8E95-E8C361FA3D2A}">
      <dgm:prSet>
        <dgm:style>
          <a:lnRef idx="3">
            <a:schemeClr val="dk1"/>
          </a:lnRef>
          <a:fillRef idx="0">
            <a:schemeClr val="dk1"/>
          </a:fillRef>
          <a:effectRef idx="2">
            <a:schemeClr val="dk1"/>
          </a:effectRef>
          <a:fontRef idx="minor">
            <a:schemeClr val="tx1"/>
          </a:fontRef>
        </dgm:style>
      </dgm:prSet>
      <dgm:spPr/>
      <dgm:t>
        <a:bodyPr/>
        <a:lstStyle/>
        <a:p>
          <a:endParaRPr lang="en-GB"/>
        </a:p>
      </dgm:t>
    </dgm:pt>
    <dgm:pt modelId="{62286226-3B81-4BC3-AD83-185620EA7C09}">
      <dgm:prSet phldrT="[Text]"/>
      <dgm:spPr>
        <a:solidFill>
          <a:srgbClr val="0070C0"/>
        </a:solidFill>
      </dgm:spPr>
      <dgm:t>
        <a:bodyPr/>
        <a:lstStyle/>
        <a:p>
          <a:r>
            <a:rPr lang="en-GB"/>
            <a:t>information</a:t>
          </a:r>
        </a:p>
      </dgm:t>
    </dgm:pt>
    <dgm:pt modelId="{5CED34EE-EBA8-4F93-8737-1CA699C14E77}" type="parTrans" cxnId="{C49CCCA6-DEDF-4B7A-B757-FD32DD80E494}">
      <dgm:prSet/>
      <dgm:spPr/>
      <dgm:t>
        <a:bodyPr/>
        <a:lstStyle/>
        <a:p>
          <a:endParaRPr lang="en-GB"/>
        </a:p>
      </dgm:t>
    </dgm:pt>
    <dgm:pt modelId="{16D17AE4-87E9-4257-8191-DFA4F3F5355A}" type="sibTrans" cxnId="{C49CCCA6-DEDF-4B7A-B757-FD32DD80E494}">
      <dgm:prSet>
        <dgm:style>
          <a:lnRef idx="3">
            <a:schemeClr val="dk1"/>
          </a:lnRef>
          <a:fillRef idx="0">
            <a:schemeClr val="dk1"/>
          </a:fillRef>
          <a:effectRef idx="2">
            <a:schemeClr val="dk1"/>
          </a:effectRef>
          <a:fontRef idx="minor">
            <a:schemeClr val="tx1"/>
          </a:fontRef>
        </dgm:style>
      </dgm:prSet>
      <dgm:spPr/>
      <dgm:t>
        <a:bodyPr/>
        <a:lstStyle/>
        <a:p>
          <a:endParaRPr lang="en-GB"/>
        </a:p>
      </dgm:t>
    </dgm:pt>
    <dgm:pt modelId="{6CA182FF-68C4-4EE3-8F14-DACFDC995698}">
      <dgm:prSet phldrT="[Text]"/>
      <dgm:spPr>
        <a:solidFill>
          <a:srgbClr val="0070C0"/>
        </a:solidFill>
      </dgm:spPr>
      <dgm:t>
        <a:bodyPr/>
        <a:lstStyle/>
        <a:p>
          <a:r>
            <a:rPr lang="en-GB"/>
            <a:t>receiver</a:t>
          </a:r>
        </a:p>
      </dgm:t>
    </dgm:pt>
    <dgm:pt modelId="{3726DFE1-4087-4F21-8603-5C175DB976E2}" type="parTrans" cxnId="{A2868B9A-79AE-455A-B9BC-B73266429C17}">
      <dgm:prSet/>
      <dgm:spPr/>
      <dgm:t>
        <a:bodyPr/>
        <a:lstStyle/>
        <a:p>
          <a:endParaRPr lang="en-GB"/>
        </a:p>
      </dgm:t>
    </dgm:pt>
    <dgm:pt modelId="{93C03463-F81A-492E-9A3A-5D6DE26888B9}" type="sibTrans" cxnId="{A2868B9A-79AE-455A-B9BC-B73266429C17}">
      <dgm:prSet>
        <dgm:style>
          <a:lnRef idx="3">
            <a:schemeClr val="dk1"/>
          </a:lnRef>
          <a:fillRef idx="0">
            <a:schemeClr val="dk1"/>
          </a:fillRef>
          <a:effectRef idx="2">
            <a:schemeClr val="dk1"/>
          </a:effectRef>
          <a:fontRef idx="minor">
            <a:schemeClr val="tx1"/>
          </a:fontRef>
        </dgm:style>
      </dgm:prSet>
      <dgm:spPr/>
      <dgm:t>
        <a:bodyPr/>
        <a:lstStyle/>
        <a:p>
          <a:endParaRPr lang="en-GB"/>
        </a:p>
      </dgm:t>
    </dgm:pt>
    <dgm:pt modelId="{33CD9CC5-00AF-4AC1-A293-B8CFC16B845D}">
      <dgm:prSet phldrT="[Text]"/>
      <dgm:spPr>
        <a:solidFill>
          <a:srgbClr val="0070C0"/>
        </a:solidFill>
      </dgm:spPr>
      <dgm:t>
        <a:bodyPr/>
        <a:lstStyle/>
        <a:p>
          <a:r>
            <a:rPr lang="en-GB"/>
            <a:t>feedback</a:t>
          </a:r>
        </a:p>
      </dgm:t>
    </dgm:pt>
    <dgm:pt modelId="{EC42A953-D96D-40F8-BE0E-CD7F8BB7E125}" type="parTrans" cxnId="{C407B81A-107C-4035-A9E2-3027AE78B792}">
      <dgm:prSet/>
      <dgm:spPr/>
      <dgm:t>
        <a:bodyPr/>
        <a:lstStyle/>
        <a:p>
          <a:endParaRPr lang="en-GB"/>
        </a:p>
      </dgm:t>
    </dgm:pt>
    <dgm:pt modelId="{CA76ADA5-D18B-43A7-BFC7-F1B1255C5069}" type="sibTrans" cxnId="{C407B81A-107C-4035-A9E2-3027AE78B792}">
      <dgm:prSet>
        <dgm:style>
          <a:lnRef idx="3">
            <a:schemeClr val="dk1"/>
          </a:lnRef>
          <a:fillRef idx="0">
            <a:schemeClr val="dk1"/>
          </a:fillRef>
          <a:effectRef idx="2">
            <a:schemeClr val="dk1"/>
          </a:effectRef>
          <a:fontRef idx="minor">
            <a:schemeClr val="tx1"/>
          </a:fontRef>
        </dgm:style>
      </dgm:prSet>
      <dgm:spPr/>
      <dgm:t>
        <a:bodyPr/>
        <a:lstStyle/>
        <a:p>
          <a:endParaRPr lang="en-GB"/>
        </a:p>
      </dgm:t>
    </dgm:pt>
    <dgm:pt modelId="{EC2BB6DE-166F-4AFD-9FA6-70D67968CCFD}" type="pres">
      <dgm:prSet presAssocID="{66C0E9F0-4AA9-43CC-BCE0-B37A890A2067}" presName="cycle" presStyleCnt="0">
        <dgm:presLayoutVars>
          <dgm:dir/>
          <dgm:resizeHandles val="exact"/>
        </dgm:presLayoutVars>
      </dgm:prSet>
      <dgm:spPr/>
    </dgm:pt>
    <dgm:pt modelId="{63781CE1-632F-473D-8957-AC86551B690B}" type="pres">
      <dgm:prSet presAssocID="{C3F848A1-9196-4380-8062-BA6EBD379ECE}" presName="node" presStyleLbl="node1" presStyleIdx="0" presStyleCnt="4">
        <dgm:presLayoutVars>
          <dgm:bulletEnabled val="1"/>
        </dgm:presLayoutVars>
      </dgm:prSet>
      <dgm:spPr/>
    </dgm:pt>
    <dgm:pt modelId="{0B081338-54E9-4DC4-8CFA-829BEE869C65}" type="pres">
      <dgm:prSet presAssocID="{C3F848A1-9196-4380-8062-BA6EBD379ECE}" presName="spNode" presStyleCnt="0"/>
      <dgm:spPr/>
    </dgm:pt>
    <dgm:pt modelId="{67B7FC5E-725A-4B3B-A18E-9A9669D97189}" type="pres">
      <dgm:prSet presAssocID="{F694BF20-CCE2-4ED1-8F77-2F6A18B01E8E}" presName="sibTrans" presStyleLbl="sibTrans1D1" presStyleIdx="0" presStyleCnt="4"/>
      <dgm:spPr/>
    </dgm:pt>
    <dgm:pt modelId="{2ED580D1-EA76-4046-9651-4187843DA626}" type="pres">
      <dgm:prSet presAssocID="{62286226-3B81-4BC3-AD83-185620EA7C09}" presName="node" presStyleLbl="node1" presStyleIdx="1" presStyleCnt="4">
        <dgm:presLayoutVars>
          <dgm:bulletEnabled val="1"/>
        </dgm:presLayoutVars>
      </dgm:prSet>
      <dgm:spPr/>
    </dgm:pt>
    <dgm:pt modelId="{10E736D6-3C2E-4B7B-8AC0-3D3911DBDF0D}" type="pres">
      <dgm:prSet presAssocID="{62286226-3B81-4BC3-AD83-185620EA7C09}" presName="spNode" presStyleCnt="0"/>
      <dgm:spPr/>
    </dgm:pt>
    <dgm:pt modelId="{77BBA1A8-883F-48BD-8F41-C51815028501}" type="pres">
      <dgm:prSet presAssocID="{16D17AE4-87E9-4257-8191-DFA4F3F5355A}" presName="sibTrans" presStyleLbl="sibTrans1D1" presStyleIdx="1" presStyleCnt="4"/>
      <dgm:spPr/>
    </dgm:pt>
    <dgm:pt modelId="{D87F6CE9-4F94-461C-8E92-94DF6B6E86CF}" type="pres">
      <dgm:prSet presAssocID="{6CA182FF-68C4-4EE3-8F14-DACFDC995698}" presName="node" presStyleLbl="node1" presStyleIdx="2" presStyleCnt="4">
        <dgm:presLayoutVars>
          <dgm:bulletEnabled val="1"/>
        </dgm:presLayoutVars>
      </dgm:prSet>
      <dgm:spPr/>
    </dgm:pt>
    <dgm:pt modelId="{6A76D41C-D7EA-4C3B-84F0-4904398966E6}" type="pres">
      <dgm:prSet presAssocID="{6CA182FF-68C4-4EE3-8F14-DACFDC995698}" presName="spNode" presStyleCnt="0"/>
      <dgm:spPr/>
    </dgm:pt>
    <dgm:pt modelId="{65CBBF4C-F452-465F-AD51-5B863ABC2862}" type="pres">
      <dgm:prSet presAssocID="{93C03463-F81A-492E-9A3A-5D6DE26888B9}" presName="sibTrans" presStyleLbl="sibTrans1D1" presStyleIdx="2" presStyleCnt="4"/>
      <dgm:spPr/>
    </dgm:pt>
    <dgm:pt modelId="{636ACE28-AC05-4BE8-BF3E-BD659065043D}" type="pres">
      <dgm:prSet presAssocID="{33CD9CC5-00AF-4AC1-A293-B8CFC16B845D}" presName="node" presStyleLbl="node1" presStyleIdx="3" presStyleCnt="4">
        <dgm:presLayoutVars>
          <dgm:bulletEnabled val="1"/>
        </dgm:presLayoutVars>
      </dgm:prSet>
      <dgm:spPr/>
    </dgm:pt>
    <dgm:pt modelId="{06EE9E79-C752-4012-AF2B-29415C6C8039}" type="pres">
      <dgm:prSet presAssocID="{33CD9CC5-00AF-4AC1-A293-B8CFC16B845D}" presName="spNode" presStyleCnt="0"/>
      <dgm:spPr/>
    </dgm:pt>
    <dgm:pt modelId="{02B6B583-99B7-47E2-9A14-CC2E5E1C507A}" type="pres">
      <dgm:prSet presAssocID="{CA76ADA5-D18B-43A7-BFC7-F1B1255C5069}" presName="sibTrans" presStyleLbl="sibTrans1D1" presStyleIdx="3" presStyleCnt="4"/>
      <dgm:spPr/>
    </dgm:pt>
  </dgm:ptLst>
  <dgm:cxnLst>
    <dgm:cxn modelId="{C407B81A-107C-4035-A9E2-3027AE78B792}" srcId="{66C0E9F0-4AA9-43CC-BCE0-B37A890A2067}" destId="{33CD9CC5-00AF-4AC1-A293-B8CFC16B845D}" srcOrd="3" destOrd="0" parTransId="{EC42A953-D96D-40F8-BE0E-CD7F8BB7E125}" sibTransId="{CA76ADA5-D18B-43A7-BFC7-F1B1255C5069}"/>
    <dgm:cxn modelId="{454F9045-534B-4923-A9F4-2130DB26EA21}" type="presOf" srcId="{66C0E9F0-4AA9-43CC-BCE0-B37A890A2067}" destId="{EC2BB6DE-166F-4AFD-9FA6-70D67968CCFD}" srcOrd="0" destOrd="0" presId="urn:microsoft.com/office/officeart/2005/8/layout/cycle5"/>
    <dgm:cxn modelId="{1E5D0072-A990-4AC6-B8EA-D5D4FFB9A71B}" type="presOf" srcId="{6CA182FF-68C4-4EE3-8F14-DACFDC995698}" destId="{D87F6CE9-4F94-461C-8E92-94DF6B6E86CF}" srcOrd="0" destOrd="0" presId="urn:microsoft.com/office/officeart/2005/8/layout/cycle5"/>
    <dgm:cxn modelId="{D2D0BD59-3D6F-46E6-9B79-F9069E23720B}" type="presOf" srcId="{C3F848A1-9196-4380-8062-BA6EBD379ECE}" destId="{63781CE1-632F-473D-8957-AC86551B690B}" srcOrd="0" destOrd="0" presId="urn:microsoft.com/office/officeart/2005/8/layout/cycle5"/>
    <dgm:cxn modelId="{C0BA988C-B81C-4C4B-89AD-452FB0B464EC}" type="presOf" srcId="{62286226-3B81-4BC3-AD83-185620EA7C09}" destId="{2ED580D1-EA76-4046-9651-4187843DA626}" srcOrd="0" destOrd="0" presId="urn:microsoft.com/office/officeart/2005/8/layout/cycle5"/>
    <dgm:cxn modelId="{4A13249A-7D93-4EA8-8968-045825FA4671}" type="presOf" srcId="{F694BF20-CCE2-4ED1-8F77-2F6A18B01E8E}" destId="{67B7FC5E-725A-4B3B-A18E-9A9669D97189}" srcOrd="0" destOrd="0" presId="urn:microsoft.com/office/officeart/2005/8/layout/cycle5"/>
    <dgm:cxn modelId="{A2868B9A-79AE-455A-B9BC-B73266429C17}" srcId="{66C0E9F0-4AA9-43CC-BCE0-B37A890A2067}" destId="{6CA182FF-68C4-4EE3-8F14-DACFDC995698}" srcOrd="2" destOrd="0" parTransId="{3726DFE1-4087-4F21-8603-5C175DB976E2}" sibTransId="{93C03463-F81A-492E-9A3A-5D6DE26888B9}"/>
    <dgm:cxn modelId="{0DFE41A4-5AFC-4757-9E1B-831C297A3D71}" type="presOf" srcId="{16D17AE4-87E9-4257-8191-DFA4F3F5355A}" destId="{77BBA1A8-883F-48BD-8F41-C51815028501}" srcOrd="0" destOrd="0" presId="urn:microsoft.com/office/officeart/2005/8/layout/cycle5"/>
    <dgm:cxn modelId="{C49CCCA6-DEDF-4B7A-B757-FD32DD80E494}" srcId="{66C0E9F0-4AA9-43CC-BCE0-B37A890A2067}" destId="{62286226-3B81-4BC3-AD83-185620EA7C09}" srcOrd="1" destOrd="0" parTransId="{5CED34EE-EBA8-4F93-8737-1CA699C14E77}" sibTransId="{16D17AE4-87E9-4257-8191-DFA4F3F5355A}"/>
    <dgm:cxn modelId="{04D8D1A9-0785-47EA-B53B-C95164296465}" type="presOf" srcId="{CA76ADA5-D18B-43A7-BFC7-F1B1255C5069}" destId="{02B6B583-99B7-47E2-9A14-CC2E5E1C507A}" srcOrd="0" destOrd="0" presId="urn:microsoft.com/office/officeart/2005/8/layout/cycle5"/>
    <dgm:cxn modelId="{61642CCE-1E2A-45B2-8E95-E8C361FA3D2A}" srcId="{66C0E9F0-4AA9-43CC-BCE0-B37A890A2067}" destId="{C3F848A1-9196-4380-8062-BA6EBD379ECE}" srcOrd="0" destOrd="0" parTransId="{5F329082-A834-45E2-8BAE-2A9C4074BC0F}" sibTransId="{F694BF20-CCE2-4ED1-8F77-2F6A18B01E8E}"/>
    <dgm:cxn modelId="{C67C57E1-333B-4E9D-B1B4-3CC532AADB88}" type="presOf" srcId="{93C03463-F81A-492E-9A3A-5D6DE26888B9}" destId="{65CBBF4C-F452-465F-AD51-5B863ABC2862}" srcOrd="0" destOrd="0" presId="urn:microsoft.com/office/officeart/2005/8/layout/cycle5"/>
    <dgm:cxn modelId="{753528FF-BF5B-4ECF-8F49-8BA85162D4C3}" type="presOf" srcId="{33CD9CC5-00AF-4AC1-A293-B8CFC16B845D}" destId="{636ACE28-AC05-4BE8-BF3E-BD659065043D}" srcOrd="0" destOrd="0" presId="urn:microsoft.com/office/officeart/2005/8/layout/cycle5"/>
    <dgm:cxn modelId="{622E7121-638D-48C1-97E0-677006BFDD6E}" type="presParOf" srcId="{EC2BB6DE-166F-4AFD-9FA6-70D67968CCFD}" destId="{63781CE1-632F-473D-8957-AC86551B690B}" srcOrd="0" destOrd="0" presId="urn:microsoft.com/office/officeart/2005/8/layout/cycle5"/>
    <dgm:cxn modelId="{4297D356-1BCD-4CA2-8BCB-401D203FC48B}" type="presParOf" srcId="{EC2BB6DE-166F-4AFD-9FA6-70D67968CCFD}" destId="{0B081338-54E9-4DC4-8CFA-829BEE869C65}" srcOrd="1" destOrd="0" presId="urn:microsoft.com/office/officeart/2005/8/layout/cycle5"/>
    <dgm:cxn modelId="{48266CA8-0979-4244-85B9-C54FACDB1B00}" type="presParOf" srcId="{EC2BB6DE-166F-4AFD-9FA6-70D67968CCFD}" destId="{67B7FC5E-725A-4B3B-A18E-9A9669D97189}" srcOrd="2" destOrd="0" presId="urn:microsoft.com/office/officeart/2005/8/layout/cycle5"/>
    <dgm:cxn modelId="{8FE71DFB-6C12-4B8E-AE08-A83840E16C5F}" type="presParOf" srcId="{EC2BB6DE-166F-4AFD-9FA6-70D67968CCFD}" destId="{2ED580D1-EA76-4046-9651-4187843DA626}" srcOrd="3" destOrd="0" presId="urn:microsoft.com/office/officeart/2005/8/layout/cycle5"/>
    <dgm:cxn modelId="{6E38F5F2-24AD-4515-B18E-92E019DF529E}" type="presParOf" srcId="{EC2BB6DE-166F-4AFD-9FA6-70D67968CCFD}" destId="{10E736D6-3C2E-4B7B-8AC0-3D3911DBDF0D}" srcOrd="4" destOrd="0" presId="urn:microsoft.com/office/officeart/2005/8/layout/cycle5"/>
    <dgm:cxn modelId="{B7F94586-98A8-42D7-89F5-6B39B3BEDB08}" type="presParOf" srcId="{EC2BB6DE-166F-4AFD-9FA6-70D67968CCFD}" destId="{77BBA1A8-883F-48BD-8F41-C51815028501}" srcOrd="5" destOrd="0" presId="urn:microsoft.com/office/officeart/2005/8/layout/cycle5"/>
    <dgm:cxn modelId="{A0C5C75D-3469-4822-82F6-2085A9DAAD60}" type="presParOf" srcId="{EC2BB6DE-166F-4AFD-9FA6-70D67968CCFD}" destId="{D87F6CE9-4F94-461C-8E92-94DF6B6E86CF}" srcOrd="6" destOrd="0" presId="urn:microsoft.com/office/officeart/2005/8/layout/cycle5"/>
    <dgm:cxn modelId="{49E31AB7-A28F-4D7C-86D8-1E773C7F2380}" type="presParOf" srcId="{EC2BB6DE-166F-4AFD-9FA6-70D67968CCFD}" destId="{6A76D41C-D7EA-4C3B-84F0-4904398966E6}" srcOrd="7" destOrd="0" presId="urn:microsoft.com/office/officeart/2005/8/layout/cycle5"/>
    <dgm:cxn modelId="{7F70376A-0E4B-4091-8B92-AA770F8BCB4A}" type="presParOf" srcId="{EC2BB6DE-166F-4AFD-9FA6-70D67968CCFD}" destId="{65CBBF4C-F452-465F-AD51-5B863ABC2862}" srcOrd="8" destOrd="0" presId="urn:microsoft.com/office/officeart/2005/8/layout/cycle5"/>
    <dgm:cxn modelId="{59330C99-E680-4AE6-8DA3-E453A2F21B0B}" type="presParOf" srcId="{EC2BB6DE-166F-4AFD-9FA6-70D67968CCFD}" destId="{636ACE28-AC05-4BE8-BF3E-BD659065043D}" srcOrd="9" destOrd="0" presId="urn:microsoft.com/office/officeart/2005/8/layout/cycle5"/>
    <dgm:cxn modelId="{011E769E-98DB-4C32-A9FB-439752DFD143}" type="presParOf" srcId="{EC2BB6DE-166F-4AFD-9FA6-70D67968CCFD}" destId="{06EE9E79-C752-4012-AF2B-29415C6C8039}" srcOrd="10" destOrd="0" presId="urn:microsoft.com/office/officeart/2005/8/layout/cycle5"/>
    <dgm:cxn modelId="{4B381ABB-B72B-43A7-979B-EBFA78236DEB}" type="presParOf" srcId="{EC2BB6DE-166F-4AFD-9FA6-70D67968CCFD}" destId="{02B6B583-99B7-47E2-9A14-CC2E5E1C507A}" srcOrd="11" destOrd="0" presId="urn:microsoft.com/office/officeart/2005/8/layout/cycle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781CE1-632F-473D-8957-AC86551B690B}">
      <dsp:nvSpPr>
        <dsp:cNvPr id="0" name=""/>
        <dsp:cNvSpPr/>
      </dsp:nvSpPr>
      <dsp:spPr>
        <a:xfrm>
          <a:off x="2171923" y="1764"/>
          <a:ext cx="1142553" cy="742659"/>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sender</a:t>
          </a:r>
        </a:p>
      </dsp:txBody>
      <dsp:txXfrm>
        <a:off x="2208177" y="38018"/>
        <a:ext cx="1070045" cy="670151"/>
      </dsp:txXfrm>
    </dsp:sp>
    <dsp:sp modelId="{67B7FC5E-725A-4B3B-A18E-9A9669D97189}">
      <dsp:nvSpPr>
        <dsp:cNvPr id="0" name=""/>
        <dsp:cNvSpPr/>
      </dsp:nvSpPr>
      <dsp:spPr>
        <a:xfrm>
          <a:off x="1516093" y="373093"/>
          <a:ext cx="2454212" cy="2454212"/>
        </a:xfrm>
        <a:custGeom>
          <a:avLst/>
          <a:gdLst/>
          <a:ahLst/>
          <a:cxnLst/>
          <a:rect l="0" t="0" r="0" b="0"/>
          <a:pathLst>
            <a:path>
              <a:moveTo>
                <a:pt x="1956148" y="240046"/>
              </a:moveTo>
              <a:arcTo wR="1227106" hR="1227106" stAng="18386976" swAng="1633936"/>
            </a:path>
          </a:pathLst>
        </a:custGeom>
        <a:noFill/>
        <a:ln w="19050" cap="flat" cmpd="sng" algn="ctr">
          <a:solidFill>
            <a:schemeClr val="dk1"/>
          </a:solidFill>
          <a:prstDash val="solid"/>
          <a:miter lim="800000"/>
          <a:tailEnd type="arrow"/>
        </a:ln>
        <a:effectLst/>
      </dsp:spPr>
      <dsp:style>
        <a:lnRef idx="3">
          <a:schemeClr val="dk1"/>
        </a:lnRef>
        <a:fillRef idx="0">
          <a:schemeClr val="dk1"/>
        </a:fillRef>
        <a:effectRef idx="2">
          <a:schemeClr val="dk1"/>
        </a:effectRef>
        <a:fontRef idx="minor">
          <a:schemeClr val="tx1"/>
        </a:fontRef>
      </dsp:style>
    </dsp:sp>
    <dsp:sp modelId="{2ED580D1-EA76-4046-9651-4187843DA626}">
      <dsp:nvSpPr>
        <dsp:cNvPr id="0" name=""/>
        <dsp:cNvSpPr/>
      </dsp:nvSpPr>
      <dsp:spPr>
        <a:xfrm>
          <a:off x="3399029" y="1228870"/>
          <a:ext cx="1142553" cy="742659"/>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information</a:t>
          </a:r>
        </a:p>
      </dsp:txBody>
      <dsp:txXfrm>
        <a:off x="3435283" y="1265124"/>
        <a:ext cx="1070045" cy="670151"/>
      </dsp:txXfrm>
    </dsp:sp>
    <dsp:sp modelId="{77BBA1A8-883F-48BD-8F41-C51815028501}">
      <dsp:nvSpPr>
        <dsp:cNvPr id="0" name=""/>
        <dsp:cNvSpPr/>
      </dsp:nvSpPr>
      <dsp:spPr>
        <a:xfrm>
          <a:off x="1516093" y="373093"/>
          <a:ext cx="2454212" cy="2454212"/>
        </a:xfrm>
        <a:custGeom>
          <a:avLst/>
          <a:gdLst/>
          <a:ahLst/>
          <a:cxnLst/>
          <a:rect l="0" t="0" r="0" b="0"/>
          <a:pathLst>
            <a:path>
              <a:moveTo>
                <a:pt x="2327017" y="1771149"/>
              </a:moveTo>
              <a:arcTo wR="1227106" hR="1227106" stAng="1579087" swAng="1633936"/>
            </a:path>
          </a:pathLst>
        </a:custGeom>
        <a:noFill/>
        <a:ln w="19050" cap="flat" cmpd="sng" algn="ctr">
          <a:solidFill>
            <a:schemeClr val="dk1"/>
          </a:solidFill>
          <a:prstDash val="solid"/>
          <a:miter lim="800000"/>
          <a:tailEnd type="arrow"/>
        </a:ln>
        <a:effectLst/>
      </dsp:spPr>
      <dsp:style>
        <a:lnRef idx="3">
          <a:schemeClr val="dk1"/>
        </a:lnRef>
        <a:fillRef idx="0">
          <a:schemeClr val="dk1"/>
        </a:fillRef>
        <a:effectRef idx="2">
          <a:schemeClr val="dk1"/>
        </a:effectRef>
        <a:fontRef idx="minor">
          <a:schemeClr val="tx1"/>
        </a:fontRef>
      </dsp:style>
    </dsp:sp>
    <dsp:sp modelId="{D87F6CE9-4F94-461C-8E92-94DF6B6E86CF}">
      <dsp:nvSpPr>
        <dsp:cNvPr id="0" name=""/>
        <dsp:cNvSpPr/>
      </dsp:nvSpPr>
      <dsp:spPr>
        <a:xfrm>
          <a:off x="2171923" y="2455976"/>
          <a:ext cx="1142553" cy="742659"/>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receiver</a:t>
          </a:r>
        </a:p>
      </dsp:txBody>
      <dsp:txXfrm>
        <a:off x="2208177" y="2492230"/>
        <a:ext cx="1070045" cy="670151"/>
      </dsp:txXfrm>
    </dsp:sp>
    <dsp:sp modelId="{65CBBF4C-F452-465F-AD51-5B863ABC2862}">
      <dsp:nvSpPr>
        <dsp:cNvPr id="0" name=""/>
        <dsp:cNvSpPr/>
      </dsp:nvSpPr>
      <dsp:spPr>
        <a:xfrm>
          <a:off x="1516093" y="373093"/>
          <a:ext cx="2454212" cy="2454212"/>
        </a:xfrm>
        <a:custGeom>
          <a:avLst/>
          <a:gdLst/>
          <a:ahLst/>
          <a:cxnLst/>
          <a:rect l="0" t="0" r="0" b="0"/>
          <a:pathLst>
            <a:path>
              <a:moveTo>
                <a:pt x="498063" y="2214165"/>
              </a:moveTo>
              <a:arcTo wR="1227106" hR="1227106" stAng="7586976" swAng="1633936"/>
            </a:path>
          </a:pathLst>
        </a:custGeom>
        <a:noFill/>
        <a:ln w="19050" cap="flat" cmpd="sng" algn="ctr">
          <a:solidFill>
            <a:schemeClr val="dk1"/>
          </a:solidFill>
          <a:prstDash val="solid"/>
          <a:miter lim="800000"/>
          <a:tailEnd type="arrow"/>
        </a:ln>
        <a:effectLst/>
      </dsp:spPr>
      <dsp:style>
        <a:lnRef idx="3">
          <a:schemeClr val="dk1"/>
        </a:lnRef>
        <a:fillRef idx="0">
          <a:schemeClr val="dk1"/>
        </a:fillRef>
        <a:effectRef idx="2">
          <a:schemeClr val="dk1"/>
        </a:effectRef>
        <a:fontRef idx="minor">
          <a:schemeClr val="tx1"/>
        </a:fontRef>
      </dsp:style>
    </dsp:sp>
    <dsp:sp modelId="{636ACE28-AC05-4BE8-BF3E-BD659065043D}">
      <dsp:nvSpPr>
        <dsp:cNvPr id="0" name=""/>
        <dsp:cNvSpPr/>
      </dsp:nvSpPr>
      <dsp:spPr>
        <a:xfrm>
          <a:off x="944817" y="1228870"/>
          <a:ext cx="1142553" cy="742659"/>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feedback</a:t>
          </a:r>
        </a:p>
      </dsp:txBody>
      <dsp:txXfrm>
        <a:off x="981071" y="1265124"/>
        <a:ext cx="1070045" cy="670151"/>
      </dsp:txXfrm>
    </dsp:sp>
    <dsp:sp modelId="{02B6B583-99B7-47E2-9A14-CC2E5E1C507A}">
      <dsp:nvSpPr>
        <dsp:cNvPr id="0" name=""/>
        <dsp:cNvSpPr/>
      </dsp:nvSpPr>
      <dsp:spPr>
        <a:xfrm>
          <a:off x="1516093" y="373093"/>
          <a:ext cx="2454212" cy="2454212"/>
        </a:xfrm>
        <a:custGeom>
          <a:avLst/>
          <a:gdLst/>
          <a:ahLst/>
          <a:cxnLst/>
          <a:rect l="0" t="0" r="0" b="0"/>
          <a:pathLst>
            <a:path>
              <a:moveTo>
                <a:pt x="127194" y="683062"/>
              </a:moveTo>
              <a:arcTo wR="1227106" hR="1227106" stAng="12379087" swAng="1633936"/>
            </a:path>
          </a:pathLst>
        </a:custGeom>
        <a:noFill/>
        <a:ln w="19050" cap="flat" cmpd="sng" algn="ctr">
          <a:solidFill>
            <a:schemeClr val="dk1"/>
          </a:solidFill>
          <a:prstDash val="solid"/>
          <a:miter lim="800000"/>
          <a:tailEnd type="arrow"/>
        </a:ln>
        <a:effectLst/>
      </dsp:spPr>
      <dsp:style>
        <a:lnRef idx="3">
          <a:schemeClr val="dk1"/>
        </a:lnRef>
        <a:fillRef idx="0">
          <a:schemeClr val="dk1"/>
        </a:fillRef>
        <a:effectRef idx="2">
          <a:schemeClr val="dk1"/>
        </a:effectRef>
        <a:fontRef idx="minor">
          <a:schemeClr val="tx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27F82488C6D4E49AD3FC9A43F810473"/>
        <w:category>
          <w:name w:val="General"/>
          <w:gallery w:val="placeholder"/>
        </w:category>
        <w:types>
          <w:type w:val="bbPlcHdr"/>
        </w:types>
        <w:behaviors>
          <w:behavior w:val="content"/>
        </w:behaviors>
        <w:guid w:val="{A0EF8B99-1271-4E4B-8325-8D5F8A89203B}"/>
      </w:docPartPr>
      <w:docPartBody>
        <w:p w:rsidR="008A39DD" w:rsidRDefault="00BF700D">
          <w:pPr>
            <w:pStyle w:val="627F82488C6D4E49AD3FC9A43F810473"/>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00D"/>
    <w:rsid w:val="00460473"/>
    <w:rsid w:val="008A39DD"/>
    <w:rsid w:val="00BF7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332CE9701242299437985761D188EF">
    <w:name w:val="E6332CE9701242299437985761D188EF"/>
  </w:style>
  <w:style w:type="paragraph" w:customStyle="1" w:styleId="7FF1C78A0E0A49FD81055E90338BAB74">
    <w:name w:val="7FF1C78A0E0A49FD81055E90338BAB74"/>
  </w:style>
  <w:style w:type="paragraph" w:customStyle="1" w:styleId="C7338B3B89434B0FB2940105EE064C99">
    <w:name w:val="C7338B3B89434B0FB2940105EE064C99"/>
  </w:style>
  <w:style w:type="paragraph" w:customStyle="1" w:styleId="6276A858AF0A4C8BAF6CC8C6F0FE46B2">
    <w:name w:val="6276A858AF0A4C8BAF6CC8C6F0FE46B2"/>
  </w:style>
  <w:style w:type="paragraph" w:customStyle="1" w:styleId="CBE0071AED0347379A783ABEB0CC4E07">
    <w:name w:val="CBE0071AED0347379A783ABEB0CC4E07"/>
  </w:style>
  <w:style w:type="paragraph" w:customStyle="1" w:styleId="78B58F062DB3480587EB57221CA98A80">
    <w:name w:val="78B58F062DB3480587EB57221CA98A80"/>
  </w:style>
  <w:style w:type="character" w:styleId="Emphasis">
    <w:name w:val="Emphasis"/>
    <w:basedOn w:val="DefaultParagraphFont"/>
    <w:uiPriority w:val="4"/>
    <w:unhideWhenUsed/>
    <w:qFormat/>
    <w:rPr>
      <w:i/>
      <w:iCs/>
    </w:rPr>
  </w:style>
  <w:style w:type="paragraph" w:customStyle="1" w:styleId="13A89EFB1F1740008918897E65B0FB57">
    <w:name w:val="13A89EFB1F1740008918897E65B0FB57"/>
  </w:style>
  <w:style w:type="paragraph" w:customStyle="1" w:styleId="E85511786A5045D6AF631577C874F428">
    <w:name w:val="E85511786A5045D6AF631577C874F428"/>
  </w:style>
  <w:style w:type="paragraph" w:customStyle="1" w:styleId="2A7CD8FF2C9C40FF9DC28CAD42600E86">
    <w:name w:val="2A7CD8FF2C9C40FF9DC28CAD42600E86"/>
  </w:style>
  <w:style w:type="paragraph" w:customStyle="1" w:styleId="62637921A1C64D5587ED563EF5734E08">
    <w:name w:val="62637921A1C64D5587ED563EF5734E08"/>
  </w:style>
  <w:style w:type="paragraph" w:customStyle="1" w:styleId="AAE3EE03384F4EB392AF215C6C5F3EFE">
    <w:name w:val="AAE3EE03384F4EB392AF215C6C5F3EFE"/>
  </w:style>
  <w:style w:type="paragraph" w:customStyle="1" w:styleId="7DC0386A468F4753B4B0FEAD54D17013">
    <w:name w:val="7DC0386A468F4753B4B0FEAD54D17013"/>
  </w:style>
  <w:style w:type="paragraph" w:customStyle="1" w:styleId="69F38B20068B471FB89AE0A076FEF954">
    <w:name w:val="69F38B20068B471FB89AE0A076FEF954"/>
  </w:style>
  <w:style w:type="paragraph" w:customStyle="1" w:styleId="2F735E14CCAA48D487B09F1E1430CC47">
    <w:name w:val="2F735E14CCAA48D487B09F1E1430CC47"/>
  </w:style>
  <w:style w:type="paragraph" w:customStyle="1" w:styleId="A9921B9796AF4E32B1308D6721E6CFD2">
    <w:name w:val="A9921B9796AF4E32B1308D6721E6CFD2"/>
  </w:style>
  <w:style w:type="paragraph" w:customStyle="1" w:styleId="067B9EE8421640748416B128B68765DC">
    <w:name w:val="067B9EE8421640748416B128B68765DC"/>
  </w:style>
  <w:style w:type="paragraph" w:customStyle="1" w:styleId="0FACBD782F834390BCAE28C0F6185A69">
    <w:name w:val="0FACBD782F834390BCAE28C0F6185A69"/>
  </w:style>
  <w:style w:type="paragraph" w:customStyle="1" w:styleId="1F14931105BA49379B98F4EA8CEB93E1">
    <w:name w:val="1F14931105BA49379B98F4EA8CEB93E1"/>
  </w:style>
  <w:style w:type="paragraph" w:customStyle="1" w:styleId="6AA65CCD1B004F9A8874519822FD8D96">
    <w:name w:val="6AA65CCD1B004F9A8874519822FD8D96"/>
  </w:style>
  <w:style w:type="paragraph" w:customStyle="1" w:styleId="99107FCE8A82416F9F7978C03EDB64C5">
    <w:name w:val="99107FCE8A82416F9F7978C03EDB64C5"/>
  </w:style>
  <w:style w:type="paragraph" w:customStyle="1" w:styleId="6609061DF49D4F63BECF7BF1EC7AE3A4">
    <w:name w:val="6609061DF49D4F63BECF7BF1EC7AE3A4"/>
  </w:style>
  <w:style w:type="paragraph" w:customStyle="1" w:styleId="979E669639DF41ACBEB92129EDD23AF1">
    <w:name w:val="979E669639DF41ACBEB92129EDD23AF1"/>
  </w:style>
  <w:style w:type="paragraph" w:customStyle="1" w:styleId="7EF71FCBEEA74476BAE45BC1364E2FA5">
    <w:name w:val="7EF71FCBEEA74476BAE45BC1364E2FA5"/>
  </w:style>
  <w:style w:type="paragraph" w:customStyle="1" w:styleId="A4995805794C486C8D2724C74A8BAD2B">
    <w:name w:val="A4995805794C486C8D2724C74A8BAD2B"/>
  </w:style>
  <w:style w:type="paragraph" w:customStyle="1" w:styleId="B9198898B68F41FFADB3F68954506327">
    <w:name w:val="B9198898B68F41FFADB3F68954506327"/>
  </w:style>
  <w:style w:type="paragraph" w:customStyle="1" w:styleId="8EAE023CEBF24176B34A188422C62424">
    <w:name w:val="8EAE023CEBF24176B34A188422C62424"/>
  </w:style>
  <w:style w:type="paragraph" w:customStyle="1" w:styleId="3A33E34336DA482CA256410B12653612">
    <w:name w:val="3A33E34336DA482CA256410B12653612"/>
  </w:style>
  <w:style w:type="paragraph" w:customStyle="1" w:styleId="6438424DC257467DAD635FDBD2DD655A">
    <w:name w:val="6438424DC257467DAD635FDBD2DD655A"/>
  </w:style>
  <w:style w:type="paragraph" w:customStyle="1" w:styleId="FBB3DAAB4F2D46EB937B5E0A7EE142AD">
    <w:name w:val="FBB3DAAB4F2D46EB937B5E0A7EE142AD"/>
  </w:style>
  <w:style w:type="paragraph" w:customStyle="1" w:styleId="B66E512F1B244D21A4F2935D0EEBD4BA">
    <w:name w:val="B66E512F1B244D21A4F2935D0EEBD4BA"/>
  </w:style>
  <w:style w:type="paragraph" w:customStyle="1" w:styleId="37EEA223B0EA468A825AFA4C30143A41">
    <w:name w:val="37EEA223B0EA468A825AFA4C30143A41"/>
  </w:style>
  <w:style w:type="paragraph" w:customStyle="1" w:styleId="D908CA64F35D427DA1A68787869BC249">
    <w:name w:val="D908CA64F35D427DA1A68787869BC249"/>
  </w:style>
  <w:style w:type="paragraph" w:customStyle="1" w:styleId="C71225ED71B94F4EBE68888E676F3B08">
    <w:name w:val="C71225ED71B94F4EBE68888E676F3B08"/>
  </w:style>
  <w:style w:type="paragraph" w:customStyle="1" w:styleId="5181033F34BA4ACAB4F82F769040B795">
    <w:name w:val="5181033F34BA4ACAB4F82F769040B795"/>
  </w:style>
  <w:style w:type="paragraph" w:customStyle="1" w:styleId="CA05DF9A2552425DA6DD4D93C97219F9">
    <w:name w:val="CA05DF9A2552425DA6DD4D93C97219F9"/>
  </w:style>
  <w:style w:type="paragraph" w:customStyle="1" w:styleId="4ACA7BFAB112435482AD461D2D806CC7">
    <w:name w:val="4ACA7BFAB112435482AD461D2D806CC7"/>
  </w:style>
  <w:style w:type="paragraph" w:customStyle="1" w:styleId="0393EF380BC548BF8A74D8FECA2471BB">
    <w:name w:val="0393EF380BC548BF8A74D8FECA2471BB"/>
  </w:style>
  <w:style w:type="paragraph" w:customStyle="1" w:styleId="D19C2A9E62AD483086EF79D3F01FAE67">
    <w:name w:val="D19C2A9E62AD483086EF79D3F01FAE67"/>
  </w:style>
  <w:style w:type="paragraph" w:customStyle="1" w:styleId="FC9084F589AD428ABBD4A1E704EDC4C8">
    <w:name w:val="FC9084F589AD428ABBD4A1E704EDC4C8"/>
  </w:style>
  <w:style w:type="paragraph" w:customStyle="1" w:styleId="03D53B0B69ED4F7B819DEAB3C60DA8B4">
    <w:name w:val="03D53B0B69ED4F7B819DEAB3C60DA8B4"/>
  </w:style>
  <w:style w:type="paragraph" w:customStyle="1" w:styleId="88AF444CA9524CDD8F2B7ED1B3E63558">
    <w:name w:val="88AF444CA9524CDD8F2B7ED1B3E63558"/>
  </w:style>
  <w:style w:type="paragraph" w:customStyle="1" w:styleId="0ADAB9994D5042DBA3AF9D57DA468B69">
    <w:name w:val="0ADAB9994D5042DBA3AF9D57DA468B69"/>
  </w:style>
  <w:style w:type="paragraph" w:customStyle="1" w:styleId="727C9D194FE341378C8446AB76679F0E">
    <w:name w:val="727C9D194FE341378C8446AB76679F0E"/>
  </w:style>
  <w:style w:type="paragraph" w:customStyle="1" w:styleId="CC968BAD062140AEAA2310220D6DBF87">
    <w:name w:val="CC968BAD062140AEAA2310220D6DBF87"/>
  </w:style>
  <w:style w:type="paragraph" w:customStyle="1" w:styleId="B9C1A583B4874104AD8A677E0EE4E547">
    <w:name w:val="B9C1A583B4874104AD8A677E0EE4E547"/>
  </w:style>
  <w:style w:type="paragraph" w:customStyle="1" w:styleId="7CE24CBAFBD049ACB7A53B8AE625CCFA">
    <w:name w:val="7CE24CBAFBD049ACB7A53B8AE625CCFA"/>
  </w:style>
  <w:style w:type="paragraph" w:customStyle="1" w:styleId="4E35EE964DD14F4982F5C4A3D8265C14">
    <w:name w:val="4E35EE964DD14F4982F5C4A3D8265C14"/>
  </w:style>
  <w:style w:type="paragraph" w:customStyle="1" w:styleId="E9E1012AC08B4E86902F7A7022D4BBD8">
    <w:name w:val="E9E1012AC08B4E86902F7A7022D4BBD8"/>
  </w:style>
  <w:style w:type="paragraph" w:customStyle="1" w:styleId="7242631A5DE64B11B5764EB9859E7E1E">
    <w:name w:val="7242631A5DE64B11B5764EB9859E7E1E"/>
  </w:style>
  <w:style w:type="paragraph" w:customStyle="1" w:styleId="BB99530E20174987968D1A62BB0826AB">
    <w:name w:val="BB99530E20174987968D1A62BB0826AB"/>
  </w:style>
  <w:style w:type="paragraph" w:customStyle="1" w:styleId="11B91F1437EC41EC9B9877E1CFB09129">
    <w:name w:val="11B91F1437EC41EC9B9877E1CFB09129"/>
  </w:style>
  <w:style w:type="paragraph" w:customStyle="1" w:styleId="8349CF9249B84BBDA72DFFEAD45B0E45">
    <w:name w:val="8349CF9249B84BBDA72DFFEAD45B0E45"/>
  </w:style>
  <w:style w:type="paragraph" w:customStyle="1" w:styleId="B9ECF063D4754144B45699AC22DF81CD">
    <w:name w:val="B9ECF063D4754144B45699AC22DF81CD"/>
  </w:style>
  <w:style w:type="paragraph" w:customStyle="1" w:styleId="5550E49209D74910B98303AC91F02DDD">
    <w:name w:val="5550E49209D74910B98303AC91F02DDD"/>
  </w:style>
  <w:style w:type="paragraph" w:customStyle="1" w:styleId="ABC73D7A42CF46E9BCCE6BFAA5B025B8">
    <w:name w:val="ABC73D7A42CF46E9BCCE6BFAA5B025B8"/>
  </w:style>
  <w:style w:type="paragraph" w:customStyle="1" w:styleId="056821CCDDA944A39CD4E46F70985B8C">
    <w:name w:val="056821CCDDA944A39CD4E46F70985B8C"/>
  </w:style>
  <w:style w:type="paragraph" w:customStyle="1" w:styleId="ACE7B8637FF24D62BC914EBBF6E9C950">
    <w:name w:val="ACE7B8637FF24D62BC914EBBF6E9C950"/>
  </w:style>
  <w:style w:type="paragraph" w:customStyle="1" w:styleId="F3A98B4588CD4CC68526BC450F5712E7">
    <w:name w:val="F3A98B4588CD4CC68526BC450F5712E7"/>
  </w:style>
  <w:style w:type="paragraph" w:customStyle="1" w:styleId="845A0AE47EC44FE9A30BF27ED0E25492">
    <w:name w:val="845A0AE47EC44FE9A30BF27ED0E25492"/>
  </w:style>
  <w:style w:type="paragraph" w:customStyle="1" w:styleId="E6C02EEF74C44402ACC5EE0656327EA1">
    <w:name w:val="E6C02EEF74C44402ACC5EE0656327EA1"/>
  </w:style>
  <w:style w:type="paragraph" w:customStyle="1" w:styleId="AB1999547F3C4C83A50E5DF86A094078">
    <w:name w:val="AB1999547F3C4C83A50E5DF86A094078"/>
  </w:style>
  <w:style w:type="paragraph" w:customStyle="1" w:styleId="627F82488C6D4E49AD3FC9A43F810473">
    <w:name w:val="627F82488C6D4E49AD3FC9A43F810473"/>
  </w:style>
  <w:style w:type="paragraph" w:customStyle="1" w:styleId="7C345F6F722549AFA32F3F89D2FCE113">
    <w:name w:val="7C345F6F722549AFA32F3F89D2FCE1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Effective Team Working and Communication (BMSW4002 LON)</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3409A9-2E9F-42EB-9EE9-EDFB78CCF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{C9CFA581-C8A8-41C5-AB31-051AA7F4B6C6}tf03982351</Template>
  <TotalTime>1</TotalTime>
  <Pages>10</Pages>
  <Words>1914</Words>
  <Characters>10911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ciaunica</dc:creator>
  <cp:keywords/>
  <dc:description/>
  <cp:lastModifiedBy>marius ciaunica</cp:lastModifiedBy>
  <cp:revision>2</cp:revision>
  <dcterms:created xsi:type="dcterms:W3CDTF">2020-05-05T20:07:00Z</dcterms:created>
  <dcterms:modified xsi:type="dcterms:W3CDTF">2020-05-05T20:07:00Z</dcterms:modified>
</cp:coreProperties>
</file>