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969416182"/>
        <w:docPartObj>
          <w:docPartGallery w:val="Cover Pages"/>
          <w:docPartUnique/>
        </w:docPartObj>
      </w:sdtPr>
      <w:sdtEndPr>
        <w:rPr>
          <w:noProof/>
          <w:lang w:eastAsia="en-AU"/>
        </w:rPr>
      </w:sdtEndPr>
      <w:sdtContent>
        <w:p w14:paraId="4AEB7273" w14:textId="7A97AD18" w:rsidR="00D8702D" w:rsidRDefault="00D8702D"/>
        <w:p w14:paraId="45928875" w14:textId="77777777" w:rsidR="00D8702D" w:rsidRDefault="00D8702D"/>
        <w:p w14:paraId="3D58BA46" w14:textId="66548F77" w:rsidR="00D8702D" w:rsidRDefault="00D8702D">
          <w:pPr>
            <w:rPr>
              <w:noProof/>
              <w:sz w:val="10"/>
              <w:lang w:eastAsia="en-AU"/>
            </w:rPr>
          </w:pPr>
        </w:p>
      </w:sdtContent>
    </w:sdt>
    <w:p w14:paraId="45CA013F" w14:textId="53A8D260" w:rsidR="00952F7D" w:rsidRDefault="005526B1" w:rsidP="00A602AF">
      <w:pPr>
        <w:pStyle w:val="GraphicAnchor"/>
      </w:pPr>
      <w:r w:rsidRPr="00E44B70">
        <w:rPr>
          <w:noProof/>
          <w:lang w:eastAsia="en-AU"/>
        </w:rPr>
        <w:drawing>
          <wp:anchor distT="0" distB="0" distL="114300" distR="114300" simplePos="0" relativeHeight="251665407" behindDoc="1" locked="0" layoutInCell="1" allowOverlap="1" wp14:anchorId="2B406ACA" wp14:editId="54D14B8B">
            <wp:simplePos x="0" y="0"/>
            <wp:positionH relativeFrom="margin">
              <wp:posOffset>-466344</wp:posOffset>
            </wp:positionH>
            <wp:positionV relativeFrom="margin">
              <wp:posOffset>0</wp:posOffset>
            </wp:positionV>
            <wp:extent cx="6846570" cy="9132570"/>
            <wp:effectExtent l="0" t="0" r="0" b="0"/>
            <wp:wrapNone/>
            <wp:docPr id="4" name="Picture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6570" cy="913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E29F08" w14:textId="77777777" w:rsidR="00A602AF" w:rsidRDefault="00A602AF"/>
    <w:p w14:paraId="3AFBC362" w14:textId="77777777" w:rsidR="009B2968" w:rsidRDefault="009B2968"/>
    <w:p w14:paraId="41BF6A86" w14:textId="77777777" w:rsidR="009B2968" w:rsidRDefault="009B2968"/>
    <w:p w14:paraId="676679F5" w14:textId="77777777" w:rsidR="00211CE6" w:rsidRDefault="00211CE6" w:rsidP="00211CE6">
      <w:pPr>
        <w:pStyle w:val="GraphicAnchor"/>
      </w:pPr>
    </w:p>
    <w:p w14:paraId="68558085" w14:textId="4D026D09" w:rsidR="00DC4E73" w:rsidRDefault="00DC4E73" w:rsidP="00994A39">
      <w:pPr>
        <w:pStyle w:val="Heading3"/>
      </w:pPr>
      <w:bookmarkStart w:id="0" w:name="_Toc90035469"/>
      <w:r>
        <w:t>Portfolio of Work</w:t>
      </w:r>
      <w:bookmarkEnd w:id="0"/>
    </w:p>
    <w:p w14:paraId="711DCF07" w14:textId="0C343CB6" w:rsidR="003D2CE1" w:rsidRPr="00443875" w:rsidRDefault="00443875" w:rsidP="0044387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Professional Career development</w:t>
      </w:r>
    </w:p>
    <w:p w14:paraId="62D643F4" w14:textId="77777777" w:rsidR="00DC4E73" w:rsidRDefault="00DC4E73" w:rsidP="00994A39">
      <w:pPr>
        <w:pStyle w:val="Heading3"/>
      </w:pPr>
    </w:p>
    <w:p w14:paraId="1BE4764D" w14:textId="77777777" w:rsidR="00DC4E73" w:rsidRDefault="00DC4E73" w:rsidP="00994A39">
      <w:pPr>
        <w:pStyle w:val="Heading3"/>
      </w:pPr>
    </w:p>
    <w:p w14:paraId="2A9DB83D" w14:textId="0E9B8811" w:rsidR="00DC4E73" w:rsidRDefault="00013B21" w:rsidP="00994A39">
      <w:pPr>
        <w:pStyle w:val="Heading3"/>
      </w:pPr>
      <w:r w:rsidRPr="00E44B70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A03BB51" wp14:editId="17DFFA82">
                <wp:simplePos x="0" y="0"/>
                <wp:positionH relativeFrom="page">
                  <wp:posOffset>403860</wp:posOffset>
                </wp:positionH>
                <wp:positionV relativeFrom="paragraph">
                  <wp:posOffset>403225</wp:posOffset>
                </wp:positionV>
                <wp:extent cx="6892290" cy="6426200"/>
                <wp:effectExtent l="0" t="0" r="3810" b="0"/>
                <wp:wrapNone/>
                <wp:docPr id="2" name="Shap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2290" cy="64262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0"/>
                              </a:moveTo>
                              <a:lnTo>
                                <a:pt x="21600" y="14168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47154A" id="Shape" o:spid="_x0000_s1026" alt="&quot;&quot;" style="position:absolute;margin-left:31.8pt;margin-top:31.75pt;width:542.7pt;height:506pt;z-index:-2516428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" path="m,l21600,14168r,7432l,21600,,xe" fillcolor="#e2b80f [3204]" stroked="f" strokeweight="1pt">
                <v:stroke miterlimit="4" joinstyle="miter"/>
                <v:path arrowok="t" o:extrusionok="f" o:connecttype="custom" o:connectlocs="3446145,3213100;3446145,3213100;3446145,3213100;3446145,3213100" o:connectangles="0,90,180,270"/>
                <w10:wrap anchorx="page"/>
              </v:shape>
            </w:pict>
          </mc:Fallback>
        </mc:AlternateContent>
      </w:r>
    </w:p>
    <w:p w14:paraId="63E7559E" w14:textId="0F8FE4D9" w:rsidR="00DC4E73" w:rsidRDefault="00DC4E73" w:rsidP="00994A39">
      <w:pPr>
        <w:pStyle w:val="Heading3"/>
      </w:pPr>
    </w:p>
    <w:p w14:paraId="0E200047" w14:textId="77777777" w:rsidR="00DC4E73" w:rsidRDefault="00DC4E73" w:rsidP="00994A39">
      <w:pPr>
        <w:pStyle w:val="Heading3"/>
      </w:pPr>
    </w:p>
    <w:p w14:paraId="1FC70D50" w14:textId="77777777" w:rsidR="00DC4E73" w:rsidRDefault="00DC4E73" w:rsidP="00994A39">
      <w:pPr>
        <w:pStyle w:val="Heading3"/>
      </w:pPr>
    </w:p>
    <w:p w14:paraId="37BFA8F2" w14:textId="77777777" w:rsidR="00DC4E73" w:rsidRDefault="00DC4E73" w:rsidP="00994A39">
      <w:pPr>
        <w:pStyle w:val="Heading3"/>
      </w:pPr>
    </w:p>
    <w:p w14:paraId="5F8514CE" w14:textId="77777777" w:rsidR="00DC4E73" w:rsidRDefault="00DC4E73" w:rsidP="00994A39">
      <w:pPr>
        <w:pStyle w:val="Heading3"/>
      </w:pPr>
    </w:p>
    <w:p w14:paraId="25E0A4C2" w14:textId="77777777" w:rsidR="00DC4E73" w:rsidRDefault="00DC4E73" w:rsidP="00994A39">
      <w:pPr>
        <w:pStyle w:val="Heading3"/>
      </w:pPr>
    </w:p>
    <w:p w14:paraId="22A2CE30" w14:textId="77777777" w:rsidR="00DC4E73" w:rsidRDefault="00DC4E73" w:rsidP="00994A39">
      <w:pPr>
        <w:pStyle w:val="Heading3"/>
      </w:pPr>
    </w:p>
    <w:p w14:paraId="7FEE3DD8" w14:textId="77777777" w:rsidR="00DC4E73" w:rsidRDefault="00DC4E73" w:rsidP="00994A39">
      <w:pPr>
        <w:pStyle w:val="Heading3"/>
      </w:pPr>
    </w:p>
    <w:p w14:paraId="0B768839" w14:textId="77777777" w:rsidR="00DC4E73" w:rsidRDefault="00DC4E73" w:rsidP="00994A39">
      <w:pPr>
        <w:pStyle w:val="Heading3"/>
      </w:pPr>
    </w:p>
    <w:p w14:paraId="12DCF1BC" w14:textId="77777777" w:rsidR="00DC4E73" w:rsidRPr="007E2ED7" w:rsidRDefault="00DC4E73" w:rsidP="00994A39">
      <w:pPr>
        <w:pStyle w:val="Heading3"/>
        <w:rPr>
          <w:sz w:val="52"/>
          <w:szCs w:val="52"/>
        </w:rPr>
      </w:pPr>
    </w:p>
    <w:p w14:paraId="454D4792" w14:textId="6C822B32" w:rsidR="00DC4E73" w:rsidRPr="007E2ED7" w:rsidRDefault="00DC4E73" w:rsidP="00DC4E73">
      <w:pPr>
        <w:rPr>
          <w:rFonts w:ascii="Arial" w:hAnsi="Arial" w:cs="Arial"/>
          <w:sz w:val="52"/>
          <w:szCs w:val="52"/>
        </w:rPr>
      </w:pPr>
      <w:r w:rsidRPr="007E2ED7">
        <w:rPr>
          <w:sz w:val="52"/>
          <w:szCs w:val="52"/>
        </w:rPr>
        <w:tab/>
      </w:r>
      <w:r w:rsidRPr="007E2ED7">
        <w:rPr>
          <w:rFonts w:ascii="Arial" w:hAnsi="Arial" w:cs="Arial"/>
          <w:sz w:val="52"/>
          <w:szCs w:val="52"/>
        </w:rPr>
        <w:t>BMSW4005</w:t>
      </w:r>
    </w:p>
    <w:p w14:paraId="58BFFBF2" w14:textId="38CC6CB6" w:rsidR="00DC4E73" w:rsidRPr="007E2ED7" w:rsidRDefault="00DC4E73" w:rsidP="00DC4E73">
      <w:pPr>
        <w:rPr>
          <w:rFonts w:ascii="Arial" w:hAnsi="Arial" w:cs="Arial"/>
          <w:sz w:val="52"/>
          <w:szCs w:val="52"/>
        </w:rPr>
      </w:pPr>
      <w:r w:rsidRPr="007E2ED7">
        <w:rPr>
          <w:rFonts w:ascii="Arial" w:hAnsi="Arial" w:cs="Arial"/>
          <w:sz w:val="52"/>
          <w:szCs w:val="52"/>
        </w:rPr>
        <w:tab/>
        <w:t>Krystal Lewis</w:t>
      </w:r>
    </w:p>
    <w:p w14:paraId="15736566" w14:textId="5071556B" w:rsidR="00DC4E73" w:rsidRPr="007E2ED7" w:rsidRDefault="00DC4E73" w:rsidP="00DC4E73">
      <w:pPr>
        <w:rPr>
          <w:rFonts w:ascii="Arial" w:hAnsi="Arial" w:cs="Arial"/>
          <w:sz w:val="52"/>
          <w:szCs w:val="52"/>
        </w:rPr>
      </w:pPr>
      <w:r w:rsidRPr="007E2ED7">
        <w:rPr>
          <w:rFonts w:ascii="Arial" w:hAnsi="Arial" w:cs="Arial"/>
          <w:sz w:val="52"/>
          <w:szCs w:val="52"/>
        </w:rPr>
        <w:tab/>
        <w:t>Richmond Lamptey</w:t>
      </w:r>
    </w:p>
    <w:p w14:paraId="7AD2664F" w14:textId="74ABEDE4" w:rsidR="00DC4E73" w:rsidRPr="00013B21" w:rsidRDefault="00DC4E73" w:rsidP="00DC4E73">
      <w:pPr>
        <w:rPr>
          <w:rFonts w:ascii="Arial" w:hAnsi="Arial" w:cs="Arial"/>
          <w:sz w:val="44"/>
          <w:szCs w:val="44"/>
        </w:rPr>
      </w:pPr>
      <w:r w:rsidRPr="00013B21">
        <w:rPr>
          <w:rFonts w:ascii="Arial" w:hAnsi="Arial" w:cs="Arial"/>
          <w:sz w:val="44"/>
          <w:szCs w:val="44"/>
        </w:rPr>
        <w:tab/>
      </w:r>
    </w:p>
    <w:p w14:paraId="0C243592" w14:textId="77777777" w:rsidR="00DC4E73" w:rsidRDefault="00DC4E73" w:rsidP="00994A39">
      <w:pPr>
        <w:pStyle w:val="Heading3"/>
      </w:pPr>
    </w:p>
    <w:p w14:paraId="6A5BD669" w14:textId="77777777" w:rsidR="00DC4E73" w:rsidRDefault="00DC4E73" w:rsidP="00994A39">
      <w:pPr>
        <w:pStyle w:val="Heading3"/>
      </w:pPr>
    </w:p>
    <w:p w14:paraId="31073FF4" w14:textId="77777777" w:rsidR="00DC4E73" w:rsidRDefault="00DC4E73" w:rsidP="00994A39">
      <w:pPr>
        <w:pStyle w:val="Heading3"/>
      </w:pPr>
    </w:p>
    <w:p w14:paraId="2A9ABE03" w14:textId="77777777" w:rsidR="00DC4E73" w:rsidRDefault="00DC4E73" w:rsidP="00994A39">
      <w:pPr>
        <w:pStyle w:val="Heading3"/>
      </w:pPr>
    </w:p>
    <w:p w14:paraId="5B434F71" w14:textId="77777777" w:rsidR="00DC4E73" w:rsidRDefault="00DC4E73" w:rsidP="00994A39">
      <w:pPr>
        <w:pStyle w:val="Heading3"/>
      </w:pPr>
    </w:p>
    <w:p w14:paraId="2F043BA7" w14:textId="77777777" w:rsidR="00DC4E73" w:rsidRDefault="00DC4E73" w:rsidP="00994A39">
      <w:pPr>
        <w:pStyle w:val="Heading3"/>
      </w:pPr>
    </w:p>
    <w:p w14:paraId="21A8B214" w14:textId="77777777" w:rsidR="00DC4E73" w:rsidRDefault="00DC4E73" w:rsidP="00994A39">
      <w:pPr>
        <w:pStyle w:val="Heading3"/>
      </w:pPr>
    </w:p>
    <w:p w14:paraId="0EFDCA78" w14:textId="77777777" w:rsidR="00DC4E73" w:rsidRDefault="00DC4E73" w:rsidP="00994A39">
      <w:pPr>
        <w:pStyle w:val="Heading3"/>
      </w:pPr>
    </w:p>
    <w:p w14:paraId="5E04A0A8" w14:textId="77777777" w:rsidR="00DC4E73" w:rsidRDefault="00DC4E73" w:rsidP="00994A39">
      <w:pPr>
        <w:pStyle w:val="Heading3"/>
      </w:pPr>
    </w:p>
    <w:p w14:paraId="3A02BAE8" w14:textId="77777777" w:rsidR="00DC4E73" w:rsidRDefault="00DC4E73" w:rsidP="00994A39">
      <w:pPr>
        <w:pStyle w:val="Heading3"/>
      </w:pPr>
    </w:p>
    <w:p w14:paraId="619B6EB1" w14:textId="77777777" w:rsidR="00DC4E73" w:rsidRDefault="00DC4E73" w:rsidP="00994A39">
      <w:pPr>
        <w:pStyle w:val="Heading3"/>
      </w:pPr>
    </w:p>
    <w:p w14:paraId="39470846" w14:textId="15C92BA1" w:rsidR="004D21DD" w:rsidRDefault="00994A39" w:rsidP="00994A39">
      <w:pPr>
        <w:pStyle w:val="Heading3"/>
      </w:pPr>
      <w:bookmarkStart w:id="1" w:name="_Toc90035470"/>
      <w:r>
        <w:t>Table of content</w:t>
      </w:r>
      <w:bookmarkEnd w:id="1"/>
    </w:p>
    <w:p w14:paraId="47BF330E" w14:textId="0D166C71" w:rsidR="004D21DD" w:rsidRDefault="004D21DD"/>
    <w:sdt>
      <w:sdtPr>
        <w:id w:val="-668399512"/>
        <w:docPartObj>
          <w:docPartGallery w:val="Table of Contents"/>
          <w:docPartUnique/>
        </w:docPartObj>
      </w:sdtPr>
      <w:sdtEndPr>
        <w:rPr>
          <w:rFonts w:eastAsiaTheme="minorHAnsi" w:cstheme="minorBidi"/>
          <w:b/>
          <w:bCs/>
          <w:noProof/>
          <w:color w:val="auto"/>
          <w:sz w:val="24"/>
          <w:szCs w:val="24"/>
        </w:rPr>
      </w:sdtEndPr>
      <w:sdtContent>
        <w:p w14:paraId="1E64B23E" w14:textId="4EA6B25B" w:rsidR="004E46D3" w:rsidRDefault="004E46D3">
          <w:pPr>
            <w:pStyle w:val="TOCHeading"/>
          </w:pPr>
          <w:r>
            <w:t>Contents</w:t>
          </w:r>
        </w:p>
        <w:p w14:paraId="38FB13DE" w14:textId="60D16D40" w:rsidR="005C4EFD" w:rsidRPr="00013B21" w:rsidRDefault="004E46D3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r w:rsidRPr="00B574A9">
            <w:rPr>
              <w:rFonts w:asciiTheme="majorHAnsi" w:hAnsiTheme="majorHAnsi"/>
            </w:rPr>
            <w:fldChar w:fldCharType="begin"/>
          </w:r>
          <w:r w:rsidRPr="00B574A9">
            <w:rPr>
              <w:rFonts w:asciiTheme="majorHAnsi" w:hAnsiTheme="majorHAnsi"/>
            </w:rPr>
            <w:instrText xml:space="preserve"> TOC \o "1-3" \h \z \u </w:instrText>
          </w:r>
          <w:r w:rsidRPr="00B574A9">
            <w:rPr>
              <w:rFonts w:asciiTheme="majorHAnsi" w:hAnsiTheme="majorHAnsi"/>
            </w:rPr>
            <w:fldChar w:fldCharType="separate"/>
          </w:r>
          <w:hyperlink w:anchor="_Toc90035469" w:history="1">
            <w:r w:rsidR="005C4EFD" w:rsidRPr="00013B21">
              <w:rPr>
                <w:rStyle w:val="Hyperlink"/>
                <w:rFonts w:ascii="Arial" w:hAnsi="Arial" w:cs="Arial"/>
                <w:noProof/>
              </w:rPr>
              <w:t>Portfolio of Work</w:t>
            </w:r>
            <w:r w:rsidR="005C4EFD" w:rsidRPr="00013B21">
              <w:rPr>
                <w:rFonts w:ascii="Arial" w:hAnsi="Arial" w:cs="Arial"/>
                <w:noProof/>
                <w:webHidden/>
              </w:rPr>
              <w:tab/>
            </w:r>
            <w:r w:rsidR="005C4EFD"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="005C4EFD" w:rsidRPr="00013B21">
              <w:rPr>
                <w:rFonts w:ascii="Arial" w:hAnsi="Arial" w:cs="Arial"/>
                <w:noProof/>
                <w:webHidden/>
              </w:rPr>
              <w:instrText xml:space="preserve"> PAGEREF _Toc90035469 \h </w:instrText>
            </w:r>
            <w:r w:rsidR="005C4EFD" w:rsidRPr="00013B21">
              <w:rPr>
                <w:rFonts w:ascii="Arial" w:hAnsi="Arial" w:cs="Arial"/>
                <w:noProof/>
                <w:webHidden/>
              </w:rPr>
            </w:r>
            <w:r w:rsidR="005C4EFD"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C4EFD" w:rsidRPr="00013B21">
              <w:rPr>
                <w:rFonts w:ascii="Arial" w:hAnsi="Arial" w:cs="Arial"/>
                <w:noProof/>
                <w:webHidden/>
              </w:rPr>
              <w:t>0</w:t>
            </w:r>
            <w:r w:rsidR="005C4EFD"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360E55" w14:textId="66013329" w:rsidR="005C4EFD" w:rsidRPr="00013B21" w:rsidRDefault="005C4EFD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hyperlink w:anchor="_Toc90035470" w:history="1">
            <w:r w:rsidRPr="00013B21">
              <w:rPr>
                <w:rStyle w:val="Hyperlink"/>
                <w:rFonts w:ascii="Arial" w:hAnsi="Arial" w:cs="Arial"/>
                <w:noProof/>
              </w:rPr>
              <w:t>Table of content</w:t>
            </w:r>
            <w:r w:rsidRPr="00013B21">
              <w:rPr>
                <w:rFonts w:ascii="Arial" w:hAnsi="Arial" w:cs="Arial"/>
                <w:noProof/>
                <w:webHidden/>
              </w:rPr>
              <w:tab/>
            </w:r>
            <w:r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13B21">
              <w:rPr>
                <w:rFonts w:ascii="Arial" w:hAnsi="Arial" w:cs="Arial"/>
                <w:noProof/>
                <w:webHidden/>
              </w:rPr>
              <w:instrText xml:space="preserve"> PAGEREF _Toc90035470 \h </w:instrText>
            </w:r>
            <w:r w:rsidRPr="00013B21">
              <w:rPr>
                <w:rFonts w:ascii="Arial" w:hAnsi="Arial" w:cs="Arial"/>
                <w:noProof/>
                <w:webHidden/>
              </w:rPr>
            </w:r>
            <w:r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13B21">
              <w:rPr>
                <w:rFonts w:ascii="Arial" w:hAnsi="Arial" w:cs="Arial"/>
                <w:noProof/>
                <w:webHidden/>
              </w:rPr>
              <w:t>1</w:t>
            </w:r>
            <w:r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BD08ED3" w14:textId="1C165B80" w:rsidR="005C4EFD" w:rsidRPr="00013B21" w:rsidRDefault="005C4EFD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hyperlink w:anchor="_Toc90035471" w:history="1">
            <w:r w:rsidRPr="00013B21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013B21">
              <w:rPr>
                <w:rFonts w:ascii="Arial" w:hAnsi="Arial" w:cs="Arial"/>
                <w:noProof/>
                <w:webHidden/>
              </w:rPr>
              <w:tab/>
            </w:r>
            <w:r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13B21">
              <w:rPr>
                <w:rFonts w:ascii="Arial" w:hAnsi="Arial" w:cs="Arial"/>
                <w:noProof/>
                <w:webHidden/>
              </w:rPr>
              <w:instrText xml:space="preserve"> PAGEREF _Toc90035471 \h </w:instrText>
            </w:r>
            <w:r w:rsidRPr="00013B21">
              <w:rPr>
                <w:rFonts w:ascii="Arial" w:hAnsi="Arial" w:cs="Arial"/>
                <w:noProof/>
                <w:webHidden/>
              </w:rPr>
            </w:r>
            <w:r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13B21">
              <w:rPr>
                <w:rFonts w:ascii="Arial" w:hAnsi="Arial" w:cs="Arial"/>
                <w:noProof/>
                <w:webHidden/>
              </w:rPr>
              <w:t>2</w:t>
            </w:r>
            <w:r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B03F41E" w14:textId="4725FE86" w:rsidR="005C4EFD" w:rsidRPr="00013B21" w:rsidRDefault="005C4EFD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hyperlink w:anchor="_Toc90035472" w:history="1">
            <w:r w:rsidRPr="00013B21">
              <w:rPr>
                <w:rStyle w:val="Hyperlink"/>
                <w:rFonts w:ascii="Arial" w:hAnsi="Arial" w:cs="Arial"/>
                <w:noProof/>
              </w:rPr>
              <w:t>Audit</w:t>
            </w:r>
            <w:r w:rsidRPr="00013B21">
              <w:rPr>
                <w:rFonts w:ascii="Arial" w:hAnsi="Arial" w:cs="Arial"/>
                <w:noProof/>
                <w:webHidden/>
              </w:rPr>
              <w:tab/>
            </w:r>
            <w:r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13B21">
              <w:rPr>
                <w:rFonts w:ascii="Arial" w:hAnsi="Arial" w:cs="Arial"/>
                <w:noProof/>
                <w:webHidden/>
              </w:rPr>
              <w:instrText xml:space="preserve"> PAGEREF _Toc90035472 \h </w:instrText>
            </w:r>
            <w:r w:rsidRPr="00013B21">
              <w:rPr>
                <w:rFonts w:ascii="Arial" w:hAnsi="Arial" w:cs="Arial"/>
                <w:noProof/>
                <w:webHidden/>
              </w:rPr>
            </w:r>
            <w:r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13B21">
              <w:rPr>
                <w:rFonts w:ascii="Arial" w:hAnsi="Arial" w:cs="Arial"/>
                <w:noProof/>
                <w:webHidden/>
              </w:rPr>
              <w:t>2</w:t>
            </w:r>
            <w:r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1B8F6F8" w14:textId="5E2CF299" w:rsidR="005C4EFD" w:rsidRPr="00013B21" w:rsidRDefault="005C4EFD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hyperlink w:anchor="_Toc90035473" w:history="1">
            <w:r w:rsidRPr="00013B21">
              <w:rPr>
                <w:rStyle w:val="Hyperlink"/>
                <w:rFonts w:ascii="Arial" w:hAnsi="Arial" w:cs="Arial"/>
                <w:noProof/>
              </w:rPr>
              <w:t>Analyse</w:t>
            </w:r>
            <w:r w:rsidRPr="00013B21">
              <w:rPr>
                <w:rFonts w:ascii="Arial" w:hAnsi="Arial" w:cs="Arial"/>
                <w:noProof/>
                <w:webHidden/>
              </w:rPr>
              <w:tab/>
            </w:r>
            <w:r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13B21">
              <w:rPr>
                <w:rFonts w:ascii="Arial" w:hAnsi="Arial" w:cs="Arial"/>
                <w:noProof/>
                <w:webHidden/>
              </w:rPr>
              <w:instrText xml:space="preserve"> PAGEREF _Toc90035473 \h </w:instrText>
            </w:r>
            <w:r w:rsidRPr="00013B21">
              <w:rPr>
                <w:rFonts w:ascii="Arial" w:hAnsi="Arial" w:cs="Arial"/>
                <w:noProof/>
                <w:webHidden/>
              </w:rPr>
            </w:r>
            <w:r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13B21">
              <w:rPr>
                <w:rFonts w:ascii="Arial" w:hAnsi="Arial" w:cs="Arial"/>
                <w:noProof/>
                <w:webHidden/>
              </w:rPr>
              <w:t>3</w:t>
            </w:r>
            <w:r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FE75A4A" w14:textId="496D0EC1" w:rsidR="005C4EFD" w:rsidRPr="00013B21" w:rsidRDefault="005C4EFD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hyperlink w:anchor="_Toc90035474" w:history="1">
            <w:r w:rsidRPr="00013B21">
              <w:rPr>
                <w:rStyle w:val="Hyperlink"/>
                <w:rFonts w:ascii="Arial" w:hAnsi="Arial" w:cs="Arial"/>
                <w:noProof/>
              </w:rPr>
              <w:t>Asses</w:t>
            </w:r>
            <w:r w:rsidRPr="00013B21">
              <w:rPr>
                <w:rFonts w:ascii="Arial" w:hAnsi="Arial" w:cs="Arial"/>
                <w:noProof/>
                <w:webHidden/>
              </w:rPr>
              <w:tab/>
            </w:r>
            <w:r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13B21">
              <w:rPr>
                <w:rFonts w:ascii="Arial" w:hAnsi="Arial" w:cs="Arial"/>
                <w:noProof/>
                <w:webHidden/>
              </w:rPr>
              <w:instrText xml:space="preserve"> PAGEREF _Toc90035474 \h </w:instrText>
            </w:r>
            <w:r w:rsidRPr="00013B21">
              <w:rPr>
                <w:rFonts w:ascii="Arial" w:hAnsi="Arial" w:cs="Arial"/>
                <w:noProof/>
                <w:webHidden/>
              </w:rPr>
            </w:r>
            <w:r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13B21">
              <w:rPr>
                <w:rFonts w:ascii="Arial" w:hAnsi="Arial" w:cs="Arial"/>
                <w:noProof/>
                <w:webHidden/>
              </w:rPr>
              <w:t>4</w:t>
            </w:r>
            <w:r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97FACB0" w14:textId="1E3F5AEB" w:rsidR="005C4EFD" w:rsidRPr="00013B21" w:rsidRDefault="005C4EFD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hyperlink w:anchor="_Toc90035475" w:history="1">
            <w:r w:rsidRPr="00013B21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013B21">
              <w:rPr>
                <w:rFonts w:ascii="Arial" w:hAnsi="Arial" w:cs="Arial"/>
                <w:noProof/>
                <w:webHidden/>
              </w:rPr>
              <w:tab/>
            </w:r>
            <w:r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13B21">
              <w:rPr>
                <w:rFonts w:ascii="Arial" w:hAnsi="Arial" w:cs="Arial"/>
                <w:noProof/>
                <w:webHidden/>
              </w:rPr>
              <w:instrText xml:space="preserve"> PAGEREF _Toc90035475 \h </w:instrText>
            </w:r>
            <w:r w:rsidRPr="00013B21">
              <w:rPr>
                <w:rFonts w:ascii="Arial" w:hAnsi="Arial" w:cs="Arial"/>
                <w:noProof/>
                <w:webHidden/>
              </w:rPr>
            </w:r>
            <w:r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13B21">
              <w:rPr>
                <w:rFonts w:ascii="Arial" w:hAnsi="Arial" w:cs="Arial"/>
                <w:noProof/>
                <w:webHidden/>
              </w:rPr>
              <w:t>5</w:t>
            </w:r>
            <w:r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210B3AE" w14:textId="46B28ECB" w:rsidR="005C4EFD" w:rsidRPr="00013B21" w:rsidRDefault="005C4EFD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hyperlink w:anchor="_Toc90035476" w:history="1">
            <w:r w:rsidRPr="00013B21">
              <w:rPr>
                <w:rStyle w:val="Hyperlink"/>
                <w:rFonts w:ascii="Arial" w:hAnsi="Arial" w:cs="Arial"/>
                <w:noProof/>
              </w:rPr>
              <w:t>References</w:t>
            </w:r>
            <w:r w:rsidRPr="00013B21">
              <w:rPr>
                <w:rFonts w:ascii="Arial" w:hAnsi="Arial" w:cs="Arial"/>
                <w:noProof/>
                <w:webHidden/>
              </w:rPr>
              <w:tab/>
            </w:r>
            <w:r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13B21">
              <w:rPr>
                <w:rFonts w:ascii="Arial" w:hAnsi="Arial" w:cs="Arial"/>
                <w:noProof/>
                <w:webHidden/>
              </w:rPr>
              <w:instrText xml:space="preserve"> PAGEREF _Toc90035476 \h </w:instrText>
            </w:r>
            <w:r w:rsidRPr="00013B21">
              <w:rPr>
                <w:rFonts w:ascii="Arial" w:hAnsi="Arial" w:cs="Arial"/>
                <w:noProof/>
                <w:webHidden/>
              </w:rPr>
            </w:r>
            <w:r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13B21">
              <w:rPr>
                <w:rFonts w:ascii="Arial" w:hAnsi="Arial" w:cs="Arial"/>
                <w:noProof/>
                <w:webHidden/>
              </w:rPr>
              <w:t>6</w:t>
            </w:r>
            <w:r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5C9E895" w14:textId="645B674F" w:rsidR="005C4EFD" w:rsidRPr="00013B21" w:rsidRDefault="005C4EFD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val="en-GB" w:eastAsia="en-GB"/>
            </w:rPr>
          </w:pPr>
          <w:hyperlink w:anchor="_Toc90035477" w:history="1">
            <w:r w:rsidRPr="00013B21">
              <w:rPr>
                <w:rStyle w:val="Hyperlink"/>
                <w:rFonts w:ascii="Arial" w:hAnsi="Arial" w:cs="Arial"/>
                <w:noProof/>
              </w:rPr>
              <w:t>Appendixes</w:t>
            </w:r>
            <w:r w:rsidRPr="00013B21">
              <w:rPr>
                <w:rFonts w:ascii="Arial" w:hAnsi="Arial" w:cs="Arial"/>
                <w:noProof/>
                <w:webHidden/>
              </w:rPr>
              <w:tab/>
            </w:r>
            <w:r w:rsidRPr="00013B21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13B21">
              <w:rPr>
                <w:rFonts w:ascii="Arial" w:hAnsi="Arial" w:cs="Arial"/>
                <w:noProof/>
                <w:webHidden/>
              </w:rPr>
              <w:instrText xml:space="preserve"> PAGEREF _Toc90035477 \h </w:instrText>
            </w:r>
            <w:r w:rsidRPr="00013B21">
              <w:rPr>
                <w:rFonts w:ascii="Arial" w:hAnsi="Arial" w:cs="Arial"/>
                <w:noProof/>
                <w:webHidden/>
              </w:rPr>
            </w:r>
            <w:r w:rsidRPr="00013B21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13B21">
              <w:rPr>
                <w:rFonts w:ascii="Arial" w:hAnsi="Arial" w:cs="Arial"/>
                <w:noProof/>
                <w:webHidden/>
              </w:rPr>
              <w:t>7</w:t>
            </w:r>
            <w:r w:rsidRPr="00013B2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16C945" w14:textId="5DEC9C2E" w:rsidR="004E46D3" w:rsidRPr="00B574A9" w:rsidRDefault="004E46D3">
          <w:pPr>
            <w:rPr>
              <w:rFonts w:asciiTheme="majorHAnsi" w:hAnsiTheme="majorHAnsi"/>
            </w:rPr>
          </w:pPr>
          <w:r w:rsidRPr="00B574A9">
            <w:rPr>
              <w:rFonts w:asciiTheme="majorHAnsi" w:hAnsiTheme="majorHAnsi"/>
              <w:b/>
              <w:bCs/>
              <w:noProof/>
            </w:rPr>
            <w:fldChar w:fldCharType="end"/>
          </w:r>
        </w:p>
      </w:sdtContent>
    </w:sdt>
    <w:p w14:paraId="304AE20D" w14:textId="3AAEFD7C" w:rsidR="004D21DD" w:rsidRPr="00B574A9" w:rsidRDefault="004D21DD">
      <w:pPr>
        <w:rPr>
          <w:rFonts w:asciiTheme="majorHAnsi" w:hAnsiTheme="majorHAnsi"/>
        </w:rPr>
      </w:pPr>
    </w:p>
    <w:p w14:paraId="663F5530" w14:textId="26B3F5CB" w:rsidR="00994A39" w:rsidRPr="00B574A9" w:rsidRDefault="00994A39">
      <w:pPr>
        <w:rPr>
          <w:rFonts w:asciiTheme="majorHAnsi" w:hAnsiTheme="majorHAnsi"/>
        </w:rPr>
      </w:pPr>
    </w:p>
    <w:p w14:paraId="60E9410A" w14:textId="6F7103BB" w:rsidR="00994A39" w:rsidRDefault="00994A39"/>
    <w:p w14:paraId="5DA91ABD" w14:textId="3B739D9A" w:rsidR="00994A39" w:rsidRDefault="00994A39"/>
    <w:p w14:paraId="5D71E7B9" w14:textId="75D388AF" w:rsidR="00994A39" w:rsidRDefault="00994A39"/>
    <w:p w14:paraId="4F2F91AB" w14:textId="6EF41CC4" w:rsidR="00994A39" w:rsidRDefault="00994A39"/>
    <w:p w14:paraId="26008EA1" w14:textId="7E6C810A" w:rsidR="00994A39" w:rsidRDefault="00994A39"/>
    <w:p w14:paraId="239F5292" w14:textId="322F8148" w:rsidR="00994A39" w:rsidRDefault="00994A39"/>
    <w:p w14:paraId="637F839E" w14:textId="2DE923C9" w:rsidR="00994A39" w:rsidRDefault="00994A39"/>
    <w:p w14:paraId="640E9243" w14:textId="1E0DEFAE" w:rsidR="00994A39" w:rsidRDefault="00994A39"/>
    <w:p w14:paraId="17B0A9CD" w14:textId="6F6ECACD" w:rsidR="00994A39" w:rsidRDefault="00994A39"/>
    <w:p w14:paraId="0867168F" w14:textId="75D917A1" w:rsidR="00994A39" w:rsidRDefault="00994A39"/>
    <w:p w14:paraId="246C77B9" w14:textId="7039ADF9" w:rsidR="00994A39" w:rsidRDefault="00994A39"/>
    <w:p w14:paraId="6FD42B61" w14:textId="3991273E" w:rsidR="00994A39" w:rsidRDefault="00994A39"/>
    <w:p w14:paraId="109B4ADF" w14:textId="3093FC38" w:rsidR="00994A39" w:rsidRDefault="00994A39"/>
    <w:p w14:paraId="383FB474" w14:textId="7EFAA43F" w:rsidR="00994A39" w:rsidRDefault="00994A39"/>
    <w:p w14:paraId="707C0A7B" w14:textId="61AB0BCA" w:rsidR="00994A39" w:rsidRDefault="00994A39"/>
    <w:p w14:paraId="79F02F01" w14:textId="0E48256A" w:rsidR="00994A39" w:rsidRDefault="00994A39"/>
    <w:p w14:paraId="62A303D7" w14:textId="77777777" w:rsidR="004F3B35" w:rsidRDefault="004F3B35" w:rsidP="004F3B35">
      <w:pPr>
        <w:pStyle w:val="Heading3"/>
        <w:jc w:val="left"/>
      </w:pPr>
      <w:bookmarkStart w:id="2" w:name="_Toc90035471"/>
    </w:p>
    <w:p w14:paraId="12DA1170" w14:textId="07BC6CB5" w:rsidR="00994A39" w:rsidRDefault="00994A39" w:rsidP="004F3B35">
      <w:pPr>
        <w:pStyle w:val="Heading3"/>
      </w:pPr>
      <w:r>
        <w:lastRenderedPageBreak/>
        <w:t>Introduction</w:t>
      </w:r>
      <w:bookmarkEnd w:id="2"/>
    </w:p>
    <w:p w14:paraId="406B7802" w14:textId="77777777" w:rsidR="001C4C46" w:rsidRDefault="001C4C46" w:rsidP="001C4C46">
      <w:pPr>
        <w:jc w:val="right"/>
        <w:rPr>
          <w:rFonts w:ascii="Arial" w:hAnsi="Arial" w:cs="Arial"/>
        </w:rPr>
      </w:pPr>
    </w:p>
    <w:p w14:paraId="538F8963" w14:textId="3094F186" w:rsidR="00713AAA" w:rsidRPr="00345053" w:rsidRDefault="001C4C46" w:rsidP="006F02C2">
      <w:pPr>
        <w:jc w:val="both"/>
        <w:rPr>
          <w:rFonts w:ascii="Arial" w:hAnsi="Arial" w:cs="Arial"/>
          <w:sz w:val="22"/>
          <w:szCs w:val="22"/>
        </w:rPr>
      </w:pPr>
      <w:r w:rsidRPr="00345053">
        <w:rPr>
          <w:rFonts w:ascii="Arial" w:hAnsi="Arial" w:cs="Arial"/>
          <w:sz w:val="22"/>
          <w:szCs w:val="22"/>
        </w:rPr>
        <w:t xml:space="preserve">This report </w:t>
      </w:r>
      <w:r w:rsidR="003F74CD" w:rsidRPr="00345053">
        <w:rPr>
          <w:rFonts w:ascii="Arial" w:hAnsi="Arial" w:cs="Arial"/>
          <w:sz w:val="22"/>
          <w:szCs w:val="22"/>
        </w:rPr>
        <w:t xml:space="preserve">will be </w:t>
      </w:r>
      <w:r w:rsidR="00CC0488" w:rsidRPr="00345053">
        <w:rPr>
          <w:rFonts w:ascii="Arial" w:hAnsi="Arial" w:cs="Arial"/>
          <w:sz w:val="22"/>
          <w:szCs w:val="22"/>
        </w:rPr>
        <w:t xml:space="preserve">examining </w:t>
      </w:r>
      <w:r w:rsidR="006F02C2" w:rsidRPr="00345053">
        <w:rPr>
          <w:rFonts w:ascii="Arial" w:hAnsi="Arial" w:cs="Arial"/>
          <w:sz w:val="22"/>
          <w:szCs w:val="22"/>
        </w:rPr>
        <w:t>how I plan to develop my skills</w:t>
      </w:r>
      <w:r w:rsidR="000A5007" w:rsidRPr="00345053">
        <w:rPr>
          <w:rFonts w:ascii="Arial" w:hAnsi="Arial" w:cs="Arial"/>
          <w:sz w:val="22"/>
          <w:szCs w:val="22"/>
        </w:rPr>
        <w:t>et</w:t>
      </w:r>
      <w:r w:rsidR="006F02C2" w:rsidRPr="00345053">
        <w:rPr>
          <w:rFonts w:ascii="Arial" w:hAnsi="Arial" w:cs="Arial"/>
          <w:sz w:val="22"/>
          <w:szCs w:val="22"/>
        </w:rPr>
        <w:t xml:space="preserve"> </w:t>
      </w:r>
      <w:r w:rsidR="00435D74" w:rsidRPr="00345053">
        <w:rPr>
          <w:rFonts w:ascii="Arial" w:hAnsi="Arial" w:cs="Arial"/>
          <w:sz w:val="22"/>
          <w:szCs w:val="22"/>
        </w:rPr>
        <w:t>to</w:t>
      </w:r>
      <w:r w:rsidR="006F02C2" w:rsidRPr="00345053">
        <w:rPr>
          <w:rFonts w:ascii="Arial" w:hAnsi="Arial" w:cs="Arial"/>
          <w:sz w:val="22"/>
          <w:szCs w:val="22"/>
        </w:rPr>
        <w:t xml:space="preserve"> succeed</w:t>
      </w:r>
      <w:r w:rsidR="00B637B1" w:rsidRPr="00345053">
        <w:rPr>
          <w:rFonts w:ascii="Arial" w:hAnsi="Arial" w:cs="Arial"/>
          <w:sz w:val="22"/>
          <w:szCs w:val="22"/>
        </w:rPr>
        <w:t xml:space="preserve"> in my </w:t>
      </w:r>
      <w:r w:rsidR="008C5579" w:rsidRPr="00345053">
        <w:rPr>
          <w:rFonts w:ascii="Arial" w:hAnsi="Arial" w:cs="Arial"/>
          <w:sz w:val="22"/>
          <w:szCs w:val="22"/>
        </w:rPr>
        <w:t>desire</w:t>
      </w:r>
      <w:r w:rsidR="00A2752A" w:rsidRPr="00345053">
        <w:rPr>
          <w:rFonts w:ascii="Arial" w:hAnsi="Arial" w:cs="Arial"/>
          <w:sz w:val="22"/>
          <w:szCs w:val="22"/>
        </w:rPr>
        <w:t>d</w:t>
      </w:r>
      <w:r w:rsidR="008C5579" w:rsidRPr="00345053">
        <w:rPr>
          <w:rFonts w:ascii="Arial" w:hAnsi="Arial" w:cs="Arial"/>
          <w:sz w:val="22"/>
          <w:szCs w:val="22"/>
        </w:rPr>
        <w:t xml:space="preserve"> field of employment</w:t>
      </w:r>
      <w:r w:rsidR="00963B86" w:rsidRPr="00345053">
        <w:rPr>
          <w:rFonts w:ascii="Arial" w:hAnsi="Arial" w:cs="Arial"/>
          <w:sz w:val="22"/>
          <w:szCs w:val="22"/>
        </w:rPr>
        <w:t>,</w:t>
      </w:r>
      <w:r w:rsidR="008C5579" w:rsidRPr="00345053">
        <w:rPr>
          <w:rFonts w:ascii="Arial" w:hAnsi="Arial" w:cs="Arial"/>
          <w:sz w:val="22"/>
          <w:szCs w:val="22"/>
        </w:rPr>
        <w:t xml:space="preserve"> </w:t>
      </w:r>
      <w:r w:rsidR="00A2752A" w:rsidRPr="00345053">
        <w:rPr>
          <w:rFonts w:ascii="Arial" w:hAnsi="Arial" w:cs="Arial"/>
          <w:sz w:val="22"/>
          <w:szCs w:val="22"/>
        </w:rPr>
        <w:t>once</w:t>
      </w:r>
      <w:r w:rsidR="008C5579" w:rsidRPr="00345053">
        <w:rPr>
          <w:rFonts w:ascii="Arial" w:hAnsi="Arial" w:cs="Arial"/>
          <w:sz w:val="22"/>
          <w:szCs w:val="22"/>
        </w:rPr>
        <w:t xml:space="preserve"> I complete my education</w:t>
      </w:r>
      <w:r w:rsidR="00394F3A" w:rsidRPr="00345053">
        <w:rPr>
          <w:rFonts w:ascii="Arial" w:hAnsi="Arial" w:cs="Arial"/>
          <w:sz w:val="22"/>
          <w:szCs w:val="22"/>
        </w:rPr>
        <w:t xml:space="preserve"> with UWTSD. </w:t>
      </w:r>
      <w:r w:rsidR="0027611B" w:rsidRPr="00345053">
        <w:rPr>
          <w:rFonts w:ascii="Arial" w:hAnsi="Arial" w:cs="Arial"/>
          <w:sz w:val="22"/>
          <w:szCs w:val="22"/>
        </w:rPr>
        <w:t>I believe the</w:t>
      </w:r>
      <w:r w:rsidR="00FB27C7" w:rsidRPr="00345053">
        <w:rPr>
          <w:rFonts w:ascii="Arial" w:hAnsi="Arial" w:cs="Arial"/>
          <w:sz w:val="22"/>
          <w:szCs w:val="22"/>
        </w:rPr>
        <w:t xml:space="preserve"> </w:t>
      </w:r>
      <w:r w:rsidR="002277EE" w:rsidRPr="00345053">
        <w:rPr>
          <w:rFonts w:ascii="Arial" w:hAnsi="Arial" w:cs="Arial"/>
          <w:sz w:val="22"/>
          <w:szCs w:val="22"/>
        </w:rPr>
        <w:t xml:space="preserve">certificate of higher education will create </w:t>
      </w:r>
      <w:r w:rsidR="00025B0C" w:rsidRPr="00345053">
        <w:rPr>
          <w:rFonts w:ascii="Arial" w:hAnsi="Arial" w:cs="Arial"/>
          <w:sz w:val="22"/>
          <w:szCs w:val="22"/>
        </w:rPr>
        <w:t xml:space="preserve">better employability prospects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973B84" w:rsidRPr="00345053">
        <w:rPr>
          <w:rFonts w:ascii="Arial" w:hAnsi="Arial" w:cs="Arial"/>
          <w:sz w:val="22"/>
          <w:szCs w:val="22"/>
        </w:rPr>
        <w:t xml:space="preserve"> </w:t>
      </w:r>
      <w:r w:rsidR="00B73F9C" w:rsidRPr="00345053">
        <w:rPr>
          <w:rFonts w:ascii="Arial" w:hAnsi="Arial" w:cs="Arial"/>
          <w:sz w:val="22"/>
          <w:szCs w:val="22"/>
        </w:rPr>
        <w:t xml:space="preserve">allow access to </w:t>
      </w:r>
      <w:r w:rsidR="00973B84" w:rsidRPr="00345053">
        <w:rPr>
          <w:rFonts w:ascii="Arial" w:hAnsi="Arial" w:cs="Arial"/>
          <w:sz w:val="22"/>
          <w:szCs w:val="22"/>
        </w:rPr>
        <w:t>various career paths</w:t>
      </w:r>
      <w:r w:rsidR="00963B86" w:rsidRPr="00345053">
        <w:rPr>
          <w:rFonts w:ascii="Arial" w:hAnsi="Arial" w:cs="Arial"/>
          <w:sz w:val="22"/>
          <w:szCs w:val="22"/>
        </w:rPr>
        <w:t>,</w:t>
      </w:r>
      <w:r w:rsidR="00973B84" w:rsidRPr="00345053">
        <w:rPr>
          <w:rFonts w:ascii="Arial" w:hAnsi="Arial" w:cs="Arial"/>
          <w:sz w:val="22"/>
          <w:szCs w:val="22"/>
        </w:rPr>
        <w:t xml:space="preserve"> </w:t>
      </w:r>
      <w:r w:rsidR="00B73F9C" w:rsidRPr="00345053">
        <w:rPr>
          <w:rFonts w:ascii="Arial" w:hAnsi="Arial" w:cs="Arial"/>
          <w:sz w:val="22"/>
          <w:szCs w:val="22"/>
        </w:rPr>
        <w:t xml:space="preserve">which </w:t>
      </w:r>
      <w:r w:rsidR="00963B86" w:rsidRPr="00345053">
        <w:rPr>
          <w:rFonts w:ascii="Arial" w:hAnsi="Arial" w:cs="Arial"/>
          <w:sz w:val="22"/>
          <w:szCs w:val="22"/>
        </w:rPr>
        <w:t xml:space="preserve">I </w:t>
      </w:r>
      <w:r w:rsidR="00B73F9C" w:rsidRPr="00345053">
        <w:rPr>
          <w:rFonts w:ascii="Arial" w:hAnsi="Arial" w:cs="Arial"/>
          <w:sz w:val="22"/>
          <w:szCs w:val="22"/>
        </w:rPr>
        <w:t>can</w:t>
      </w:r>
      <w:r w:rsidR="009179F7" w:rsidRPr="00345053">
        <w:rPr>
          <w:rFonts w:ascii="Arial" w:hAnsi="Arial" w:cs="Arial"/>
          <w:sz w:val="22"/>
          <w:szCs w:val="22"/>
        </w:rPr>
        <w:t xml:space="preserve"> </w:t>
      </w:r>
      <w:r w:rsidR="00963B86" w:rsidRPr="00345053">
        <w:rPr>
          <w:rFonts w:ascii="Arial" w:hAnsi="Arial" w:cs="Arial"/>
          <w:sz w:val="22"/>
          <w:szCs w:val="22"/>
        </w:rPr>
        <w:t>then</w:t>
      </w:r>
      <w:r w:rsidR="009179F7" w:rsidRPr="00345053">
        <w:rPr>
          <w:rFonts w:ascii="Arial" w:hAnsi="Arial" w:cs="Arial"/>
          <w:sz w:val="22"/>
          <w:szCs w:val="22"/>
        </w:rPr>
        <w:t xml:space="preserve"> </w:t>
      </w:r>
      <w:r w:rsidR="00CB0CCF" w:rsidRPr="00345053">
        <w:rPr>
          <w:rFonts w:ascii="Arial" w:hAnsi="Arial" w:cs="Arial"/>
          <w:sz w:val="22"/>
          <w:szCs w:val="22"/>
        </w:rPr>
        <w:t xml:space="preserve">follow </w:t>
      </w:r>
      <w:r w:rsidR="00256236" w:rsidRPr="00345053">
        <w:rPr>
          <w:rFonts w:ascii="Arial" w:hAnsi="Arial" w:cs="Arial"/>
          <w:sz w:val="22"/>
          <w:szCs w:val="22"/>
        </w:rPr>
        <w:t>to</w:t>
      </w:r>
      <w:r w:rsidR="0027611B" w:rsidRPr="00345053">
        <w:rPr>
          <w:rFonts w:ascii="Arial" w:hAnsi="Arial" w:cs="Arial"/>
          <w:sz w:val="22"/>
          <w:szCs w:val="22"/>
        </w:rPr>
        <w:t xml:space="preserve"> </w:t>
      </w:r>
      <w:r w:rsidR="009179F7" w:rsidRPr="00345053">
        <w:rPr>
          <w:rFonts w:ascii="Arial" w:hAnsi="Arial" w:cs="Arial"/>
          <w:sz w:val="22"/>
          <w:szCs w:val="22"/>
        </w:rPr>
        <w:t xml:space="preserve">financial freedom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BE41C7" w:rsidRPr="00345053">
        <w:rPr>
          <w:rFonts w:ascii="Arial" w:hAnsi="Arial" w:cs="Arial"/>
          <w:sz w:val="22"/>
          <w:szCs w:val="22"/>
        </w:rPr>
        <w:t xml:space="preserve"> overall</w:t>
      </w:r>
      <w:r w:rsidR="0027611B" w:rsidRPr="00345053">
        <w:rPr>
          <w:rFonts w:ascii="Arial" w:hAnsi="Arial" w:cs="Arial"/>
          <w:sz w:val="22"/>
          <w:szCs w:val="22"/>
        </w:rPr>
        <w:t xml:space="preserve"> </w:t>
      </w:r>
      <w:r w:rsidR="009179F7" w:rsidRPr="00345053">
        <w:rPr>
          <w:rFonts w:ascii="Arial" w:hAnsi="Arial" w:cs="Arial"/>
          <w:sz w:val="22"/>
          <w:szCs w:val="22"/>
        </w:rPr>
        <w:t>job satisfaction.</w:t>
      </w:r>
      <w:r w:rsidR="00C923BC">
        <w:rPr>
          <w:rFonts w:ascii="Arial" w:hAnsi="Arial" w:cs="Arial"/>
          <w:sz w:val="22"/>
          <w:szCs w:val="22"/>
        </w:rPr>
        <w:t xml:space="preserve"> </w:t>
      </w:r>
      <w:r w:rsidR="00AD1E93">
        <w:rPr>
          <w:rFonts w:ascii="Arial" w:hAnsi="Arial" w:cs="Arial"/>
          <w:sz w:val="22"/>
          <w:szCs w:val="22"/>
        </w:rPr>
        <w:t>I will also detail the feedback I received from my task 2 assignment where I took part in an interview for a job I had selected</w:t>
      </w:r>
      <w:r w:rsidR="00143AF3">
        <w:rPr>
          <w:rFonts w:ascii="Arial" w:hAnsi="Arial" w:cs="Arial"/>
          <w:sz w:val="22"/>
          <w:szCs w:val="22"/>
        </w:rPr>
        <w:t xml:space="preserve"> </w:t>
      </w:r>
      <w:r w:rsidR="00D316F3">
        <w:rPr>
          <w:rFonts w:ascii="Arial" w:hAnsi="Arial" w:cs="Arial"/>
          <w:sz w:val="22"/>
          <w:szCs w:val="22"/>
        </w:rPr>
        <w:t>&amp;</w:t>
      </w:r>
      <w:r w:rsidR="00143AF3">
        <w:rPr>
          <w:rFonts w:ascii="Arial" w:hAnsi="Arial" w:cs="Arial"/>
          <w:sz w:val="22"/>
          <w:szCs w:val="22"/>
        </w:rPr>
        <w:t xml:space="preserve"> could see myself enjoying if I was to apply</w:t>
      </w:r>
      <w:r w:rsidR="00D316F3">
        <w:rPr>
          <w:rFonts w:ascii="Arial" w:hAnsi="Arial" w:cs="Arial"/>
          <w:sz w:val="22"/>
          <w:szCs w:val="22"/>
        </w:rPr>
        <w:t>.</w:t>
      </w:r>
      <w:r w:rsidR="00984186" w:rsidRPr="00345053">
        <w:rPr>
          <w:rFonts w:ascii="Arial" w:hAnsi="Arial" w:cs="Arial"/>
          <w:sz w:val="22"/>
          <w:szCs w:val="22"/>
        </w:rPr>
        <w:t xml:space="preserve"> </w:t>
      </w:r>
      <w:r w:rsidR="00471F14" w:rsidRPr="00345053">
        <w:rPr>
          <w:rFonts w:ascii="Arial" w:hAnsi="Arial" w:cs="Arial"/>
          <w:sz w:val="22"/>
          <w:szCs w:val="22"/>
        </w:rPr>
        <w:t>“</w:t>
      </w:r>
      <w:r w:rsidR="0036036D" w:rsidRPr="00345053">
        <w:rPr>
          <w:rFonts w:ascii="Arial" w:hAnsi="Arial" w:cs="Arial"/>
          <w:sz w:val="22"/>
          <w:szCs w:val="22"/>
        </w:rPr>
        <w:t xml:space="preserve">Employability is a </w:t>
      </w:r>
      <w:r w:rsidR="00EF0125" w:rsidRPr="00345053">
        <w:rPr>
          <w:rFonts w:ascii="Arial" w:hAnsi="Arial" w:cs="Arial"/>
          <w:sz w:val="22"/>
          <w:szCs w:val="22"/>
        </w:rPr>
        <w:t xml:space="preserve">state </w:t>
      </w:r>
      <w:r w:rsidR="00B05C77" w:rsidRPr="00345053">
        <w:rPr>
          <w:rFonts w:ascii="Arial" w:hAnsi="Arial" w:cs="Arial"/>
          <w:sz w:val="22"/>
          <w:szCs w:val="22"/>
        </w:rPr>
        <w:t xml:space="preserve">which maintains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B05C77" w:rsidRPr="00345053">
        <w:rPr>
          <w:rFonts w:ascii="Arial" w:hAnsi="Arial" w:cs="Arial"/>
          <w:sz w:val="22"/>
          <w:szCs w:val="22"/>
        </w:rPr>
        <w:t xml:space="preserve"> develops work related skills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B05C77" w:rsidRPr="00345053">
        <w:rPr>
          <w:rFonts w:ascii="Arial" w:hAnsi="Arial" w:cs="Arial"/>
          <w:sz w:val="22"/>
          <w:szCs w:val="22"/>
        </w:rPr>
        <w:t xml:space="preserve"> knowledge </w:t>
      </w:r>
      <w:r w:rsidR="00471F14" w:rsidRPr="00345053">
        <w:rPr>
          <w:rFonts w:ascii="Arial" w:hAnsi="Arial" w:cs="Arial"/>
          <w:sz w:val="22"/>
          <w:szCs w:val="22"/>
        </w:rPr>
        <w:t xml:space="preserve">throughout an </w:t>
      </w:r>
      <w:r w:rsidR="00E56CD4" w:rsidRPr="00345053">
        <w:rPr>
          <w:rFonts w:ascii="Arial" w:hAnsi="Arial" w:cs="Arial"/>
          <w:sz w:val="22"/>
          <w:szCs w:val="22"/>
        </w:rPr>
        <w:t>individual’s</w:t>
      </w:r>
      <w:r w:rsidR="00471F14" w:rsidRPr="00345053">
        <w:rPr>
          <w:rFonts w:ascii="Arial" w:hAnsi="Arial" w:cs="Arial"/>
          <w:sz w:val="22"/>
          <w:szCs w:val="22"/>
        </w:rPr>
        <w:t xml:space="preserve"> working life”.</w:t>
      </w:r>
      <w:r w:rsidR="007F4CCA" w:rsidRPr="00345053">
        <w:rPr>
          <w:rFonts w:ascii="Arial" w:hAnsi="Arial" w:cs="Arial"/>
          <w:sz w:val="22"/>
          <w:szCs w:val="22"/>
        </w:rPr>
        <w:t xml:space="preserve"> </w:t>
      </w:r>
      <w:r w:rsidR="00D26608" w:rsidRPr="00345053">
        <w:rPr>
          <w:rFonts w:ascii="Arial" w:hAnsi="Arial" w:cs="Arial"/>
          <w:sz w:val="22"/>
          <w:szCs w:val="22"/>
        </w:rPr>
        <w:t xml:space="preserve">This </w:t>
      </w:r>
      <w:r w:rsidR="00BC794A" w:rsidRPr="00345053">
        <w:rPr>
          <w:rFonts w:ascii="Arial" w:hAnsi="Arial" w:cs="Arial"/>
          <w:sz w:val="22"/>
          <w:szCs w:val="22"/>
        </w:rPr>
        <w:t xml:space="preserve">is confirmed by </w:t>
      </w:r>
      <w:r w:rsidR="00AF412E" w:rsidRPr="00345053">
        <w:rPr>
          <w:rFonts w:ascii="Arial" w:hAnsi="Arial" w:cs="Arial"/>
          <w:sz w:val="22"/>
          <w:szCs w:val="22"/>
        </w:rPr>
        <w:t xml:space="preserve">the fact that employability can be </w:t>
      </w:r>
      <w:r w:rsidR="00D04183" w:rsidRPr="00345053">
        <w:rPr>
          <w:rFonts w:ascii="Arial" w:hAnsi="Arial" w:cs="Arial"/>
          <w:sz w:val="22"/>
          <w:szCs w:val="22"/>
        </w:rPr>
        <w:t>dissected</w:t>
      </w:r>
      <w:r w:rsidR="005548EA" w:rsidRPr="00345053">
        <w:rPr>
          <w:rFonts w:ascii="Arial" w:hAnsi="Arial" w:cs="Arial"/>
          <w:sz w:val="22"/>
          <w:szCs w:val="22"/>
        </w:rPr>
        <w:t xml:space="preserve"> into </w:t>
      </w:r>
      <w:r w:rsidR="00D04183" w:rsidRPr="00345053">
        <w:rPr>
          <w:rFonts w:ascii="Arial" w:hAnsi="Arial" w:cs="Arial"/>
          <w:sz w:val="22"/>
          <w:szCs w:val="22"/>
        </w:rPr>
        <w:t xml:space="preserve">various </w:t>
      </w:r>
      <w:r w:rsidR="007A462F" w:rsidRPr="00345053">
        <w:rPr>
          <w:rFonts w:ascii="Arial" w:hAnsi="Arial" w:cs="Arial"/>
          <w:sz w:val="22"/>
          <w:szCs w:val="22"/>
        </w:rPr>
        <w:t>elements; one</w:t>
      </w:r>
      <w:r w:rsidR="005548EA" w:rsidRPr="00345053">
        <w:rPr>
          <w:rFonts w:ascii="Arial" w:hAnsi="Arial" w:cs="Arial"/>
          <w:sz w:val="22"/>
          <w:szCs w:val="22"/>
        </w:rPr>
        <w:t xml:space="preserve"> being the attributes of </w:t>
      </w:r>
      <w:r w:rsidR="00256236" w:rsidRPr="00345053">
        <w:rPr>
          <w:rFonts w:ascii="Arial" w:hAnsi="Arial" w:cs="Arial"/>
          <w:sz w:val="22"/>
          <w:szCs w:val="22"/>
        </w:rPr>
        <w:t>the</w:t>
      </w:r>
      <w:r w:rsidR="005548EA" w:rsidRPr="00345053">
        <w:rPr>
          <w:rFonts w:ascii="Arial" w:hAnsi="Arial" w:cs="Arial"/>
          <w:sz w:val="22"/>
          <w:szCs w:val="22"/>
        </w:rPr>
        <w:t xml:space="preserve"> individual</w:t>
      </w:r>
      <w:r w:rsidR="00256236" w:rsidRPr="00345053">
        <w:rPr>
          <w:rFonts w:ascii="Arial" w:hAnsi="Arial" w:cs="Arial"/>
          <w:sz w:val="22"/>
          <w:szCs w:val="22"/>
        </w:rPr>
        <w:t xml:space="preserve"> applying for the </w:t>
      </w:r>
      <w:r w:rsidR="007F3295" w:rsidRPr="00345053">
        <w:rPr>
          <w:rFonts w:ascii="Arial" w:hAnsi="Arial" w:cs="Arial"/>
          <w:sz w:val="22"/>
          <w:szCs w:val="22"/>
        </w:rPr>
        <w:t>job role</w:t>
      </w:r>
      <w:r w:rsidR="00537A1F" w:rsidRPr="00345053">
        <w:rPr>
          <w:rFonts w:ascii="Arial" w:hAnsi="Arial" w:cs="Arial"/>
          <w:sz w:val="22"/>
          <w:szCs w:val="22"/>
        </w:rPr>
        <w:t xml:space="preserve">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537A1F" w:rsidRPr="00345053">
        <w:rPr>
          <w:rFonts w:ascii="Arial" w:hAnsi="Arial" w:cs="Arial"/>
          <w:sz w:val="22"/>
          <w:szCs w:val="22"/>
        </w:rPr>
        <w:t xml:space="preserve"> the other </w:t>
      </w:r>
      <w:r w:rsidR="007F3295" w:rsidRPr="00345053">
        <w:rPr>
          <w:rFonts w:ascii="Arial" w:hAnsi="Arial" w:cs="Arial"/>
          <w:sz w:val="22"/>
          <w:szCs w:val="22"/>
        </w:rPr>
        <w:t>being what is currently happening in</w:t>
      </w:r>
      <w:r w:rsidR="00537A1F" w:rsidRPr="00345053">
        <w:rPr>
          <w:rFonts w:ascii="Arial" w:hAnsi="Arial" w:cs="Arial"/>
          <w:sz w:val="22"/>
          <w:szCs w:val="22"/>
        </w:rPr>
        <w:t xml:space="preserve"> external </w:t>
      </w:r>
      <w:r w:rsidR="00963B86" w:rsidRPr="00345053">
        <w:rPr>
          <w:rFonts w:ascii="Arial" w:hAnsi="Arial" w:cs="Arial"/>
          <w:sz w:val="22"/>
          <w:szCs w:val="22"/>
        </w:rPr>
        <w:t>labor</w:t>
      </w:r>
      <w:r w:rsidR="00537A1F" w:rsidRPr="00345053">
        <w:rPr>
          <w:rFonts w:ascii="Arial" w:hAnsi="Arial" w:cs="Arial"/>
          <w:sz w:val="22"/>
          <w:szCs w:val="22"/>
        </w:rPr>
        <w:t xml:space="preserve"> market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537A1F" w:rsidRPr="00345053">
        <w:rPr>
          <w:rFonts w:ascii="Arial" w:hAnsi="Arial" w:cs="Arial"/>
          <w:sz w:val="22"/>
          <w:szCs w:val="22"/>
        </w:rPr>
        <w:t xml:space="preserve"> what employers require</w:t>
      </w:r>
      <w:r w:rsidR="004A5FEA" w:rsidRPr="00345053">
        <w:rPr>
          <w:rFonts w:ascii="Arial" w:hAnsi="Arial" w:cs="Arial"/>
          <w:sz w:val="22"/>
          <w:szCs w:val="22"/>
        </w:rPr>
        <w:t xml:space="preserve"> from an individual</w:t>
      </w:r>
      <w:r w:rsidR="00537A1F" w:rsidRPr="00345053">
        <w:rPr>
          <w:rFonts w:ascii="Arial" w:hAnsi="Arial" w:cs="Arial"/>
          <w:sz w:val="22"/>
          <w:szCs w:val="22"/>
        </w:rPr>
        <w:t xml:space="preserve"> to </w:t>
      </w:r>
      <w:r w:rsidR="004A5FEA" w:rsidRPr="00345053">
        <w:rPr>
          <w:rFonts w:ascii="Arial" w:hAnsi="Arial" w:cs="Arial"/>
          <w:sz w:val="22"/>
          <w:szCs w:val="22"/>
        </w:rPr>
        <w:t xml:space="preserve">best </w:t>
      </w:r>
      <w:r w:rsidR="00537A1F" w:rsidRPr="00345053">
        <w:rPr>
          <w:rFonts w:ascii="Arial" w:hAnsi="Arial" w:cs="Arial"/>
          <w:sz w:val="22"/>
          <w:szCs w:val="22"/>
        </w:rPr>
        <w:t xml:space="preserve">fill </w:t>
      </w:r>
      <w:r w:rsidR="00D04183" w:rsidRPr="00345053">
        <w:rPr>
          <w:rFonts w:ascii="Arial" w:hAnsi="Arial" w:cs="Arial"/>
          <w:sz w:val="22"/>
          <w:szCs w:val="22"/>
        </w:rPr>
        <w:t>the said roles.</w:t>
      </w:r>
      <w:r w:rsidR="00C00A7C" w:rsidRPr="00345053">
        <w:rPr>
          <w:rFonts w:ascii="Arial" w:hAnsi="Arial" w:cs="Arial"/>
          <w:sz w:val="22"/>
          <w:szCs w:val="22"/>
        </w:rPr>
        <w:t xml:space="preserve"> </w:t>
      </w:r>
      <w:r w:rsidR="00C00A7C" w:rsidRPr="00345053">
        <w:rPr>
          <w:rFonts w:ascii="Arial" w:hAnsi="Arial" w:cs="Arial"/>
          <w:sz w:val="22"/>
          <w:szCs w:val="22"/>
        </w:rPr>
        <w:t>Neugebauer, J, &amp; Evans-Brain, J (2016).</w:t>
      </w:r>
    </w:p>
    <w:p w14:paraId="0C92621E" w14:textId="77777777" w:rsidR="00C00A7C" w:rsidRDefault="00C00A7C" w:rsidP="006F02C2">
      <w:pPr>
        <w:jc w:val="both"/>
        <w:rPr>
          <w:rFonts w:ascii="Arial" w:hAnsi="Arial" w:cs="Arial"/>
        </w:rPr>
      </w:pPr>
    </w:p>
    <w:p w14:paraId="44B826FF" w14:textId="67BCE392" w:rsidR="007F4CCA" w:rsidRDefault="007F4CCA" w:rsidP="006F02C2">
      <w:pPr>
        <w:jc w:val="both"/>
        <w:rPr>
          <w:rFonts w:ascii="Arial" w:hAnsi="Arial" w:cs="Arial"/>
        </w:rPr>
      </w:pPr>
    </w:p>
    <w:p w14:paraId="07344C56" w14:textId="77777777" w:rsidR="007A462F" w:rsidRDefault="007A462F" w:rsidP="006F02C2">
      <w:pPr>
        <w:jc w:val="both"/>
        <w:rPr>
          <w:rFonts w:ascii="Arial" w:hAnsi="Arial" w:cs="Arial"/>
        </w:rPr>
      </w:pPr>
    </w:p>
    <w:p w14:paraId="6652FFA6" w14:textId="367B1E5A" w:rsidR="007C6B77" w:rsidRDefault="004D21DD" w:rsidP="00156D09">
      <w:pPr>
        <w:pStyle w:val="Heading3"/>
      </w:pPr>
      <w:bookmarkStart w:id="3" w:name="_Toc90035472"/>
      <w:r>
        <w:t>Audit</w:t>
      </w:r>
      <w:bookmarkEnd w:id="3"/>
    </w:p>
    <w:p w14:paraId="2C48333F" w14:textId="77777777" w:rsidR="00345053" w:rsidRPr="00345053" w:rsidRDefault="00345053" w:rsidP="00345053">
      <w:pPr>
        <w:rPr>
          <w:sz w:val="22"/>
          <w:szCs w:val="22"/>
        </w:rPr>
      </w:pPr>
    </w:p>
    <w:p w14:paraId="553E94F9" w14:textId="116A8B62" w:rsidR="007C6B77" w:rsidRPr="00345053" w:rsidRDefault="007C6B77" w:rsidP="004D21DD">
      <w:pPr>
        <w:rPr>
          <w:rFonts w:ascii="Arial" w:hAnsi="Arial" w:cs="Arial"/>
          <w:sz w:val="22"/>
          <w:szCs w:val="22"/>
        </w:rPr>
      </w:pPr>
      <w:r w:rsidRPr="00345053">
        <w:rPr>
          <w:rFonts w:ascii="Arial" w:hAnsi="Arial" w:cs="Arial"/>
          <w:sz w:val="22"/>
          <w:szCs w:val="22"/>
        </w:rPr>
        <w:t xml:space="preserve">I have created a </w:t>
      </w:r>
      <w:r w:rsidR="00367F04" w:rsidRPr="00345053">
        <w:rPr>
          <w:rFonts w:ascii="Arial" w:hAnsi="Arial" w:cs="Arial"/>
          <w:sz w:val="22"/>
          <w:szCs w:val="22"/>
        </w:rPr>
        <w:t>PDP</w:t>
      </w:r>
      <w:r w:rsidRPr="00345053">
        <w:rPr>
          <w:rFonts w:ascii="Arial" w:hAnsi="Arial" w:cs="Arial"/>
          <w:sz w:val="22"/>
          <w:szCs w:val="22"/>
        </w:rPr>
        <w:t xml:space="preserve"> that outlines what I will need to work on </w:t>
      </w:r>
      <w:r w:rsidR="00B51F3C" w:rsidRPr="00345053">
        <w:rPr>
          <w:rFonts w:ascii="Arial" w:hAnsi="Arial" w:cs="Arial"/>
          <w:sz w:val="22"/>
          <w:szCs w:val="22"/>
        </w:rPr>
        <w:t>for</w:t>
      </w:r>
      <w:r w:rsidR="00972194" w:rsidRPr="00345053">
        <w:rPr>
          <w:rFonts w:ascii="Arial" w:hAnsi="Arial" w:cs="Arial"/>
          <w:sz w:val="22"/>
          <w:szCs w:val="22"/>
        </w:rPr>
        <w:t xml:space="preserve"> me to become successful in my chosen field of employment</w:t>
      </w:r>
      <w:r w:rsidR="00DD2AE6" w:rsidRPr="00345053">
        <w:rPr>
          <w:rFonts w:ascii="Arial" w:hAnsi="Arial" w:cs="Arial"/>
          <w:sz w:val="22"/>
          <w:szCs w:val="22"/>
        </w:rPr>
        <w:t>.</w:t>
      </w:r>
      <w:r w:rsidR="00972194" w:rsidRPr="00345053">
        <w:rPr>
          <w:rFonts w:ascii="Arial" w:hAnsi="Arial" w:cs="Arial"/>
          <w:sz w:val="22"/>
          <w:szCs w:val="22"/>
        </w:rPr>
        <w:t xml:space="preserve"> </w:t>
      </w:r>
      <w:r w:rsidR="004077B7" w:rsidRPr="00345053">
        <w:rPr>
          <w:rFonts w:ascii="Arial" w:hAnsi="Arial" w:cs="Arial"/>
          <w:sz w:val="22"/>
          <w:szCs w:val="22"/>
        </w:rPr>
        <w:t>I believe I must improve my digital skills</w:t>
      </w:r>
      <w:r w:rsidR="00E938B9" w:rsidRPr="00345053">
        <w:rPr>
          <w:rFonts w:ascii="Arial" w:hAnsi="Arial" w:cs="Arial"/>
          <w:sz w:val="22"/>
          <w:szCs w:val="22"/>
        </w:rPr>
        <w:t xml:space="preserve"> even though</w:t>
      </w:r>
      <w:r w:rsidR="00C003F6" w:rsidRPr="00345053">
        <w:rPr>
          <w:rFonts w:ascii="Arial" w:hAnsi="Arial" w:cs="Arial"/>
          <w:sz w:val="22"/>
          <w:szCs w:val="22"/>
        </w:rPr>
        <w:t xml:space="preserve"> I am proficient in using all Microsoft </w:t>
      </w:r>
      <w:r w:rsidR="006A7C42" w:rsidRPr="00345053">
        <w:rPr>
          <w:rFonts w:ascii="Arial" w:hAnsi="Arial" w:cs="Arial"/>
          <w:sz w:val="22"/>
          <w:szCs w:val="22"/>
        </w:rPr>
        <w:t>packages,</w:t>
      </w:r>
      <w:r w:rsidR="00C003F6" w:rsidRPr="00345053">
        <w:rPr>
          <w:rFonts w:ascii="Arial" w:hAnsi="Arial" w:cs="Arial"/>
          <w:sz w:val="22"/>
          <w:szCs w:val="22"/>
        </w:rPr>
        <w:t xml:space="preserve"> I</w:t>
      </w:r>
      <w:r w:rsidR="00E938B9" w:rsidRPr="00345053">
        <w:rPr>
          <w:rFonts w:ascii="Arial" w:hAnsi="Arial" w:cs="Arial"/>
          <w:sz w:val="22"/>
          <w:szCs w:val="22"/>
        </w:rPr>
        <w:t xml:space="preserve"> will certainly</w:t>
      </w:r>
      <w:r w:rsidR="00C003F6" w:rsidRPr="00345053">
        <w:rPr>
          <w:rFonts w:ascii="Arial" w:hAnsi="Arial" w:cs="Arial"/>
          <w:sz w:val="22"/>
          <w:szCs w:val="22"/>
        </w:rPr>
        <w:t xml:space="preserve"> need to familiarize myself with bespoke software that most organizations use to </w:t>
      </w:r>
      <w:r w:rsidR="0079629A" w:rsidRPr="00345053">
        <w:rPr>
          <w:rFonts w:ascii="Arial" w:hAnsi="Arial" w:cs="Arial"/>
          <w:sz w:val="22"/>
          <w:szCs w:val="22"/>
        </w:rPr>
        <w:t xml:space="preserve">carry out day to day tasks while running the businesses. I may be put in a position where I need to pitch to suppliers </w:t>
      </w:r>
      <w:r w:rsidR="007F1216" w:rsidRPr="00345053">
        <w:rPr>
          <w:rFonts w:ascii="Arial" w:hAnsi="Arial" w:cs="Arial"/>
          <w:sz w:val="22"/>
          <w:szCs w:val="22"/>
        </w:rPr>
        <w:t>&amp;</w:t>
      </w:r>
      <w:r w:rsidR="0079629A" w:rsidRPr="00345053">
        <w:rPr>
          <w:rFonts w:ascii="Arial" w:hAnsi="Arial" w:cs="Arial"/>
          <w:sz w:val="22"/>
          <w:szCs w:val="22"/>
        </w:rPr>
        <w:t xml:space="preserve"> tender for </w:t>
      </w:r>
      <w:r w:rsidR="006A7C42" w:rsidRPr="00345053">
        <w:rPr>
          <w:rFonts w:ascii="Arial" w:hAnsi="Arial" w:cs="Arial"/>
          <w:sz w:val="22"/>
          <w:szCs w:val="22"/>
        </w:rPr>
        <w:t>contracts,</w:t>
      </w:r>
      <w:r w:rsidR="0079629A" w:rsidRPr="00345053">
        <w:rPr>
          <w:rFonts w:ascii="Arial" w:hAnsi="Arial" w:cs="Arial"/>
          <w:sz w:val="22"/>
          <w:szCs w:val="22"/>
        </w:rPr>
        <w:t xml:space="preserve"> </w:t>
      </w:r>
      <w:r w:rsidR="006A7C42" w:rsidRPr="00345053">
        <w:rPr>
          <w:rFonts w:ascii="Arial" w:hAnsi="Arial" w:cs="Arial"/>
          <w:sz w:val="22"/>
          <w:szCs w:val="22"/>
        </w:rPr>
        <w:t xml:space="preserve">so I intend to work on my presentation skills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6A7C42" w:rsidRPr="00345053">
        <w:rPr>
          <w:rFonts w:ascii="Arial" w:hAnsi="Arial" w:cs="Arial"/>
          <w:sz w:val="22"/>
          <w:szCs w:val="22"/>
        </w:rPr>
        <w:t xml:space="preserve"> public speaking Infront of various audiences.</w:t>
      </w:r>
      <w:r w:rsidR="00B909A4" w:rsidRPr="00345053">
        <w:rPr>
          <w:rFonts w:ascii="Arial" w:hAnsi="Arial" w:cs="Arial"/>
          <w:sz w:val="22"/>
          <w:szCs w:val="22"/>
        </w:rPr>
        <w:t xml:space="preserve"> Being the manager of a team of people also means I will need to work on my conflict resolution skills. </w:t>
      </w:r>
      <w:r w:rsidR="00235363" w:rsidRPr="00345053">
        <w:rPr>
          <w:rFonts w:ascii="Arial" w:hAnsi="Arial" w:cs="Arial"/>
          <w:sz w:val="22"/>
          <w:szCs w:val="22"/>
        </w:rPr>
        <w:t xml:space="preserve">Disagreements may arise within my team </w:t>
      </w:r>
      <w:r w:rsidR="00CC0F29" w:rsidRPr="00345053">
        <w:rPr>
          <w:rFonts w:ascii="Arial" w:hAnsi="Arial" w:cs="Arial"/>
          <w:sz w:val="22"/>
          <w:szCs w:val="22"/>
        </w:rPr>
        <w:t>&amp;</w:t>
      </w:r>
      <w:r w:rsidR="00235363" w:rsidRPr="00345053">
        <w:rPr>
          <w:rFonts w:ascii="Arial" w:hAnsi="Arial" w:cs="Arial"/>
          <w:sz w:val="22"/>
          <w:szCs w:val="22"/>
        </w:rPr>
        <w:t xml:space="preserve"> my role as a manager would be to ensure these are kept to a minimum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235363" w:rsidRPr="00345053">
        <w:rPr>
          <w:rFonts w:ascii="Arial" w:hAnsi="Arial" w:cs="Arial"/>
          <w:sz w:val="22"/>
          <w:szCs w:val="22"/>
        </w:rPr>
        <w:t xml:space="preserve"> that my team underst</w:t>
      </w:r>
      <w:r w:rsidR="00AE62A6" w:rsidRPr="00345053">
        <w:rPr>
          <w:rFonts w:ascii="Arial" w:hAnsi="Arial" w:cs="Arial"/>
          <w:sz w:val="22"/>
          <w:szCs w:val="22"/>
        </w:rPr>
        <w:t>and</w:t>
      </w:r>
      <w:r w:rsidR="00DB5673" w:rsidRPr="00345053">
        <w:rPr>
          <w:rFonts w:ascii="Arial" w:hAnsi="Arial" w:cs="Arial"/>
          <w:sz w:val="22"/>
          <w:szCs w:val="22"/>
        </w:rPr>
        <w:t xml:space="preserve">s their roles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DB5673" w:rsidRPr="00345053">
        <w:rPr>
          <w:rFonts w:ascii="Arial" w:hAnsi="Arial" w:cs="Arial"/>
          <w:sz w:val="22"/>
          <w:szCs w:val="22"/>
        </w:rPr>
        <w:t xml:space="preserve"> duties clearly.</w:t>
      </w:r>
      <w:r w:rsidR="0086637C" w:rsidRPr="00345053">
        <w:rPr>
          <w:rFonts w:ascii="Arial" w:hAnsi="Arial" w:cs="Arial"/>
          <w:sz w:val="22"/>
          <w:szCs w:val="22"/>
        </w:rPr>
        <w:t xml:space="preserve"> Time management will also be on my agenda as having a young family will require me to </w:t>
      </w:r>
      <w:r w:rsidR="00A13772" w:rsidRPr="00345053">
        <w:rPr>
          <w:rFonts w:ascii="Arial" w:hAnsi="Arial" w:cs="Arial"/>
          <w:sz w:val="22"/>
          <w:szCs w:val="22"/>
        </w:rPr>
        <w:t xml:space="preserve">balance my responsibilities </w:t>
      </w:r>
      <w:r w:rsidR="00087FE9" w:rsidRPr="00345053">
        <w:rPr>
          <w:rFonts w:ascii="Arial" w:hAnsi="Arial" w:cs="Arial"/>
          <w:sz w:val="22"/>
          <w:szCs w:val="22"/>
        </w:rPr>
        <w:t>&amp;</w:t>
      </w:r>
      <w:r w:rsidR="001406F9" w:rsidRPr="00345053">
        <w:rPr>
          <w:rFonts w:ascii="Arial" w:hAnsi="Arial" w:cs="Arial"/>
          <w:sz w:val="22"/>
          <w:szCs w:val="22"/>
        </w:rPr>
        <w:t xml:space="preserve"> time accordingly to ensure neither my</w:t>
      </w:r>
      <w:r w:rsidR="008E77AE" w:rsidRPr="00345053">
        <w:rPr>
          <w:rFonts w:ascii="Arial" w:hAnsi="Arial" w:cs="Arial"/>
          <w:sz w:val="22"/>
          <w:szCs w:val="22"/>
        </w:rPr>
        <w:t xml:space="preserve"> children</w:t>
      </w:r>
      <w:r w:rsidR="001406F9" w:rsidRPr="00345053">
        <w:rPr>
          <w:rFonts w:ascii="Arial" w:hAnsi="Arial" w:cs="Arial"/>
          <w:sz w:val="22"/>
          <w:szCs w:val="22"/>
        </w:rPr>
        <w:t xml:space="preserve"> </w:t>
      </w:r>
      <w:r w:rsidR="008E77AE" w:rsidRPr="00345053">
        <w:rPr>
          <w:rFonts w:ascii="Arial" w:hAnsi="Arial" w:cs="Arial"/>
          <w:sz w:val="22"/>
          <w:szCs w:val="22"/>
        </w:rPr>
        <w:t>nor</w:t>
      </w:r>
      <w:r w:rsidR="001406F9" w:rsidRPr="00345053">
        <w:rPr>
          <w:rFonts w:ascii="Arial" w:hAnsi="Arial" w:cs="Arial"/>
          <w:sz w:val="22"/>
          <w:szCs w:val="22"/>
        </w:rPr>
        <w:t xml:space="preserve"> </w:t>
      </w:r>
      <w:r w:rsidR="008E77AE" w:rsidRPr="00345053">
        <w:rPr>
          <w:rFonts w:ascii="Arial" w:hAnsi="Arial" w:cs="Arial"/>
          <w:sz w:val="22"/>
          <w:szCs w:val="22"/>
        </w:rPr>
        <w:t>employer</w:t>
      </w:r>
      <w:r w:rsidR="00CC0F29" w:rsidRPr="00345053">
        <w:rPr>
          <w:rFonts w:ascii="Arial" w:hAnsi="Arial" w:cs="Arial"/>
          <w:sz w:val="22"/>
          <w:szCs w:val="22"/>
        </w:rPr>
        <w:t xml:space="preserve"> &amp; team</w:t>
      </w:r>
      <w:r w:rsidR="001406F9" w:rsidRPr="00345053">
        <w:rPr>
          <w:rFonts w:ascii="Arial" w:hAnsi="Arial" w:cs="Arial"/>
          <w:sz w:val="22"/>
          <w:szCs w:val="22"/>
        </w:rPr>
        <w:t xml:space="preserve"> are</w:t>
      </w:r>
      <w:r w:rsidR="00BC1528" w:rsidRPr="00345053">
        <w:rPr>
          <w:rFonts w:ascii="Arial" w:hAnsi="Arial" w:cs="Arial"/>
          <w:sz w:val="22"/>
          <w:szCs w:val="22"/>
        </w:rPr>
        <w:t xml:space="preserve"> affected negatively.</w:t>
      </w:r>
    </w:p>
    <w:p w14:paraId="02D48F2E" w14:textId="41AE0B92" w:rsidR="001339E5" w:rsidRPr="00694510" w:rsidRDefault="001339E5" w:rsidP="004D21DD">
      <w:pPr>
        <w:rPr>
          <w:rFonts w:ascii="Arial" w:hAnsi="Arial" w:cs="Arial"/>
        </w:rPr>
      </w:pPr>
    </w:p>
    <w:p w14:paraId="7512F4BA" w14:textId="77777777" w:rsidR="00104333" w:rsidRDefault="00104333" w:rsidP="004D21DD"/>
    <w:tbl>
      <w:tblPr>
        <w:tblW w:w="11401" w:type="dxa"/>
        <w:jc w:val="center"/>
        <w:tblLook w:val="04A0" w:firstRow="1" w:lastRow="0" w:firstColumn="1" w:lastColumn="0" w:noHBand="0" w:noVBand="1"/>
      </w:tblPr>
      <w:tblGrid>
        <w:gridCol w:w="2542"/>
        <w:gridCol w:w="1370"/>
        <w:gridCol w:w="2999"/>
        <w:gridCol w:w="2152"/>
        <w:gridCol w:w="2338"/>
      </w:tblGrid>
      <w:tr w:rsidR="00104333" w:rsidRPr="00104333" w14:paraId="12363254" w14:textId="77777777" w:rsidTr="001B3AAE">
        <w:trPr>
          <w:trHeight w:val="365"/>
          <w:jc w:val="center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auto" w:fill="F5D867" w:themeFill="accent1" w:themeFillTint="99"/>
            <w:vAlign w:val="center"/>
            <w:hideMark/>
          </w:tcPr>
          <w:p w14:paraId="1095FB02" w14:textId="77777777" w:rsidR="00104333" w:rsidRPr="00104333" w:rsidRDefault="00104333" w:rsidP="00104333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  <w:t>Objectives</w:t>
            </w:r>
          </w:p>
        </w:tc>
        <w:tc>
          <w:tcPr>
            <w:tcW w:w="1370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F5D867" w:themeFill="accent1" w:themeFillTint="99"/>
            <w:vAlign w:val="center"/>
            <w:hideMark/>
          </w:tcPr>
          <w:p w14:paraId="64CB37F8" w14:textId="77777777" w:rsidR="00104333" w:rsidRPr="00104333" w:rsidRDefault="00104333" w:rsidP="00104333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  <w:t>Time Frame</w:t>
            </w:r>
          </w:p>
        </w:tc>
        <w:tc>
          <w:tcPr>
            <w:tcW w:w="2999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F5D867" w:themeFill="accent1" w:themeFillTint="99"/>
            <w:vAlign w:val="center"/>
            <w:hideMark/>
          </w:tcPr>
          <w:p w14:paraId="632F006E" w14:textId="77777777" w:rsidR="00104333" w:rsidRPr="00104333" w:rsidRDefault="00104333" w:rsidP="00104333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  <w:t>Activities</w:t>
            </w:r>
          </w:p>
        </w:tc>
        <w:tc>
          <w:tcPr>
            <w:tcW w:w="2152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F5D867" w:themeFill="accent1" w:themeFillTint="99"/>
            <w:vAlign w:val="center"/>
            <w:hideMark/>
          </w:tcPr>
          <w:p w14:paraId="1D3065E9" w14:textId="77777777" w:rsidR="00104333" w:rsidRPr="00104333" w:rsidRDefault="00104333" w:rsidP="00104333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  <w:t>Resources</w:t>
            </w:r>
          </w:p>
        </w:tc>
        <w:tc>
          <w:tcPr>
            <w:tcW w:w="2338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F5D867" w:themeFill="accent1" w:themeFillTint="99"/>
            <w:vAlign w:val="center"/>
            <w:hideMark/>
          </w:tcPr>
          <w:p w14:paraId="64C26F56" w14:textId="77777777" w:rsidR="00104333" w:rsidRPr="00104333" w:rsidRDefault="00104333" w:rsidP="00104333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val="en-GB" w:eastAsia="en-GB"/>
              </w:rPr>
              <w:t>Success criteria</w:t>
            </w:r>
          </w:p>
        </w:tc>
      </w:tr>
      <w:tr w:rsidR="00104333" w:rsidRPr="00104333" w14:paraId="2F1FB0E2" w14:textId="77777777" w:rsidTr="001B3AAE">
        <w:trPr>
          <w:trHeight w:val="576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44356C33" w14:textId="77777777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>Enhance digital skills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5084B665" w14:textId="5C3A9898" w:rsidR="00104333" w:rsidRPr="00104333" w:rsidRDefault="00836F9F" w:rsidP="00D822E7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Ongoing</w:t>
            </w:r>
          </w:p>
        </w:tc>
        <w:tc>
          <w:tcPr>
            <w:tcW w:w="299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33B77824" w14:textId="77777777" w:rsidR="00104333" w:rsidRDefault="00104333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Complete work using Microsoft word.</w:t>
            </w:r>
          </w:p>
          <w:p w14:paraId="0E5620AE" w14:textId="5F01EDC7" w:rsidR="0086090B" w:rsidRPr="00104333" w:rsidRDefault="00146C43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 xml:space="preserve">Become proficient on software packages used for tendering deals </w:t>
            </w:r>
            <w:r w:rsidR="00087FE9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&amp;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 xml:space="preserve"> negotiating </w:t>
            </w:r>
            <w:r w:rsidR="003265DE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contracts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56C643CE" w14:textId="77777777" w:rsid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Laptop</w:t>
            </w:r>
          </w:p>
          <w:p w14:paraId="19305A7A" w14:textId="14A29CF8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Books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68F7FC8A" w14:textId="77777777" w:rsid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Successfully submitting assignments</w:t>
            </w:r>
          </w:p>
          <w:p w14:paraId="6F0BB4B0" w14:textId="48651589" w:rsidR="003265DE" w:rsidRPr="00104333" w:rsidRDefault="003265DE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</w:tr>
      <w:tr w:rsidR="00104333" w:rsidRPr="00104333" w14:paraId="33946E07" w14:textId="77777777" w:rsidTr="001B3AAE">
        <w:trPr>
          <w:trHeight w:val="342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6DD1AC22" w14:textId="5FCEDE55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1FC592FC" w14:textId="3B7B9260" w:rsidR="00104333" w:rsidRPr="00104333" w:rsidRDefault="00104333" w:rsidP="00D822E7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99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79A4801F" w14:textId="77777777" w:rsidR="00104333" w:rsidRPr="00104333" w:rsidRDefault="00104333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Increase typing speed.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1001374D" w14:textId="77777777" w:rsid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Books</w:t>
            </w:r>
          </w:p>
          <w:p w14:paraId="36D41668" w14:textId="0BA2F1D7" w:rsidR="00732EBC" w:rsidRPr="00104333" w:rsidRDefault="00732EBC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Typing exercises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016C520D" w14:textId="77777777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Using MS Office competently</w:t>
            </w:r>
          </w:p>
        </w:tc>
      </w:tr>
      <w:tr w:rsidR="00104333" w:rsidRPr="00104333" w14:paraId="0EE727AD" w14:textId="77777777" w:rsidTr="001B3AAE">
        <w:trPr>
          <w:trHeight w:val="688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0D773A47" w14:textId="77777777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>Enhance presentation skills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32036A9E" w14:textId="5EE2B516" w:rsidR="00104333" w:rsidRPr="00104333" w:rsidRDefault="002C5B3C" w:rsidP="00D822E7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Ongoing</w:t>
            </w:r>
          </w:p>
        </w:tc>
        <w:tc>
          <w:tcPr>
            <w:tcW w:w="2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481E0B69" w14:textId="77777777" w:rsidR="00104333" w:rsidRPr="00104333" w:rsidRDefault="00104333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Present a presentation to colleagues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43A89715" w14:textId="77777777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Microsoft power point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35B8D599" w14:textId="60A6B10C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Successfully present presentation</w:t>
            </w:r>
            <w:r w:rsidR="00732EBC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s</w:t>
            </w:r>
          </w:p>
        </w:tc>
      </w:tr>
      <w:tr w:rsidR="00104333" w:rsidRPr="00104333" w14:paraId="328D1932" w14:textId="77777777" w:rsidTr="001B3AAE">
        <w:trPr>
          <w:trHeight w:val="346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54E9CA33" w14:textId="77777777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highlight w:val="yellow"/>
                <w:lang w:val="en-GB" w:eastAsia="en-GB"/>
              </w:rPr>
              <w:t>Enhance time management skills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27FEE2C4" w14:textId="3FD8360F" w:rsidR="00104333" w:rsidRPr="00104333" w:rsidRDefault="002C5B3C" w:rsidP="00D822E7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Ongoing</w:t>
            </w:r>
          </w:p>
        </w:tc>
        <w:tc>
          <w:tcPr>
            <w:tcW w:w="299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784E43AE" w14:textId="77777777" w:rsidR="00104333" w:rsidRPr="00104333" w:rsidRDefault="00104333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Creating to do Lists.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40F9DEC2" w14:textId="26DB77EC" w:rsid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 xml:space="preserve">Pen </w:t>
            </w:r>
            <w:r w:rsidR="00087FE9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&amp;</w:t>
            </w: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 xml:space="preserve"> paper</w:t>
            </w:r>
          </w:p>
          <w:p w14:paraId="7D07034E" w14:textId="1593E5CD" w:rsidR="001A589B" w:rsidRDefault="00641A32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electronic</w:t>
            </w:r>
            <w:r w:rsidR="001A589B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 xml:space="preserve"> diar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ies</w:t>
            </w:r>
          </w:p>
          <w:p w14:paraId="2C2BDC06" w14:textId="77777777" w:rsidR="001A589B" w:rsidRDefault="001A589B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Outlook calendar reminders</w:t>
            </w:r>
          </w:p>
          <w:p w14:paraId="6D87592D" w14:textId="3BE5AE58" w:rsidR="001A589B" w:rsidRPr="00104333" w:rsidRDefault="001A589B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Arranging childcare around study</w:t>
            </w:r>
            <w:r w:rsidR="00E743AA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/ work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 xml:space="preserve"> time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67792E6A" w14:textId="77777777" w:rsid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Submitting work by the deadlines set</w:t>
            </w:r>
          </w:p>
          <w:p w14:paraId="7C7513FF" w14:textId="3AB9BBCA" w:rsidR="00641A32" w:rsidRPr="00104333" w:rsidRDefault="00641A32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 xml:space="preserve"> Work/ home life balance</w:t>
            </w:r>
          </w:p>
        </w:tc>
      </w:tr>
      <w:tr w:rsidR="00104333" w:rsidRPr="00104333" w14:paraId="0032C577" w14:textId="77777777" w:rsidTr="001B3AAE">
        <w:trPr>
          <w:trHeight w:val="454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6A0C5ADE" w14:textId="1E3450A7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7706F054" w14:textId="0EAB3423" w:rsidR="00104333" w:rsidRPr="00104333" w:rsidRDefault="00104333" w:rsidP="00D822E7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99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7DE050DD" w14:textId="19ABE2E4" w:rsidR="00104333" w:rsidRDefault="00104333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Using the 4 D Strategy:</w:t>
            </w:r>
          </w:p>
          <w:p w14:paraId="2E2C024D" w14:textId="77777777" w:rsidR="00C371C2" w:rsidRDefault="001A589B" w:rsidP="00D822E7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Do</w:t>
            </w:r>
          </w:p>
          <w:p w14:paraId="0E353693" w14:textId="58B1858C" w:rsidR="001A589B" w:rsidRDefault="001A589B" w:rsidP="00D822E7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Delegate</w:t>
            </w:r>
          </w:p>
          <w:p w14:paraId="6C4CB336" w14:textId="77777777" w:rsidR="001A589B" w:rsidRDefault="001A589B" w:rsidP="00D822E7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Dump</w:t>
            </w:r>
          </w:p>
          <w:p w14:paraId="603EC61E" w14:textId="6F06D546" w:rsidR="001A589B" w:rsidRPr="001A589B" w:rsidRDefault="001A589B" w:rsidP="00D822E7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Delay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634353A0" w14:textId="77777777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Phone diary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28EBFC17" w14:textId="747E2528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</w:tr>
      <w:tr w:rsidR="00104333" w:rsidRPr="00104333" w14:paraId="1474E2B4" w14:textId="77777777" w:rsidTr="001B3AAE">
        <w:trPr>
          <w:trHeight w:val="141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0794A318" w14:textId="5806CE1D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6C418D9B" w14:textId="58FBCC39" w:rsidR="00104333" w:rsidRPr="00104333" w:rsidRDefault="00104333" w:rsidP="00D822E7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99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29E274DC" w14:textId="215E416E" w:rsidR="00104333" w:rsidRPr="00104333" w:rsidRDefault="00104333" w:rsidP="00D822E7">
            <w:pPr>
              <w:rPr>
                <w:rFonts w:ascii="Symbol" w:eastAsia="Times New Roman" w:hAnsi="Symbol" w:cs="Calibri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hideMark/>
          </w:tcPr>
          <w:p w14:paraId="6FA9F802" w14:textId="266467CB" w:rsidR="00104333" w:rsidRPr="00104333" w:rsidRDefault="00104333" w:rsidP="00031A02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669C47A1" w14:textId="74EE9EC0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</w:tr>
      <w:tr w:rsidR="00104333" w:rsidRPr="00104333" w14:paraId="77F8C9FE" w14:textId="77777777" w:rsidTr="001B3AAE">
        <w:trPr>
          <w:trHeight w:val="35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6329C67D" w14:textId="181E1843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54B0A4F7" w14:textId="4ED698AC" w:rsidR="00104333" w:rsidRPr="00104333" w:rsidRDefault="00104333" w:rsidP="00D822E7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17B585BA" w14:textId="1E3E6217" w:rsidR="00104333" w:rsidRPr="00104333" w:rsidRDefault="00104333" w:rsidP="00D822E7">
            <w:pPr>
              <w:rPr>
                <w:rFonts w:ascii="Symbol" w:eastAsia="Times New Roman" w:hAnsi="Symbol" w:cs="Calibri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BCBCB"/>
            <w:hideMark/>
          </w:tcPr>
          <w:p w14:paraId="29D7FCED" w14:textId="014D1AF3" w:rsidR="00104333" w:rsidRPr="00104333" w:rsidRDefault="00104333" w:rsidP="00031A02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BCBCB"/>
            <w:vAlign w:val="center"/>
            <w:hideMark/>
          </w:tcPr>
          <w:p w14:paraId="5E0EC718" w14:textId="060F7EAC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</w:tr>
      <w:tr w:rsidR="00104333" w:rsidRPr="00104333" w14:paraId="3BE154DA" w14:textId="77777777" w:rsidTr="001B3AAE">
        <w:trPr>
          <w:trHeight w:val="346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1E6A1328" w14:textId="3CB6E682" w:rsidR="00104333" w:rsidRPr="00104333" w:rsidRDefault="00CE2D23" w:rsidP="00031A0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highlight w:val="yellow"/>
                <w:lang w:val="en-GB" w:eastAsia="en-GB"/>
              </w:rPr>
            </w:pPr>
            <w:r w:rsidRPr="0038738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highlight w:val="yellow"/>
                <w:lang w:val="en-GB" w:eastAsia="en-GB"/>
              </w:rPr>
              <w:t>I</w:t>
            </w:r>
            <w:r w:rsidR="00CA52FF" w:rsidRPr="0038738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highlight w:val="yellow"/>
                <w:lang w:val="en-GB" w:eastAsia="en-GB"/>
              </w:rPr>
              <w:t>mproving</w:t>
            </w:r>
            <w:r w:rsidRPr="0038738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highlight w:val="yellow"/>
                <w:lang w:val="en-GB" w:eastAsia="en-GB"/>
              </w:rPr>
              <w:t xml:space="preserve"> my </w:t>
            </w:r>
            <w:r w:rsidR="00E74D78" w:rsidRPr="0038738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highlight w:val="yellow"/>
                <w:lang w:val="en-GB" w:eastAsia="en-GB"/>
              </w:rPr>
              <w:t>conflict reso</w:t>
            </w:r>
            <w:r w:rsidR="00FD1345" w:rsidRPr="0038738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highlight w:val="yellow"/>
                <w:lang w:val="en-GB" w:eastAsia="en-GB"/>
              </w:rPr>
              <w:t>lution skills</w:t>
            </w:r>
            <w:r w:rsidR="00E74D78" w:rsidRPr="0038738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highlight w:val="yellow"/>
                <w:lang w:val="en-GB" w:eastAsia="en-GB"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666D9F00" w14:textId="2D06FE15" w:rsidR="00104333" w:rsidRPr="00104333" w:rsidRDefault="002C5B3C" w:rsidP="00D822E7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Ongoing</w:t>
            </w:r>
          </w:p>
        </w:tc>
        <w:tc>
          <w:tcPr>
            <w:tcW w:w="299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1679A90E" w14:textId="77777777" w:rsidR="00104333" w:rsidRPr="00104333" w:rsidRDefault="00104333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Class based tasks.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40FE017B" w14:textId="74CAE66F" w:rsid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Internet based research</w:t>
            </w:r>
          </w:p>
          <w:p w14:paraId="26F72763" w14:textId="77777777" w:rsidR="00755819" w:rsidRDefault="00755819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  <w:p w14:paraId="545740B2" w14:textId="3A49EC60" w:rsidR="002C5B3C" w:rsidRPr="00104333" w:rsidRDefault="002C5B3C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3259D8DD" w14:textId="77777777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Gaining knowledge in selected subject criteria.</w:t>
            </w:r>
          </w:p>
        </w:tc>
      </w:tr>
      <w:tr w:rsidR="00104333" w:rsidRPr="00104333" w14:paraId="6F0FC325" w14:textId="77777777" w:rsidTr="001B3AAE">
        <w:trPr>
          <w:trHeight w:val="35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4E80FC5F" w14:textId="77777777" w:rsidR="00104333" w:rsidRPr="00104333" w:rsidRDefault="00104333" w:rsidP="00104333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455EA5CC" w14:textId="77777777" w:rsidR="00104333" w:rsidRPr="00104333" w:rsidRDefault="00104333" w:rsidP="00104333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 w:rsidRPr="00104333"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 </w:t>
            </w:r>
          </w:p>
        </w:tc>
        <w:tc>
          <w:tcPr>
            <w:tcW w:w="299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5B0B626B" w14:textId="1E0C7146" w:rsidR="00104333" w:rsidRPr="00104333" w:rsidRDefault="00C87E3C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Group dialogue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5ECB7E82" w14:textId="1B7B4E46" w:rsidR="00104333" w:rsidRPr="00104333" w:rsidRDefault="0010433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3FC120AF" w14:textId="66F6F69B" w:rsidR="00104333" w:rsidRPr="00104333" w:rsidRDefault="001E64E1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Being more mindful of people’s situations</w:t>
            </w:r>
          </w:p>
        </w:tc>
      </w:tr>
      <w:tr w:rsidR="00104333" w:rsidRPr="00104333" w14:paraId="6B394E08" w14:textId="77777777" w:rsidTr="001B3AAE">
        <w:trPr>
          <w:trHeight w:val="511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4ABE6005" w14:textId="0A63A32D" w:rsidR="00104333" w:rsidRPr="00104333" w:rsidRDefault="00B66F5D" w:rsidP="00104333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>Beco</w:t>
            </w:r>
            <w:r w:rsidR="00CF2DB5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>ming less introverted &amp; reaching out to likeminded individuals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04768A25" w14:textId="71467047" w:rsidR="00104333" w:rsidRPr="00104333" w:rsidRDefault="00467AF2" w:rsidP="005E4864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Ongoing</w:t>
            </w:r>
          </w:p>
        </w:tc>
        <w:tc>
          <w:tcPr>
            <w:tcW w:w="299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529E5740" w14:textId="60769DDA" w:rsidR="00104333" w:rsidRPr="00104333" w:rsidRDefault="00227592" w:rsidP="00D822E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  <w:r w:rsidRPr="00821B71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>Actively</w:t>
            </w:r>
            <w:r w:rsidR="00467AF2" w:rsidRPr="00821B71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 xml:space="preserve"> starting conversations</w:t>
            </w:r>
            <w:r w:rsidRPr="00821B71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 xml:space="preserve"> </w:t>
            </w:r>
            <w:r w:rsidR="004C327E" w:rsidRPr="00821B71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  <w:t>at networking events to create useful links in the future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1F8619BA" w14:textId="7DB0C525" w:rsidR="00104333" w:rsidRPr="00104333" w:rsidRDefault="00383A5C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>Using my linked in profile to find people in my field for potential mentorship programmes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E7E7E7"/>
            <w:vAlign w:val="center"/>
            <w:hideMark/>
          </w:tcPr>
          <w:p w14:paraId="7695C87D" w14:textId="30B23E68" w:rsidR="00104333" w:rsidRPr="00104333" w:rsidRDefault="00DE56C7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  <w:t xml:space="preserve">Building bonds with those in my field </w:t>
            </w:r>
          </w:p>
        </w:tc>
      </w:tr>
      <w:tr w:rsidR="00991B53" w:rsidRPr="00104333" w14:paraId="048541B7" w14:textId="77777777" w:rsidTr="001B3AAE">
        <w:trPr>
          <w:trHeight w:val="504"/>
          <w:jc w:val="center"/>
        </w:trPr>
        <w:tc>
          <w:tcPr>
            <w:tcW w:w="254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</w:tcPr>
          <w:p w14:paraId="466B332F" w14:textId="77777777" w:rsidR="00991B53" w:rsidRPr="00104333" w:rsidRDefault="00991B53" w:rsidP="00104333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</w:tcPr>
          <w:p w14:paraId="19976F5D" w14:textId="77777777" w:rsidR="00991B53" w:rsidRPr="00104333" w:rsidRDefault="00991B53" w:rsidP="00104333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</w:tcPr>
          <w:p w14:paraId="6197FBBB" w14:textId="77777777" w:rsidR="00991B53" w:rsidRPr="00104333" w:rsidRDefault="00991B53" w:rsidP="00D822E7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</w:tcPr>
          <w:p w14:paraId="1EA11093" w14:textId="77777777" w:rsidR="00991B53" w:rsidRPr="00104333" w:rsidRDefault="00991B5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7E7E7"/>
            <w:vAlign w:val="center"/>
          </w:tcPr>
          <w:p w14:paraId="24059080" w14:textId="59AFAE30" w:rsidR="00991B53" w:rsidRPr="00104333" w:rsidRDefault="00991B53" w:rsidP="00031A02">
            <w:pPr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n-GB" w:eastAsia="en-GB"/>
              </w:rPr>
            </w:pPr>
          </w:p>
        </w:tc>
      </w:tr>
    </w:tbl>
    <w:p w14:paraId="7E45FC39" w14:textId="70D0EE88" w:rsidR="002760D1" w:rsidRDefault="002760D1" w:rsidP="004D21DD">
      <w:r>
        <w:fldChar w:fldCharType="begin"/>
      </w:r>
      <w:r>
        <w:instrText xml:space="preserve"> LINK Excel.Sheet.12 "https://uowtsd-my.sharepoint.com/personal/2016755_student_uwtsd_ac_uk/Documents/Academic%20and%20employability%20skills/pdp%20task%202.xlsx" "Sheet1!R1C1:R4C5" \a \f 4 \h </w:instrText>
      </w:r>
      <w:r w:rsidR="00982C60">
        <w:instrText xml:space="preserve"> \* MERGEFORMAT </w:instrText>
      </w:r>
      <w:r>
        <w:fldChar w:fldCharType="separate"/>
      </w:r>
    </w:p>
    <w:p w14:paraId="2E9320A2" w14:textId="3C54B529" w:rsidR="001339E5" w:rsidRDefault="002760D1" w:rsidP="004D21DD">
      <w:r>
        <w:fldChar w:fldCharType="end"/>
      </w:r>
    </w:p>
    <w:p w14:paraId="2FE5F23E" w14:textId="706BCC14" w:rsidR="004D21DD" w:rsidRDefault="002229B7" w:rsidP="00367F04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A personal development plan is intended to develop skills that are important to work life</w:t>
      </w:r>
      <w:r w:rsidR="009A63A9" w:rsidRPr="00D95B01">
        <w:rPr>
          <w:rFonts w:ascii="Arial" w:hAnsi="Arial" w:cs="Arial"/>
          <w:sz w:val="22"/>
          <w:szCs w:val="22"/>
        </w:rPr>
        <w:t>. Morgan (2017).</w:t>
      </w:r>
      <w:r w:rsidR="000413D3" w:rsidRPr="00D95B01">
        <w:rPr>
          <w:rFonts w:ascii="Arial" w:hAnsi="Arial" w:cs="Arial"/>
          <w:sz w:val="22"/>
          <w:szCs w:val="22"/>
        </w:rPr>
        <w:t xml:space="preserve"> I intend to use my plan to help me become more </w:t>
      </w:r>
      <w:r w:rsidR="00CE7114" w:rsidRPr="00D95B01">
        <w:rPr>
          <w:rFonts w:ascii="Arial" w:hAnsi="Arial" w:cs="Arial"/>
          <w:sz w:val="22"/>
          <w:szCs w:val="22"/>
        </w:rPr>
        <w:t>in tuned with monitoring and maintaining my progress</w:t>
      </w:r>
      <w:r w:rsidR="007D5EB7" w:rsidRPr="00D95B01">
        <w:rPr>
          <w:rFonts w:ascii="Arial" w:hAnsi="Arial" w:cs="Arial"/>
          <w:sz w:val="22"/>
          <w:szCs w:val="22"/>
        </w:rPr>
        <w:t>. I have highlighted what I consider to be my strengths and weaknesses</w:t>
      </w:r>
      <w:r w:rsidR="0038738C" w:rsidRPr="00D95B01">
        <w:rPr>
          <w:rFonts w:ascii="Arial" w:hAnsi="Arial" w:cs="Arial"/>
          <w:sz w:val="22"/>
          <w:szCs w:val="22"/>
        </w:rPr>
        <w:t>.</w:t>
      </w:r>
    </w:p>
    <w:p w14:paraId="72812009" w14:textId="77777777" w:rsidR="00D95B01" w:rsidRPr="00D95B01" w:rsidRDefault="00D95B01" w:rsidP="00367F04">
      <w:pPr>
        <w:jc w:val="both"/>
        <w:rPr>
          <w:rFonts w:ascii="Arial" w:hAnsi="Arial" w:cs="Arial"/>
          <w:sz w:val="22"/>
          <w:szCs w:val="22"/>
        </w:rPr>
      </w:pPr>
    </w:p>
    <w:p w14:paraId="1870CE96" w14:textId="1F9D7F24" w:rsidR="00D8702D" w:rsidRPr="00D95B01" w:rsidRDefault="00D8702D" w:rsidP="00156D09">
      <w:pPr>
        <w:pStyle w:val="Heading3"/>
        <w:rPr>
          <w:sz w:val="28"/>
          <w:szCs w:val="28"/>
        </w:rPr>
      </w:pPr>
      <w:bookmarkStart w:id="4" w:name="_Toc90035473"/>
      <w:r w:rsidRPr="00D95B01">
        <w:rPr>
          <w:sz w:val="28"/>
          <w:szCs w:val="28"/>
        </w:rPr>
        <w:t>Analyse</w:t>
      </w:r>
      <w:bookmarkEnd w:id="4"/>
    </w:p>
    <w:p w14:paraId="6A04C0FE" w14:textId="536CC66F" w:rsidR="00D8702D" w:rsidRPr="00D95B01" w:rsidRDefault="00D8702D" w:rsidP="00D8702D">
      <w:pPr>
        <w:rPr>
          <w:sz w:val="22"/>
          <w:szCs w:val="22"/>
        </w:rPr>
      </w:pPr>
    </w:p>
    <w:p w14:paraId="6F58E647" w14:textId="77777777" w:rsidR="00CF24D6" w:rsidRPr="00D95B01" w:rsidRDefault="00CF24D6" w:rsidP="00D8702D">
      <w:pPr>
        <w:rPr>
          <w:sz w:val="22"/>
          <w:szCs w:val="22"/>
        </w:rPr>
      </w:pPr>
    </w:p>
    <w:p w14:paraId="764E4542" w14:textId="6F30996F" w:rsidR="00A22279" w:rsidRPr="00D95B01" w:rsidRDefault="00A22279" w:rsidP="00A22279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In the beginning of this module, I was tasked with determining my personality type by taking an online assessment on 16personalities.com, I used my result to determine what type of team role I fit will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Pr="00D95B01">
        <w:rPr>
          <w:rFonts w:ascii="Arial" w:hAnsi="Arial" w:cs="Arial"/>
          <w:sz w:val="22"/>
          <w:szCs w:val="22"/>
        </w:rPr>
        <w:t xml:space="preserve"> identify some of my best attributes. I discovered that I came under a code of ISFP-T my 5 dominant traits of being Introverted (I), observant (S), feeling (F), prospecting (P)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Pr="00D95B01">
        <w:rPr>
          <w:rFonts w:ascii="Arial" w:hAnsi="Arial" w:cs="Arial"/>
          <w:sz w:val="22"/>
          <w:szCs w:val="22"/>
        </w:rPr>
        <w:t xml:space="preserve"> turbulent (T) &amp; fit into the category of explorer.</w:t>
      </w:r>
      <w:r w:rsidR="00C67C9B" w:rsidRPr="00D95B01">
        <w:rPr>
          <w:rFonts w:ascii="Arial" w:hAnsi="Arial" w:cs="Arial"/>
          <w:sz w:val="22"/>
          <w:szCs w:val="22"/>
        </w:rPr>
        <w:t xml:space="preserve"> What I found most interesting was that one of my </w:t>
      </w:r>
      <w:r w:rsidR="00F11890" w:rsidRPr="00D95B01">
        <w:rPr>
          <w:rFonts w:ascii="Arial" w:hAnsi="Arial" w:cs="Arial"/>
          <w:sz w:val="22"/>
          <w:szCs w:val="22"/>
        </w:rPr>
        <w:t xml:space="preserve">most dominant traits highlighted in the results is what </w:t>
      </w:r>
      <w:r w:rsidR="009C528D" w:rsidRPr="00D95B01">
        <w:rPr>
          <w:rFonts w:ascii="Arial" w:hAnsi="Arial" w:cs="Arial"/>
          <w:sz w:val="22"/>
          <w:szCs w:val="22"/>
        </w:rPr>
        <w:t xml:space="preserve">I have chosen to work on to progress towards working within a team setting, I must become less introverted and </w:t>
      </w:r>
      <w:r w:rsidR="00680C02" w:rsidRPr="00D95B01">
        <w:rPr>
          <w:rFonts w:ascii="Arial" w:hAnsi="Arial" w:cs="Arial"/>
          <w:sz w:val="22"/>
          <w:szCs w:val="22"/>
        </w:rPr>
        <w:t xml:space="preserve">more open and approachable </w:t>
      </w:r>
      <w:r w:rsidR="00345053" w:rsidRPr="00D95B01">
        <w:rPr>
          <w:rFonts w:ascii="Arial" w:hAnsi="Arial" w:cs="Arial"/>
          <w:sz w:val="22"/>
          <w:szCs w:val="22"/>
        </w:rPr>
        <w:t>to</w:t>
      </w:r>
      <w:r w:rsidR="008A5BA4" w:rsidRPr="00D95B01">
        <w:rPr>
          <w:rFonts w:ascii="Arial" w:hAnsi="Arial" w:cs="Arial"/>
          <w:sz w:val="22"/>
          <w:szCs w:val="22"/>
        </w:rPr>
        <w:t xml:space="preserve"> build and establish relationships profession</w:t>
      </w:r>
      <w:r w:rsidR="00026155" w:rsidRPr="00D95B01">
        <w:rPr>
          <w:rFonts w:ascii="Arial" w:hAnsi="Arial" w:cs="Arial"/>
          <w:sz w:val="22"/>
          <w:szCs w:val="22"/>
        </w:rPr>
        <w:t>ally.</w:t>
      </w:r>
      <w:r w:rsidRPr="00D95B01">
        <w:rPr>
          <w:rFonts w:ascii="Arial" w:hAnsi="Arial" w:cs="Arial"/>
          <w:sz w:val="22"/>
          <w:szCs w:val="22"/>
        </w:rPr>
        <w:t xml:space="preserve"> My strategy to life was constant improvement (See appendix). </w:t>
      </w:r>
    </w:p>
    <w:p w14:paraId="1974EA18" w14:textId="35455F94" w:rsidR="004475D7" w:rsidRPr="00D95B01" w:rsidRDefault="004475D7" w:rsidP="00A22279">
      <w:pPr>
        <w:jc w:val="both"/>
        <w:rPr>
          <w:rFonts w:ascii="Arial" w:hAnsi="Arial" w:cs="Arial"/>
          <w:sz w:val="22"/>
          <w:szCs w:val="22"/>
        </w:rPr>
      </w:pPr>
    </w:p>
    <w:p w14:paraId="1517D2C5" w14:textId="58D32228" w:rsidR="004475D7" w:rsidRPr="00D95B01" w:rsidRDefault="004475D7" w:rsidP="004475D7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Along this journey of </w:t>
      </w:r>
      <w:r w:rsidRPr="00D95B01">
        <w:rPr>
          <w:rFonts w:ascii="Arial" w:hAnsi="Arial" w:cs="Arial"/>
          <w:sz w:val="22"/>
          <w:szCs w:val="22"/>
        </w:rPr>
        <w:t>self-discovery,</w:t>
      </w:r>
      <w:r w:rsidRPr="00D95B01">
        <w:rPr>
          <w:rFonts w:ascii="Arial" w:hAnsi="Arial" w:cs="Arial"/>
          <w:sz w:val="22"/>
          <w:szCs w:val="22"/>
        </w:rPr>
        <w:t xml:space="preserve"> I took another career aptitude test during that was designed to find </w:t>
      </w:r>
      <w:r w:rsidR="00766350" w:rsidRPr="00D95B01">
        <w:rPr>
          <w:rFonts w:ascii="Arial" w:hAnsi="Arial" w:cs="Arial"/>
          <w:sz w:val="22"/>
          <w:szCs w:val="22"/>
        </w:rPr>
        <w:t xml:space="preserve">the best 5 career options </w:t>
      </w:r>
      <w:r w:rsidR="00BE0DCD" w:rsidRPr="00D95B01">
        <w:rPr>
          <w:rFonts w:ascii="Arial" w:hAnsi="Arial" w:cs="Arial"/>
          <w:sz w:val="22"/>
          <w:szCs w:val="22"/>
        </w:rPr>
        <w:t xml:space="preserve">specific to me, the results </w:t>
      </w:r>
      <w:r w:rsidR="006253CA" w:rsidRPr="00D95B01">
        <w:rPr>
          <w:rFonts w:ascii="Arial" w:hAnsi="Arial" w:cs="Arial"/>
          <w:sz w:val="22"/>
          <w:szCs w:val="22"/>
        </w:rPr>
        <w:t>were</w:t>
      </w:r>
      <w:r w:rsidR="00BE0DCD" w:rsidRPr="00D95B01">
        <w:rPr>
          <w:rFonts w:ascii="Arial" w:hAnsi="Arial" w:cs="Arial"/>
          <w:sz w:val="22"/>
          <w:szCs w:val="22"/>
        </w:rPr>
        <w:t xml:space="preserve"> not a surprise as I have had interest in </w:t>
      </w:r>
      <w:r w:rsidR="00F109DF" w:rsidRPr="00D95B01">
        <w:rPr>
          <w:rFonts w:ascii="Arial" w:hAnsi="Arial" w:cs="Arial"/>
          <w:sz w:val="22"/>
          <w:szCs w:val="22"/>
        </w:rPr>
        <w:t>all</w:t>
      </w:r>
      <w:r w:rsidR="00BE0DCD" w:rsidRPr="00D95B01">
        <w:rPr>
          <w:rFonts w:ascii="Arial" w:hAnsi="Arial" w:cs="Arial"/>
          <w:sz w:val="22"/>
          <w:szCs w:val="22"/>
        </w:rPr>
        <w:t xml:space="preserve"> these sectors.</w:t>
      </w:r>
      <w:r w:rsidR="006253CA" w:rsidRPr="00D95B01">
        <w:rPr>
          <w:rFonts w:ascii="Arial" w:hAnsi="Arial" w:cs="Arial"/>
          <w:sz w:val="22"/>
          <w:szCs w:val="22"/>
        </w:rPr>
        <w:t xml:space="preserve"> The algorithms suggest that becoming a legal assistant </w:t>
      </w:r>
      <w:r w:rsidR="00F109DF" w:rsidRPr="00D95B01">
        <w:rPr>
          <w:rFonts w:ascii="Arial" w:hAnsi="Arial" w:cs="Arial"/>
          <w:sz w:val="22"/>
          <w:szCs w:val="22"/>
        </w:rPr>
        <w:t xml:space="preserve">would be the best fitting role. The other four </w:t>
      </w:r>
      <w:r w:rsidR="00944D79" w:rsidRPr="00D95B01">
        <w:rPr>
          <w:rFonts w:ascii="Arial" w:hAnsi="Arial" w:cs="Arial"/>
          <w:sz w:val="22"/>
          <w:szCs w:val="22"/>
        </w:rPr>
        <w:t>choices where to pursue careers in</w:t>
      </w:r>
      <w:r w:rsidR="00907761" w:rsidRPr="00D95B01">
        <w:rPr>
          <w:rFonts w:ascii="Arial" w:hAnsi="Arial" w:cs="Arial"/>
          <w:sz w:val="22"/>
          <w:szCs w:val="22"/>
        </w:rPr>
        <w:t>: Financial consultancy, Fleet operation management, Procurement management &amp; lastly teaching.</w:t>
      </w:r>
    </w:p>
    <w:p w14:paraId="417087D5" w14:textId="77777777" w:rsidR="004475D7" w:rsidRPr="00D95B01" w:rsidRDefault="004475D7" w:rsidP="00A22279">
      <w:pPr>
        <w:jc w:val="both"/>
        <w:rPr>
          <w:rFonts w:ascii="Arial" w:hAnsi="Arial" w:cs="Arial"/>
          <w:sz w:val="22"/>
          <w:szCs w:val="22"/>
        </w:rPr>
      </w:pPr>
    </w:p>
    <w:p w14:paraId="64CB7511" w14:textId="7F7B773D" w:rsidR="007C1280" w:rsidRPr="00D95B01" w:rsidRDefault="00E137EF" w:rsidP="00A22279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For me to</w:t>
      </w:r>
      <w:r w:rsidR="006001BB" w:rsidRPr="00D95B01">
        <w:rPr>
          <w:rFonts w:ascii="Arial" w:hAnsi="Arial" w:cs="Arial"/>
          <w:sz w:val="22"/>
          <w:szCs w:val="22"/>
        </w:rPr>
        <w:t xml:space="preserve"> become a </w:t>
      </w:r>
      <w:r w:rsidRPr="00D95B01">
        <w:rPr>
          <w:rFonts w:ascii="Arial" w:hAnsi="Arial" w:cs="Arial"/>
          <w:sz w:val="22"/>
          <w:szCs w:val="22"/>
        </w:rPr>
        <w:t xml:space="preserve">successful </w:t>
      </w:r>
      <w:r w:rsidR="006001BB" w:rsidRPr="00D95B01">
        <w:rPr>
          <w:rFonts w:ascii="Arial" w:hAnsi="Arial" w:cs="Arial"/>
          <w:sz w:val="22"/>
          <w:szCs w:val="22"/>
        </w:rPr>
        <w:t>manager in my chosen fiel</w:t>
      </w:r>
      <w:r w:rsidR="00CC523F" w:rsidRPr="00D95B01">
        <w:rPr>
          <w:rFonts w:ascii="Arial" w:hAnsi="Arial" w:cs="Arial"/>
          <w:sz w:val="22"/>
          <w:szCs w:val="22"/>
        </w:rPr>
        <w:t>d, I will need to secure employment within the</w:t>
      </w:r>
      <w:r w:rsidR="006001BB" w:rsidRPr="00D95B01">
        <w:rPr>
          <w:rFonts w:ascii="Arial" w:hAnsi="Arial" w:cs="Arial"/>
          <w:sz w:val="22"/>
          <w:szCs w:val="22"/>
        </w:rPr>
        <w:t xml:space="preserve"> procurement</w:t>
      </w:r>
      <w:r w:rsidR="00F93E69" w:rsidRPr="00D95B01">
        <w:rPr>
          <w:rFonts w:ascii="Arial" w:hAnsi="Arial" w:cs="Arial"/>
          <w:sz w:val="22"/>
          <w:szCs w:val="22"/>
        </w:rPr>
        <w:t xml:space="preserve"> </w:t>
      </w:r>
      <w:r w:rsidR="00CC523F" w:rsidRPr="00D95B01">
        <w:rPr>
          <w:rFonts w:ascii="Arial" w:hAnsi="Arial" w:cs="Arial"/>
          <w:sz w:val="22"/>
          <w:szCs w:val="22"/>
        </w:rPr>
        <w:t>sector in a</w:t>
      </w:r>
      <w:r w:rsidR="00F93E69" w:rsidRPr="00D95B01">
        <w:rPr>
          <w:rFonts w:ascii="Arial" w:hAnsi="Arial" w:cs="Arial"/>
          <w:sz w:val="22"/>
          <w:szCs w:val="22"/>
        </w:rPr>
        <w:t xml:space="preserve"> facilities management setting</w:t>
      </w:r>
      <w:r w:rsidR="00F77AD6" w:rsidRPr="00D95B01">
        <w:rPr>
          <w:rFonts w:ascii="Arial" w:hAnsi="Arial" w:cs="Arial"/>
          <w:sz w:val="22"/>
          <w:szCs w:val="22"/>
        </w:rPr>
        <w:t>.</w:t>
      </w:r>
      <w:r w:rsidR="006001BB" w:rsidRPr="00D95B01">
        <w:rPr>
          <w:rFonts w:ascii="Arial" w:hAnsi="Arial" w:cs="Arial"/>
          <w:sz w:val="22"/>
          <w:szCs w:val="22"/>
        </w:rPr>
        <w:t xml:space="preserve"> I will need to improve my ability to e</w:t>
      </w:r>
      <w:r w:rsidR="00A55DC6" w:rsidRPr="00D95B01">
        <w:rPr>
          <w:rFonts w:ascii="Arial" w:hAnsi="Arial" w:cs="Arial"/>
          <w:sz w:val="22"/>
          <w:szCs w:val="22"/>
        </w:rPr>
        <w:t xml:space="preserve">stablish </w:t>
      </w:r>
      <w:r w:rsidR="009307F5" w:rsidRPr="00D95B01">
        <w:rPr>
          <w:rFonts w:ascii="Arial" w:hAnsi="Arial" w:cs="Arial"/>
          <w:sz w:val="22"/>
          <w:szCs w:val="22"/>
        </w:rPr>
        <w:t xml:space="preserve">useful </w:t>
      </w:r>
      <w:r w:rsidR="00A55DC6" w:rsidRPr="00D95B01">
        <w:rPr>
          <w:rFonts w:ascii="Arial" w:hAnsi="Arial" w:cs="Arial"/>
          <w:sz w:val="22"/>
          <w:szCs w:val="22"/>
        </w:rPr>
        <w:t>relationships within the workplace</w:t>
      </w:r>
      <w:r w:rsidR="00A92FED" w:rsidRPr="00D95B01">
        <w:rPr>
          <w:rFonts w:ascii="Arial" w:hAnsi="Arial" w:cs="Arial"/>
          <w:sz w:val="22"/>
          <w:szCs w:val="22"/>
        </w:rPr>
        <w:t xml:space="preserve"> &amp; various suppliers</w:t>
      </w:r>
      <w:r w:rsidR="007C67F1" w:rsidRPr="00D95B01">
        <w:rPr>
          <w:rFonts w:ascii="Arial" w:hAnsi="Arial" w:cs="Arial"/>
          <w:sz w:val="22"/>
          <w:szCs w:val="22"/>
        </w:rPr>
        <w:t xml:space="preserve">, once I am able </w:t>
      </w:r>
      <w:r w:rsidR="00A55DC6" w:rsidRPr="00D95B01">
        <w:rPr>
          <w:rFonts w:ascii="Arial" w:hAnsi="Arial" w:cs="Arial"/>
          <w:sz w:val="22"/>
          <w:szCs w:val="22"/>
        </w:rPr>
        <w:t xml:space="preserve">to form </w:t>
      </w:r>
      <w:r w:rsidR="007C67F1" w:rsidRPr="00D95B01">
        <w:rPr>
          <w:rFonts w:ascii="Arial" w:hAnsi="Arial" w:cs="Arial"/>
          <w:sz w:val="22"/>
          <w:szCs w:val="22"/>
        </w:rPr>
        <w:t xml:space="preserve">these links with </w:t>
      </w:r>
      <w:r w:rsidR="00AC6C8B" w:rsidRPr="00D95B01">
        <w:rPr>
          <w:rFonts w:ascii="Arial" w:hAnsi="Arial" w:cs="Arial"/>
          <w:sz w:val="22"/>
          <w:szCs w:val="22"/>
        </w:rPr>
        <w:t>people</w:t>
      </w:r>
      <w:r w:rsidR="006D7F72" w:rsidRPr="00D95B01">
        <w:rPr>
          <w:rFonts w:ascii="Arial" w:hAnsi="Arial" w:cs="Arial"/>
          <w:sz w:val="22"/>
          <w:szCs w:val="22"/>
        </w:rPr>
        <w:t>, I can use the rapport built to ensure</w:t>
      </w:r>
      <w:r w:rsidR="009916C4" w:rsidRPr="00D95B01">
        <w:rPr>
          <w:rFonts w:ascii="Arial" w:hAnsi="Arial" w:cs="Arial"/>
          <w:sz w:val="22"/>
          <w:szCs w:val="22"/>
        </w:rPr>
        <w:t xml:space="preserve"> I am able to get the best deals, establishing these bonds </w:t>
      </w:r>
      <w:r w:rsidR="00AC6C8B" w:rsidRPr="00D95B01">
        <w:rPr>
          <w:rFonts w:ascii="Arial" w:hAnsi="Arial" w:cs="Arial"/>
          <w:sz w:val="22"/>
          <w:szCs w:val="22"/>
        </w:rPr>
        <w:t xml:space="preserve">will be </w:t>
      </w:r>
      <w:r w:rsidR="00F77AD6" w:rsidRPr="00D95B01">
        <w:rPr>
          <w:rFonts w:ascii="Arial" w:hAnsi="Arial" w:cs="Arial"/>
          <w:sz w:val="22"/>
          <w:szCs w:val="22"/>
        </w:rPr>
        <w:t>valuable</w:t>
      </w:r>
      <w:r w:rsidR="00AC6C8B" w:rsidRPr="00D95B01">
        <w:rPr>
          <w:rFonts w:ascii="Arial" w:hAnsi="Arial" w:cs="Arial"/>
          <w:sz w:val="22"/>
          <w:szCs w:val="22"/>
        </w:rPr>
        <w:t xml:space="preserve"> </w:t>
      </w:r>
      <w:r w:rsidR="00F77AD6" w:rsidRPr="00D95B01">
        <w:rPr>
          <w:rFonts w:ascii="Arial" w:hAnsi="Arial" w:cs="Arial"/>
          <w:sz w:val="22"/>
          <w:szCs w:val="22"/>
        </w:rPr>
        <w:t>when</w:t>
      </w:r>
      <w:r w:rsidR="009307F5" w:rsidRPr="00D95B01">
        <w:rPr>
          <w:rFonts w:ascii="Arial" w:hAnsi="Arial" w:cs="Arial"/>
          <w:sz w:val="22"/>
          <w:szCs w:val="22"/>
        </w:rPr>
        <w:t xml:space="preserve"> it comes to purchasing</w:t>
      </w:r>
      <w:r w:rsidR="00D4052B" w:rsidRPr="00D95B01">
        <w:rPr>
          <w:rFonts w:ascii="Arial" w:hAnsi="Arial" w:cs="Arial"/>
          <w:sz w:val="22"/>
          <w:szCs w:val="22"/>
        </w:rPr>
        <w:t xml:space="preserve"> products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="00D4052B" w:rsidRPr="00D95B01">
        <w:rPr>
          <w:rFonts w:ascii="Arial" w:hAnsi="Arial" w:cs="Arial"/>
          <w:sz w:val="22"/>
          <w:szCs w:val="22"/>
        </w:rPr>
        <w:t xml:space="preserve"> services</w:t>
      </w:r>
      <w:r w:rsidR="009307F5" w:rsidRPr="00D95B01">
        <w:rPr>
          <w:rFonts w:ascii="Arial" w:hAnsi="Arial" w:cs="Arial"/>
          <w:sz w:val="22"/>
          <w:szCs w:val="22"/>
        </w:rPr>
        <w:t xml:space="preserve"> </w:t>
      </w:r>
      <w:r w:rsidR="009F70AB" w:rsidRPr="00D95B01">
        <w:rPr>
          <w:rFonts w:ascii="Arial" w:hAnsi="Arial" w:cs="Arial"/>
          <w:sz w:val="22"/>
          <w:szCs w:val="22"/>
        </w:rPr>
        <w:t>at perhaps greater discount for the clients</w:t>
      </w:r>
      <w:r w:rsidR="0016631E" w:rsidRPr="00D95B01">
        <w:rPr>
          <w:rFonts w:ascii="Arial" w:hAnsi="Arial" w:cs="Arial"/>
          <w:sz w:val="22"/>
          <w:szCs w:val="22"/>
        </w:rPr>
        <w:t xml:space="preserve"> who </w:t>
      </w:r>
      <w:r w:rsidR="00A17E18" w:rsidRPr="00D95B01">
        <w:rPr>
          <w:rFonts w:ascii="Arial" w:hAnsi="Arial" w:cs="Arial"/>
          <w:sz w:val="22"/>
          <w:szCs w:val="22"/>
        </w:rPr>
        <w:t>require</w:t>
      </w:r>
      <w:r w:rsidR="0016631E" w:rsidRPr="00D95B01">
        <w:rPr>
          <w:rFonts w:ascii="Arial" w:hAnsi="Arial" w:cs="Arial"/>
          <w:sz w:val="22"/>
          <w:szCs w:val="22"/>
        </w:rPr>
        <w:t xml:space="preserve"> me </w:t>
      </w:r>
      <w:r w:rsidR="00A17E18" w:rsidRPr="00D95B01">
        <w:rPr>
          <w:rFonts w:ascii="Arial" w:hAnsi="Arial" w:cs="Arial"/>
          <w:sz w:val="22"/>
          <w:szCs w:val="22"/>
        </w:rPr>
        <w:t xml:space="preserve">&amp; my team </w:t>
      </w:r>
      <w:r w:rsidR="0016631E" w:rsidRPr="00D95B01">
        <w:rPr>
          <w:rFonts w:ascii="Arial" w:hAnsi="Arial" w:cs="Arial"/>
          <w:sz w:val="22"/>
          <w:szCs w:val="22"/>
        </w:rPr>
        <w:t>to source</w:t>
      </w:r>
      <w:r w:rsidR="009916C4" w:rsidRPr="00D95B01">
        <w:rPr>
          <w:rFonts w:ascii="Arial" w:hAnsi="Arial" w:cs="Arial"/>
          <w:sz w:val="22"/>
          <w:szCs w:val="22"/>
        </w:rPr>
        <w:t xml:space="preserve"> </w:t>
      </w:r>
      <w:r w:rsidR="00B649E3" w:rsidRPr="00D95B01">
        <w:rPr>
          <w:rFonts w:ascii="Arial" w:hAnsi="Arial" w:cs="Arial"/>
          <w:sz w:val="22"/>
          <w:szCs w:val="22"/>
        </w:rPr>
        <w:t>appropriate resources for them</w:t>
      </w:r>
      <w:r w:rsidRPr="00D95B01">
        <w:rPr>
          <w:rFonts w:ascii="Arial" w:hAnsi="Arial" w:cs="Arial"/>
          <w:sz w:val="22"/>
          <w:szCs w:val="22"/>
        </w:rPr>
        <w:t>.</w:t>
      </w:r>
    </w:p>
    <w:p w14:paraId="201EEA34" w14:textId="77777777" w:rsidR="00261B70" w:rsidRPr="00D95B01" w:rsidRDefault="00261B70" w:rsidP="00A22279">
      <w:pPr>
        <w:jc w:val="both"/>
        <w:rPr>
          <w:rFonts w:ascii="Arial" w:hAnsi="Arial" w:cs="Arial"/>
          <w:sz w:val="22"/>
          <w:szCs w:val="22"/>
        </w:rPr>
      </w:pPr>
    </w:p>
    <w:p w14:paraId="35E496A6" w14:textId="6B8ED120" w:rsidR="00676387" w:rsidRPr="00D95B01" w:rsidRDefault="00F51E94" w:rsidP="00A22279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According to indeed.com,</w:t>
      </w:r>
      <w:r w:rsidR="000470A9" w:rsidRPr="00D95B01">
        <w:rPr>
          <w:rFonts w:ascii="Arial" w:hAnsi="Arial" w:cs="Arial"/>
          <w:sz w:val="22"/>
          <w:szCs w:val="22"/>
        </w:rPr>
        <w:t xml:space="preserve"> </w:t>
      </w:r>
      <w:r w:rsidRPr="00D95B01">
        <w:rPr>
          <w:rFonts w:ascii="Arial" w:hAnsi="Arial" w:cs="Arial"/>
          <w:sz w:val="22"/>
          <w:szCs w:val="22"/>
        </w:rPr>
        <w:t>(2021).</w:t>
      </w:r>
      <w:r w:rsidR="00E72404" w:rsidRPr="00D95B01">
        <w:rPr>
          <w:rFonts w:ascii="Arial" w:hAnsi="Arial" w:cs="Arial"/>
          <w:sz w:val="22"/>
          <w:szCs w:val="22"/>
        </w:rPr>
        <w:t xml:space="preserve"> The definition of a</w:t>
      </w:r>
      <w:r w:rsidR="00F55160" w:rsidRPr="00D95B01">
        <w:rPr>
          <w:rFonts w:ascii="Arial" w:hAnsi="Arial" w:cs="Arial"/>
          <w:sz w:val="22"/>
          <w:szCs w:val="22"/>
        </w:rPr>
        <w:t xml:space="preserve"> </w:t>
      </w:r>
      <w:r w:rsidR="00F55160" w:rsidRPr="00D95B01">
        <w:rPr>
          <w:rFonts w:ascii="Arial" w:hAnsi="Arial" w:cs="Arial"/>
          <w:sz w:val="22"/>
          <w:szCs w:val="22"/>
        </w:rPr>
        <w:t xml:space="preserve">Procurement Manager, also known as a Purchasing Manager, </w:t>
      </w:r>
      <w:r w:rsidR="00C4601D" w:rsidRPr="00D95B01">
        <w:rPr>
          <w:rFonts w:ascii="Arial" w:hAnsi="Arial" w:cs="Arial"/>
          <w:sz w:val="22"/>
          <w:szCs w:val="22"/>
        </w:rPr>
        <w:t xml:space="preserve">they </w:t>
      </w:r>
      <w:r w:rsidR="00676387" w:rsidRPr="00D95B01">
        <w:rPr>
          <w:rFonts w:ascii="Arial" w:hAnsi="Arial" w:cs="Arial"/>
          <w:sz w:val="22"/>
          <w:szCs w:val="22"/>
        </w:rPr>
        <w:t xml:space="preserve">responsible for </w:t>
      </w:r>
      <w:r w:rsidR="00F55160" w:rsidRPr="00D95B01">
        <w:rPr>
          <w:rFonts w:ascii="Arial" w:hAnsi="Arial" w:cs="Arial"/>
          <w:sz w:val="22"/>
          <w:szCs w:val="22"/>
        </w:rPr>
        <w:t xml:space="preserve">a company's sourcing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="00F55160" w:rsidRPr="00D95B01">
        <w:rPr>
          <w:rFonts w:ascii="Arial" w:hAnsi="Arial" w:cs="Arial"/>
          <w:sz w:val="22"/>
          <w:szCs w:val="22"/>
        </w:rPr>
        <w:t xml:space="preserve"> supply chain. They </w:t>
      </w:r>
      <w:r w:rsidR="00C4601D" w:rsidRPr="00D95B01">
        <w:rPr>
          <w:rFonts w:ascii="Arial" w:hAnsi="Arial" w:cs="Arial"/>
          <w:sz w:val="22"/>
          <w:szCs w:val="22"/>
        </w:rPr>
        <w:t>oversee</w:t>
      </w:r>
      <w:r w:rsidR="00F55160" w:rsidRPr="00D95B01">
        <w:rPr>
          <w:rFonts w:ascii="Arial" w:hAnsi="Arial" w:cs="Arial"/>
          <w:sz w:val="22"/>
          <w:szCs w:val="22"/>
        </w:rPr>
        <w:t xml:space="preserve"> </w:t>
      </w:r>
      <w:r w:rsidR="00C4601D" w:rsidRPr="00D95B01">
        <w:rPr>
          <w:rFonts w:ascii="Arial" w:hAnsi="Arial" w:cs="Arial"/>
          <w:sz w:val="22"/>
          <w:szCs w:val="22"/>
        </w:rPr>
        <w:t xml:space="preserve">the </w:t>
      </w:r>
      <w:r w:rsidR="00F55160" w:rsidRPr="00D95B01">
        <w:rPr>
          <w:rFonts w:ascii="Arial" w:hAnsi="Arial" w:cs="Arial"/>
          <w:sz w:val="22"/>
          <w:szCs w:val="22"/>
        </w:rPr>
        <w:t xml:space="preserve">locating </w:t>
      </w:r>
      <w:r w:rsidR="00C4601D" w:rsidRPr="00D95B01">
        <w:rPr>
          <w:rFonts w:ascii="Arial" w:hAnsi="Arial" w:cs="Arial"/>
          <w:sz w:val="22"/>
          <w:szCs w:val="22"/>
        </w:rPr>
        <w:t>&amp;</w:t>
      </w:r>
      <w:r w:rsidR="00F55160" w:rsidRPr="00D95B01">
        <w:rPr>
          <w:rFonts w:ascii="Arial" w:hAnsi="Arial" w:cs="Arial"/>
          <w:sz w:val="22"/>
          <w:szCs w:val="22"/>
        </w:rPr>
        <w:t xml:space="preserve"> </w:t>
      </w:r>
      <w:r w:rsidR="00C4601D" w:rsidRPr="00D95B01">
        <w:rPr>
          <w:rFonts w:ascii="Arial" w:hAnsi="Arial" w:cs="Arial"/>
          <w:sz w:val="22"/>
          <w:szCs w:val="22"/>
        </w:rPr>
        <w:t>analyzing</w:t>
      </w:r>
      <w:r w:rsidR="00F55160" w:rsidRPr="00D95B01">
        <w:rPr>
          <w:rFonts w:ascii="Arial" w:hAnsi="Arial" w:cs="Arial"/>
          <w:sz w:val="22"/>
          <w:szCs w:val="22"/>
        </w:rPr>
        <w:t xml:space="preserve"> </w:t>
      </w:r>
      <w:r w:rsidR="002E7BC5" w:rsidRPr="00D95B01">
        <w:rPr>
          <w:rFonts w:ascii="Arial" w:hAnsi="Arial" w:cs="Arial"/>
          <w:sz w:val="22"/>
          <w:szCs w:val="22"/>
        </w:rPr>
        <w:t xml:space="preserve">of </w:t>
      </w:r>
      <w:r w:rsidR="00F55160" w:rsidRPr="00D95B01">
        <w:rPr>
          <w:rFonts w:ascii="Arial" w:hAnsi="Arial" w:cs="Arial"/>
          <w:sz w:val="22"/>
          <w:szCs w:val="22"/>
        </w:rPr>
        <w:t xml:space="preserve">suppliers, products,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="00F55160" w:rsidRPr="00D95B01">
        <w:rPr>
          <w:rFonts w:ascii="Arial" w:hAnsi="Arial" w:cs="Arial"/>
          <w:sz w:val="22"/>
          <w:szCs w:val="22"/>
        </w:rPr>
        <w:t xml:space="preserve"> services, as well as negotiating contracts </w:t>
      </w:r>
      <w:r w:rsidR="00C4601D" w:rsidRPr="00D95B01">
        <w:rPr>
          <w:rFonts w:ascii="Arial" w:hAnsi="Arial" w:cs="Arial"/>
          <w:sz w:val="22"/>
          <w:szCs w:val="22"/>
        </w:rPr>
        <w:t>whilst</w:t>
      </w:r>
      <w:r w:rsidR="00F55160" w:rsidRPr="00D95B01">
        <w:rPr>
          <w:rFonts w:ascii="Arial" w:hAnsi="Arial" w:cs="Arial"/>
          <w:sz w:val="22"/>
          <w:szCs w:val="22"/>
        </w:rPr>
        <w:t xml:space="preserve"> obtaining the most cost-effective deals without sacrificing quality.</w:t>
      </w:r>
      <w:r w:rsidR="00E72404" w:rsidRPr="00D95B01">
        <w:rPr>
          <w:rFonts w:ascii="Arial" w:hAnsi="Arial" w:cs="Arial"/>
          <w:sz w:val="22"/>
          <w:szCs w:val="22"/>
        </w:rPr>
        <w:t xml:space="preserve"> </w:t>
      </w:r>
    </w:p>
    <w:p w14:paraId="1D007894" w14:textId="6DC19100" w:rsidR="005A309E" w:rsidRPr="00D95B01" w:rsidRDefault="00C4601D" w:rsidP="00A22279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T</w:t>
      </w:r>
      <w:r w:rsidR="00F51E94" w:rsidRPr="00D95B01">
        <w:rPr>
          <w:rFonts w:ascii="Arial" w:hAnsi="Arial" w:cs="Arial"/>
          <w:sz w:val="22"/>
          <w:szCs w:val="22"/>
        </w:rPr>
        <w:t xml:space="preserve">he </w:t>
      </w:r>
      <w:r w:rsidR="00507E8E" w:rsidRPr="00D95B01">
        <w:rPr>
          <w:rFonts w:ascii="Arial" w:hAnsi="Arial" w:cs="Arial"/>
          <w:sz w:val="22"/>
          <w:szCs w:val="22"/>
        </w:rPr>
        <w:t xml:space="preserve">duties I will need to </w:t>
      </w:r>
      <w:r w:rsidR="00E9075E" w:rsidRPr="00D95B01">
        <w:rPr>
          <w:rFonts w:ascii="Arial" w:hAnsi="Arial" w:cs="Arial"/>
          <w:sz w:val="22"/>
          <w:szCs w:val="22"/>
        </w:rPr>
        <w:t>undertake</w:t>
      </w:r>
      <w:r w:rsidR="000470A9" w:rsidRPr="00D95B01">
        <w:rPr>
          <w:rFonts w:ascii="Arial" w:hAnsi="Arial" w:cs="Arial"/>
          <w:sz w:val="22"/>
          <w:szCs w:val="22"/>
        </w:rPr>
        <w:t xml:space="preserve"> </w:t>
      </w:r>
      <w:r w:rsidR="00FC1C8A" w:rsidRPr="00D95B01">
        <w:rPr>
          <w:rFonts w:ascii="Arial" w:hAnsi="Arial" w:cs="Arial"/>
          <w:sz w:val="22"/>
          <w:szCs w:val="22"/>
        </w:rPr>
        <w:t>to</w:t>
      </w:r>
      <w:r w:rsidR="004B5DF2" w:rsidRPr="00D95B01">
        <w:rPr>
          <w:rFonts w:ascii="Arial" w:hAnsi="Arial" w:cs="Arial"/>
          <w:sz w:val="22"/>
          <w:szCs w:val="22"/>
        </w:rPr>
        <w:t xml:space="preserve"> be</w:t>
      </w:r>
      <w:r w:rsidR="00ED2950" w:rsidRPr="00D95B01">
        <w:rPr>
          <w:rFonts w:ascii="Arial" w:hAnsi="Arial" w:cs="Arial"/>
          <w:sz w:val="22"/>
          <w:szCs w:val="22"/>
        </w:rPr>
        <w:t xml:space="preserve"> proficient in this rol</w:t>
      </w:r>
      <w:r w:rsidR="00EB52CF" w:rsidRPr="00D95B01">
        <w:rPr>
          <w:rFonts w:ascii="Arial" w:hAnsi="Arial" w:cs="Arial"/>
          <w:sz w:val="22"/>
          <w:szCs w:val="22"/>
        </w:rPr>
        <w:t>e</w:t>
      </w:r>
      <w:r w:rsidR="00ED2950" w:rsidRPr="00D95B01">
        <w:rPr>
          <w:rFonts w:ascii="Arial" w:hAnsi="Arial" w:cs="Arial"/>
          <w:sz w:val="22"/>
          <w:szCs w:val="22"/>
        </w:rPr>
        <w:t xml:space="preserve"> </w:t>
      </w:r>
      <w:r w:rsidR="00A82533" w:rsidRPr="00D95B01">
        <w:rPr>
          <w:rFonts w:ascii="Arial" w:hAnsi="Arial" w:cs="Arial"/>
          <w:sz w:val="22"/>
          <w:szCs w:val="22"/>
        </w:rPr>
        <w:t xml:space="preserve">are as </w:t>
      </w:r>
      <w:r w:rsidR="00D1391D" w:rsidRPr="00D95B01">
        <w:rPr>
          <w:rFonts w:ascii="Arial" w:hAnsi="Arial" w:cs="Arial"/>
          <w:sz w:val="22"/>
          <w:szCs w:val="22"/>
        </w:rPr>
        <w:t>follows.</w:t>
      </w:r>
      <w:r w:rsidR="00A82533" w:rsidRPr="00D95B01">
        <w:rPr>
          <w:rFonts w:ascii="Arial" w:hAnsi="Arial" w:cs="Arial"/>
          <w:sz w:val="22"/>
          <w:szCs w:val="22"/>
        </w:rPr>
        <w:t xml:space="preserve"> </w:t>
      </w:r>
    </w:p>
    <w:p w14:paraId="717FB8FB" w14:textId="64828DCC" w:rsidR="00F51E94" w:rsidRPr="00D95B01" w:rsidRDefault="00EB52CF" w:rsidP="005A309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I must </w:t>
      </w:r>
      <w:r w:rsidR="00D1391D" w:rsidRPr="00D95B01">
        <w:rPr>
          <w:rFonts w:ascii="Arial" w:hAnsi="Arial" w:cs="Arial"/>
          <w:sz w:val="22"/>
          <w:szCs w:val="22"/>
        </w:rPr>
        <w:t>oversee a</w:t>
      </w:r>
      <w:r w:rsidR="005A309E" w:rsidRPr="00D95B01">
        <w:rPr>
          <w:rFonts w:ascii="Arial" w:hAnsi="Arial" w:cs="Arial"/>
          <w:sz w:val="22"/>
          <w:szCs w:val="22"/>
        </w:rPr>
        <w:t xml:space="preserve"> team of</w:t>
      </w:r>
      <w:r w:rsidR="00D1391D" w:rsidRPr="00D95B01">
        <w:rPr>
          <w:rFonts w:ascii="Arial" w:hAnsi="Arial" w:cs="Arial"/>
          <w:sz w:val="22"/>
          <w:szCs w:val="22"/>
        </w:rPr>
        <w:t xml:space="preserve"> </w:t>
      </w:r>
      <w:r w:rsidR="00225FB6" w:rsidRPr="00D95B01">
        <w:rPr>
          <w:rFonts w:ascii="Arial" w:hAnsi="Arial" w:cs="Arial"/>
          <w:sz w:val="22"/>
          <w:szCs w:val="22"/>
        </w:rPr>
        <w:t xml:space="preserve">purchasing agents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="00225FB6" w:rsidRPr="00D95B01">
        <w:rPr>
          <w:rFonts w:ascii="Arial" w:hAnsi="Arial" w:cs="Arial"/>
          <w:sz w:val="22"/>
          <w:szCs w:val="22"/>
        </w:rPr>
        <w:t xml:space="preserve"> delegate tasks across departments when necessary.</w:t>
      </w:r>
    </w:p>
    <w:p w14:paraId="5DDD002D" w14:textId="70EAB0F7" w:rsidR="00225FB6" w:rsidRPr="00D95B01" w:rsidRDefault="00C17DD2" w:rsidP="005A309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Develop strong relationships</w:t>
      </w:r>
      <w:r w:rsidR="00A04737" w:rsidRPr="00D95B01">
        <w:rPr>
          <w:rFonts w:ascii="Arial" w:hAnsi="Arial" w:cs="Arial"/>
          <w:sz w:val="22"/>
          <w:szCs w:val="22"/>
        </w:rPr>
        <w:t xml:space="preserve"> with business stakeholders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="00A04737" w:rsidRPr="00D95B01">
        <w:rPr>
          <w:rFonts w:ascii="Arial" w:hAnsi="Arial" w:cs="Arial"/>
          <w:sz w:val="22"/>
          <w:szCs w:val="22"/>
        </w:rPr>
        <w:t xml:space="preserve"> strategic supply partners to improve business links</w:t>
      </w:r>
      <w:r w:rsidR="002E7BC5" w:rsidRPr="00D95B01">
        <w:rPr>
          <w:rFonts w:ascii="Arial" w:hAnsi="Arial" w:cs="Arial"/>
          <w:sz w:val="22"/>
          <w:szCs w:val="22"/>
        </w:rPr>
        <w:t>.</w:t>
      </w:r>
    </w:p>
    <w:p w14:paraId="4E9D13E6" w14:textId="34F158D9" w:rsidR="00A04737" w:rsidRPr="00D95B01" w:rsidRDefault="00DE7744" w:rsidP="005A309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Performing all procurement </w:t>
      </w:r>
      <w:r w:rsidR="00DA2BC8" w:rsidRPr="00D95B01">
        <w:rPr>
          <w:rFonts w:ascii="Arial" w:hAnsi="Arial" w:cs="Arial"/>
          <w:sz w:val="22"/>
          <w:szCs w:val="22"/>
        </w:rPr>
        <w:t xml:space="preserve">activities &amp; negotiate </w:t>
      </w:r>
      <w:r w:rsidR="00B65D82" w:rsidRPr="00D95B01">
        <w:rPr>
          <w:rFonts w:ascii="Arial" w:hAnsi="Arial" w:cs="Arial"/>
          <w:sz w:val="22"/>
          <w:szCs w:val="22"/>
        </w:rPr>
        <w:t>supplier agreements</w:t>
      </w:r>
      <w:r w:rsidR="002E7BC5" w:rsidRPr="00D95B01">
        <w:rPr>
          <w:rFonts w:ascii="Arial" w:hAnsi="Arial" w:cs="Arial"/>
          <w:sz w:val="22"/>
          <w:szCs w:val="22"/>
        </w:rPr>
        <w:t>.</w:t>
      </w:r>
    </w:p>
    <w:p w14:paraId="65A59BFF" w14:textId="2324BF0B" w:rsidR="00B65D82" w:rsidRPr="00D95B01" w:rsidRDefault="00B65D82" w:rsidP="005A309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Prepare contracts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Pr="00D95B01">
        <w:rPr>
          <w:rFonts w:ascii="Arial" w:hAnsi="Arial" w:cs="Arial"/>
          <w:sz w:val="22"/>
          <w:szCs w:val="22"/>
        </w:rPr>
        <w:t xml:space="preserve"> tender management of stakeholders</w:t>
      </w:r>
      <w:r w:rsidR="002E7BC5" w:rsidRPr="00D95B01">
        <w:rPr>
          <w:rFonts w:ascii="Arial" w:hAnsi="Arial" w:cs="Arial"/>
          <w:sz w:val="22"/>
          <w:szCs w:val="22"/>
        </w:rPr>
        <w:t>.</w:t>
      </w:r>
    </w:p>
    <w:p w14:paraId="2DBD1FD8" w14:textId="3EC575DE" w:rsidR="00262AC3" w:rsidRPr="00D95B01" w:rsidRDefault="00262AC3" w:rsidP="005A309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Creating policies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Pr="00D95B01">
        <w:rPr>
          <w:rFonts w:ascii="Arial" w:hAnsi="Arial" w:cs="Arial"/>
          <w:sz w:val="22"/>
          <w:szCs w:val="22"/>
        </w:rPr>
        <w:t xml:space="preserve"> procedures for risk management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Pr="00D95B01">
        <w:rPr>
          <w:rFonts w:ascii="Arial" w:hAnsi="Arial" w:cs="Arial"/>
          <w:sz w:val="22"/>
          <w:szCs w:val="22"/>
        </w:rPr>
        <w:t xml:space="preserve"> mitigation.</w:t>
      </w:r>
    </w:p>
    <w:p w14:paraId="38479A78" w14:textId="7D6D3CF3" w:rsidR="00740F54" w:rsidRPr="00D95B01" w:rsidRDefault="00740F54" w:rsidP="00740F54">
      <w:pPr>
        <w:jc w:val="both"/>
        <w:rPr>
          <w:rFonts w:ascii="Arial" w:hAnsi="Arial" w:cs="Arial"/>
          <w:sz w:val="22"/>
          <w:szCs w:val="22"/>
        </w:rPr>
      </w:pPr>
    </w:p>
    <w:p w14:paraId="62C82BC3" w14:textId="77777777" w:rsidR="00740F54" w:rsidRPr="00D95B01" w:rsidRDefault="00740F54" w:rsidP="00740F54">
      <w:pPr>
        <w:jc w:val="both"/>
        <w:rPr>
          <w:rFonts w:ascii="Arial" w:hAnsi="Arial" w:cs="Arial"/>
          <w:sz w:val="22"/>
          <w:szCs w:val="22"/>
        </w:rPr>
      </w:pPr>
    </w:p>
    <w:p w14:paraId="3D68651A" w14:textId="68FB6EDC" w:rsidR="00D8702D" w:rsidRPr="00D95B01" w:rsidRDefault="00D8702D" w:rsidP="00D8702D">
      <w:pPr>
        <w:rPr>
          <w:sz w:val="22"/>
          <w:szCs w:val="22"/>
        </w:rPr>
      </w:pPr>
    </w:p>
    <w:p w14:paraId="7DBA906F" w14:textId="77777777" w:rsidR="00D95B01" w:rsidRDefault="00D95B01" w:rsidP="00664C8E">
      <w:pPr>
        <w:pStyle w:val="Heading3"/>
        <w:rPr>
          <w:szCs w:val="44"/>
        </w:rPr>
      </w:pPr>
      <w:bookmarkStart w:id="5" w:name="_Toc90035474"/>
    </w:p>
    <w:p w14:paraId="3BED571F" w14:textId="77777777" w:rsidR="00D95B01" w:rsidRDefault="00D95B01" w:rsidP="00664C8E">
      <w:pPr>
        <w:pStyle w:val="Heading3"/>
        <w:rPr>
          <w:szCs w:val="44"/>
        </w:rPr>
      </w:pPr>
    </w:p>
    <w:p w14:paraId="31601054" w14:textId="7943DFCB" w:rsidR="00817C1E" w:rsidRPr="00D95B01" w:rsidRDefault="00D8702D" w:rsidP="00664C8E">
      <w:pPr>
        <w:pStyle w:val="Heading3"/>
        <w:rPr>
          <w:szCs w:val="44"/>
        </w:rPr>
      </w:pPr>
      <w:r w:rsidRPr="00D95B01">
        <w:rPr>
          <w:szCs w:val="44"/>
        </w:rPr>
        <w:lastRenderedPageBreak/>
        <w:t>Asses</w:t>
      </w:r>
      <w:bookmarkEnd w:id="5"/>
    </w:p>
    <w:p w14:paraId="77AC9A1F" w14:textId="2F465FEF" w:rsidR="006A2F1E" w:rsidRPr="00D95B01" w:rsidRDefault="00A24431" w:rsidP="00A24431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As I have been out of employment for almost 4 years due to </w:t>
      </w:r>
      <w:r w:rsidR="004F4852" w:rsidRPr="00D95B01">
        <w:rPr>
          <w:rFonts w:ascii="Arial" w:hAnsi="Arial" w:cs="Arial"/>
          <w:sz w:val="22"/>
          <w:szCs w:val="22"/>
        </w:rPr>
        <w:t>family commitments</w:t>
      </w:r>
      <w:r w:rsidRPr="00D95B01">
        <w:rPr>
          <w:rFonts w:ascii="Arial" w:hAnsi="Arial" w:cs="Arial"/>
          <w:sz w:val="22"/>
          <w:szCs w:val="22"/>
        </w:rPr>
        <w:t xml:space="preserve">, </w:t>
      </w:r>
      <w:r w:rsidR="00B86D01" w:rsidRPr="00D95B01">
        <w:rPr>
          <w:rFonts w:ascii="Arial" w:hAnsi="Arial" w:cs="Arial"/>
          <w:sz w:val="22"/>
          <w:szCs w:val="22"/>
        </w:rPr>
        <w:t>it will be essential for me to find a way to get</w:t>
      </w:r>
      <w:r w:rsidRPr="00D95B01">
        <w:rPr>
          <w:rFonts w:ascii="Arial" w:hAnsi="Arial" w:cs="Arial"/>
          <w:sz w:val="22"/>
          <w:szCs w:val="22"/>
        </w:rPr>
        <w:t xml:space="preserve"> myself back into a routine </w:t>
      </w:r>
      <w:r w:rsidR="006A2F1E" w:rsidRPr="00D95B01">
        <w:rPr>
          <w:rFonts w:ascii="Arial" w:hAnsi="Arial" w:cs="Arial"/>
          <w:sz w:val="22"/>
          <w:szCs w:val="22"/>
        </w:rPr>
        <w:t xml:space="preserve">that is expected of me in an employment setting </w:t>
      </w:r>
      <w:r w:rsidR="005C27C2" w:rsidRPr="00D95B01">
        <w:rPr>
          <w:rFonts w:ascii="Arial" w:hAnsi="Arial" w:cs="Arial"/>
          <w:sz w:val="22"/>
          <w:szCs w:val="22"/>
        </w:rPr>
        <w:t>&amp;</w:t>
      </w:r>
      <w:r w:rsidR="006A2F1E" w:rsidRPr="00D95B01">
        <w:rPr>
          <w:rFonts w:ascii="Arial" w:hAnsi="Arial" w:cs="Arial"/>
          <w:sz w:val="22"/>
          <w:szCs w:val="22"/>
        </w:rPr>
        <w:t xml:space="preserve"> </w:t>
      </w:r>
      <w:r w:rsidR="00AE62A6" w:rsidRPr="00D95B01">
        <w:rPr>
          <w:rFonts w:ascii="Arial" w:hAnsi="Arial" w:cs="Arial"/>
          <w:sz w:val="22"/>
          <w:szCs w:val="22"/>
        </w:rPr>
        <w:t>understanding</w:t>
      </w:r>
      <w:r w:rsidR="006A2F1E" w:rsidRPr="00D95B01">
        <w:rPr>
          <w:rFonts w:ascii="Arial" w:hAnsi="Arial" w:cs="Arial"/>
          <w:sz w:val="22"/>
          <w:szCs w:val="22"/>
        </w:rPr>
        <w:t xml:space="preserve"> </w:t>
      </w:r>
      <w:r w:rsidRPr="00D95B01">
        <w:rPr>
          <w:rFonts w:ascii="Arial" w:hAnsi="Arial" w:cs="Arial"/>
          <w:sz w:val="22"/>
          <w:szCs w:val="22"/>
        </w:rPr>
        <w:t>what my potential employer will expect of me</w:t>
      </w:r>
      <w:r w:rsidR="00A67208" w:rsidRPr="00D95B01">
        <w:rPr>
          <w:rFonts w:ascii="Arial" w:hAnsi="Arial" w:cs="Arial"/>
          <w:sz w:val="22"/>
          <w:szCs w:val="22"/>
        </w:rPr>
        <w:t xml:space="preserve">. </w:t>
      </w:r>
    </w:p>
    <w:p w14:paraId="76D77718" w14:textId="77777777" w:rsidR="002A1EFA" w:rsidRPr="00D95B01" w:rsidRDefault="002A1EFA" w:rsidP="00A24431">
      <w:pPr>
        <w:jc w:val="both"/>
        <w:rPr>
          <w:rFonts w:ascii="Arial" w:hAnsi="Arial" w:cs="Arial"/>
          <w:sz w:val="22"/>
          <w:szCs w:val="22"/>
        </w:rPr>
      </w:pPr>
    </w:p>
    <w:p w14:paraId="134D2642" w14:textId="77777777" w:rsidR="00C7780E" w:rsidRPr="00D95B01" w:rsidRDefault="00A67208" w:rsidP="00A24431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During this module I was involved in a mock</w:t>
      </w:r>
      <w:r w:rsidR="003D3AAF" w:rsidRPr="00D95B01">
        <w:rPr>
          <w:rFonts w:ascii="Arial" w:hAnsi="Arial" w:cs="Arial"/>
          <w:sz w:val="22"/>
          <w:szCs w:val="22"/>
        </w:rPr>
        <w:t xml:space="preserve"> job</w:t>
      </w:r>
      <w:r w:rsidRPr="00D95B01">
        <w:rPr>
          <w:rFonts w:ascii="Arial" w:hAnsi="Arial" w:cs="Arial"/>
          <w:sz w:val="22"/>
          <w:szCs w:val="22"/>
        </w:rPr>
        <w:t xml:space="preserve"> interview with my lecturer</w:t>
      </w:r>
      <w:r w:rsidR="003D3AAF" w:rsidRPr="00D95B01">
        <w:rPr>
          <w:rFonts w:ascii="Arial" w:hAnsi="Arial" w:cs="Arial"/>
          <w:sz w:val="22"/>
          <w:szCs w:val="22"/>
        </w:rPr>
        <w:t xml:space="preserve">, this required me to apply for a job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="002A1EFA" w:rsidRPr="00D95B01">
        <w:rPr>
          <w:rFonts w:ascii="Arial" w:hAnsi="Arial" w:cs="Arial"/>
          <w:sz w:val="22"/>
          <w:szCs w:val="22"/>
        </w:rPr>
        <w:t xml:space="preserve"> be interviewed on my skills </w:t>
      </w:r>
      <w:r w:rsidR="00087FE9" w:rsidRPr="00D95B01">
        <w:rPr>
          <w:rFonts w:ascii="Arial" w:hAnsi="Arial" w:cs="Arial"/>
          <w:sz w:val="22"/>
          <w:szCs w:val="22"/>
        </w:rPr>
        <w:t>&amp;</w:t>
      </w:r>
      <w:r w:rsidR="002A1EFA" w:rsidRPr="00D95B01">
        <w:rPr>
          <w:rFonts w:ascii="Arial" w:hAnsi="Arial" w:cs="Arial"/>
          <w:sz w:val="22"/>
          <w:szCs w:val="22"/>
        </w:rPr>
        <w:t xml:space="preserve"> why I feel I am suitable for the role.</w:t>
      </w:r>
      <w:r w:rsidR="00FD1ED7" w:rsidRPr="00D95B01">
        <w:rPr>
          <w:rFonts w:ascii="Arial" w:hAnsi="Arial" w:cs="Arial"/>
          <w:sz w:val="22"/>
          <w:szCs w:val="22"/>
        </w:rPr>
        <w:t xml:space="preserve"> </w:t>
      </w:r>
    </w:p>
    <w:p w14:paraId="0ABE11A1" w14:textId="1F042C1F" w:rsidR="00A24431" w:rsidRPr="00D95B01" w:rsidRDefault="00FD1ED7" w:rsidP="00A24431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The </w:t>
      </w:r>
      <w:r w:rsidR="00A433F4" w:rsidRPr="00D95B01">
        <w:rPr>
          <w:rFonts w:ascii="Arial" w:hAnsi="Arial" w:cs="Arial"/>
          <w:sz w:val="22"/>
          <w:szCs w:val="22"/>
        </w:rPr>
        <w:t>job</w:t>
      </w:r>
      <w:r w:rsidRPr="00D95B01">
        <w:rPr>
          <w:rFonts w:ascii="Arial" w:hAnsi="Arial" w:cs="Arial"/>
          <w:sz w:val="22"/>
          <w:szCs w:val="22"/>
        </w:rPr>
        <w:t xml:space="preserve"> I applied for was</w:t>
      </w:r>
      <w:r w:rsidR="00085E7C" w:rsidRPr="00D95B01">
        <w:rPr>
          <w:rFonts w:ascii="Arial" w:hAnsi="Arial" w:cs="Arial"/>
          <w:sz w:val="22"/>
          <w:szCs w:val="22"/>
        </w:rPr>
        <w:t xml:space="preserve"> </w:t>
      </w:r>
      <w:r w:rsidR="00215B69" w:rsidRPr="00D95B01">
        <w:rPr>
          <w:rFonts w:ascii="Arial" w:hAnsi="Arial" w:cs="Arial"/>
          <w:sz w:val="22"/>
          <w:szCs w:val="22"/>
        </w:rPr>
        <w:t>a fleet</w:t>
      </w:r>
      <w:r w:rsidR="00C7780E" w:rsidRPr="00D95B01">
        <w:rPr>
          <w:rFonts w:ascii="Arial" w:hAnsi="Arial" w:cs="Arial"/>
          <w:sz w:val="22"/>
          <w:szCs w:val="22"/>
        </w:rPr>
        <w:t xml:space="preserve"> coordinator</w:t>
      </w:r>
      <w:r w:rsidR="00215B69" w:rsidRPr="00D95B01">
        <w:rPr>
          <w:rFonts w:ascii="Arial" w:hAnsi="Arial" w:cs="Arial"/>
          <w:sz w:val="22"/>
          <w:szCs w:val="22"/>
        </w:rPr>
        <w:t>. T</w:t>
      </w:r>
      <w:r w:rsidR="005947FC" w:rsidRPr="00D95B01">
        <w:rPr>
          <w:rFonts w:ascii="Arial" w:hAnsi="Arial" w:cs="Arial"/>
          <w:sz w:val="22"/>
          <w:szCs w:val="22"/>
        </w:rPr>
        <w:t xml:space="preserve">he starting salary was </w:t>
      </w:r>
      <w:r w:rsidR="008F5068" w:rsidRPr="00D95B01">
        <w:rPr>
          <w:rFonts w:ascii="Arial" w:hAnsi="Arial" w:cs="Arial"/>
          <w:sz w:val="22"/>
          <w:szCs w:val="22"/>
        </w:rPr>
        <w:t>between 20</w:t>
      </w:r>
      <w:r w:rsidR="00B86976" w:rsidRPr="00D95B01">
        <w:rPr>
          <w:rFonts w:ascii="Arial" w:hAnsi="Arial" w:cs="Arial"/>
          <w:sz w:val="22"/>
          <w:szCs w:val="22"/>
        </w:rPr>
        <w:t>-</w:t>
      </w:r>
      <w:r w:rsidR="008F5068" w:rsidRPr="00D95B01">
        <w:rPr>
          <w:rFonts w:ascii="Arial" w:hAnsi="Arial" w:cs="Arial"/>
          <w:sz w:val="22"/>
          <w:szCs w:val="22"/>
        </w:rPr>
        <w:t xml:space="preserve"> 30k</w:t>
      </w:r>
      <w:r w:rsidR="00C12AD4" w:rsidRPr="00D95B01">
        <w:rPr>
          <w:rFonts w:ascii="Arial" w:hAnsi="Arial" w:cs="Arial"/>
          <w:sz w:val="22"/>
          <w:szCs w:val="22"/>
        </w:rPr>
        <w:t xml:space="preserve"> </w:t>
      </w:r>
      <w:r w:rsidR="00257821" w:rsidRPr="00D95B01">
        <w:rPr>
          <w:rFonts w:ascii="Arial" w:hAnsi="Arial" w:cs="Arial"/>
          <w:sz w:val="22"/>
          <w:szCs w:val="22"/>
        </w:rPr>
        <w:t>depending on experience. The company itself was based in the Great Barr area of Birmingham which</w:t>
      </w:r>
      <w:r w:rsidR="00343984" w:rsidRPr="00D95B01">
        <w:rPr>
          <w:rFonts w:ascii="Arial" w:hAnsi="Arial" w:cs="Arial"/>
          <w:sz w:val="22"/>
          <w:szCs w:val="22"/>
        </w:rPr>
        <w:t>,</w:t>
      </w:r>
      <w:r w:rsidR="00257821" w:rsidRPr="00D95B01">
        <w:rPr>
          <w:rFonts w:ascii="Arial" w:hAnsi="Arial" w:cs="Arial"/>
          <w:sz w:val="22"/>
          <w:szCs w:val="22"/>
        </w:rPr>
        <w:t xml:space="preserve"> is roughly 2</w:t>
      </w:r>
      <w:r w:rsidR="00343984" w:rsidRPr="00D95B01">
        <w:rPr>
          <w:rFonts w:ascii="Arial" w:hAnsi="Arial" w:cs="Arial"/>
          <w:sz w:val="22"/>
          <w:szCs w:val="22"/>
        </w:rPr>
        <w:t>5</w:t>
      </w:r>
      <w:r w:rsidR="00257821" w:rsidRPr="00D95B01">
        <w:rPr>
          <w:rFonts w:ascii="Arial" w:hAnsi="Arial" w:cs="Arial"/>
          <w:sz w:val="22"/>
          <w:szCs w:val="22"/>
        </w:rPr>
        <w:t xml:space="preserve"> minutes from my home depending on traffic conditions.</w:t>
      </w:r>
      <w:r w:rsidR="00052A3F" w:rsidRPr="00D95B01">
        <w:rPr>
          <w:rFonts w:ascii="Arial" w:hAnsi="Arial" w:cs="Arial"/>
          <w:sz w:val="22"/>
          <w:szCs w:val="22"/>
        </w:rPr>
        <w:t xml:space="preserve"> As I hold a full </w:t>
      </w:r>
      <w:r w:rsidR="003A01C1" w:rsidRPr="00D95B01">
        <w:rPr>
          <w:rFonts w:ascii="Arial" w:hAnsi="Arial" w:cs="Arial"/>
          <w:sz w:val="22"/>
          <w:szCs w:val="22"/>
        </w:rPr>
        <w:t>license</w:t>
      </w:r>
      <w:r w:rsidR="00052A3F" w:rsidRPr="00D95B01">
        <w:rPr>
          <w:rFonts w:ascii="Arial" w:hAnsi="Arial" w:cs="Arial"/>
          <w:sz w:val="22"/>
          <w:szCs w:val="22"/>
        </w:rPr>
        <w:t xml:space="preserve"> and access to a car this is a very reasonable commute for me when </w:t>
      </w:r>
      <w:r w:rsidR="008C35CF" w:rsidRPr="00D95B01">
        <w:rPr>
          <w:rFonts w:ascii="Arial" w:hAnsi="Arial" w:cs="Arial"/>
          <w:sz w:val="22"/>
          <w:szCs w:val="22"/>
        </w:rPr>
        <w:t>considering</w:t>
      </w:r>
      <w:r w:rsidR="00052A3F" w:rsidRPr="00D95B01">
        <w:rPr>
          <w:rFonts w:ascii="Arial" w:hAnsi="Arial" w:cs="Arial"/>
          <w:sz w:val="22"/>
          <w:szCs w:val="22"/>
        </w:rPr>
        <w:t xml:space="preserve"> the </w:t>
      </w:r>
      <w:r w:rsidR="003B0DDC" w:rsidRPr="00D95B01">
        <w:rPr>
          <w:rFonts w:ascii="Arial" w:hAnsi="Arial" w:cs="Arial"/>
          <w:sz w:val="22"/>
          <w:szCs w:val="22"/>
        </w:rPr>
        <w:t xml:space="preserve">locations of </w:t>
      </w:r>
      <w:r w:rsidR="008C35CF" w:rsidRPr="00D95B01">
        <w:rPr>
          <w:rFonts w:ascii="Arial" w:hAnsi="Arial" w:cs="Arial"/>
          <w:sz w:val="22"/>
          <w:szCs w:val="22"/>
        </w:rPr>
        <w:t>my</w:t>
      </w:r>
      <w:r w:rsidR="003B0DDC" w:rsidRPr="00D95B01">
        <w:rPr>
          <w:rFonts w:ascii="Arial" w:hAnsi="Arial" w:cs="Arial"/>
          <w:sz w:val="22"/>
          <w:szCs w:val="22"/>
        </w:rPr>
        <w:t xml:space="preserve"> childcare </w:t>
      </w:r>
      <w:r w:rsidR="008C35CF" w:rsidRPr="00D95B01">
        <w:rPr>
          <w:rFonts w:ascii="Arial" w:hAnsi="Arial" w:cs="Arial"/>
          <w:sz w:val="22"/>
          <w:szCs w:val="22"/>
        </w:rPr>
        <w:t>providers</w:t>
      </w:r>
      <w:r w:rsidR="008C134A" w:rsidRPr="00D95B01">
        <w:rPr>
          <w:rFonts w:ascii="Arial" w:hAnsi="Arial" w:cs="Arial"/>
          <w:sz w:val="22"/>
          <w:szCs w:val="22"/>
        </w:rPr>
        <w:t>.</w:t>
      </w:r>
    </w:p>
    <w:p w14:paraId="7E1D5E8D" w14:textId="47C13764" w:rsidR="00215B69" w:rsidRPr="00D95B01" w:rsidRDefault="00215B69" w:rsidP="00A24431">
      <w:pPr>
        <w:jc w:val="both"/>
        <w:rPr>
          <w:rFonts w:ascii="Arial" w:hAnsi="Arial" w:cs="Arial"/>
          <w:sz w:val="22"/>
          <w:szCs w:val="22"/>
        </w:rPr>
      </w:pPr>
    </w:p>
    <w:p w14:paraId="5A76CE05" w14:textId="528ED49D" w:rsidR="00215B69" w:rsidRPr="00D95B01" w:rsidRDefault="003B35BE" w:rsidP="00A24431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Unfortunately,</w:t>
      </w:r>
      <w:r w:rsidR="00215B69" w:rsidRPr="00D95B01">
        <w:rPr>
          <w:rFonts w:ascii="Arial" w:hAnsi="Arial" w:cs="Arial"/>
          <w:sz w:val="22"/>
          <w:szCs w:val="22"/>
        </w:rPr>
        <w:t xml:space="preserve"> I was unable to attend classes on the day of </w:t>
      </w:r>
      <w:r w:rsidR="006C3112" w:rsidRPr="00D95B01">
        <w:rPr>
          <w:rFonts w:ascii="Arial" w:hAnsi="Arial" w:cs="Arial"/>
          <w:sz w:val="22"/>
          <w:szCs w:val="22"/>
        </w:rPr>
        <w:t xml:space="preserve">the </w:t>
      </w:r>
      <w:r w:rsidR="00215B69" w:rsidRPr="00D95B01">
        <w:rPr>
          <w:rFonts w:ascii="Arial" w:hAnsi="Arial" w:cs="Arial"/>
          <w:sz w:val="22"/>
          <w:szCs w:val="22"/>
        </w:rPr>
        <w:t>interview</w:t>
      </w:r>
      <w:r w:rsidR="006C3112" w:rsidRPr="00D95B01">
        <w:rPr>
          <w:rFonts w:ascii="Arial" w:hAnsi="Arial" w:cs="Arial"/>
          <w:sz w:val="22"/>
          <w:szCs w:val="22"/>
        </w:rPr>
        <w:t>s</w:t>
      </w:r>
      <w:r w:rsidR="00215B69" w:rsidRPr="00D95B01">
        <w:rPr>
          <w:rFonts w:ascii="Arial" w:hAnsi="Arial" w:cs="Arial"/>
          <w:sz w:val="22"/>
          <w:szCs w:val="22"/>
        </w:rPr>
        <w:t xml:space="preserve">, so mine was held </w:t>
      </w:r>
      <w:r w:rsidR="00D80E94" w:rsidRPr="00D95B01">
        <w:rPr>
          <w:rFonts w:ascii="Arial" w:hAnsi="Arial" w:cs="Arial"/>
          <w:sz w:val="22"/>
          <w:szCs w:val="22"/>
        </w:rPr>
        <w:t xml:space="preserve">online via Microsoft Teams. </w:t>
      </w:r>
      <w:r w:rsidR="003563FC" w:rsidRPr="00D95B01">
        <w:rPr>
          <w:rFonts w:ascii="Arial" w:hAnsi="Arial" w:cs="Arial"/>
          <w:sz w:val="22"/>
          <w:szCs w:val="22"/>
        </w:rPr>
        <w:t xml:space="preserve">My lecturer that was asking me the questions related to the role </w:t>
      </w:r>
      <w:r w:rsidRPr="00D95B01">
        <w:rPr>
          <w:rFonts w:ascii="Arial" w:hAnsi="Arial" w:cs="Arial"/>
          <w:sz w:val="22"/>
          <w:szCs w:val="22"/>
        </w:rPr>
        <w:t>and how well I can adapt to changes</w:t>
      </w:r>
      <w:r w:rsidR="00242963" w:rsidRPr="00D95B01">
        <w:rPr>
          <w:rFonts w:ascii="Arial" w:hAnsi="Arial" w:cs="Arial"/>
          <w:sz w:val="22"/>
          <w:szCs w:val="22"/>
        </w:rPr>
        <w:t xml:space="preserve"> since being out of work for a considerable amount of time</w:t>
      </w:r>
      <w:r w:rsidRPr="00D95B01">
        <w:rPr>
          <w:rFonts w:ascii="Arial" w:hAnsi="Arial" w:cs="Arial"/>
          <w:sz w:val="22"/>
          <w:szCs w:val="22"/>
        </w:rPr>
        <w:t xml:space="preserve">, as fleet can be </w:t>
      </w:r>
      <w:r w:rsidR="006005A4" w:rsidRPr="00D95B01">
        <w:rPr>
          <w:rFonts w:ascii="Arial" w:hAnsi="Arial" w:cs="Arial"/>
          <w:sz w:val="22"/>
          <w:szCs w:val="22"/>
        </w:rPr>
        <w:t>very fast paced &amp; changeable from previous knowledge</w:t>
      </w:r>
      <w:r w:rsidR="00647C0C" w:rsidRPr="00D95B01">
        <w:rPr>
          <w:rFonts w:ascii="Arial" w:hAnsi="Arial" w:cs="Arial"/>
          <w:sz w:val="22"/>
          <w:szCs w:val="22"/>
        </w:rPr>
        <w:t xml:space="preserve">. I answered most of the questions asked of me </w:t>
      </w:r>
      <w:r w:rsidR="008609A5" w:rsidRPr="00D95B01">
        <w:rPr>
          <w:rFonts w:ascii="Arial" w:hAnsi="Arial" w:cs="Arial"/>
          <w:sz w:val="22"/>
          <w:szCs w:val="22"/>
        </w:rPr>
        <w:t>reflecting</w:t>
      </w:r>
      <w:r w:rsidR="00647C0C" w:rsidRPr="00D95B01">
        <w:rPr>
          <w:rFonts w:ascii="Arial" w:hAnsi="Arial" w:cs="Arial"/>
          <w:sz w:val="22"/>
          <w:szCs w:val="22"/>
        </w:rPr>
        <w:t xml:space="preserve"> on prior experiences I have of similar roles on my CV </w:t>
      </w:r>
      <w:r w:rsidR="008609A5" w:rsidRPr="00D95B01">
        <w:rPr>
          <w:rFonts w:ascii="Arial" w:hAnsi="Arial" w:cs="Arial"/>
          <w:sz w:val="22"/>
          <w:szCs w:val="22"/>
        </w:rPr>
        <w:t>(see appendix). So, I was at ease with</w:t>
      </w:r>
      <w:r w:rsidR="007C7C5F" w:rsidRPr="00D95B01">
        <w:rPr>
          <w:rFonts w:ascii="Arial" w:hAnsi="Arial" w:cs="Arial"/>
          <w:sz w:val="22"/>
          <w:szCs w:val="22"/>
        </w:rPr>
        <w:t xml:space="preserve"> being challenged on how I would deal with</w:t>
      </w:r>
      <w:r w:rsidR="00242963" w:rsidRPr="00D95B01">
        <w:rPr>
          <w:rFonts w:ascii="Arial" w:hAnsi="Arial" w:cs="Arial"/>
          <w:sz w:val="22"/>
          <w:szCs w:val="22"/>
        </w:rPr>
        <w:t xml:space="preserve"> various</w:t>
      </w:r>
      <w:r w:rsidR="007C7C5F" w:rsidRPr="00D95B01">
        <w:rPr>
          <w:rFonts w:ascii="Arial" w:hAnsi="Arial" w:cs="Arial"/>
          <w:sz w:val="22"/>
          <w:szCs w:val="22"/>
        </w:rPr>
        <w:t xml:space="preserve"> situations that may arise. I started nervously as I have not had an online interview </w:t>
      </w:r>
      <w:r w:rsidR="001B4BF0" w:rsidRPr="00D95B01">
        <w:rPr>
          <w:rFonts w:ascii="Arial" w:hAnsi="Arial" w:cs="Arial"/>
          <w:sz w:val="22"/>
          <w:szCs w:val="22"/>
        </w:rPr>
        <w:t xml:space="preserve">of this nature </w:t>
      </w:r>
      <w:r w:rsidR="007C7C5F" w:rsidRPr="00D95B01">
        <w:rPr>
          <w:rFonts w:ascii="Arial" w:hAnsi="Arial" w:cs="Arial"/>
          <w:sz w:val="22"/>
          <w:szCs w:val="22"/>
        </w:rPr>
        <w:t>before</w:t>
      </w:r>
      <w:r w:rsidR="001B4BF0" w:rsidRPr="00D95B01">
        <w:rPr>
          <w:rFonts w:ascii="Arial" w:hAnsi="Arial" w:cs="Arial"/>
          <w:sz w:val="22"/>
          <w:szCs w:val="22"/>
        </w:rPr>
        <w:t>. A</w:t>
      </w:r>
      <w:r w:rsidR="00372536" w:rsidRPr="00D95B01">
        <w:rPr>
          <w:rFonts w:ascii="Arial" w:hAnsi="Arial" w:cs="Arial"/>
          <w:sz w:val="22"/>
          <w:szCs w:val="22"/>
        </w:rPr>
        <w:t xml:space="preserve">s the questions continued I became more comfortable in my responses </w:t>
      </w:r>
      <w:r w:rsidR="009B06C2" w:rsidRPr="00D95B01">
        <w:rPr>
          <w:rFonts w:ascii="Arial" w:hAnsi="Arial" w:cs="Arial"/>
          <w:sz w:val="22"/>
          <w:szCs w:val="22"/>
        </w:rPr>
        <w:t xml:space="preserve">&amp; even had the opportunity at the end to ask my own questions in relation to the fleet size of the company and what operating systems they use </w:t>
      </w:r>
      <w:r w:rsidR="00E55BDE" w:rsidRPr="00D95B01">
        <w:rPr>
          <w:rFonts w:ascii="Arial" w:hAnsi="Arial" w:cs="Arial"/>
          <w:sz w:val="22"/>
          <w:szCs w:val="22"/>
        </w:rPr>
        <w:t>within the organization.</w:t>
      </w:r>
    </w:p>
    <w:p w14:paraId="6F101640" w14:textId="5732832B" w:rsidR="005C403C" w:rsidRPr="00D95B01" w:rsidRDefault="005C403C" w:rsidP="00A24431">
      <w:pPr>
        <w:jc w:val="both"/>
        <w:rPr>
          <w:rFonts w:ascii="Arial" w:hAnsi="Arial" w:cs="Arial"/>
          <w:sz w:val="22"/>
          <w:szCs w:val="22"/>
        </w:rPr>
      </w:pPr>
    </w:p>
    <w:p w14:paraId="47DEF471" w14:textId="595B761A" w:rsidR="005C403C" w:rsidRPr="00D95B01" w:rsidRDefault="008B1818" w:rsidP="00A24431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I think that the interview was very good practice for me as mentioned</w:t>
      </w:r>
      <w:r w:rsidR="006B7E38" w:rsidRPr="00D95B01">
        <w:rPr>
          <w:rFonts w:ascii="Arial" w:hAnsi="Arial" w:cs="Arial"/>
          <w:sz w:val="22"/>
          <w:szCs w:val="22"/>
        </w:rPr>
        <w:t>, my last role came to an end in late 2017 so I haven’t had to take part i</w:t>
      </w:r>
      <w:r w:rsidR="007D50C2" w:rsidRPr="00D95B01">
        <w:rPr>
          <w:rFonts w:ascii="Arial" w:hAnsi="Arial" w:cs="Arial"/>
          <w:sz w:val="22"/>
          <w:szCs w:val="22"/>
        </w:rPr>
        <w:t>n an activity of this nature for some time since upskilling on this course</w:t>
      </w:r>
      <w:r w:rsidR="00AC3E45" w:rsidRPr="00D95B01">
        <w:rPr>
          <w:rFonts w:ascii="Arial" w:hAnsi="Arial" w:cs="Arial"/>
          <w:sz w:val="22"/>
          <w:szCs w:val="22"/>
        </w:rPr>
        <w:t>. I enjoyed</w:t>
      </w:r>
      <w:r w:rsidR="001D2C34" w:rsidRPr="00D95B01">
        <w:rPr>
          <w:rFonts w:ascii="Arial" w:hAnsi="Arial" w:cs="Arial"/>
          <w:sz w:val="22"/>
          <w:szCs w:val="22"/>
        </w:rPr>
        <w:t xml:space="preserve"> reflecting on my previous achievements in my roles and how well they related to the questions being asked</w:t>
      </w:r>
      <w:r w:rsidR="00DE5409" w:rsidRPr="00D95B01">
        <w:rPr>
          <w:rFonts w:ascii="Arial" w:hAnsi="Arial" w:cs="Arial"/>
          <w:sz w:val="22"/>
          <w:szCs w:val="22"/>
        </w:rPr>
        <w:t xml:space="preserve"> of me. What I didn’t rea</w:t>
      </w:r>
      <w:r w:rsidR="0088115A" w:rsidRPr="00D95B01">
        <w:rPr>
          <w:rFonts w:ascii="Arial" w:hAnsi="Arial" w:cs="Arial"/>
          <w:sz w:val="22"/>
          <w:szCs w:val="22"/>
        </w:rPr>
        <w:t xml:space="preserve">lly enjoy was the fact that I had to do this from home rather than in person. My internet connectivity </w:t>
      </w:r>
      <w:r w:rsidR="00481305" w:rsidRPr="00D95B01">
        <w:rPr>
          <w:rFonts w:ascii="Arial" w:hAnsi="Arial" w:cs="Arial"/>
          <w:sz w:val="22"/>
          <w:szCs w:val="22"/>
        </w:rPr>
        <w:t xml:space="preserve">is very </w:t>
      </w:r>
      <w:r w:rsidR="00DA00C9" w:rsidRPr="00D95B01">
        <w:rPr>
          <w:rFonts w:ascii="Arial" w:hAnsi="Arial" w:cs="Arial"/>
          <w:sz w:val="22"/>
          <w:szCs w:val="22"/>
        </w:rPr>
        <w:t>temperamental,</w:t>
      </w:r>
      <w:r w:rsidR="00481305" w:rsidRPr="00D95B01">
        <w:rPr>
          <w:rFonts w:ascii="Arial" w:hAnsi="Arial" w:cs="Arial"/>
          <w:sz w:val="22"/>
          <w:szCs w:val="22"/>
        </w:rPr>
        <w:t xml:space="preserve"> and it can </w:t>
      </w:r>
      <w:r w:rsidR="00F97FC1" w:rsidRPr="00D95B01">
        <w:rPr>
          <w:rFonts w:ascii="Arial" w:hAnsi="Arial" w:cs="Arial"/>
          <w:sz w:val="22"/>
          <w:szCs w:val="22"/>
        </w:rPr>
        <w:t xml:space="preserve">crash or freeze while I am in meetings or when uploading/ downloading content. </w:t>
      </w:r>
      <w:r w:rsidR="00DA00C9" w:rsidRPr="00D95B01">
        <w:rPr>
          <w:rFonts w:ascii="Arial" w:hAnsi="Arial" w:cs="Arial"/>
          <w:sz w:val="22"/>
          <w:szCs w:val="22"/>
        </w:rPr>
        <w:t>This</w:t>
      </w:r>
      <w:r w:rsidR="00F97FC1" w:rsidRPr="00D95B01">
        <w:rPr>
          <w:rFonts w:ascii="Arial" w:hAnsi="Arial" w:cs="Arial"/>
          <w:sz w:val="22"/>
          <w:szCs w:val="22"/>
        </w:rPr>
        <w:t xml:space="preserve"> can mak</w:t>
      </w:r>
      <w:r w:rsidR="00AC079E" w:rsidRPr="00D95B01">
        <w:rPr>
          <w:rFonts w:ascii="Arial" w:hAnsi="Arial" w:cs="Arial"/>
          <w:sz w:val="22"/>
          <w:szCs w:val="22"/>
        </w:rPr>
        <w:t xml:space="preserve">e me appear to be unprofessional </w:t>
      </w:r>
      <w:r w:rsidR="00DA00C9" w:rsidRPr="00D95B01">
        <w:rPr>
          <w:rFonts w:ascii="Arial" w:hAnsi="Arial" w:cs="Arial"/>
          <w:sz w:val="22"/>
          <w:szCs w:val="22"/>
        </w:rPr>
        <w:t xml:space="preserve">when the calls are disrupted by low broadband speeds </w:t>
      </w:r>
      <w:r w:rsidR="00DD04B1" w:rsidRPr="00D95B01">
        <w:rPr>
          <w:rFonts w:ascii="Arial" w:hAnsi="Arial" w:cs="Arial"/>
          <w:sz w:val="22"/>
          <w:szCs w:val="22"/>
        </w:rPr>
        <w:t>&amp;</w:t>
      </w:r>
      <w:r w:rsidR="00DA00C9" w:rsidRPr="00D95B01">
        <w:rPr>
          <w:rFonts w:ascii="Arial" w:hAnsi="Arial" w:cs="Arial"/>
          <w:sz w:val="22"/>
          <w:szCs w:val="22"/>
        </w:rPr>
        <w:t xml:space="preserve"> buffering which I find very frustrating</w:t>
      </w:r>
      <w:r w:rsidR="008D1CEA" w:rsidRPr="00D95B01">
        <w:rPr>
          <w:rFonts w:ascii="Arial" w:hAnsi="Arial" w:cs="Arial"/>
          <w:sz w:val="22"/>
          <w:szCs w:val="22"/>
        </w:rPr>
        <w:t xml:space="preserve"> &amp; embarrassing.</w:t>
      </w:r>
      <w:r w:rsidR="00652B38" w:rsidRPr="00D95B01">
        <w:rPr>
          <w:rFonts w:ascii="Arial" w:hAnsi="Arial" w:cs="Arial"/>
          <w:sz w:val="22"/>
          <w:szCs w:val="22"/>
        </w:rPr>
        <w:t xml:space="preserve"> </w:t>
      </w:r>
    </w:p>
    <w:p w14:paraId="7CD92E2D" w14:textId="32CD6CE9" w:rsidR="00FD466B" w:rsidRPr="00D95B01" w:rsidRDefault="00FD466B" w:rsidP="00A24431">
      <w:pPr>
        <w:jc w:val="both"/>
        <w:rPr>
          <w:rFonts w:ascii="Arial" w:hAnsi="Arial" w:cs="Arial"/>
          <w:sz w:val="22"/>
          <w:szCs w:val="22"/>
        </w:rPr>
      </w:pPr>
    </w:p>
    <w:p w14:paraId="0DD7E42A" w14:textId="5C926CCB" w:rsidR="00FD466B" w:rsidRPr="00D95B01" w:rsidRDefault="009247D1" w:rsidP="00A24431">
      <w:pPr>
        <w:jc w:val="both"/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>Although I had connectivity issues the feedback I received from the interview made me happy</w:t>
      </w:r>
      <w:r w:rsidR="00611EBC" w:rsidRPr="00D95B01">
        <w:rPr>
          <w:rFonts w:ascii="Arial" w:hAnsi="Arial" w:cs="Arial"/>
          <w:sz w:val="22"/>
          <w:szCs w:val="22"/>
        </w:rPr>
        <w:t>.</w:t>
      </w:r>
      <w:r w:rsidR="004479D6" w:rsidRPr="00D95B01">
        <w:rPr>
          <w:rFonts w:ascii="Arial" w:hAnsi="Arial" w:cs="Arial"/>
          <w:sz w:val="22"/>
          <w:szCs w:val="22"/>
        </w:rPr>
        <w:t xml:space="preserve"> The comments I received </w:t>
      </w:r>
      <w:r w:rsidR="008D38DF" w:rsidRPr="00D95B01">
        <w:rPr>
          <w:rFonts w:ascii="Arial" w:hAnsi="Arial" w:cs="Arial"/>
          <w:sz w:val="22"/>
          <w:szCs w:val="22"/>
        </w:rPr>
        <w:t xml:space="preserve">prove that I had done my prior research of the role </w:t>
      </w:r>
      <w:r w:rsidR="00E01956" w:rsidRPr="00D95B01">
        <w:rPr>
          <w:rFonts w:ascii="Arial" w:hAnsi="Arial" w:cs="Arial"/>
          <w:sz w:val="22"/>
          <w:szCs w:val="22"/>
        </w:rPr>
        <w:t>and company dynamics before attending interview.</w:t>
      </w:r>
      <w:r w:rsidR="00E306BA" w:rsidRPr="00D95B01">
        <w:rPr>
          <w:rFonts w:ascii="Arial" w:hAnsi="Arial" w:cs="Arial"/>
          <w:sz w:val="22"/>
          <w:szCs w:val="22"/>
        </w:rPr>
        <w:t xml:space="preserve"> I was able to demonstrate my strengths</w:t>
      </w:r>
      <w:r w:rsidR="003454D2" w:rsidRPr="00D95B01">
        <w:rPr>
          <w:rFonts w:ascii="Arial" w:hAnsi="Arial" w:cs="Arial"/>
          <w:sz w:val="22"/>
          <w:szCs w:val="22"/>
        </w:rPr>
        <w:t xml:space="preserve"> in customer services and coordinator roles.</w:t>
      </w:r>
      <w:r w:rsidR="008C47A6" w:rsidRPr="00D95B01">
        <w:rPr>
          <w:rFonts w:ascii="Arial" w:hAnsi="Arial" w:cs="Arial"/>
          <w:sz w:val="22"/>
          <w:szCs w:val="22"/>
        </w:rPr>
        <w:t xml:space="preserve"> </w:t>
      </w:r>
      <w:r w:rsidR="00611EBC" w:rsidRPr="00D95B01">
        <w:rPr>
          <w:rFonts w:ascii="Arial" w:hAnsi="Arial" w:cs="Arial"/>
          <w:sz w:val="22"/>
          <w:szCs w:val="22"/>
        </w:rPr>
        <w:t xml:space="preserve"> (</w:t>
      </w:r>
      <w:r w:rsidR="003353CE" w:rsidRPr="00D95B01">
        <w:rPr>
          <w:rFonts w:ascii="Arial" w:hAnsi="Arial" w:cs="Arial"/>
          <w:sz w:val="22"/>
          <w:szCs w:val="22"/>
        </w:rPr>
        <w:t>Appendix</w:t>
      </w:r>
      <w:r w:rsidR="00611EBC" w:rsidRPr="00D95B01">
        <w:rPr>
          <w:rFonts w:ascii="Arial" w:hAnsi="Arial" w:cs="Arial"/>
          <w:sz w:val="22"/>
          <w:szCs w:val="22"/>
        </w:rPr>
        <w:t xml:space="preserve"> attached)</w:t>
      </w:r>
    </w:p>
    <w:p w14:paraId="7864942A" w14:textId="77777777" w:rsidR="00180241" w:rsidRPr="00D95B01" w:rsidRDefault="00180241" w:rsidP="00A24431">
      <w:pPr>
        <w:jc w:val="both"/>
        <w:rPr>
          <w:rFonts w:ascii="Arial" w:hAnsi="Arial" w:cs="Arial"/>
          <w:sz w:val="22"/>
          <w:szCs w:val="22"/>
        </w:rPr>
      </w:pPr>
    </w:p>
    <w:p w14:paraId="1D23CC29" w14:textId="42C0B58A" w:rsidR="00AD67A0" w:rsidRPr="00D95B01" w:rsidRDefault="008C47A6" w:rsidP="006F3140">
      <w:pPr>
        <w:rPr>
          <w:rFonts w:ascii="Arial" w:hAnsi="Arial" w:cs="Arial"/>
          <w:sz w:val="22"/>
          <w:szCs w:val="22"/>
        </w:rPr>
      </w:pPr>
      <w:r w:rsidRPr="00D95B01">
        <w:rPr>
          <w:rFonts w:ascii="Arial" w:hAnsi="Arial" w:cs="Arial"/>
          <w:sz w:val="22"/>
          <w:szCs w:val="22"/>
        </w:rPr>
        <w:t xml:space="preserve">My overall score was 70% which would indicate that </w:t>
      </w:r>
      <w:r w:rsidR="003353CE" w:rsidRPr="00D95B01">
        <w:rPr>
          <w:rFonts w:ascii="Arial" w:hAnsi="Arial" w:cs="Arial"/>
          <w:sz w:val="22"/>
          <w:szCs w:val="22"/>
        </w:rPr>
        <w:t xml:space="preserve">the job would have been offered to me if it was at my </w:t>
      </w:r>
      <w:r w:rsidR="003461F4" w:rsidRPr="00D95B01">
        <w:rPr>
          <w:rFonts w:ascii="Arial" w:hAnsi="Arial" w:cs="Arial"/>
          <w:sz w:val="22"/>
          <w:szCs w:val="22"/>
        </w:rPr>
        <w:t>lecturers’</w:t>
      </w:r>
      <w:r w:rsidR="003353CE" w:rsidRPr="00D95B01">
        <w:rPr>
          <w:rFonts w:ascii="Arial" w:hAnsi="Arial" w:cs="Arial"/>
          <w:sz w:val="22"/>
          <w:szCs w:val="22"/>
        </w:rPr>
        <w:t xml:space="preserve"> discretion.</w:t>
      </w:r>
      <w:r w:rsidR="003461F4" w:rsidRPr="00D95B01">
        <w:rPr>
          <w:rFonts w:ascii="Arial" w:hAnsi="Arial" w:cs="Arial"/>
          <w:sz w:val="22"/>
          <w:szCs w:val="22"/>
        </w:rPr>
        <w:t xml:space="preserve"> </w:t>
      </w:r>
      <w:r w:rsidR="00065972" w:rsidRPr="00D95B01">
        <w:rPr>
          <w:rFonts w:ascii="Arial" w:hAnsi="Arial" w:cs="Arial"/>
          <w:sz w:val="22"/>
          <w:szCs w:val="22"/>
        </w:rPr>
        <w:t xml:space="preserve">I can in future ensure </w:t>
      </w:r>
      <w:r w:rsidR="00253D6D" w:rsidRPr="00D95B01">
        <w:rPr>
          <w:rFonts w:ascii="Arial" w:hAnsi="Arial" w:cs="Arial"/>
          <w:sz w:val="22"/>
          <w:szCs w:val="22"/>
        </w:rPr>
        <w:t xml:space="preserve">I think carefully </w:t>
      </w:r>
      <w:r w:rsidR="00363009" w:rsidRPr="00D95B01">
        <w:rPr>
          <w:rFonts w:ascii="Arial" w:hAnsi="Arial" w:cs="Arial"/>
          <w:sz w:val="22"/>
          <w:szCs w:val="22"/>
        </w:rPr>
        <w:t xml:space="preserve">think before answering questions </w:t>
      </w:r>
      <w:r w:rsidR="00B77848" w:rsidRPr="00D95B01">
        <w:rPr>
          <w:rFonts w:ascii="Arial" w:hAnsi="Arial" w:cs="Arial"/>
          <w:sz w:val="22"/>
          <w:szCs w:val="22"/>
        </w:rPr>
        <w:t>and relate them to good and bad experiences</w:t>
      </w:r>
      <w:r w:rsidR="004F459A" w:rsidRPr="00D95B01">
        <w:rPr>
          <w:rFonts w:ascii="Arial" w:hAnsi="Arial" w:cs="Arial"/>
          <w:sz w:val="22"/>
          <w:szCs w:val="22"/>
        </w:rPr>
        <w:t xml:space="preserve"> I have </w:t>
      </w:r>
      <w:r w:rsidR="00FC7FA9" w:rsidRPr="00D95B01">
        <w:rPr>
          <w:rFonts w:ascii="Arial" w:hAnsi="Arial" w:cs="Arial"/>
          <w:sz w:val="22"/>
          <w:szCs w:val="22"/>
        </w:rPr>
        <w:t>faced using</w:t>
      </w:r>
      <w:r w:rsidR="00106639" w:rsidRPr="00D95B01">
        <w:rPr>
          <w:rFonts w:ascii="Arial" w:hAnsi="Arial" w:cs="Arial"/>
          <w:sz w:val="22"/>
          <w:szCs w:val="22"/>
        </w:rPr>
        <w:t xml:space="preserve"> the STAR technique to</w:t>
      </w:r>
      <w:r w:rsidR="004F459A" w:rsidRPr="00D95B01">
        <w:rPr>
          <w:rFonts w:ascii="Arial" w:hAnsi="Arial" w:cs="Arial"/>
          <w:sz w:val="22"/>
          <w:szCs w:val="22"/>
        </w:rPr>
        <w:t xml:space="preserve"> avoid confusion</w:t>
      </w:r>
      <w:r w:rsidR="00686214" w:rsidRPr="00D95B01">
        <w:rPr>
          <w:rFonts w:ascii="Arial" w:hAnsi="Arial" w:cs="Arial"/>
          <w:sz w:val="22"/>
          <w:szCs w:val="22"/>
        </w:rPr>
        <w:t xml:space="preserve">. Not only this, </w:t>
      </w:r>
      <w:r w:rsidR="00FA5D69" w:rsidRPr="00D95B01">
        <w:rPr>
          <w:rFonts w:ascii="Arial" w:hAnsi="Arial" w:cs="Arial"/>
          <w:sz w:val="22"/>
          <w:szCs w:val="22"/>
        </w:rPr>
        <w:t>but I must also</w:t>
      </w:r>
      <w:r w:rsidR="00686214" w:rsidRPr="00D95B01">
        <w:rPr>
          <w:rFonts w:ascii="Arial" w:hAnsi="Arial" w:cs="Arial"/>
          <w:sz w:val="22"/>
          <w:szCs w:val="22"/>
        </w:rPr>
        <w:t xml:space="preserve"> ensure devices I am using for internet calls have sufficient </w:t>
      </w:r>
      <w:r w:rsidR="00634307" w:rsidRPr="00D95B01">
        <w:rPr>
          <w:rFonts w:ascii="Arial" w:hAnsi="Arial" w:cs="Arial"/>
          <w:sz w:val="22"/>
          <w:szCs w:val="22"/>
        </w:rPr>
        <w:t>network coverage/ data before starting the call</w:t>
      </w:r>
      <w:r w:rsidR="00FA5D69" w:rsidRPr="00D95B01">
        <w:rPr>
          <w:rFonts w:ascii="Arial" w:hAnsi="Arial" w:cs="Arial"/>
          <w:sz w:val="22"/>
          <w:szCs w:val="22"/>
        </w:rPr>
        <w:t>.</w:t>
      </w:r>
    </w:p>
    <w:p w14:paraId="159A8852" w14:textId="646C6AF5" w:rsidR="00FA5D69" w:rsidRDefault="00FA5D69" w:rsidP="006F3140">
      <w:pPr>
        <w:rPr>
          <w:rFonts w:ascii="Arial" w:hAnsi="Arial" w:cs="Arial"/>
        </w:rPr>
      </w:pPr>
    </w:p>
    <w:p w14:paraId="44F76588" w14:textId="77777777" w:rsidR="001B3AAE" w:rsidRDefault="001B3AAE" w:rsidP="006F3140">
      <w:pPr>
        <w:rPr>
          <w:rFonts w:ascii="Arial" w:hAnsi="Arial" w:cs="Arial"/>
        </w:rPr>
      </w:pPr>
    </w:p>
    <w:p w14:paraId="2E50298C" w14:textId="022AF4A1" w:rsidR="00FA5D69" w:rsidRPr="009C07D0" w:rsidRDefault="00FA5D69" w:rsidP="006F3140">
      <w:pPr>
        <w:rPr>
          <w:rFonts w:ascii="Arial" w:hAnsi="Arial" w:cs="Arial"/>
          <w:sz w:val="22"/>
          <w:szCs w:val="22"/>
        </w:rPr>
      </w:pPr>
      <w:r w:rsidRPr="009C07D0">
        <w:rPr>
          <w:rFonts w:ascii="Arial" w:hAnsi="Arial" w:cs="Arial"/>
          <w:sz w:val="22"/>
          <w:szCs w:val="22"/>
        </w:rPr>
        <w:t>I could have m</w:t>
      </w:r>
      <w:r w:rsidR="007A59D5" w:rsidRPr="009C07D0">
        <w:rPr>
          <w:rFonts w:ascii="Arial" w:hAnsi="Arial" w:cs="Arial"/>
          <w:sz w:val="22"/>
          <w:szCs w:val="22"/>
        </w:rPr>
        <w:t xml:space="preserve">ade sure I was in more suitable office attire such as a shirt, not just a suit jacket, even though it was an online meeting </w:t>
      </w:r>
      <w:r w:rsidR="003933ED" w:rsidRPr="009C07D0">
        <w:rPr>
          <w:rFonts w:ascii="Arial" w:hAnsi="Arial" w:cs="Arial"/>
          <w:sz w:val="22"/>
          <w:szCs w:val="22"/>
        </w:rPr>
        <w:t>I could have found an outfit to reflect this.</w:t>
      </w:r>
    </w:p>
    <w:p w14:paraId="5D7CD7C0" w14:textId="24B64804" w:rsidR="00185BD0" w:rsidRPr="009C07D0" w:rsidRDefault="00185BD0" w:rsidP="006F3140">
      <w:pPr>
        <w:rPr>
          <w:rFonts w:ascii="Arial" w:hAnsi="Arial" w:cs="Arial"/>
          <w:sz w:val="22"/>
          <w:szCs w:val="22"/>
        </w:rPr>
      </w:pPr>
    </w:p>
    <w:p w14:paraId="7FF5790C" w14:textId="08DCBA9E" w:rsidR="00185BD0" w:rsidRPr="009C07D0" w:rsidRDefault="00185BD0" w:rsidP="006F3140">
      <w:pPr>
        <w:rPr>
          <w:rFonts w:ascii="Arial" w:hAnsi="Arial" w:cs="Arial"/>
          <w:sz w:val="22"/>
          <w:szCs w:val="22"/>
        </w:rPr>
      </w:pPr>
      <w:r w:rsidRPr="009C07D0">
        <w:rPr>
          <w:rFonts w:ascii="Arial" w:hAnsi="Arial" w:cs="Arial"/>
          <w:sz w:val="22"/>
          <w:szCs w:val="22"/>
        </w:rPr>
        <w:t xml:space="preserve">If it was to happen again, I would research the company and role I am applying for and ensure I am using the STAR approach </w:t>
      </w:r>
      <w:r w:rsidR="00661273" w:rsidRPr="009C07D0">
        <w:rPr>
          <w:rFonts w:ascii="Arial" w:hAnsi="Arial" w:cs="Arial"/>
          <w:sz w:val="22"/>
          <w:szCs w:val="22"/>
        </w:rPr>
        <w:t>to answer the questions asked of me.</w:t>
      </w:r>
    </w:p>
    <w:p w14:paraId="16F00024" w14:textId="77777777" w:rsidR="00661273" w:rsidRPr="009C07D0" w:rsidRDefault="00661273" w:rsidP="006F3140">
      <w:pPr>
        <w:rPr>
          <w:rFonts w:ascii="Arial" w:hAnsi="Arial" w:cs="Arial"/>
          <w:sz w:val="22"/>
          <w:szCs w:val="22"/>
        </w:rPr>
      </w:pPr>
    </w:p>
    <w:p w14:paraId="04BD19D1" w14:textId="0EF28150" w:rsidR="00FA5D69" w:rsidRPr="009C07D0" w:rsidRDefault="00FE7628" w:rsidP="009D6471">
      <w:pPr>
        <w:jc w:val="both"/>
        <w:rPr>
          <w:rFonts w:ascii="Arial" w:hAnsi="Arial" w:cs="Arial"/>
          <w:sz w:val="22"/>
          <w:szCs w:val="22"/>
        </w:rPr>
      </w:pPr>
      <w:r w:rsidRPr="009C07D0">
        <w:rPr>
          <w:rFonts w:ascii="Arial" w:hAnsi="Arial" w:cs="Arial"/>
          <w:sz w:val="22"/>
          <w:szCs w:val="22"/>
        </w:rPr>
        <w:t xml:space="preserve">According to </w:t>
      </w:r>
      <w:r w:rsidR="00492B3B" w:rsidRPr="009C07D0">
        <w:rPr>
          <w:rFonts w:ascii="Arial" w:hAnsi="Arial" w:cs="Arial"/>
          <w:sz w:val="22"/>
          <w:szCs w:val="22"/>
        </w:rPr>
        <w:t xml:space="preserve">Haberman and Delta </w:t>
      </w:r>
      <w:r w:rsidR="000A1A59" w:rsidRPr="009C07D0">
        <w:rPr>
          <w:rFonts w:ascii="Arial" w:hAnsi="Arial" w:cs="Arial"/>
          <w:sz w:val="22"/>
          <w:szCs w:val="22"/>
        </w:rPr>
        <w:t>Kappen</w:t>
      </w:r>
      <w:r w:rsidR="00492B3B" w:rsidRPr="009C07D0">
        <w:rPr>
          <w:rFonts w:ascii="Arial" w:hAnsi="Arial" w:cs="Arial"/>
          <w:sz w:val="22"/>
          <w:szCs w:val="22"/>
        </w:rPr>
        <w:t xml:space="preserve">, </w:t>
      </w:r>
      <w:r w:rsidR="00492B3B" w:rsidRPr="009C07D0">
        <w:rPr>
          <w:rFonts w:ascii="Arial" w:hAnsi="Arial" w:cs="Arial"/>
          <w:sz w:val="22"/>
          <w:szCs w:val="22"/>
        </w:rPr>
        <w:t>(</w:t>
      </w:r>
      <w:r w:rsidR="00492B3B" w:rsidRPr="009C07D0">
        <w:rPr>
          <w:rFonts w:ascii="Arial" w:hAnsi="Arial" w:cs="Arial"/>
          <w:sz w:val="22"/>
          <w:szCs w:val="22"/>
        </w:rPr>
        <w:t>1995)</w:t>
      </w:r>
      <w:r w:rsidR="000710C1" w:rsidRPr="009C07D0">
        <w:rPr>
          <w:rFonts w:ascii="Arial" w:hAnsi="Arial" w:cs="Arial"/>
          <w:sz w:val="22"/>
          <w:szCs w:val="22"/>
        </w:rPr>
        <w:t>. T</w:t>
      </w:r>
      <w:r w:rsidR="00180241" w:rsidRPr="009C07D0">
        <w:rPr>
          <w:rFonts w:ascii="Arial" w:hAnsi="Arial" w:cs="Arial"/>
          <w:sz w:val="22"/>
          <w:szCs w:val="22"/>
        </w:rPr>
        <w:t>he star approach</w:t>
      </w:r>
      <w:r w:rsidR="00FC7FA9" w:rsidRPr="009C07D0">
        <w:rPr>
          <w:rFonts w:ascii="Arial" w:hAnsi="Arial" w:cs="Arial"/>
          <w:sz w:val="22"/>
          <w:szCs w:val="22"/>
        </w:rPr>
        <w:t xml:space="preserve"> is when someone uses the acronym</w:t>
      </w:r>
      <w:r w:rsidR="005B7D77" w:rsidRPr="009C07D0">
        <w:rPr>
          <w:rFonts w:ascii="Arial" w:hAnsi="Arial" w:cs="Arial"/>
          <w:sz w:val="22"/>
          <w:szCs w:val="22"/>
        </w:rPr>
        <w:t xml:space="preserve"> approach</w:t>
      </w:r>
      <w:r w:rsidR="00FC7FA9" w:rsidRPr="009C07D0">
        <w:rPr>
          <w:rFonts w:ascii="Arial" w:hAnsi="Arial" w:cs="Arial"/>
          <w:sz w:val="22"/>
          <w:szCs w:val="22"/>
        </w:rPr>
        <w:t xml:space="preserve"> to answer a </w:t>
      </w:r>
      <w:r w:rsidR="00D905AA" w:rsidRPr="009C07D0">
        <w:rPr>
          <w:rFonts w:ascii="Arial" w:hAnsi="Arial" w:cs="Arial"/>
          <w:sz w:val="22"/>
          <w:szCs w:val="22"/>
        </w:rPr>
        <w:t xml:space="preserve">competency-based </w:t>
      </w:r>
      <w:r w:rsidR="00FC7FA9" w:rsidRPr="009C07D0">
        <w:rPr>
          <w:rFonts w:ascii="Arial" w:hAnsi="Arial" w:cs="Arial"/>
          <w:sz w:val="22"/>
          <w:szCs w:val="22"/>
        </w:rPr>
        <w:t xml:space="preserve">question. </w:t>
      </w:r>
      <w:r w:rsidR="00DC7885" w:rsidRPr="009C07D0">
        <w:rPr>
          <w:rFonts w:ascii="Arial" w:hAnsi="Arial" w:cs="Arial"/>
          <w:sz w:val="22"/>
          <w:szCs w:val="22"/>
        </w:rPr>
        <w:t>T</w:t>
      </w:r>
      <w:r w:rsidR="00C36D07" w:rsidRPr="009C07D0">
        <w:rPr>
          <w:rFonts w:ascii="Arial" w:hAnsi="Arial" w:cs="Arial"/>
          <w:sz w:val="22"/>
          <w:szCs w:val="22"/>
        </w:rPr>
        <w:t xml:space="preserve">he situation </w:t>
      </w:r>
      <w:r w:rsidR="00DC7885" w:rsidRPr="009C07D0">
        <w:rPr>
          <w:rFonts w:ascii="Arial" w:hAnsi="Arial" w:cs="Arial"/>
          <w:sz w:val="22"/>
          <w:szCs w:val="22"/>
        </w:rPr>
        <w:t xml:space="preserve">is described, </w:t>
      </w:r>
      <w:r w:rsidR="00C36D07" w:rsidRPr="009C07D0">
        <w:rPr>
          <w:rFonts w:ascii="Arial" w:hAnsi="Arial" w:cs="Arial"/>
          <w:sz w:val="22"/>
          <w:szCs w:val="22"/>
        </w:rPr>
        <w:t xml:space="preserve">then </w:t>
      </w:r>
      <w:r w:rsidR="00C36D07" w:rsidRPr="009C07D0">
        <w:rPr>
          <w:rFonts w:ascii="Arial" w:hAnsi="Arial" w:cs="Arial"/>
          <w:sz w:val="22"/>
          <w:szCs w:val="22"/>
        </w:rPr>
        <w:lastRenderedPageBreak/>
        <w:t>detail</w:t>
      </w:r>
      <w:r w:rsidR="00DC7885" w:rsidRPr="009C07D0">
        <w:rPr>
          <w:rFonts w:ascii="Arial" w:hAnsi="Arial" w:cs="Arial"/>
          <w:sz w:val="22"/>
          <w:szCs w:val="22"/>
        </w:rPr>
        <w:t xml:space="preserve">s are given about </w:t>
      </w:r>
      <w:r w:rsidR="00C36D07" w:rsidRPr="009C07D0">
        <w:rPr>
          <w:rFonts w:ascii="Arial" w:hAnsi="Arial" w:cs="Arial"/>
          <w:sz w:val="22"/>
          <w:szCs w:val="22"/>
        </w:rPr>
        <w:t>what was required of them</w:t>
      </w:r>
      <w:r w:rsidR="00DC7885" w:rsidRPr="009C07D0">
        <w:rPr>
          <w:rFonts w:ascii="Arial" w:hAnsi="Arial" w:cs="Arial"/>
          <w:sz w:val="22"/>
          <w:szCs w:val="22"/>
        </w:rPr>
        <w:t xml:space="preserve"> at the time</w:t>
      </w:r>
      <w:r w:rsidR="00C36D07" w:rsidRPr="009C07D0">
        <w:rPr>
          <w:rFonts w:ascii="Arial" w:hAnsi="Arial" w:cs="Arial"/>
          <w:sz w:val="22"/>
          <w:szCs w:val="22"/>
        </w:rPr>
        <w:t xml:space="preserve">. </w:t>
      </w:r>
      <w:r w:rsidR="00C62908" w:rsidRPr="009C07D0">
        <w:rPr>
          <w:rFonts w:ascii="Arial" w:hAnsi="Arial" w:cs="Arial"/>
          <w:sz w:val="22"/>
          <w:szCs w:val="22"/>
        </w:rPr>
        <w:t>They must then outline</w:t>
      </w:r>
      <w:r w:rsidR="00392705" w:rsidRPr="009C07D0">
        <w:rPr>
          <w:rFonts w:ascii="Arial" w:hAnsi="Arial" w:cs="Arial"/>
          <w:sz w:val="22"/>
          <w:szCs w:val="22"/>
        </w:rPr>
        <w:t xml:space="preserve"> how they went about achieving </w:t>
      </w:r>
      <w:r w:rsidR="002A629B" w:rsidRPr="009C07D0">
        <w:rPr>
          <w:rFonts w:ascii="Arial" w:hAnsi="Arial" w:cs="Arial"/>
          <w:sz w:val="22"/>
          <w:szCs w:val="22"/>
        </w:rPr>
        <w:t>the goal and what</w:t>
      </w:r>
      <w:r w:rsidR="00C62908" w:rsidRPr="009C07D0">
        <w:rPr>
          <w:rFonts w:ascii="Arial" w:hAnsi="Arial" w:cs="Arial"/>
          <w:sz w:val="22"/>
          <w:szCs w:val="22"/>
        </w:rPr>
        <w:t xml:space="preserve"> </w:t>
      </w:r>
      <w:r w:rsidR="00E513B9" w:rsidRPr="009C07D0">
        <w:rPr>
          <w:rFonts w:ascii="Arial" w:hAnsi="Arial" w:cs="Arial"/>
          <w:sz w:val="22"/>
          <w:szCs w:val="22"/>
        </w:rPr>
        <w:t>they had learnt by the end of the challenge faced.</w:t>
      </w:r>
    </w:p>
    <w:p w14:paraId="71BAAC46" w14:textId="77777777" w:rsidR="00AC5120" w:rsidRPr="00AC5120" w:rsidRDefault="00AC5120" w:rsidP="009D6471">
      <w:pPr>
        <w:jc w:val="both"/>
        <w:rPr>
          <w:rFonts w:ascii="Arial" w:hAnsi="Arial" w:cs="Arial"/>
        </w:rPr>
      </w:pPr>
    </w:p>
    <w:p w14:paraId="3B53C390" w14:textId="178246A7" w:rsidR="00D8702D" w:rsidRDefault="00D8702D" w:rsidP="009D6471">
      <w:pPr>
        <w:jc w:val="both"/>
      </w:pPr>
    </w:p>
    <w:p w14:paraId="2C86E8CF" w14:textId="1191F6A6" w:rsidR="00D8702D" w:rsidRDefault="00D8702D" w:rsidP="009D6471">
      <w:pPr>
        <w:pStyle w:val="Heading3"/>
      </w:pPr>
      <w:bookmarkStart w:id="6" w:name="_Toc90035475"/>
      <w:r>
        <w:t>Conclusion</w:t>
      </w:r>
      <w:bookmarkEnd w:id="6"/>
    </w:p>
    <w:p w14:paraId="27B00B68" w14:textId="77777777" w:rsidR="005F62BB" w:rsidRPr="005F62BB" w:rsidRDefault="005F62BB" w:rsidP="009D6471">
      <w:pPr>
        <w:jc w:val="both"/>
      </w:pPr>
    </w:p>
    <w:p w14:paraId="141B5AA3" w14:textId="12FE168F" w:rsidR="00FE7628" w:rsidRPr="000303B6" w:rsidRDefault="009A185A" w:rsidP="009D64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conclusion</w:t>
      </w:r>
      <w:r w:rsidR="00B4616B">
        <w:rPr>
          <w:rFonts w:ascii="Arial" w:hAnsi="Arial" w:cs="Arial"/>
          <w:sz w:val="22"/>
          <w:szCs w:val="22"/>
        </w:rPr>
        <w:t xml:space="preserve"> the th</w:t>
      </w:r>
      <w:r w:rsidR="00E51B04">
        <w:rPr>
          <w:rFonts w:ascii="Arial" w:hAnsi="Arial" w:cs="Arial"/>
          <w:sz w:val="22"/>
          <w:szCs w:val="22"/>
        </w:rPr>
        <w:t>eories and practices</w:t>
      </w:r>
      <w:r w:rsidR="00B4616B">
        <w:rPr>
          <w:rFonts w:ascii="Arial" w:hAnsi="Arial" w:cs="Arial"/>
          <w:sz w:val="22"/>
          <w:szCs w:val="22"/>
        </w:rPr>
        <w:t xml:space="preserve"> I have learn</w:t>
      </w:r>
      <w:r w:rsidR="005F62BB">
        <w:rPr>
          <w:rFonts w:ascii="Arial" w:hAnsi="Arial" w:cs="Arial"/>
          <w:sz w:val="22"/>
          <w:szCs w:val="22"/>
        </w:rPr>
        <w:t>t</w:t>
      </w:r>
      <w:r w:rsidR="00B4616B">
        <w:rPr>
          <w:rFonts w:ascii="Arial" w:hAnsi="Arial" w:cs="Arial"/>
          <w:sz w:val="22"/>
          <w:szCs w:val="22"/>
        </w:rPr>
        <w:t xml:space="preserve"> on this </w:t>
      </w:r>
      <w:r w:rsidR="005F62BB">
        <w:rPr>
          <w:rFonts w:ascii="Arial" w:hAnsi="Arial" w:cs="Arial"/>
          <w:sz w:val="22"/>
          <w:szCs w:val="22"/>
        </w:rPr>
        <w:t>module;</w:t>
      </w:r>
      <w:r w:rsidR="00E51B04">
        <w:rPr>
          <w:rFonts w:ascii="Arial" w:hAnsi="Arial" w:cs="Arial"/>
          <w:sz w:val="22"/>
          <w:szCs w:val="22"/>
        </w:rPr>
        <w:t xml:space="preserve"> </w:t>
      </w:r>
      <w:r w:rsidR="00B4616B">
        <w:rPr>
          <w:rFonts w:ascii="Arial" w:hAnsi="Arial" w:cs="Arial"/>
          <w:sz w:val="22"/>
          <w:szCs w:val="22"/>
        </w:rPr>
        <w:t>will no doubt</w:t>
      </w:r>
      <w:r w:rsidR="00E51B04">
        <w:rPr>
          <w:rFonts w:ascii="Arial" w:hAnsi="Arial" w:cs="Arial"/>
          <w:sz w:val="22"/>
          <w:szCs w:val="22"/>
        </w:rPr>
        <w:t xml:space="preserve"> be</w:t>
      </w:r>
      <w:r w:rsidR="00B4616B">
        <w:rPr>
          <w:rFonts w:ascii="Arial" w:hAnsi="Arial" w:cs="Arial"/>
          <w:sz w:val="22"/>
          <w:szCs w:val="22"/>
        </w:rPr>
        <w:t xml:space="preserve"> carr</w:t>
      </w:r>
      <w:r w:rsidR="00E51B04">
        <w:rPr>
          <w:rFonts w:ascii="Arial" w:hAnsi="Arial" w:cs="Arial"/>
          <w:sz w:val="22"/>
          <w:szCs w:val="22"/>
        </w:rPr>
        <w:t>ied</w:t>
      </w:r>
      <w:r w:rsidR="00B4616B">
        <w:rPr>
          <w:rFonts w:ascii="Arial" w:hAnsi="Arial" w:cs="Arial"/>
          <w:sz w:val="22"/>
          <w:szCs w:val="22"/>
        </w:rPr>
        <w:t xml:space="preserve"> with me for the rest</w:t>
      </w:r>
      <w:r w:rsidR="00E51B04">
        <w:rPr>
          <w:rFonts w:ascii="Arial" w:hAnsi="Arial" w:cs="Arial"/>
          <w:sz w:val="22"/>
          <w:szCs w:val="22"/>
        </w:rPr>
        <w:t xml:space="preserve"> of my academic career</w:t>
      </w:r>
      <w:r w:rsidR="00F9305B">
        <w:rPr>
          <w:rFonts w:ascii="Arial" w:hAnsi="Arial" w:cs="Arial"/>
          <w:sz w:val="22"/>
          <w:szCs w:val="22"/>
        </w:rPr>
        <w:t xml:space="preserve">. I have been made aware </w:t>
      </w:r>
      <w:r w:rsidR="00CA5692">
        <w:rPr>
          <w:rFonts w:ascii="Arial" w:hAnsi="Arial" w:cs="Arial"/>
          <w:sz w:val="22"/>
          <w:szCs w:val="22"/>
        </w:rPr>
        <w:t xml:space="preserve">through </w:t>
      </w:r>
      <w:r w:rsidR="00F9305B">
        <w:rPr>
          <w:rFonts w:ascii="Arial" w:hAnsi="Arial" w:cs="Arial"/>
          <w:sz w:val="22"/>
          <w:szCs w:val="22"/>
        </w:rPr>
        <w:t>the feedback received how I must structure my ans</w:t>
      </w:r>
      <w:r w:rsidR="005F62BB">
        <w:rPr>
          <w:rFonts w:ascii="Arial" w:hAnsi="Arial" w:cs="Arial"/>
          <w:sz w:val="22"/>
          <w:szCs w:val="22"/>
        </w:rPr>
        <w:t>wers when my competency is question</w:t>
      </w:r>
      <w:r w:rsidR="00CA5692">
        <w:rPr>
          <w:rFonts w:ascii="Arial" w:hAnsi="Arial" w:cs="Arial"/>
          <w:sz w:val="22"/>
          <w:szCs w:val="22"/>
        </w:rPr>
        <w:t>ed</w:t>
      </w:r>
      <w:r w:rsidR="005F62BB">
        <w:rPr>
          <w:rFonts w:ascii="Arial" w:hAnsi="Arial" w:cs="Arial"/>
          <w:sz w:val="22"/>
          <w:szCs w:val="22"/>
        </w:rPr>
        <w:t xml:space="preserve"> </w:t>
      </w:r>
      <w:r w:rsidR="00CA5692">
        <w:rPr>
          <w:rFonts w:ascii="Arial" w:hAnsi="Arial" w:cs="Arial"/>
          <w:sz w:val="22"/>
          <w:szCs w:val="22"/>
        </w:rPr>
        <w:t>via</w:t>
      </w:r>
      <w:r w:rsidR="005F62BB">
        <w:rPr>
          <w:rFonts w:ascii="Arial" w:hAnsi="Arial" w:cs="Arial"/>
          <w:sz w:val="22"/>
          <w:szCs w:val="22"/>
        </w:rPr>
        <w:t xml:space="preserve"> interview</w:t>
      </w:r>
      <w:r w:rsidR="00054C12">
        <w:rPr>
          <w:rFonts w:ascii="Arial" w:hAnsi="Arial" w:cs="Arial"/>
          <w:sz w:val="22"/>
          <w:szCs w:val="22"/>
        </w:rPr>
        <w:t xml:space="preserve"> and any other scenarios that could arise </w:t>
      </w:r>
      <w:r w:rsidR="009C07D0">
        <w:rPr>
          <w:rFonts w:ascii="Arial" w:hAnsi="Arial" w:cs="Arial"/>
          <w:sz w:val="22"/>
          <w:szCs w:val="22"/>
        </w:rPr>
        <w:t>while</w:t>
      </w:r>
      <w:r w:rsidR="00054C12">
        <w:rPr>
          <w:rFonts w:ascii="Arial" w:hAnsi="Arial" w:cs="Arial"/>
          <w:sz w:val="22"/>
          <w:szCs w:val="22"/>
        </w:rPr>
        <w:t xml:space="preserve"> finding employment </w:t>
      </w:r>
      <w:r w:rsidR="009C07D0">
        <w:rPr>
          <w:rFonts w:ascii="Arial" w:hAnsi="Arial" w:cs="Arial"/>
          <w:sz w:val="22"/>
          <w:szCs w:val="22"/>
        </w:rPr>
        <w:t xml:space="preserve">or </w:t>
      </w:r>
      <w:r w:rsidR="00C547B3">
        <w:rPr>
          <w:rFonts w:ascii="Arial" w:hAnsi="Arial" w:cs="Arial"/>
          <w:sz w:val="22"/>
          <w:szCs w:val="22"/>
        </w:rPr>
        <w:t xml:space="preserve">progressing further </w:t>
      </w:r>
      <w:r w:rsidR="009C07D0">
        <w:rPr>
          <w:rFonts w:ascii="Arial" w:hAnsi="Arial" w:cs="Arial"/>
          <w:sz w:val="22"/>
          <w:szCs w:val="22"/>
        </w:rPr>
        <w:t>with my education.</w:t>
      </w:r>
      <w:r w:rsidR="009D6471">
        <w:rPr>
          <w:rFonts w:ascii="Arial" w:hAnsi="Arial" w:cs="Arial"/>
          <w:sz w:val="22"/>
          <w:szCs w:val="22"/>
        </w:rPr>
        <w:t xml:space="preserve"> </w:t>
      </w:r>
    </w:p>
    <w:p w14:paraId="0E9E5BC8" w14:textId="6C33CDF0" w:rsidR="00D8702D" w:rsidRDefault="00D8702D" w:rsidP="009D6471">
      <w:pPr>
        <w:jc w:val="both"/>
      </w:pPr>
    </w:p>
    <w:p w14:paraId="1A705891" w14:textId="63026733" w:rsidR="00D8702D" w:rsidRDefault="00D8702D" w:rsidP="009D6471">
      <w:pPr>
        <w:jc w:val="both"/>
      </w:pPr>
    </w:p>
    <w:p w14:paraId="6E3DF607" w14:textId="5A1456F7" w:rsidR="00D8702D" w:rsidRDefault="00D8702D" w:rsidP="00D8702D"/>
    <w:p w14:paraId="59591546" w14:textId="49920C93" w:rsidR="00D8702D" w:rsidRDefault="00D8702D" w:rsidP="00D8702D"/>
    <w:p w14:paraId="02F93DB2" w14:textId="2EC0846C" w:rsidR="00D8702D" w:rsidRDefault="00D8702D" w:rsidP="00D8702D"/>
    <w:p w14:paraId="2AA4E3E7" w14:textId="12C7D609" w:rsidR="00D8702D" w:rsidRDefault="00D8702D" w:rsidP="00D8702D"/>
    <w:p w14:paraId="176AC4D4" w14:textId="760DBD46" w:rsidR="00D8702D" w:rsidRDefault="00D8702D" w:rsidP="00D8702D"/>
    <w:p w14:paraId="0823127B" w14:textId="4488A976" w:rsidR="00D8702D" w:rsidRDefault="00D8702D" w:rsidP="00D8702D"/>
    <w:p w14:paraId="49D9F739" w14:textId="49EE1A00" w:rsidR="00D8702D" w:rsidRDefault="00D8702D" w:rsidP="00D8702D"/>
    <w:p w14:paraId="4E68591A" w14:textId="142F11E4" w:rsidR="00D8702D" w:rsidRDefault="00D8702D" w:rsidP="00D8702D"/>
    <w:p w14:paraId="6CCE0A54" w14:textId="376F22B1" w:rsidR="00D8702D" w:rsidRDefault="00D8702D" w:rsidP="00D8702D"/>
    <w:p w14:paraId="3D92A29D" w14:textId="3D75315C" w:rsidR="00D8702D" w:rsidRDefault="00D8702D" w:rsidP="00D8702D"/>
    <w:p w14:paraId="53F36578" w14:textId="3B889EA3" w:rsidR="00D8702D" w:rsidRDefault="00D8702D" w:rsidP="00D8702D"/>
    <w:p w14:paraId="033A983A" w14:textId="79EEA7B5" w:rsidR="00D8702D" w:rsidRDefault="00D8702D" w:rsidP="00D8702D"/>
    <w:p w14:paraId="53A4C543" w14:textId="73308B81" w:rsidR="00D8702D" w:rsidRDefault="00D8702D" w:rsidP="00D8702D"/>
    <w:p w14:paraId="2864D0D8" w14:textId="3EACC769" w:rsidR="00D8702D" w:rsidRDefault="00D8702D" w:rsidP="00D8702D"/>
    <w:p w14:paraId="056AD1ED" w14:textId="6E042F36" w:rsidR="00D8702D" w:rsidRDefault="00D8702D" w:rsidP="00D8702D"/>
    <w:p w14:paraId="31941AB6" w14:textId="19D187C5" w:rsidR="00D8702D" w:rsidRDefault="00D8702D" w:rsidP="00D8702D"/>
    <w:p w14:paraId="16524744" w14:textId="6D84C61B" w:rsidR="00D8702D" w:rsidRDefault="00D8702D" w:rsidP="00D8702D"/>
    <w:p w14:paraId="19B0E1D0" w14:textId="31D3A089" w:rsidR="00D8702D" w:rsidRDefault="00D8702D" w:rsidP="00D8702D"/>
    <w:p w14:paraId="1EC2758C" w14:textId="2524442B" w:rsidR="00D8702D" w:rsidRDefault="00D8702D" w:rsidP="00D8702D"/>
    <w:p w14:paraId="7B57E3F5" w14:textId="75D13300" w:rsidR="00D8702D" w:rsidRDefault="00D8702D" w:rsidP="00D8702D"/>
    <w:p w14:paraId="759E70B9" w14:textId="5A574E6F" w:rsidR="00D8702D" w:rsidRDefault="00D8702D" w:rsidP="00D8702D"/>
    <w:p w14:paraId="6268E172" w14:textId="6C9DCC8B" w:rsidR="00D8702D" w:rsidRDefault="00D8702D" w:rsidP="00D8702D"/>
    <w:p w14:paraId="7CBCF38B" w14:textId="77D80FDB" w:rsidR="00D8702D" w:rsidRDefault="00D8702D" w:rsidP="00D8702D"/>
    <w:p w14:paraId="36E54835" w14:textId="150FF8A4" w:rsidR="00D8702D" w:rsidRDefault="00D8702D" w:rsidP="00D8702D"/>
    <w:p w14:paraId="20C267D3" w14:textId="5D15BEA0" w:rsidR="00D8702D" w:rsidRDefault="00D8702D" w:rsidP="00D8702D"/>
    <w:p w14:paraId="263EEA13" w14:textId="56A6AE99" w:rsidR="00D8702D" w:rsidRDefault="00D8702D" w:rsidP="00D8702D"/>
    <w:p w14:paraId="5384F94D" w14:textId="2F5CD105" w:rsidR="00D8702D" w:rsidRDefault="00D8702D" w:rsidP="00D8702D"/>
    <w:p w14:paraId="16CB82B0" w14:textId="1861538F" w:rsidR="00D8702D" w:rsidRDefault="00D8702D" w:rsidP="00D8702D"/>
    <w:p w14:paraId="68CF6293" w14:textId="77058222" w:rsidR="00D8702D" w:rsidRDefault="00D8702D" w:rsidP="00D8702D"/>
    <w:p w14:paraId="295E3F4D" w14:textId="1FAF24A6" w:rsidR="00D8702D" w:rsidRDefault="00D8702D" w:rsidP="00D8702D"/>
    <w:p w14:paraId="7B62BF10" w14:textId="77777777" w:rsidR="00D95B01" w:rsidRDefault="00D95B01" w:rsidP="00156D09">
      <w:pPr>
        <w:pStyle w:val="Heading3"/>
      </w:pPr>
      <w:bookmarkStart w:id="7" w:name="_Toc90035476"/>
    </w:p>
    <w:p w14:paraId="00ADB7B4" w14:textId="77777777" w:rsidR="00D95B01" w:rsidRDefault="00D95B01" w:rsidP="00156D09">
      <w:pPr>
        <w:pStyle w:val="Heading3"/>
      </w:pPr>
    </w:p>
    <w:p w14:paraId="2FEC86D0" w14:textId="77777777" w:rsidR="00D95B01" w:rsidRDefault="00D95B01" w:rsidP="00156D09">
      <w:pPr>
        <w:pStyle w:val="Heading3"/>
      </w:pPr>
    </w:p>
    <w:p w14:paraId="3843E8A7" w14:textId="77777777" w:rsidR="00D95B01" w:rsidRDefault="00D95B01" w:rsidP="00156D09">
      <w:pPr>
        <w:pStyle w:val="Heading3"/>
      </w:pPr>
    </w:p>
    <w:p w14:paraId="0A47A120" w14:textId="1FFC9745" w:rsidR="00D8702D" w:rsidRDefault="00D8702D" w:rsidP="00156D09">
      <w:pPr>
        <w:pStyle w:val="Heading3"/>
      </w:pPr>
      <w:r>
        <w:t>References</w:t>
      </w:r>
      <w:bookmarkEnd w:id="7"/>
    </w:p>
    <w:p w14:paraId="1CCA5F62" w14:textId="77777777" w:rsidR="00D8702D" w:rsidRPr="00D8702D" w:rsidRDefault="00D8702D" w:rsidP="00D8702D"/>
    <w:p w14:paraId="1D34F98D" w14:textId="3423D9E7" w:rsidR="00D8702D" w:rsidRDefault="00650B22" w:rsidP="00D8702D">
      <w:pPr>
        <w:rPr>
          <w:rFonts w:ascii="Arial" w:hAnsi="Arial" w:cs="Arial"/>
          <w:color w:val="555555"/>
          <w:sz w:val="22"/>
          <w:szCs w:val="22"/>
          <w:shd w:val="clear" w:color="auto" w:fill="FFFFFF"/>
        </w:rPr>
      </w:pPr>
      <w:r w:rsidRPr="00650B22">
        <w:rPr>
          <w:rFonts w:ascii="Arial" w:hAnsi="Arial" w:cs="Arial"/>
          <w:color w:val="555555"/>
          <w:sz w:val="22"/>
          <w:szCs w:val="22"/>
          <w:shd w:val="clear" w:color="auto" w:fill="FFFFFF"/>
        </w:rPr>
        <w:t xml:space="preserve">Neugebauer, J, &amp; Evans-Brain, J 2016, </w:t>
      </w:r>
      <w:r w:rsidR="00570194" w:rsidRPr="00650B22">
        <w:rPr>
          <w:rFonts w:ascii="Arial" w:hAnsi="Arial" w:cs="Arial"/>
          <w:color w:val="555555"/>
          <w:sz w:val="22"/>
          <w:szCs w:val="22"/>
          <w:shd w:val="clear" w:color="auto" w:fill="FFFFFF"/>
        </w:rPr>
        <w:t>Employability:</w:t>
      </w:r>
      <w:r w:rsidRPr="00650B22">
        <w:rPr>
          <w:rFonts w:ascii="Arial" w:hAnsi="Arial" w:cs="Arial"/>
          <w:color w:val="555555"/>
          <w:sz w:val="22"/>
          <w:szCs w:val="22"/>
          <w:shd w:val="clear" w:color="auto" w:fill="FFFFFF"/>
        </w:rPr>
        <w:t xml:space="preserve"> Making the Most of Your Career Development, SAGE Publications, London. Available from: ProQuest </w:t>
      </w:r>
      <w:r w:rsidR="00FE5664" w:rsidRPr="00650B22">
        <w:rPr>
          <w:rFonts w:ascii="Arial" w:hAnsi="Arial" w:cs="Arial"/>
          <w:color w:val="555555"/>
          <w:sz w:val="22"/>
          <w:szCs w:val="22"/>
          <w:shd w:val="clear" w:color="auto" w:fill="FFFFFF"/>
        </w:rPr>
        <w:t>eBook</w:t>
      </w:r>
      <w:r w:rsidRPr="00650B22">
        <w:rPr>
          <w:rFonts w:ascii="Arial" w:hAnsi="Arial" w:cs="Arial"/>
          <w:color w:val="555555"/>
          <w:sz w:val="22"/>
          <w:szCs w:val="22"/>
          <w:shd w:val="clear" w:color="auto" w:fill="FFFFFF"/>
        </w:rPr>
        <w:t xml:space="preserve"> Central. [</w:t>
      </w:r>
      <w:r>
        <w:rPr>
          <w:rFonts w:ascii="Arial" w:hAnsi="Arial" w:cs="Arial"/>
          <w:color w:val="555555"/>
          <w:sz w:val="22"/>
          <w:szCs w:val="22"/>
          <w:shd w:val="clear" w:color="auto" w:fill="FFFFFF"/>
        </w:rPr>
        <w:t>1m</w:t>
      </w:r>
      <w:r w:rsidRPr="00650B22">
        <w:rPr>
          <w:rFonts w:ascii="Arial" w:hAnsi="Arial" w:cs="Arial"/>
          <w:color w:val="555555"/>
          <w:sz w:val="22"/>
          <w:szCs w:val="22"/>
          <w:shd w:val="clear" w:color="auto" w:fill="FFFFFF"/>
        </w:rPr>
        <w:t>December 2021].</w:t>
      </w:r>
    </w:p>
    <w:p w14:paraId="5E6B54C6" w14:textId="56A0124F" w:rsidR="00154783" w:rsidRDefault="00154783" w:rsidP="00D8702D">
      <w:pPr>
        <w:rPr>
          <w:rFonts w:ascii="Arial" w:hAnsi="Arial" w:cs="Arial"/>
          <w:color w:val="555555"/>
          <w:sz w:val="22"/>
          <w:szCs w:val="22"/>
          <w:shd w:val="clear" w:color="auto" w:fill="FFFFFF"/>
        </w:rPr>
      </w:pPr>
    </w:p>
    <w:p w14:paraId="55EB4D7E" w14:textId="3596C096" w:rsidR="00154783" w:rsidRPr="00650B22" w:rsidRDefault="00154783" w:rsidP="00D8702D">
      <w:pPr>
        <w:rPr>
          <w:rFonts w:ascii="Arial" w:hAnsi="Arial" w:cs="Arial"/>
          <w:sz w:val="22"/>
          <w:szCs w:val="22"/>
        </w:rPr>
      </w:pPr>
      <w:hyperlink r:id="rId12" w:history="1">
        <w:r w:rsidRPr="00F12393">
          <w:rPr>
            <w:rStyle w:val="Hyperlink"/>
            <w:rFonts w:ascii="Arial" w:hAnsi="Arial" w:cs="Arial"/>
            <w:sz w:val="22"/>
            <w:szCs w:val="22"/>
          </w:rPr>
          <w:t>https://uk.indeed.com/hire/job-description/procurement-manager?gclid=CjwKCAiA78aNBhAlEiwA7B76p8uWc_iAvden3cJL8Fge78li4oSHJINon3ZsKs_vbgSGy7iKcxWI6hoCmBYQAvD_BwE&amp;aceid=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2CC2E367" w14:textId="4B9ABF82" w:rsidR="00921F4D" w:rsidRPr="000D7BA7" w:rsidRDefault="00921F4D" w:rsidP="00D8702D">
      <w:pPr>
        <w:rPr>
          <w:sz w:val="22"/>
          <w:szCs w:val="22"/>
        </w:rPr>
      </w:pPr>
    </w:p>
    <w:p w14:paraId="0AB1B6F2" w14:textId="72DC6944" w:rsidR="00921F4D" w:rsidRPr="000D7BA7" w:rsidRDefault="005C47C9" w:rsidP="00D8702D">
      <w:pPr>
        <w:rPr>
          <w:rFonts w:ascii="Arial" w:hAnsi="Arial" w:cs="Arial"/>
          <w:sz w:val="22"/>
          <w:szCs w:val="22"/>
        </w:rPr>
      </w:pPr>
      <w:r w:rsidRPr="000D7BA7">
        <w:rPr>
          <w:rFonts w:ascii="Arial" w:hAnsi="Arial" w:cs="Arial"/>
          <w:sz w:val="22"/>
          <w:szCs w:val="22"/>
        </w:rPr>
        <w:t>Morgan 2017</w:t>
      </w:r>
      <w:r w:rsidR="00554D23" w:rsidRPr="000D7BA7">
        <w:rPr>
          <w:rFonts w:ascii="Arial" w:hAnsi="Arial" w:cs="Arial"/>
          <w:sz w:val="22"/>
          <w:szCs w:val="22"/>
        </w:rPr>
        <w:t xml:space="preserve"> – Moodle </w:t>
      </w:r>
      <w:r w:rsidR="0033128B">
        <w:rPr>
          <w:rFonts w:ascii="Arial" w:hAnsi="Arial" w:cs="Arial"/>
          <w:sz w:val="22"/>
          <w:szCs w:val="22"/>
        </w:rPr>
        <w:t xml:space="preserve">week 1 Professional Career development presentation </w:t>
      </w:r>
      <w:r w:rsidR="00554D23" w:rsidRPr="000D7BA7">
        <w:rPr>
          <w:rFonts w:ascii="Arial" w:hAnsi="Arial" w:cs="Arial"/>
          <w:sz w:val="22"/>
          <w:szCs w:val="22"/>
        </w:rPr>
        <w:t>2021</w:t>
      </w:r>
    </w:p>
    <w:p w14:paraId="3A9B27E4" w14:textId="6D5625C6" w:rsidR="00921F4D" w:rsidRDefault="00921F4D" w:rsidP="00D8702D"/>
    <w:p w14:paraId="1CF415DE" w14:textId="03561A22" w:rsidR="00921F4D" w:rsidRPr="0033128B" w:rsidRDefault="0033128B" w:rsidP="00D8702D">
      <w:pPr>
        <w:rPr>
          <w:rFonts w:ascii="Arial" w:hAnsi="Arial" w:cs="Arial"/>
          <w:sz w:val="22"/>
          <w:szCs w:val="22"/>
        </w:rPr>
      </w:pPr>
      <w:r w:rsidRPr="0033128B">
        <w:rPr>
          <w:rFonts w:ascii="Arial" w:hAnsi="Arial" w:cs="Arial"/>
          <w:sz w:val="22"/>
          <w:szCs w:val="22"/>
        </w:rPr>
        <w:t>Haberman, M. and Delta Kappan, P., 1995. </w:t>
      </w:r>
      <w:r w:rsidRPr="0033128B">
        <w:rPr>
          <w:rFonts w:ascii="Arial" w:hAnsi="Arial" w:cs="Arial"/>
          <w:i/>
          <w:iCs/>
          <w:sz w:val="22"/>
          <w:szCs w:val="22"/>
        </w:rPr>
        <w:t>Selecting 'star' teachers for children and youth - ProQuest</w:t>
      </w:r>
      <w:r w:rsidRPr="0033128B">
        <w:rPr>
          <w:rFonts w:ascii="Arial" w:hAnsi="Arial" w:cs="Arial"/>
          <w:sz w:val="22"/>
          <w:szCs w:val="22"/>
        </w:rPr>
        <w:t>. [online] Proquest.com. Available at: &lt;https://www.proquest.com/docview/218527449?pq-origsite=gscholar&amp;fromopenview=true&gt; [Accessed 4 December 2021].</w:t>
      </w:r>
    </w:p>
    <w:p w14:paraId="68B726EA" w14:textId="555CCD60" w:rsidR="00921F4D" w:rsidRDefault="00921F4D" w:rsidP="00D8702D"/>
    <w:p w14:paraId="643FCB11" w14:textId="7E5E3A4A" w:rsidR="00921F4D" w:rsidRDefault="00921F4D" w:rsidP="00D8702D"/>
    <w:p w14:paraId="7FEF3765" w14:textId="172D0A1E" w:rsidR="00921F4D" w:rsidRDefault="00921F4D" w:rsidP="00D8702D"/>
    <w:p w14:paraId="35E9CE15" w14:textId="6593C369" w:rsidR="00921F4D" w:rsidRDefault="00921F4D" w:rsidP="00D8702D"/>
    <w:p w14:paraId="70BC6D6E" w14:textId="07BF1072" w:rsidR="00921F4D" w:rsidRDefault="00921F4D" w:rsidP="00D8702D"/>
    <w:p w14:paraId="47E6A614" w14:textId="767E1DBC" w:rsidR="00921F4D" w:rsidRDefault="00921F4D" w:rsidP="00D8702D"/>
    <w:p w14:paraId="5F47B8A5" w14:textId="5D837BD0" w:rsidR="00921F4D" w:rsidRDefault="00921F4D" w:rsidP="00D8702D"/>
    <w:p w14:paraId="1831CDA8" w14:textId="49AB5982" w:rsidR="00921F4D" w:rsidRDefault="00921F4D" w:rsidP="00D8702D"/>
    <w:p w14:paraId="4D95A1E6" w14:textId="0070CDF3" w:rsidR="00921F4D" w:rsidRDefault="00921F4D" w:rsidP="00D8702D"/>
    <w:p w14:paraId="02998B25" w14:textId="577BAFD5" w:rsidR="00921F4D" w:rsidRDefault="00921F4D" w:rsidP="00D8702D"/>
    <w:p w14:paraId="3F1555DB" w14:textId="308B8B20" w:rsidR="00921F4D" w:rsidRDefault="00921F4D" w:rsidP="00D8702D"/>
    <w:p w14:paraId="746518EC" w14:textId="657A0ED1" w:rsidR="00921F4D" w:rsidRDefault="00921F4D" w:rsidP="00D8702D"/>
    <w:p w14:paraId="16975626" w14:textId="46D0AAB3" w:rsidR="00921F4D" w:rsidRDefault="00921F4D" w:rsidP="00D8702D"/>
    <w:p w14:paraId="4E316606" w14:textId="5823DB94" w:rsidR="00921F4D" w:rsidRDefault="00921F4D" w:rsidP="00D8702D"/>
    <w:p w14:paraId="72ABB014" w14:textId="3F8EDE03" w:rsidR="00921F4D" w:rsidRDefault="00921F4D" w:rsidP="00D8702D"/>
    <w:p w14:paraId="66E7DE8C" w14:textId="6851894F" w:rsidR="00921F4D" w:rsidRDefault="00921F4D" w:rsidP="00D8702D"/>
    <w:p w14:paraId="1B0D7D7C" w14:textId="6F93B318" w:rsidR="00921F4D" w:rsidRDefault="00921F4D" w:rsidP="00D8702D"/>
    <w:p w14:paraId="104A90A4" w14:textId="179B8CDE" w:rsidR="00921F4D" w:rsidRDefault="00921F4D" w:rsidP="00D8702D"/>
    <w:p w14:paraId="4577D759" w14:textId="218D3BBD" w:rsidR="00921F4D" w:rsidRDefault="00921F4D" w:rsidP="00D8702D"/>
    <w:p w14:paraId="4239834C" w14:textId="336ED8F2" w:rsidR="00921F4D" w:rsidRDefault="00921F4D" w:rsidP="00D8702D"/>
    <w:p w14:paraId="3E8589B1" w14:textId="2400139C" w:rsidR="00921F4D" w:rsidRDefault="00921F4D" w:rsidP="00D8702D"/>
    <w:p w14:paraId="31FD0603" w14:textId="52DC7FB9" w:rsidR="00921F4D" w:rsidRDefault="00921F4D" w:rsidP="00D8702D"/>
    <w:p w14:paraId="701CC5DA" w14:textId="1ADF40BF" w:rsidR="00921F4D" w:rsidRDefault="00921F4D" w:rsidP="00D8702D"/>
    <w:p w14:paraId="01C39F4E" w14:textId="48C3247D" w:rsidR="00921F4D" w:rsidRDefault="00921F4D" w:rsidP="00D8702D"/>
    <w:p w14:paraId="015BAF40" w14:textId="355EDA94" w:rsidR="00921F4D" w:rsidRDefault="00921F4D" w:rsidP="00D8702D"/>
    <w:p w14:paraId="12F43FAE" w14:textId="3F3BA202" w:rsidR="00921F4D" w:rsidRDefault="00921F4D" w:rsidP="00D8702D"/>
    <w:p w14:paraId="6DC2F3DD" w14:textId="6B12523B" w:rsidR="00921F4D" w:rsidRDefault="00921F4D" w:rsidP="00D8702D"/>
    <w:p w14:paraId="38E97F78" w14:textId="70CBF6EE" w:rsidR="00921F4D" w:rsidRDefault="00921F4D" w:rsidP="00D8702D"/>
    <w:p w14:paraId="7D91F617" w14:textId="304307CC" w:rsidR="00921F4D" w:rsidRDefault="00921F4D" w:rsidP="00943184">
      <w:pPr>
        <w:pStyle w:val="Heading3"/>
      </w:pPr>
      <w:bookmarkStart w:id="8" w:name="_Toc90035477"/>
      <w:r>
        <w:t>Appendixes</w:t>
      </w:r>
      <w:bookmarkEnd w:id="8"/>
    </w:p>
    <w:p w14:paraId="54B4842A" w14:textId="77777777" w:rsidR="00921F4D" w:rsidRPr="00921F4D" w:rsidRDefault="00921F4D" w:rsidP="00921F4D"/>
    <w:p w14:paraId="4F55EA72" w14:textId="21DDF896" w:rsidR="00D8702D" w:rsidRDefault="00D8702D" w:rsidP="00D8702D"/>
    <w:p w14:paraId="335F6B08" w14:textId="477D87DE" w:rsidR="00D8702D" w:rsidRDefault="00715FE5" w:rsidP="00D8702D">
      <w:pPr>
        <w:rPr>
          <w:rFonts w:ascii="Arial" w:hAnsi="Arial" w:cs="Arial"/>
        </w:rPr>
      </w:pPr>
      <w:r>
        <w:rPr>
          <w:rFonts w:ascii="Arial" w:hAnsi="Arial" w:cs="Arial"/>
        </w:rPr>
        <w:t>Personality test on 16 personalities result</w:t>
      </w:r>
    </w:p>
    <w:p w14:paraId="00FF6F26" w14:textId="72116D3D" w:rsidR="00715FE5" w:rsidRPr="00715FE5" w:rsidRDefault="004D47E1" w:rsidP="00D8702D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6354545" wp14:editId="7B99EB0C">
            <wp:simplePos x="0" y="0"/>
            <wp:positionH relativeFrom="margin">
              <wp:posOffset>-30480</wp:posOffset>
            </wp:positionH>
            <wp:positionV relativeFrom="paragraph">
              <wp:posOffset>241935</wp:posOffset>
            </wp:positionV>
            <wp:extent cx="5824220" cy="3108960"/>
            <wp:effectExtent l="0" t="0" r="5080" b="0"/>
            <wp:wrapSquare wrapText="bothSides"/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8F02C2" w14:textId="339CBF87" w:rsidR="00D8702D" w:rsidRPr="00D8702D" w:rsidRDefault="00D8702D" w:rsidP="00D8702D"/>
    <w:p w14:paraId="60C9F020" w14:textId="26D6EF13" w:rsidR="006340F4" w:rsidRDefault="00197E52" w:rsidP="00197E5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Job specification for mock interview</w:t>
      </w:r>
    </w:p>
    <w:p w14:paraId="51AF75A2" w14:textId="1E9E7329" w:rsidR="006340F4" w:rsidRDefault="00210356" w:rsidP="00D8702D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66D1CD1B" wp14:editId="1E20C8C8">
            <wp:simplePos x="0" y="0"/>
            <wp:positionH relativeFrom="margin">
              <wp:posOffset>1485900</wp:posOffset>
            </wp:positionH>
            <wp:positionV relativeFrom="paragraph">
              <wp:posOffset>3810</wp:posOffset>
            </wp:positionV>
            <wp:extent cx="2735580" cy="3380740"/>
            <wp:effectExtent l="0" t="0" r="7620" b="0"/>
            <wp:wrapSquare wrapText="bothSides"/>
            <wp:docPr id="9" name="Picture 9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338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8D3DB1" w14:textId="4627D944" w:rsidR="006340F4" w:rsidRDefault="006340F4" w:rsidP="00D8702D">
      <w:pPr>
        <w:rPr>
          <w:rFonts w:ascii="Arial" w:hAnsi="Arial" w:cs="Arial"/>
        </w:rPr>
      </w:pPr>
    </w:p>
    <w:p w14:paraId="574E10A1" w14:textId="3E441F4A" w:rsidR="006340F4" w:rsidRDefault="006340F4" w:rsidP="00D8702D">
      <w:pPr>
        <w:rPr>
          <w:rFonts w:ascii="Arial" w:hAnsi="Arial" w:cs="Arial"/>
        </w:rPr>
      </w:pPr>
    </w:p>
    <w:p w14:paraId="146B16EC" w14:textId="4AA8F5AC" w:rsidR="006340F4" w:rsidRDefault="006340F4" w:rsidP="00D8702D">
      <w:pPr>
        <w:rPr>
          <w:rFonts w:ascii="Arial" w:hAnsi="Arial" w:cs="Arial"/>
        </w:rPr>
      </w:pPr>
    </w:p>
    <w:p w14:paraId="1F497D75" w14:textId="7116F22B" w:rsidR="006340F4" w:rsidRDefault="006340F4" w:rsidP="00D8702D">
      <w:pPr>
        <w:rPr>
          <w:rFonts w:ascii="Arial" w:hAnsi="Arial" w:cs="Arial"/>
        </w:rPr>
      </w:pPr>
    </w:p>
    <w:p w14:paraId="06ACC5B4" w14:textId="54244D56" w:rsidR="006340F4" w:rsidRDefault="006340F4" w:rsidP="00D8702D">
      <w:pPr>
        <w:rPr>
          <w:rFonts w:ascii="Arial" w:hAnsi="Arial" w:cs="Arial"/>
        </w:rPr>
      </w:pPr>
    </w:p>
    <w:p w14:paraId="243CA80B" w14:textId="14E53C45" w:rsidR="006340F4" w:rsidRDefault="006340F4" w:rsidP="00D8702D">
      <w:pPr>
        <w:rPr>
          <w:rFonts w:ascii="Arial" w:hAnsi="Arial" w:cs="Arial"/>
        </w:rPr>
      </w:pPr>
    </w:p>
    <w:p w14:paraId="27F34570" w14:textId="2AC53CBA" w:rsidR="006340F4" w:rsidRDefault="006340F4" w:rsidP="00D8702D">
      <w:pPr>
        <w:rPr>
          <w:rFonts w:ascii="Arial" w:hAnsi="Arial" w:cs="Arial"/>
        </w:rPr>
      </w:pPr>
    </w:p>
    <w:p w14:paraId="48C44EB0" w14:textId="293CADB6" w:rsidR="006340F4" w:rsidRDefault="006340F4" w:rsidP="00D8702D">
      <w:pPr>
        <w:rPr>
          <w:rFonts w:ascii="Arial" w:hAnsi="Arial" w:cs="Arial"/>
        </w:rPr>
      </w:pPr>
    </w:p>
    <w:p w14:paraId="0C6F58C7" w14:textId="76C2AC46" w:rsidR="006340F4" w:rsidRDefault="006340F4" w:rsidP="00D8702D">
      <w:pPr>
        <w:rPr>
          <w:rFonts w:ascii="Arial" w:hAnsi="Arial" w:cs="Arial"/>
        </w:rPr>
      </w:pPr>
    </w:p>
    <w:p w14:paraId="54CB188A" w14:textId="6EB5A912" w:rsidR="004D47E1" w:rsidRDefault="004D47E1" w:rsidP="004D47E1">
      <w:pPr>
        <w:rPr>
          <w:rFonts w:ascii="Arial" w:hAnsi="Arial" w:cs="Arial"/>
        </w:rPr>
      </w:pPr>
    </w:p>
    <w:p w14:paraId="5FAE8190" w14:textId="3F736D93" w:rsidR="004D47E1" w:rsidRDefault="004D47E1" w:rsidP="004D47E1">
      <w:pPr>
        <w:rPr>
          <w:rFonts w:ascii="Arial" w:hAnsi="Arial" w:cs="Arial"/>
        </w:rPr>
      </w:pPr>
    </w:p>
    <w:p w14:paraId="49BB2B39" w14:textId="73EAB002" w:rsidR="004D47E1" w:rsidRDefault="004D47E1" w:rsidP="004D47E1">
      <w:pPr>
        <w:rPr>
          <w:rFonts w:ascii="Arial" w:hAnsi="Arial" w:cs="Arial"/>
        </w:rPr>
      </w:pPr>
    </w:p>
    <w:p w14:paraId="48AEE9CC" w14:textId="26269EA7" w:rsidR="004D47E1" w:rsidRDefault="004D47E1" w:rsidP="004D47E1">
      <w:pPr>
        <w:rPr>
          <w:rFonts w:ascii="Arial" w:hAnsi="Arial" w:cs="Arial"/>
        </w:rPr>
      </w:pPr>
    </w:p>
    <w:p w14:paraId="73F705AF" w14:textId="5EFBDF71" w:rsidR="004D47E1" w:rsidRDefault="004D47E1" w:rsidP="004D47E1">
      <w:pPr>
        <w:rPr>
          <w:rFonts w:ascii="Arial" w:hAnsi="Arial" w:cs="Arial"/>
        </w:rPr>
      </w:pPr>
    </w:p>
    <w:p w14:paraId="79A6AE45" w14:textId="1C9B4707" w:rsidR="00512F7E" w:rsidRPr="00512F7E" w:rsidRDefault="00512F7E" w:rsidP="00D8702D">
      <w:pPr>
        <w:rPr>
          <w:rFonts w:ascii="Arial" w:hAnsi="Arial" w:cs="Arial"/>
        </w:rPr>
      </w:pPr>
    </w:p>
    <w:p w14:paraId="2304DF54" w14:textId="2E5B0B42" w:rsidR="004D21DD" w:rsidRDefault="004D21DD" w:rsidP="004D21DD"/>
    <w:p w14:paraId="3179E6B9" w14:textId="2C95259E" w:rsidR="004D21DD" w:rsidRDefault="004D21DD" w:rsidP="004D21DD"/>
    <w:p w14:paraId="70D0F324" w14:textId="04A43CE2" w:rsidR="004D21DD" w:rsidRDefault="004D21DD" w:rsidP="004D21DD"/>
    <w:p w14:paraId="4CFB5D5A" w14:textId="0E335EF9" w:rsidR="004D21DD" w:rsidRDefault="00210356" w:rsidP="004D21DD"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4494E0A7" wp14:editId="3B45FDB3">
            <wp:simplePos x="0" y="0"/>
            <wp:positionH relativeFrom="margin">
              <wp:posOffset>182880</wp:posOffset>
            </wp:positionH>
            <wp:positionV relativeFrom="paragraph">
              <wp:posOffset>132080</wp:posOffset>
            </wp:positionV>
            <wp:extent cx="5204460" cy="388810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38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C32230" w14:textId="47036C3F" w:rsidR="004D21DD" w:rsidRDefault="004D21DD" w:rsidP="004D21DD"/>
    <w:p w14:paraId="695C7A6F" w14:textId="46B23D97" w:rsidR="004D21DD" w:rsidRPr="004D21DD" w:rsidRDefault="004D21DD" w:rsidP="004D21DD"/>
    <w:p w14:paraId="6F292494" w14:textId="785B5845" w:rsidR="004D21DD" w:rsidRDefault="004D21DD"/>
    <w:p w14:paraId="2E80A732" w14:textId="028A938B" w:rsidR="004D21DD" w:rsidRDefault="004D21DD"/>
    <w:p w14:paraId="194AF232" w14:textId="18B3861B" w:rsidR="00041C4A" w:rsidRDefault="00041C4A"/>
    <w:p w14:paraId="32B2E3AE" w14:textId="6912B840" w:rsidR="00041C4A" w:rsidRDefault="00041C4A"/>
    <w:p w14:paraId="7BBFA027" w14:textId="1D071C03" w:rsidR="00041C4A" w:rsidRDefault="00041C4A"/>
    <w:sectPr w:rsidR="00041C4A" w:rsidSect="002760D1">
      <w:headerReference w:type="default" r:id="rId16"/>
      <w:footerReference w:type="even" r:id="rId17"/>
      <w:footerReference w:type="default" r:id="rId18"/>
      <w:pgSz w:w="12240" w:h="15840" w:code="1"/>
      <w:pgMar w:top="720" w:right="1440" w:bottom="72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B1469" w14:textId="77777777" w:rsidR="00841FB1" w:rsidRDefault="00841FB1" w:rsidP="009B2968">
      <w:r>
        <w:separator/>
      </w:r>
    </w:p>
  </w:endnote>
  <w:endnote w:type="continuationSeparator" w:id="0">
    <w:p w14:paraId="01F1709A" w14:textId="77777777" w:rsidR="00841FB1" w:rsidRDefault="00841FB1" w:rsidP="009B2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132188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0BBD3EB" w14:textId="77777777" w:rsidR="009B2968" w:rsidRDefault="009B2968" w:rsidP="00E832AC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BDA4A8" w14:textId="77777777" w:rsidR="009B2968" w:rsidRDefault="009B2968" w:rsidP="00E83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A17D0" w14:textId="77777777" w:rsidR="009B2968" w:rsidRDefault="00E832AC" w:rsidP="00E832AC">
    <w:pPr>
      <w:pStyle w:val="Footer"/>
      <w:rPr>
        <w:rStyle w:val="PageNumber"/>
      </w:rPr>
    </w:pPr>
    <w:r w:rsidRPr="00E832AC">
      <w:t>PAGE</w:t>
    </w:r>
    <w:r>
      <w:t xml:space="preserve">   </w:t>
    </w:r>
    <w:sdt>
      <w:sdtPr>
        <w:rPr>
          <w:rStyle w:val="PageNumber"/>
        </w:rPr>
        <w:id w:val="-601500411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="009B2968">
          <w:rPr>
            <w:rStyle w:val="PageNumber"/>
          </w:rPr>
          <w:fldChar w:fldCharType="begin"/>
        </w:r>
        <w:r w:rsidR="009B2968">
          <w:rPr>
            <w:rStyle w:val="PageNumber"/>
          </w:rPr>
          <w:instrText xml:space="preserve"> PAGE </w:instrText>
        </w:r>
        <w:r w:rsidR="009B2968">
          <w:rPr>
            <w:rStyle w:val="PageNumber"/>
          </w:rPr>
          <w:fldChar w:fldCharType="separate"/>
        </w:r>
        <w:r w:rsidR="00A123DD">
          <w:rPr>
            <w:rStyle w:val="PageNumber"/>
            <w:noProof/>
          </w:rPr>
          <w:t>2</w:t>
        </w:r>
        <w:r w:rsidR="009B2968">
          <w:rPr>
            <w:rStyle w:val="PageNumber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53C32" w14:textId="77777777" w:rsidR="00841FB1" w:rsidRDefault="00841FB1" w:rsidP="009B2968">
      <w:r>
        <w:separator/>
      </w:r>
    </w:p>
  </w:footnote>
  <w:footnote w:type="continuationSeparator" w:id="0">
    <w:p w14:paraId="5A66F369" w14:textId="77777777" w:rsidR="00841FB1" w:rsidRDefault="00841FB1" w:rsidP="009B2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4253D" w14:textId="0F77C750" w:rsidR="009B2968" w:rsidRPr="009B2968" w:rsidRDefault="009B2968" w:rsidP="00E832AC">
    <w:pPr>
      <w:pStyle w:val="Header"/>
    </w:pPr>
    <w:r w:rsidRPr="00E44B70">
      <w:rPr>
        <w:noProof/>
        <w:lang w:eastAsia="en-AU"/>
      </w:rPr>
      <mc:AlternateContent>
        <mc:Choice Requires="wps">
          <w:drawing>
            <wp:inline distT="0" distB="0" distL="0" distR="0" wp14:anchorId="130D3602" wp14:editId="24695588">
              <wp:extent cx="4601497" cy="45719"/>
              <wp:effectExtent l="0" t="0" r="8890" b="0"/>
              <wp:docPr id="5" name="Rectangle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4601497" cy="45719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25400" cap="flat">
                        <a:noFill/>
                        <a:prstDash val="solid"/>
                        <a:miter lim="400000"/>
                      </a:ln>
                      <a:effectLst/>
                      <a:sp3d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43775CDE" id="Rectangle 5" o:spid="_x0000_s1026" alt="&quot;&quot;" style="width:362.3pt;height:3.6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" fillcolor="#e2b80f [3204]" stroked="f" strokeweight="2pt">
              <v:stroke miterlimit="4"/>
              <v:textbox inset="3pt,3pt,3pt,3pt"/>
              <w10:anchorlock/>
            </v:rect>
          </w:pict>
        </mc:Fallback>
      </mc:AlternateContent>
    </w:r>
    <w:r>
      <w:t xml:space="preserve">      </w:t>
    </w:r>
    <w:r w:rsidR="00607DDF">
      <w:t>Portfolio Of Work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10C41"/>
    <w:multiLevelType w:val="hybridMultilevel"/>
    <w:tmpl w:val="99888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E4DE3"/>
    <w:multiLevelType w:val="hybridMultilevel"/>
    <w:tmpl w:val="75E2B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removePersonalInformation/>
  <w:removeDateAndTime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DDF"/>
    <w:rsid w:val="000114EB"/>
    <w:rsid w:val="00013B21"/>
    <w:rsid w:val="000147B1"/>
    <w:rsid w:val="000252C8"/>
    <w:rsid w:val="00025B0C"/>
    <w:rsid w:val="00026155"/>
    <w:rsid w:val="000303B6"/>
    <w:rsid w:val="00031A02"/>
    <w:rsid w:val="000359D1"/>
    <w:rsid w:val="000413D3"/>
    <w:rsid w:val="00041C4A"/>
    <w:rsid w:val="00044AFF"/>
    <w:rsid w:val="000470A9"/>
    <w:rsid w:val="00052A3F"/>
    <w:rsid w:val="00054C12"/>
    <w:rsid w:val="00065972"/>
    <w:rsid w:val="000710C1"/>
    <w:rsid w:val="00075273"/>
    <w:rsid w:val="00080C5A"/>
    <w:rsid w:val="00085E7C"/>
    <w:rsid w:val="00086AFE"/>
    <w:rsid w:val="00087FE9"/>
    <w:rsid w:val="00094008"/>
    <w:rsid w:val="00096108"/>
    <w:rsid w:val="000A1A59"/>
    <w:rsid w:val="000A5007"/>
    <w:rsid w:val="000C42E0"/>
    <w:rsid w:val="000D6D1C"/>
    <w:rsid w:val="000D7BA7"/>
    <w:rsid w:val="00104333"/>
    <w:rsid w:val="00106639"/>
    <w:rsid w:val="001339E5"/>
    <w:rsid w:val="001406F9"/>
    <w:rsid w:val="00143AF3"/>
    <w:rsid w:val="00146C43"/>
    <w:rsid w:val="00154783"/>
    <w:rsid w:val="00156D09"/>
    <w:rsid w:val="0016631E"/>
    <w:rsid w:val="00175AB1"/>
    <w:rsid w:val="00180241"/>
    <w:rsid w:val="00185BD0"/>
    <w:rsid w:val="00187632"/>
    <w:rsid w:val="00197E52"/>
    <w:rsid w:val="001A589B"/>
    <w:rsid w:val="001B3AAE"/>
    <w:rsid w:val="001B4BF0"/>
    <w:rsid w:val="001C15EA"/>
    <w:rsid w:val="001C4C46"/>
    <w:rsid w:val="001D2C34"/>
    <w:rsid w:val="001D390E"/>
    <w:rsid w:val="001D3C77"/>
    <w:rsid w:val="001E0144"/>
    <w:rsid w:val="001E64E1"/>
    <w:rsid w:val="00210356"/>
    <w:rsid w:val="00211CE6"/>
    <w:rsid w:val="00214900"/>
    <w:rsid w:val="00215B69"/>
    <w:rsid w:val="002229B7"/>
    <w:rsid w:val="00225FB6"/>
    <w:rsid w:val="00227592"/>
    <w:rsid w:val="002277EE"/>
    <w:rsid w:val="00235363"/>
    <w:rsid w:val="002366C9"/>
    <w:rsid w:val="00242963"/>
    <w:rsid w:val="00253D6D"/>
    <w:rsid w:val="00256236"/>
    <w:rsid w:val="00257821"/>
    <w:rsid w:val="00261B70"/>
    <w:rsid w:val="00262AC3"/>
    <w:rsid w:val="002760D1"/>
    <w:rsid w:val="0027611B"/>
    <w:rsid w:val="002A1EFA"/>
    <w:rsid w:val="002A629B"/>
    <w:rsid w:val="002C5B3C"/>
    <w:rsid w:val="002C76B9"/>
    <w:rsid w:val="002D0FDA"/>
    <w:rsid w:val="002D1C2A"/>
    <w:rsid w:val="002E7BC5"/>
    <w:rsid w:val="002F090A"/>
    <w:rsid w:val="003063F4"/>
    <w:rsid w:val="0031066F"/>
    <w:rsid w:val="003265DE"/>
    <w:rsid w:val="0033128B"/>
    <w:rsid w:val="003353CE"/>
    <w:rsid w:val="00343984"/>
    <w:rsid w:val="00345053"/>
    <w:rsid w:val="003454D2"/>
    <w:rsid w:val="003461F4"/>
    <w:rsid w:val="003563FC"/>
    <w:rsid w:val="0036036D"/>
    <w:rsid w:val="00363009"/>
    <w:rsid w:val="00367F04"/>
    <w:rsid w:val="00372536"/>
    <w:rsid w:val="00383A5C"/>
    <w:rsid w:val="0038738C"/>
    <w:rsid w:val="0039169A"/>
    <w:rsid w:val="00392705"/>
    <w:rsid w:val="003933ED"/>
    <w:rsid w:val="00394F3A"/>
    <w:rsid w:val="003A01C1"/>
    <w:rsid w:val="003A394C"/>
    <w:rsid w:val="003A7DA5"/>
    <w:rsid w:val="003B0DDC"/>
    <w:rsid w:val="003B35BE"/>
    <w:rsid w:val="003D12F5"/>
    <w:rsid w:val="003D2CE1"/>
    <w:rsid w:val="003D3AAF"/>
    <w:rsid w:val="003E6AB7"/>
    <w:rsid w:val="003F1B2A"/>
    <w:rsid w:val="003F1B42"/>
    <w:rsid w:val="003F74CD"/>
    <w:rsid w:val="004077B7"/>
    <w:rsid w:val="00424A14"/>
    <w:rsid w:val="00435D74"/>
    <w:rsid w:val="00443875"/>
    <w:rsid w:val="004475D7"/>
    <w:rsid w:val="004479D6"/>
    <w:rsid w:val="00462371"/>
    <w:rsid w:val="00467AF2"/>
    <w:rsid w:val="00471F14"/>
    <w:rsid w:val="00473DF2"/>
    <w:rsid w:val="00481305"/>
    <w:rsid w:val="00492B3B"/>
    <w:rsid w:val="004A2999"/>
    <w:rsid w:val="004A5FEA"/>
    <w:rsid w:val="004B5DF2"/>
    <w:rsid w:val="004C327E"/>
    <w:rsid w:val="004D1865"/>
    <w:rsid w:val="004D21DD"/>
    <w:rsid w:val="004D47E1"/>
    <w:rsid w:val="004E46D3"/>
    <w:rsid w:val="004F3B35"/>
    <w:rsid w:val="004F459A"/>
    <w:rsid w:val="004F4852"/>
    <w:rsid w:val="00507E8E"/>
    <w:rsid w:val="00512F7E"/>
    <w:rsid w:val="00533302"/>
    <w:rsid w:val="00537A1F"/>
    <w:rsid w:val="00551E04"/>
    <w:rsid w:val="005526B1"/>
    <w:rsid w:val="005548EA"/>
    <w:rsid w:val="00554D23"/>
    <w:rsid w:val="00563217"/>
    <w:rsid w:val="00563C04"/>
    <w:rsid w:val="00564109"/>
    <w:rsid w:val="00570194"/>
    <w:rsid w:val="00572528"/>
    <w:rsid w:val="005947FC"/>
    <w:rsid w:val="005A2746"/>
    <w:rsid w:val="005A2EF3"/>
    <w:rsid w:val="005A309E"/>
    <w:rsid w:val="005B7D77"/>
    <w:rsid w:val="005C27C2"/>
    <w:rsid w:val="005C403C"/>
    <w:rsid w:val="005C47C9"/>
    <w:rsid w:val="005C4EFD"/>
    <w:rsid w:val="005E4864"/>
    <w:rsid w:val="005E4C09"/>
    <w:rsid w:val="005F62BB"/>
    <w:rsid w:val="006001BB"/>
    <w:rsid w:val="006005A4"/>
    <w:rsid w:val="00607DDF"/>
    <w:rsid w:val="00611EBC"/>
    <w:rsid w:val="006253CA"/>
    <w:rsid w:val="006340F4"/>
    <w:rsid w:val="00634307"/>
    <w:rsid w:val="006403FD"/>
    <w:rsid w:val="00641A32"/>
    <w:rsid w:val="00647C0C"/>
    <w:rsid w:val="00650B22"/>
    <w:rsid w:val="00652B38"/>
    <w:rsid w:val="00661273"/>
    <w:rsid w:val="00664C8E"/>
    <w:rsid w:val="00675AAD"/>
    <w:rsid w:val="00676387"/>
    <w:rsid w:val="00680C02"/>
    <w:rsid w:val="00686214"/>
    <w:rsid w:val="00694510"/>
    <w:rsid w:val="006A2F1E"/>
    <w:rsid w:val="006A7C42"/>
    <w:rsid w:val="006B450B"/>
    <w:rsid w:val="006B50C2"/>
    <w:rsid w:val="006B7E38"/>
    <w:rsid w:val="006C0C6C"/>
    <w:rsid w:val="006C3112"/>
    <w:rsid w:val="006C60E6"/>
    <w:rsid w:val="006D7F72"/>
    <w:rsid w:val="006E5662"/>
    <w:rsid w:val="006F02C2"/>
    <w:rsid w:val="006F3140"/>
    <w:rsid w:val="007124B8"/>
    <w:rsid w:val="00713AAA"/>
    <w:rsid w:val="00715FE5"/>
    <w:rsid w:val="00732EBC"/>
    <w:rsid w:val="00733E89"/>
    <w:rsid w:val="00740F54"/>
    <w:rsid w:val="0074532F"/>
    <w:rsid w:val="00746FA4"/>
    <w:rsid w:val="00747E5D"/>
    <w:rsid w:val="00752439"/>
    <w:rsid w:val="00754CB9"/>
    <w:rsid w:val="00755819"/>
    <w:rsid w:val="00766350"/>
    <w:rsid w:val="007740F9"/>
    <w:rsid w:val="00790484"/>
    <w:rsid w:val="007919F0"/>
    <w:rsid w:val="0079608A"/>
    <w:rsid w:val="0079629A"/>
    <w:rsid w:val="007A462F"/>
    <w:rsid w:val="007A59D5"/>
    <w:rsid w:val="007C1280"/>
    <w:rsid w:val="007C6361"/>
    <w:rsid w:val="007C67F1"/>
    <w:rsid w:val="007C6B77"/>
    <w:rsid w:val="007C7C5F"/>
    <w:rsid w:val="007D50C2"/>
    <w:rsid w:val="007D5EB7"/>
    <w:rsid w:val="007E2ED7"/>
    <w:rsid w:val="007F1216"/>
    <w:rsid w:val="007F3295"/>
    <w:rsid w:val="007F4CCA"/>
    <w:rsid w:val="008066E6"/>
    <w:rsid w:val="00817C1E"/>
    <w:rsid w:val="00821B71"/>
    <w:rsid w:val="00823F16"/>
    <w:rsid w:val="0083388F"/>
    <w:rsid w:val="00836F9F"/>
    <w:rsid w:val="00841FB1"/>
    <w:rsid w:val="00847D7E"/>
    <w:rsid w:val="00857C40"/>
    <w:rsid w:val="0086090B"/>
    <w:rsid w:val="008609A5"/>
    <w:rsid w:val="0086186D"/>
    <w:rsid w:val="008621A3"/>
    <w:rsid w:val="0086637C"/>
    <w:rsid w:val="0088115A"/>
    <w:rsid w:val="008A247F"/>
    <w:rsid w:val="008A5BA4"/>
    <w:rsid w:val="008B1818"/>
    <w:rsid w:val="008C134A"/>
    <w:rsid w:val="008C35CF"/>
    <w:rsid w:val="008C47A6"/>
    <w:rsid w:val="008C5579"/>
    <w:rsid w:val="008D1CEA"/>
    <w:rsid w:val="008D38DF"/>
    <w:rsid w:val="008E77AE"/>
    <w:rsid w:val="008F5068"/>
    <w:rsid w:val="00907761"/>
    <w:rsid w:val="009179F7"/>
    <w:rsid w:val="00921F4D"/>
    <w:rsid w:val="009247D1"/>
    <w:rsid w:val="009307F5"/>
    <w:rsid w:val="00943184"/>
    <w:rsid w:val="00944D79"/>
    <w:rsid w:val="00952F7D"/>
    <w:rsid w:val="00960C5D"/>
    <w:rsid w:val="00963B86"/>
    <w:rsid w:val="00964524"/>
    <w:rsid w:val="00972194"/>
    <w:rsid w:val="00973B84"/>
    <w:rsid w:val="00981D06"/>
    <w:rsid w:val="00982C60"/>
    <w:rsid w:val="00984186"/>
    <w:rsid w:val="009869C2"/>
    <w:rsid w:val="009916C4"/>
    <w:rsid w:val="00991B53"/>
    <w:rsid w:val="00994A39"/>
    <w:rsid w:val="009A185A"/>
    <w:rsid w:val="009A2C12"/>
    <w:rsid w:val="009A3031"/>
    <w:rsid w:val="009A380C"/>
    <w:rsid w:val="009A63A9"/>
    <w:rsid w:val="009B06C2"/>
    <w:rsid w:val="009B2968"/>
    <w:rsid w:val="009B72D4"/>
    <w:rsid w:val="009C07D0"/>
    <w:rsid w:val="009C528D"/>
    <w:rsid w:val="009D4923"/>
    <w:rsid w:val="009D6471"/>
    <w:rsid w:val="009F70AB"/>
    <w:rsid w:val="00A0293E"/>
    <w:rsid w:val="00A04737"/>
    <w:rsid w:val="00A07DCE"/>
    <w:rsid w:val="00A123DD"/>
    <w:rsid w:val="00A13772"/>
    <w:rsid w:val="00A17E18"/>
    <w:rsid w:val="00A22279"/>
    <w:rsid w:val="00A24431"/>
    <w:rsid w:val="00A2752A"/>
    <w:rsid w:val="00A433F4"/>
    <w:rsid w:val="00A55DC6"/>
    <w:rsid w:val="00A602AF"/>
    <w:rsid w:val="00A604D4"/>
    <w:rsid w:val="00A64F96"/>
    <w:rsid w:val="00A67208"/>
    <w:rsid w:val="00A73917"/>
    <w:rsid w:val="00A82533"/>
    <w:rsid w:val="00A928FA"/>
    <w:rsid w:val="00A92FED"/>
    <w:rsid w:val="00AC079E"/>
    <w:rsid w:val="00AC3E45"/>
    <w:rsid w:val="00AC5120"/>
    <w:rsid w:val="00AC6C8B"/>
    <w:rsid w:val="00AD1E93"/>
    <w:rsid w:val="00AD67A0"/>
    <w:rsid w:val="00AE2317"/>
    <w:rsid w:val="00AE62A6"/>
    <w:rsid w:val="00AF412E"/>
    <w:rsid w:val="00B05C77"/>
    <w:rsid w:val="00B171D6"/>
    <w:rsid w:val="00B217A9"/>
    <w:rsid w:val="00B4616B"/>
    <w:rsid w:val="00B51F3C"/>
    <w:rsid w:val="00B55182"/>
    <w:rsid w:val="00B574A9"/>
    <w:rsid w:val="00B637B1"/>
    <w:rsid w:val="00B649E3"/>
    <w:rsid w:val="00B64B92"/>
    <w:rsid w:val="00B65D82"/>
    <w:rsid w:val="00B66F5D"/>
    <w:rsid w:val="00B73F9C"/>
    <w:rsid w:val="00B77848"/>
    <w:rsid w:val="00B81F7C"/>
    <w:rsid w:val="00B86976"/>
    <w:rsid w:val="00B86D01"/>
    <w:rsid w:val="00B909A4"/>
    <w:rsid w:val="00BC1528"/>
    <w:rsid w:val="00BC6747"/>
    <w:rsid w:val="00BC794A"/>
    <w:rsid w:val="00BE0DCD"/>
    <w:rsid w:val="00BE2F4B"/>
    <w:rsid w:val="00BE41C7"/>
    <w:rsid w:val="00BF3466"/>
    <w:rsid w:val="00C003F6"/>
    <w:rsid w:val="00C00A7C"/>
    <w:rsid w:val="00C12AD4"/>
    <w:rsid w:val="00C17DD2"/>
    <w:rsid w:val="00C3007A"/>
    <w:rsid w:val="00C36D07"/>
    <w:rsid w:val="00C371C2"/>
    <w:rsid w:val="00C4601D"/>
    <w:rsid w:val="00C51CDB"/>
    <w:rsid w:val="00C547B3"/>
    <w:rsid w:val="00C609EA"/>
    <w:rsid w:val="00C62908"/>
    <w:rsid w:val="00C67C9B"/>
    <w:rsid w:val="00C74CAC"/>
    <w:rsid w:val="00C7780E"/>
    <w:rsid w:val="00C87E3C"/>
    <w:rsid w:val="00C923BC"/>
    <w:rsid w:val="00C95220"/>
    <w:rsid w:val="00CA52FF"/>
    <w:rsid w:val="00CA5692"/>
    <w:rsid w:val="00CB0CCF"/>
    <w:rsid w:val="00CB67E5"/>
    <w:rsid w:val="00CB6AAA"/>
    <w:rsid w:val="00CC0488"/>
    <w:rsid w:val="00CC0F29"/>
    <w:rsid w:val="00CC523F"/>
    <w:rsid w:val="00CE2D23"/>
    <w:rsid w:val="00CE7114"/>
    <w:rsid w:val="00CF24D6"/>
    <w:rsid w:val="00CF2DB5"/>
    <w:rsid w:val="00D04183"/>
    <w:rsid w:val="00D1391D"/>
    <w:rsid w:val="00D26608"/>
    <w:rsid w:val="00D316F3"/>
    <w:rsid w:val="00D4052B"/>
    <w:rsid w:val="00D4229B"/>
    <w:rsid w:val="00D65265"/>
    <w:rsid w:val="00D7073D"/>
    <w:rsid w:val="00D80E94"/>
    <w:rsid w:val="00D822E7"/>
    <w:rsid w:val="00D8702D"/>
    <w:rsid w:val="00D905AA"/>
    <w:rsid w:val="00D95B01"/>
    <w:rsid w:val="00DA00C9"/>
    <w:rsid w:val="00DA2BC8"/>
    <w:rsid w:val="00DB5673"/>
    <w:rsid w:val="00DC4E73"/>
    <w:rsid w:val="00DC7885"/>
    <w:rsid w:val="00DD04B1"/>
    <w:rsid w:val="00DD2AE6"/>
    <w:rsid w:val="00DE0D81"/>
    <w:rsid w:val="00DE5409"/>
    <w:rsid w:val="00DE56C7"/>
    <w:rsid w:val="00DE7744"/>
    <w:rsid w:val="00E01956"/>
    <w:rsid w:val="00E05F21"/>
    <w:rsid w:val="00E137EF"/>
    <w:rsid w:val="00E306BA"/>
    <w:rsid w:val="00E44B70"/>
    <w:rsid w:val="00E513B9"/>
    <w:rsid w:val="00E51B04"/>
    <w:rsid w:val="00E55BDE"/>
    <w:rsid w:val="00E56B13"/>
    <w:rsid w:val="00E56CD4"/>
    <w:rsid w:val="00E72404"/>
    <w:rsid w:val="00E73061"/>
    <w:rsid w:val="00E743AA"/>
    <w:rsid w:val="00E74D78"/>
    <w:rsid w:val="00E74E50"/>
    <w:rsid w:val="00E832AC"/>
    <w:rsid w:val="00E9075E"/>
    <w:rsid w:val="00E938B9"/>
    <w:rsid w:val="00EA4A50"/>
    <w:rsid w:val="00EB52CF"/>
    <w:rsid w:val="00EB549E"/>
    <w:rsid w:val="00ED2950"/>
    <w:rsid w:val="00ED7F06"/>
    <w:rsid w:val="00EE7AC4"/>
    <w:rsid w:val="00EF0125"/>
    <w:rsid w:val="00EF4D79"/>
    <w:rsid w:val="00F109DF"/>
    <w:rsid w:val="00F11890"/>
    <w:rsid w:val="00F21D38"/>
    <w:rsid w:val="00F4393B"/>
    <w:rsid w:val="00F51E94"/>
    <w:rsid w:val="00F55160"/>
    <w:rsid w:val="00F616C1"/>
    <w:rsid w:val="00F77AD6"/>
    <w:rsid w:val="00F9305B"/>
    <w:rsid w:val="00F93E69"/>
    <w:rsid w:val="00F97FC1"/>
    <w:rsid w:val="00FA5D69"/>
    <w:rsid w:val="00FB27C7"/>
    <w:rsid w:val="00FC1C8A"/>
    <w:rsid w:val="00FC7FA9"/>
    <w:rsid w:val="00FD1345"/>
    <w:rsid w:val="00FD1ED7"/>
    <w:rsid w:val="00FD466B"/>
    <w:rsid w:val="00FD6815"/>
    <w:rsid w:val="00FE563E"/>
    <w:rsid w:val="00FE5664"/>
    <w:rsid w:val="00FE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8024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6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E832AC"/>
  </w:style>
  <w:style w:type="paragraph" w:styleId="Heading1">
    <w:name w:val="heading 1"/>
    <w:basedOn w:val="Normal"/>
    <w:next w:val="Normal"/>
    <w:link w:val="Heading1Char"/>
    <w:qFormat/>
    <w:rsid w:val="009B72D4"/>
    <w:pPr>
      <w:outlineLvl w:val="0"/>
    </w:pPr>
    <w:rPr>
      <w:rFonts w:asciiTheme="majorHAnsi" w:hAnsiTheme="majorHAnsi"/>
      <w:b/>
      <w:sz w:val="80"/>
      <w:szCs w:val="80"/>
    </w:rPr>
  </w:style>
  <w:style w:type="paragraph" w:styleId="Heading2">
    <w:name w:val="heading 2"/>
    <w:basedOn w:val="Normal"/>
    <w:next w:val="Normal"/>
    <w:link w:val="Heading2Char"/>
    <w:uiPriority w:val="1"/>
    <w:qFormat/>
    <w:rsid w:val="009B72D4"/>
    <w:pPr>
      <w:outlineLvl w:val="1"/>
    </w:pPr>
    <w:rPr>
      <w:rFonts w:asciiTheme="majorHAnsi" w:hAnsiTheme="majorHAns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2"/>
    <w:qFormat/>
    <w:rsid w:val="009B72D4"/>
    <w:pPr>
      <w:jc w:val="center"/>
      <w:outlineLvl w:val="2"/>
    </w:pPr>
    <w:rPr>
      <w:rFonts w:asciiTheme="majorHAnsi" w:hAnsiTheme="majorHAnsi"/>
      <w:b/>
      <w:color w:val="000000" w:themeColor="text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9B72D4"/>
    <w:pPr>
      <w:ind w:left="567" w:right="567"/>
      <w:jc w:val="center"/>
      <w:outlineLvl w:val="3"/>
    </w:pPr>
    <w:rPr>
      <w:b/>
      <w:sz w:val="80"/>
    </w:rPr>
  </w:style>
  <w:style w:type="paragraph" w:styleId="Heading5">
    <w:name w:val="heading 5"/>
    <w:basedOn w:val="Text"/>
    <w:next w:val="Normal"/>
    <w:link w:val="Heading5Char"/>
    <w:uiPriority w:val="4"/>
    <w:qFormat/>
    <w:rsid w:val="00E832AC"/>
    <w:pPr>
      <w:outlineLvl w:val="4"/>
    </w:pPr>
    <w:rPr>
      <w:b/>
      <w:color w:val="E2B80F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aphicAnchor">
    <w:name w:val="Graphic Anchor"/>
    <w:basedOn w:val="Normal"/>
    <w:uiPriority w:val="8"/>
    <w:qFormat/>
    <w:rsid w:val="00A602AF"/>
    <w:rPr>
      <w:sz w:val="10"/>
    </w:rPr>
  </w:style>
  <w:style w:type="table" w:styleId="TableGrid">
    <w:name w:val="Table Grid"/>
    <w:basedOn w:val="TableNormal"/>
    <w:uiPriority w:val="39"/>
    <w:rsid w:val="00A602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602A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2D4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9B72D4"/>
    <w:rPr>
      <w:rFonts w:asciiTheme="majorHAnsi" w:hAnsiTheme="majorHAnsi"/>
      <w:b/>
      <w:sz w:val="80"/>
      <w:szCs w:val="80"/>
    </w:rPr>
  </w:style>
  <w:style w:type="character" w:customStyle="1" w:styleId="Heading2Char">
    <w:name w:val="Heading 2 Char"/>
    <w:basedOn w:val="DefaultParagraphFont"/>
    <w:link w:val="Heading2"/>
    <w:uiPriority w:val="1"/>
    <w:rsid w:val="009B72D4"/>
    <w:rPr>
      <w:rFonts w:asciiTheme="majorHAnsi" w:hAnsiTheme="majorHAnsi"/>
      <w:sz w:val="36"/>
      <w:szCs w:val="36"/>
    </w:rPr>
  </w:style>
  <w:style w:type="paragraph" w:styleId="Header">
    <w:name w:val="header"/>
    <w:basedOn w:val="Normal"/>
    <w:link w:val="HeaderChar"/>
    <w:uiPriority w:val="99"/>
    <w:rsid w:val="00E832AC"/>
    <w:pPr>
      <w:tabs>
        <w:tab w:val="center" w:pos="4680"/>
        <w:tab w:val="right" w:pos="9360"/>
      </w:tabs>
      <w:jc w:val="right"/>
    </w:pPr>
    <w:rPr>
      <w:rFonts w:asciiTheme="majorHAnsi" w:hAnsiTheme="majorHAnsi"/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E832AC"/>
    <w:rPr>
      <w:rFonts w:asciiTheme="majorHAnsi" w:hAnsiTheme="majorHAnsi"/>
      <w:sz w:val="20"/>
    </w:rPr>
  </w:style>
  <w:style w:type="paragraph" w:styleId="Footer">
    <w:name w:val="footer"/>
    <w:basedOn w:val="Normal"/>
    <w:link w:val="FooterChar"/>
    <w:uiPriority w:val="99"/>
    <w:rsid w:val="00E832AC"/>
    <w:pPr>
      <w:tabs>
        <w:tab w:val="center" w:pos="4680"/>
        <w:tab w:val="right" w:pos="9360"/>
      </w:tabs>
      <w:ind w:right="360"/>
      <w:jc w:val="right"/>
    </w:pPr>
    <w:rPr>
      <w:rFonts w:asciiTheme="majorHAnsi" w:hAnsiTheme="majorHAnsi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832AC"/>
    <w:rPr>
      <w:rFonts w:asciiTheme="majorHAnsi" w:hAnsiTheme="majorHAnsi"/>
      <w:sz w:val="20"/>
    </w:rPr>
  </w:style>
  <w:style w:type="character" w:styleId="PageNumber">
    <w:name w:val="page number"/>
    <w:basedOn w:val="DefaultParagraphFont"/>
    <w:uiPriority w:val="99"/>
    <w:semiHidden/>
    <w:rsid w:val="009B2968"/>
  </w:style>
  <w:style w:type="character" w:customStyle="1" w:styleId="Heading3Char">
    <w:name w:val="Heading 3 Char"/>
    <w:basedOn w:val="DefaultParagraphFont"/>
    <w:link w:val="Heading3"/>
    <w:uiPriority w:val="2"/>
    <w:rsid w:val="009B72D4"/>
    <w:rPr>
      <w:rFonts w:asciiTheme="majorHAnsi" w:hAnsiTheme="majorHAnsi"/>
      <w:b/>
      <w:color w:val="000000" w:themeColor="text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3"/>
    <w:rsid w:val="009B72D4"/>
    <w:rPr>
      <w:b/>
      <w:sz w:val="80"/>
    </w:rPr>
  </w:style>
  <w:style w:type="paragraph" w:customStyle="1" w:styleId="Text">
    <w:name w:val="Text"/>
    <w:basedOn w:val="Normal"/>
    <w:uiPriority w:val="5"/>
    <w:qFormat/>
    <w:rsid w:val="009B72D4"/>
    <w:rPr>
      <w:sz w:val="28"/>
      <w:szCs w:val="28"/>
    </w:rPr>
  </w:style>
  <w:style w:type="paragraph" w:customStyle="1" w:styleId="ImageCaption">
    <w:name w:val="Image Caption"/>
    <w:basedOn w:val="Normal"/>
    <w:uiPriority w:val="6"/>
    <w:qFormat/>
    <w:rsid w:val="009B72D4"/>
    <w:pPr>
      <w:ind w:left="113"/>
    </w:pPr>
    <w:rPr>
      <w:i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4"/>
    <w:rsid w:val="00E832AC"/>
    <w:rPr>
      <w:b/>
      <w:color w:val="E2B80F" w:themeColor="accent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123DD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D8702D"/>
    <w:pPr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702D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702D"/>
    <w:pPr>
      <w:numPr>
        <w:ilvl w:val="1"/>
      </w:numPr>
      <w:spacing w:after="160" w:line="259" w:lineRule="auto"/>
    </w:pPr>
    <w:rPr>
      <w:rFonts w:eastAsiaTheme="minorEastAsia" w:cs="Times New Roman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8702D"/>
    <w:rPr>
      <w:rFonts w:eastAsiaTheme="minorEastAsia" w:cs="Times New Roman"/>
      <w:color w:val="5A5A5A" w:themeColor="text1" w:themeTint="A5"/>
      <w:spacing w:val="15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4E46D3"/>
    <w:pPr>
      <w:keepNext/>
      <w:keepLines/>
      <w:spacing w:before="240" w:line="259" w:lineRule="auto"/>
      <w:outlineLvl w:val="9"/>
    </w:pPr>
    <w:rPr>
      <w:rFonts w:eastAsiaTheme="majorEastAsia" w:cstheme="majorBidi"/>
      <w:b w:val="0"/>
      <w:color w:val="A9890B" w:themeColor="accent1" w:themeShade="BF"/>
      <w:sz w:val="32"/>
      <w:szCs w:val="32"/>
    </w:rPr>
  </w:style>
  <w:style w:type="paragraph" w:styleId="TOC3">
    <w:name w:val="toc 3"/>
    <w:basedOn w:val="Normal"/>
    <w:next w:val="Normal"/>
    <w:autoRedefine/>
    <w:uiPriority w:val="39"/>
    <w:rsid w:val="004E46D3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4E46D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rsid w:val="00DC4E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C4E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E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E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E7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semiHidden/>
    <w:qFormat/>
    <w:rsid w:val="001A589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547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7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k.indeed.com/hire/job-description/procurement-manager?gclid=CjwKCAiA78aNBhAlEiwA7B76p8uWc_iAvden3cJL8Fge78li4oSHJINon3ZsKs_vbgSGy7iKcxWI6hoCmBYQAvD_BwE&amp;aceid=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yst\AppData\Roaming\Microsoft\Templates\Modern%20report.dotx" TargetMode="External"/></Relationships>
</file>

<file path=word/theme/theme1.xml><?xml version="1.0" encoding="utf-8"?>
<a:theme xmlns:a="http://schemas.openxmlformats.org/drawingml/2006/main" name="MR">
  <a:themeElements>
    <a:clrScheme name="Modern Report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E2B80F"/>
      </a:accent1>
      <a:accent2>
        <a:srgbClr val="FF7900"/>
      </a:accent2>
      <a:accent3>
        <a:srgbClr val="007093"/>
      </a:accent3>
      <a:accent4>
        <a:srgbClr val="005C7C"/>
      </a:accent4>
      <a:accent5>
        <a:srgbClr val="004B67"/>
      </a:accent5>
      <a:accent6>
        <a:srgbClr val="002E44"/>
      </a:accent6>
      <a:hlink>
        <a:srgbClr val="0000FF"/>
      </a:hlink>
      <a:folHlink>
        <a:srgbClr val="FF00FF"/>
      </a:folHlink>
    </a:clrScheme>
    <a:fontScheme name="Custom 12">
      <a:majorFont>
        <a:latin typeface="Franklin Gothic Medium"/>
        <a:ea typeface=""/>
        <a:cs typeface=""/>
      </a:majorFont>
      <a:minorFont>
        <a:latin typeface="Book Antiqu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R" id="{576F8857-8344-CC40-AE0E-EF60A6767544}" vid="{BDC92DF4-E7E1-0844-A1CD-530A464FD27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DE058DEA-A24B-4A4E-9EA4-6D86FDA62B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09B3CA-0C8C-48D4-A94D-FB24C1AB2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EF748-28BC-4AC6-852A-F36B080424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E1983F-6286-415F-8BD0-D2570EFEFB2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Modern report</Template>
  <TotalTime>0</TotalTime>
  <Pages>9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 Of work</vt:lpstr>
    </vt:vector>
  </TitlesOfParts>
  <Company/>
  <LinksUpToDate>false</LinksUpToDate>
  <CharactersWithSpaces>12811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Of work</dc:title>
  <dc:subject>BMSW4005</dc:subject>
  <dc:creator/>
  <cp:keywords/>
  <dc:description/>
  <cp:lastModifiedBy/>
  <cp:revision>1</cp:revision>
  <dcterms:created xsi:type="dcterms:W3CDTF">2021-11-29T09:50:00Z</dcterms:created>
  <dcterms:modified xsi:type="dcterms:W3CDTF">2021-12-10T14:11:00Z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