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36468" w14:textId="77777777" w:rsidR="000A32B0" w:rsidRDefault="000A32B0">
      <w:pPr>
        <w:ind w:left="1440"/>
        <w:rPr>
          <w:rFonts w:cs="Arial"/>
        </w:rPr>
      </w:pPr>
      <w:bookmarkStart w:id="0" w:name="_GoBack"/>
      <w:bookmarkEnd w:id="0"/>
    </w:p>
    <w:p w14:paraId="454FA8A5" w14:textId="77777777" w:rsidR="000A32B0" w:rsidRDefault="000A32B0">
      <w:pPr>
        <w:ind w:left="1440"/>
        <w:rPr>
          <w:rFonts w:cs="Arial"/>
        </w:rPr>
      </w:pPr>
    </w:p>
    <w:p w14:paraId="1C05AAFE" w14:textId="77777777" w:rsidR="0024252D" w:rsidRDefault="00FB7258" w:rsidP="00FB7258">
      <w:pPr>
        <w:jc w:val="center"/>
        <w:rPr>
          <w:rFonts w:cs="Arial"/>
          <w:b/>
          <w:sz w:val="44"/>
          <w:szCs w:val="44"/>
        </w:rPr>
      </w:pPr>
      <w:r w:rsidRPr="00FB7258">
        <w:rPr>
          <w:rFonts w:cs="Arial"/>
          <w:b/>
          <w:sz w:val="44"/>
          <w:szCs w:val="44"/>
        </w:rPr>
        <w:t>EXAMINATION SOLUTIONS</w:t>
      </w:r>
    </w:p>
    <w:p w14:paraId="207D9F14" w14:textId="77777777" w:rsidR="00FB7258" w:rsidRDefault="00FB7258" w:rsidP="00FB7258">
      <w:pPr>
        <w:jc w:val="center"/>
        <w:rPr>
          <w:rFonts w:cs="Arial"/>
          <w:b/>
        </w:rPr>
      </w:pPr>
      <w:r w:rsidRPr="00FB7258">
        <w:rPr>
          <w:rFonts w:cs="Arial"/>
          <w:b/>
        </w:rPr>
        <w:t>(</w:t>
      </w:r>
      <w:proofErr w:type="gramStart"/>
      <w:r w:rsidRPr="00FB7258">
        <w:rPr>
          <w:rFonts w:cs="Arial"/>
          <w:b/>
        </w:rPr>
        <w:t>to</w:t>
      </w:r>
      <w:proofErr w:type="gramEnd"/>
      <w:r w:rsidRPr="00FB7258">
        <w:rPr>
          <w:rFonts w:cs="Arial"/>
          <w:b/>
        </w:rPr>
        <w:t xml:space="preserve"> accompany the exam</w:t>
      </w:r>
      <w:r>
        <w:rPr>
          <w:rFonts w:cs="Arial"/>
          <w:b/>
        </w:rPr>
        <w:t>ination</w:t>
      </w:r>
      <w:r w:rsidRPr="00FB7258">
        <w:rPr>
          <w:rFonts w:cs="Arial"/>
          <w:b/>
        </w:rPr>
        <w:t xml:space="preserve"> paper sent to the external examiner </w:t>
      </w:r>
    </w:p>
    <w:p w14:paraId="0E4C7CB7" w14:textId="77777777" w:rsidR="00FB7258" w:rsidRPr="00FB7258" w:rsidRDefault="00FB7258" w:rsidP="00FB7258">
      <w:pPr>
        <w:jc w:val="center"/>
        <w:rPr>
          <w:rFonts w:cs="Arial"/>
        </w:rPr>
      </w:pPr>
      <w:r w:rsidRPr="00FB7258">
        <w:rPr>
          <w:rFonts w:cs="Arial"/>
          <w:b/>
        </w:rPr>
        <w:t>but NOT to be seen by students)</w:t>
      </w:r>
    </w:p>
    <w:p w14:paraId="27591FAB" w14:textId="77777777" w:rsidR="0024252D" w:rsidRPr="00941770" w:rsidRDefault="0024252D" w:rsidP="00FB7258">
      <w:pPr>
        <w:rPr>
          <w:rFonts w:cs="Arial"/>
        </w:rPr>
      </w:pPr>
    </w:p>
    <w:p w14:paraId="2120BCE3" w14:textId="77777777" w:rsidR="000A32B0" w:rsidRPr="00941770" w:rsidRDefault="000A32B0">
      <w:pPr>
        <w:jc w:val="both"/>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941770" w14:paraId="41E2CA89" w14:textId="77777777" w:rsidTr="00FB7258">
        <w:tc>
          <w:tcPr>
            <w:tcW w:w="1559" w:type="dxa"/>
            <w:shd w:val="pct15" w:color="auto" w:fill="auto"/>
          </w:tcPr>
          <w:p w14:paraId="7FFB1B2A" w14:textId="77777777" w:rsidR="0024252D" w:rsidRPr="00941770" w:rsidRDefault="0024252D">
            <w:pPr>
              <w:spacing w:before="120" w:after="120"/>
              <w:jc w:val="both"/>
              <w:rPr>
                <w:rFonts w:cs="Arial"/>
                <w:b/>
              </w:rPr>
            </w:pPr>
            <w:r w:rsidRPr="00941770">
              <w:rPr>
                <w:rFonts w:cs="Arial"/>
                <w:b/>
              </w:rPr>
              <w:t>Programme:</w:t>
            </w:r>
          </w:p>
        </w:tc>
        <w:tc>
          <w:tcPr>
            <w:tcW w:w="5717" w:type="dxa"/>
          </w:tcPr>
          <w:p w14:paraId="5F4E1E21" w14:textId="77777777" w:rsidR="001E21E5" w:rsidRDefault="001E21E5">
            <w:pPr>
              <w:spacing w:before="120" w:after="120"/>
              <w:jc w:val="both"/>
              <w:rPr>
                <w:rFonts w:cs="Arial"/>
                <w:b/>
              </w:rPr>
            </w:pPr>
            <w:r>
              <w:rPr>
                <w:rFonts w:cs="Arial"/>
                <w:b/>
              </w:rPr>
              <w:t>HND</w:t>
            </w:r>
            <w:r w:rsidR="00601156">
              <w:rPr>
                <w:rFonts w:cs="Arial"/>
                <w:b/>
              </w:rPr>
              <w:t xml:space="preserve"> Mechanical Engineering</w:t>
            </w:r>
          </w:p>
          <w:p w14:paraId="52E6CC34" w14:textId="77777777" w:rsidR="001E21E5" w:rsidRPr="00941770" w:rsidRDefault="001E21E5" w:rsidP="001E21E5">
            <w:pPr>
              <w:spacing w:before="120" w:after="120"/>
              <w:jc w:val="both"/>
              <w:rPr>
                <w:rFonts w:cs="Arial"/>
                <w:b/>
              </w:rPr>
            </w:pPr>
            <w:r>
              <w:rPr>
                <w:rFonts w:cs="Arial"/>
                <w:b/>
              </w:rPr>
              <w:t>HND Electrical &amp; Electronic Engineering</w:t>
            </w:r>
          </w:p>
          <w:p w14:paraId="7B34B629" w14:textId="77777777" w:rsidR="000A29CF" w:rsidRPr="00941770" w:rsidRDefault="000A29CF">
            <w:pPr>
              <w:spacing w:before="120" w:after="120"/>
              <w:jc w:val="both"/>
              <w:rPr>
                <w:rFonts w:cs="Arial"/>
                <w:b/>
              </w:rPr>
            </w:pPr>
          </w:p>
        </w:tc>
        <w:tc>
          <w:tcPr>
            <w:tcW w:w="990" w:type="dxa"/>
            <w:shd w:val="pct15" w:color="auto" w:fill="auto"/>
          </w:tcPr>
          <w:p w14:paraId="303D49D7" w14:textId="77777777" w:rsidR="0024252D" w:rsidRPr="00941770" w:rsidRDefault="000A32B0">
            <w:pPr>
              <w:spacing w:before="120" w:after="120"/>
              <w:jc w:val="both"/>
              <w:rPr>
                <w:rFonts w:cs="Arial"/>
                <w:b/>
              </w:rPr>
            </w:pPr>
            <w:r>
              <w:rPr>
                <w:rFonts w:cs="Arial"/>
                <w:b/>
              </w:rPr>
              <w:t>Level</w:t>
            </w:r>
            <w:r w:rsidR="0024252D" w:rsidRPr="00941770">
              <w:rPr>
                <w:rFonts w:cs="Arial"/>
                <w:b/>
              </w:rPr>
              <w:t>:</w:t>
            </w:r>
          </w:p>
        </w:tc>
        <w:tc>
          <w:tcPr>
            <w:tcW w:w="1656" w:type="dxa"/>
          </w:tcPr>
          <w:p w14:paraId="3A469C31" w14:textId="77777777" w:rsidR="0024252D" w:rsidRPr="00941770" w:rsidRDefault="00601156">
            <w:pPr>
              <w:spacing w:before="120" w:after="120"/>
              <w:jc w:val="both"/>
              <w:rPr>
                <w:rFonts w:cs="Arial"/>
                <w:b/>
              </w:rPr>
            </w:pPr>
            <w:r>
              <w:rPr>
                <w:rFonts w:cs="Arial"/>
                <w:b/>
              </w:rPr>
              <w:t>5</w:t>
            </w:r>
          </w:p>
        </w:tc>
      </w:tr>
      <w:tr w:rsidR="0024252D" w:rsidRPr="00941770" w14:paraId="71EBCC18" w14:textId="77777777" w:rsidTr="00FB7258">
        <w:tc>
          <w:tcPr>
            <w:tcW w:w="1559" w:type="dxa"/>
            <w:shd w:val="pct15" w:color="auto" w:fill="auto"/>
          </w:tcPr>
          <w:p w14:paraId="3480AF3B" w14:textId="77777777" w:rsidR="0024252D" w:rsidRPr="00941770" w:rsidRDefault="000A32B0">
            <w:pPr>
              <w:spacing w:before="120" w:after="120"/>
              <w:jc w:val="both"/>
              <w:rPr>
                <w:rFonts w:cs="Arial"/>
                <w:b/>
              </w:rPr>
            </w:pPr>
            <w:r>
              <w:rPr>
                <w:rFonts w:cs="Arial"/>
                <w:b/>
              </w:rPr>
              <w:t>Module</w:t>
            </w:r>
            <w:r w:rsidR="0024252D" w:rsidRPr="00941770">
              <w:rPr>
                <w:rFonts w:cs="Arial"/>
                <w:b/>
              </w:rPr>
              <w:t>:</w:t>
            </w:r>
          </w:p>
        </w:tc>
        <w:tc>
          <w:tcPr>
            <w:tcW w:w="8363" w:type="dxa"/>
            <w:gridSpan w:val="3"/>
          </w:tcPr>
          <w:p w14:paraId="47CF2C85" w14:textId="55484CB0" w:rsidR="0024252D" w:rsidRPr="00941770" w:rsidRDefault="00601156">
            <w:pPr>
              <w:spacing w:before="120" w:after="120"/>
              <w:jc w:val="both"/>
              <w:rPr>
                <w:rFonts w:cs="Arial"/>
                <w:b/>
              </w:rPr>
            </w:pPr>
            <w:r>
              <w:rPr>
                <w:rFonts w:cs="Arial"/>
                <w:b/>
              </w:rPr>
              <w:t>Management Innovation &amp; Sustainability</w:t>
            </w:r>
            <w:r w:rsidR="000E2C2F">
              <w:rPr>
                <w:rFonts w:cs="Arial"/>
                <w:b/>
              </w:rPr>
              <w:t xml:space="preserve"> </w:t>
            </w:r>
            <w:r w:rsidR="006443DB">
              <w:rPr>
                <w:rFonts w:cs="Arial"/>
                <w:b/>
              </w:rPr>
              <w:t>GOEN5001</w:t>
            </w:r>
          </w:p>
        </w:tc>
      </w:tr>
      <w:tr w:rsidR="0024252D" w:rsidRPr="00941770" w14:paraId="5C7C0C02" w14:textId="77777777" w:rsidTr="00FB7258">
        <w:tc>
          <w:tcPr>
            <w:tcW w:w="1559" w:type="dxa"/>
            <w:shd w:val="pct15" w:color="auto" w:fill="auto"/>
          </w:tcPr>
          <w:p w14:paraId="7E01B67E" w14:textId="77777777" w:rsidR="0024252D" w:rsidRPr="00941770" w:rsidRDefault="0024252D">
            <w:pPr>
              <w:spacing w:before="120" w:after="120"/>
              <w:jc w:val="both"/>
              <w:rPr>
                <w:rFonts w:cs="Arial"/>
                <w:b/>
              </w:rPr>
            </w:pPr>
            <w:r w:rsidRPr="00941770">
              <w:rPr>
                <w:rFonts w:cs="Arial"/>
                <w:b/>
              </w:rPr>
              <w:t>Author</w:t>
            </w:r>
            <w:r w:rsidR="000A29CF">
              <w:rPr>
                <w:rFonts w:cs="Arial"/>
                <w:b/>
              </w:rPr>
              <w:t>s</w:t>
            </w:r>
            <w:r w:rsidRPr="00941770">
              <w:rPr>
                <w:rFonts w:cs="Arial"/>
                <w:b/>
              </w:rPr>
              <w:t>:</w:t>
            </w:r>
          </w:p>
        </w:tc>
        <w:tc>
          <w:tcPr>
            <w:tcW w:w="5717" w:type="dxa"/>
          </w:tcPr>
          <w:p w14:paraId="22C2F0B1" w14:textId="04A70FBD" w:rsidR="0024252D" w:rsidRPr="00941770" w:rsidRDefault="00950B30">
            <w:pPr>
              <w:spacing w:before="120" w:after="120"/>
              <w:jc w:val="both"/>
              <w:rPr>
                <w:rFonts w:cs="Arial"/>
                <w:b/>
              </w:rPr>
            </w:pPr>
            <w:r>
              <w:rPr>
                <w:rFonts w:cs="Arial"/>
                <w:b/>
              </w:rPr>
              <w:t xml:space="preserve">Coral Planas  </w:t>
            </w:r>
            <w:r w:rsidR="008D1923">
              <w:rPr>
                <w:rFonts w:cs="Arial"/>
                <w:b/>
              </w:rPr>
              <w:t>May 202</w:t>
            </w:r>
            <w:r w:rsidR="00777936">
              <w:rPr>
                <w:rFonts w:cs="Arial"/>
                <w:b/>
              </w:rPr>
              <w:t>3</w:t>
            </w:r>
          </w:p>
        </w:tc>
        <w:tc>
          <w:tcPr>
            <w:tcW w:w="990" w:type="dxa"/>
            <w:shd w:val="pct15" w:color="auto" w:fill="auto"/>
          </w:tcPr>
          <w:p w14:paraId="2B9885F3" w14:textId="77777777" w:rsidR="0024252D" w:rsidRPr="00941770" w:rsidRDefault="0024252D">
            <w:pPr>
              <w:spacing w:before="120" w:after="120"/>
              <w:jc w:val="both"/>
              <w:rPr>
                <w:rFonts w:cs="Arial"/>
                <w:b/>
              </w:rPr>
            </w:pPr>
            <w:r w:rsidRPr="00941770">
              <w:rPr>
                <w:rFonts w:cs="Arial"/>
                <w:b/>
              </w:rPr>
              <w:t>Page:</w:t>
            </w:r>
          </w:p>
        </w:tc>
        <w:tc>
          <w:tcPr>
            <w:tcW w:w="1656" w:type="dxa"/>
          </w:tcPr>
          <w:p w14:paraId="15579857" w14:textId="77777777" w:rsidR="0024252D" w:rsidRPr="00941770" w:rsidRDefault="0024252D" w:rsidP="00735856">
            <w:pPr>
              <w:rPr>
                <w:rFonts w:cs="Arial"/>
              </w:rPr>
            </w:pPr>
          </w:p>
        </w:tc>
      </w:tr>
    </w:tbl>
    <w:p w14:paraId="1DE590BB" w14:textId="77777777" w:rsidR="00910688" w:rsidRPr="00941770" w:rsidRDefault="00910688">
      <w:pPr>
        <w:jc w:val="both"/>
        <w:rPr>
          <w:rFonts w:cs="Arial"/>
        </w:rPr>
      </w:pPr>
    </w:p>
    <w:p w14:paraId="0AEE0DE9" w14:textId="77777777" w:rsidR="00910688" w:rsidRPr="00941770" w:rsidRDefault="00910688" w:rsidP="00910688">
      <w:pPr>
        <w:jc w:val="center"/>
        <w:rPr>
          <w:rFonts w:cs="Arial"/>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941770" w14:paraId="19C5B690" w14:textId="77777777" w:rsidTr="00FB7258">
        <w:tc>
          <w:tcPr>
            <w:tcW w:w="709" w:type="dxa"/>
            <w:tcBorders>
              <w:top w:val="single" w:sz="6" w:space="0" w:color="auto"/>
              <w:bottom w:val="single" w:sz="6" w:space="0" w:color="auto"/>
            </w:tcBorders>
            <w:shd w:val="pct15" w:color="auto" w:fill="auto"/>
          </w:tcPr>
          <w:p w14:paraId="69984B0E" w14:textId="77777777" w:rsidR="00910688" w:rsidRPr="00941770" w:rsidRDefault="00FB7258" w:rsidP="0024252D">
            <w:pPr>
              <w:jc w:val="center"/>
              <w:rPr>
                <w:rFonts w:cs="Arial"/>
                <w:b/>
              </w:rPr>
            </w:pPr>
            <w:r>
              <w:rPr>
                <w:rFonts w:cs="Arial"/>
                <w:b/>
              </w:rPr>
              <w:t>Q 1</w:t>
            </w:r>
          </w:p>
        </w:tc>
        <w:tc>
          <w:tcPr>
            <w:tcW w:w="8221" w:type="dxa"/>
            <w:tcBorders>
              <w:top w:val="single" w:sz="6" w:space="0" w:color="auto"/>
              <w:bottom w:val="single" w:sz="6" w:space="0" w:color="auto"/>
            </w:tcBorders>
            <w:shd w:val="pct15" w:color="auto" w:fill="auto"/>
          </w:tcPr>
          <w:p w14:paraId="128446C2" w14:textId="77777777" w:rsidR="00910688" w:rsidRPr="00941770" w:rsidRDefault="00910688" w:rsidP="0024252D">
            <w:pPr>
              <w:jc w:val="center"/>
              <w:rPr>
                <w:rFonts w:cs="Arial"/>
                <w:b/>
              </w:rPr>
            </w:pPr>
            <w:r w:rsidRPr="00941770">
              <w:rPr>
                <w:rFonts w:cs="Arial"/>
                <w:b/>
              </w:rPr>
              <w:t>Question</w:t>
            </w:r>
          </w:p>
        </w:tc>
        <w:tc>
          <w:tcPr>
            <w:tcW w:w="992" w:type="dxa"/>
            <w:tcBorders>
              <w:top w:val="single" w:sz="6" w:space="0" w:color="auto"/>
              <w:bottom w:val="single" w:sz="6" w:space="0" w:color="auto"/>
            </w:tcBorders>
            <w:shd w:val="pct15" w:color="auto" w:fill="auto"/>
          </w:tcPr>
          <w:p w14:paraId="779B3ED0" w14:textId="77777777" w:rsidR="00910688" w:rsidRPr="00941770" w:rsidRDefault="00910688" w:rsidP="0024252D">
            <w:pPr>
              <w:jc w:val="center"/>
              <w:rPr>
                <w:rFonts w:cs="Arial"/>
                <w:b/>
              </w:rPr>
            </w:pPr>
            <w:r w:rsidRPr="00941770">
              <w:rPr>
                <w:rFonts w:cs="Arial"/>
                <w:b/>
              </w:rPr>
              <w:t>Marks</w:t>
            </w:r>
          </w:p>
        </w:tc>
      </w:tr>
      <w:tr w:rsidR="00735856" w:rsidRPr="00941770" w14:paraId="6A5D17C6" w14:textId="77777777" w:rsidTr="00FB7258">
        <w:tc>
          <w:tcPr>
            <w:tcW w:w="709" w:type="dxa"/>
            <w:tcBorders>
              <w:top w:val="single" w:sz="6" w:space="0" w:color="auto"/>
            </w:tcBorders>
            <w:shd w:val="clear" w:color="auto" w:fill="auto"/>
          </w:tcPr>
          <w:p w14:paraId="50F975AC" w14:textId="77777777" w:rsidR="00FA11E9" w:rsidRDefault="00FA11E9" w:rsidP="0024252D">
            <w:pPr>
              <w:jc w:val="center"/>
              <w:rPr>
                <w:rFonts w:cs="Arial"/>
                <w:b/>
              </w:rPr>
            </w:pPr>
          </w:p>
          <w:p w14:paraId="0D242CA4" w14:textId="77777777" w:rsidR="00FA11E9" w:rsidRDefault="00FA11E9" w:rsidP="0024252D">
            <w:pPr>
              <w:jc w:val="center"/>
              <w:rPr>
                <w:rFonts w:cs="Arial"/>
                <w:b/>
              </w:rPr>
            </w:pPr>
          </w:p>
          <w:p w14:paraId="3FD14B4C" w14:textId="77777777" w:rsidR="00FA11E9" w:rsidRDefault="00FA11E9" w:rsidP="0024252D">
            <w:pPr>
              <w:jc w:val="center"/>
              <w:rPr>
                <w:rFonts w:cs="Arial"/>
                <w:b/>
              </w:rPr>
            </w:pPr>
          </w:p>
          <w:p w14:paraId="5B427388" w14:textId="77777777" w:rsidR="00FA11E9" w:rsidRDefault="00FA11E9" w:rsidP="0024252D">
            <w:pPr>
              <w:jc w:val="center"/>
              <w:rPr>
                <w:rFonts w:cs="Arial"/>
                <w:b/>
              </w:rPr>
            </w:pPr>
          </w:p>
          <w:p w14:paraId="1F5708D7" w14:textId="77777777" w:rsidR="00FA11E9" w:rsidRDefault="00FA11E9" w:rsidP="0024252D">
            <w:pPr>
              <w:jc w:val="center"/>
              <w:rPr>
                <w:rFonts w:cs="Arial"/>
                <w:b/>
              </w:rPr>
            </w:pPr>
          </w:p>
          <w:p w14:paraId="68FAF12D" w14:textId="77777777" w:rsidR="00FA11E9" w:rsidRDefault="00FA11E9" w:rsidP="0024252D">
            <w:pPr>
              <w:jc w:val="center"/>
              <w:rPr>
                <w:rFonts w:cs="Arial"/>
                <w:b/>
              </w:rPr>
            </w:pPr>
          </w:p>
          <w:p w14:paraId="7E0339B7" w14:textId="77777777" w:rsidR="00FA11E9" w:rsidRDefault="00FA11E9" w:rsidP="0024252D">
            <w:pPr>
              <w:jc w:val="center"/>
              <w:rPr>
                <w:rFonts w:cs="Arial"/>
                <w:b/>
              </w:rPr>
            </w:pPr>
          </w:p>
          <w:p w14:paraId="5CCA10AC" w14:textId="77777777" w:rsidR="00FA11E9" w:rsidRDefault="00FA11E9" w:rsidP="0024252D">
            <w:pPr>
              <w:jc w:val="center"/>
              <w:rPr>
                <w:rFonts w:cs="Arial"/>
                <w:b/>
              </w:rPr>
            </w:pPr>
          </w:p>
          <w:p w14:paraId="4EEE859A" w14:textId="77777777" w:rsidR="00FA11E9" w:rsidRDefault="00FA11E9" w:rsidP="0024252D">
            <w:pPr>
              <w:jc w:val="center"/>
              <w:rPr>
                <w:rFonts w:cs="Arial"/>
                <w:b/>
              </w:rPr>
            </w:pPr>
          </w:p>
          <w:p w14:paraId="2F884D19" w14:textId="77777777" w:rsidR="00FA11E9" w:rsidRDefault="00FA11E9" w:rsidP="0024252D">
            <w:pPr>
              <w:jc w:val="center"/>
              <w:rPr>
                <w:rFonts w:cs="Arial"/>
                <w:b/>
              </w:rPr>
            </w:pPr>
          </w:p>
          <w:p w14:paraId="1B027DFE" w14:textId="77777777" w:rsidR="00FA11E9" w:rsidRDefault="00FA11E9" w:rsidP="0024252D">
            <w:pPr>
              <w:jc w:val="center"/>
              <w:rPr>
                <w:rFonts w:cs="Arial"/>
                <w:b/>
              </w:rPr>
            </w:pPr>
          </w:p>
          <w:p w14:paraId="49A83ECE" w14:textId="77777777" w:rsidR="00FA11E9" w:rsidRDefault="00FA11E9" w:rsidP="0024252D">
            <w:pPr>
              <w:jc w:val="center"/>
              <w:rPr>
                <w:rFonts w:cs="Arial"/>
                <w:b/>
              </w:rPr>
            </w:pPr>
          </w:p>
          <w:p w14:paraId="567E5441" w14:textId="77777777" w:rsidR="00FA11E9" w:rsidRDefault="00FA11E9" w:rsidP="0024252D">
            <w:pPr>
              <w:jc w:val="center"/>
              <w:rPr>
                <w:rFonts w:cs="Arial"/>
                <w:b/>
              </w:rPr>
            </w:pPr>
          </w:p>
          <w:p w14:paraId="47731F46" w14:textId="77777777" w:rsidR="00FA11E9" w:rsidRDefault="00FA11E9" w:rsidP="0024252D">
            <w:pPr>
              <w:jc w:val="center"/>
              <w:rPr>
                <w:rFonts w:cs="Arial"/>
                <w:b/>
              </w:rPr>
            </w:pPr>
          </w:p>
          <w:p w14:paraId="26839C38" w14:textId="77777777" w:rsidR="00FA11E9" w:rsidRDefault="00FA11E9" w:rsidP="0024252D">
            <w:pPr>
              <w:jc w:val="center"/>
              <w:rPr>
                <w:rFonts w:cs="Arial"/>
                <w:b/>
              </w:rPr>
            </w:pPr>
          </w:p>
          <w:p w14:paraId="220CD761" w14:textId="77777777" w:rsidR="00FA11E9" w:rsidRDefault="00FA11E9" w:rsidP="0024252D">
            <w:pPr>
              <w:jc w:val="center"/>
              <w:rPr>
                <w:rFonts w:cs="Arial"/>
                <w:b/>
              </w:rPr>
            </w:pPr>
          </w:p>
          <w:p w14:paraId="61AF5F35" w14:textId="77777777" w:rsidR="00FA11E9" w:rsidRDefault="00FA11E9" w:rsidP="0024252D">
            <w:pPr>
              <w:jc w:val="center"/>
              <w:rPr>
                <w:rFonts w:cs="Arial"/>
                <w:b/>
              </w:rPr>
            </w:pPr>
          </w:p>
          <w:p w14:paraId="1FE44C39" w14:textId="77777777" w:rsidR="00FA11E9" w:rsidRDefault="00FA11E9" w:rsidP="0024252D">
            <w:pPr>
              <w:jc w:val="center"/>
              <w:rPr>
                <w:rFonts w:cs="Arial"/>
                <w:b/>
              </w:rPr>
            </w:pPr>
          </w:p>
          <w:p w14:paraId="144CE3A0" w14:textId="77777777" w:rsidR="00FA11E9" w:rsidRDefault="00FA11E9" w:rsidP="0024252D">
            <w:pPr>
              <w:jc w:val="center"/>
              <w:rPr>
                <w:rFonts w:cs="Arial"/>
                <w:b/>
              </w:rPr>
            </w:pPr>
          </w:p>
          <w:p w14:paraId="64C53E73" w14:textId="77777777" w:rsidR="00FA11E9" w:rsidRDefault="00FA11E9" w:rsidP="0024252D">
            <w:pPr>
              <w:jc w:val="center"/>
              <w:rPr>
                <w:rFonts w:cs="Arial"/>
                <w:b/>
              </w:rPr>
            </w:pPr>
          </w:p>
          <w:p w14:paraId="7DF9ACFF" w14:textId="77777777" w:rsidR="00735856" w:rsidRDefault="00601156" w:rsidP="0024252D">
            <w:pPr>
              <w:jc w:val="center"/>
              <w:rPr>
                <w:rFonts w:cs="Arial"/>
                <w:b/>
              </w:rPr>
            </w:pPr>
            <w:r>
              <w:rPr>
                <w:rFonts w:cs="Arial"/>
                <w:b/>
              </w:rPr>
              <w:t>a)</w:t>
            </w:r>
          </w:p>
          <w:p w14:paraId="6E6EB010" w14:textId="77777777" w:rsidR="00C07B5B" w:rsidRDefault="00C07B5B" w:rsidP="0024252D">
            <w:pPr>
              <w:jc w:val="center"/>
              <w:rPr>
                <w:rFonts w:cs="Arial"/>
                <w:b/>
              </w:rPr>
            </w:pPr>
          </w:p>
          <w:p w14:paraId="276558B7" w14:textId="77777777" w:rsidR="00C07B5B" w:rsidRDefault="00C07B5B" w:rsidP="0024252D">
            <w:pPr>
              <w:jc w:val="center"/>
              <w:rPr>
                <w:rFonts w:cs="Arial"/>
                <w:b/>
              </w:rPr>
            </w:pPr>
          </w:p>
          <w:p w14:paraId="7609248B" w14:textId="77777777" w:rsidR="00C07B5B" w:rsidRDefault="00C07B5B" w:rsidP="0024252D">
            <w:pPr>
              <w:jc w:val="center"/>
              <w:rPr>
                <w:rFonts w:cs="Arial"/>
                <w:b/>
              </w:rPr>
            </w:pPr>
          </w:p>
          <w:p w14:paraId="57CBCDF3" w14:textId="77777777" w:rsidR="00C07B5B" w:rsidRDefault="00C07B5B" w:rsidP="0024252D">
            <w:pPr>
              <w:jc w:val="center"/>
              <w:rPr>
                <w:rFonts w:cs="Arial"/>
                <w:b/>
              </w:rPr>
            </w:pPr>
          </w:p>
          <w:p w14:paraId="40A8BB05" w14:textId="77777777" w:rsidR="00C07B5B" w:rsidRDefault="00C07B5B" w:rsidP="0024252D">
            <w:pPr>
              <w:jc w:val="center"/>
              <w:rPr>
                <w:rFonts w:cs="Arial"/>
                <w:b/>
              </w:rPr>
            </w:pPr>
          </w:p>
          <w:p w14:paraId="241B7D32" w14:textId="77777777" w:rsidR="00C07B5B" w:rsidRDefault="00C07B5B" w:rsidP="0024252D">
            <w:pPr>
              <w:jc w:val="center"/>
              <w:rPr>
                <w:rFonts w:cs="Arial"/>
                <w:b/>
              </w:rPr>
            </w:pPr>
          </w:p>
          <w:p w14:paraId="4D9E9A7D" w14:textId="77777777" w:rsidR="00C07B5B" w:rsidRDefault="00C07B5B" w:rsidP="0024252D">
            <w:pPr>
              <w:jc w:val="center"/>
              <w:rPr>
                <w:rFonts w:cs="Arial"/>
                <w:b/>
              </w:rPr>
            </w:pPr>
          </w:p>
          <w:p w14:paraId="58999782" w14:textId="77777777" w:rsidR="00C07B5B" w:rsidRDefault="00C07B5B" w:rsidP="0024252D">
            <w:pPr>
              <w:jc w:val="center"/>
              <w:rPr>
                <w:rFonts w:cs="Arial"/>
                <w:b/>
              </w:rPr>
            </w:pPr>
          </w:p>
          <w:p w14:paraId="175637DC" w14:textId="77777777" w:rsidR="00C07B5B" w:rsidRDefault="00C07B5B" w:rsidP="0024252D">
            <w:pPr>
              <w:jc w:val="center"/>
              <w:rPr>
                <w:rFonts w:cs="Arial"/>
                <w:b/>
              </w:rPr>
            </w:pPr>
          </w:p>
          <w:p w14:paraId="61A9C065" w14:textId="77777777" w:rsidR="00C07B5B" w:rsidRDefault="00C07B5B" w:rsidP="0024252D">
            <w:pPr>
              <w:jc w:val="center"/>
              <w:rPr>
                <w:rFonts w:cs="Arial"/>
                <w:b/>
              </w:rPr>
            </w:pPr>
          </w:p>
          <w:p w14:paraId="4846DBDA" w14:textId="77777777" w:rsidR="00C07B5B" w:rsidRDefault="00C07B5B" w:rsidP="0024252D">
            <w:pPr>
              <w:jc w:val="center"/>
              <w:rPr>
                <w:rFonts w:cs="Arial"/>
                <w:b/>
              </w:rPr>
            </w:pPr>
          </w:p>
          <w:p w14:paraId="616D0905" w14:textId="77777777" w:rsidR="00C07B5B" w:rsidRDefault="00C07B5B" w:rsidP="0024252D">
            <w:pPr>
              <w:jc w:val="center"/>
              <w:rPr>
                <w:rFonts w:cs="Arial"/>
                <w:b/>
              </w:rPr>
            </w:pPr>
          </w:p>
          <w:p w14:paraId="2EFFE1F4" w14:textId="77777777" w:rsidR="00C07B5B" w:rsidRDefault="00C07B5B" w:rsidP="0024252D">
            <w:pPr>
              <w:jc w:val="center"/>
              <w:rPr>
                <w:rFonts w:cs="Arial"/>
                <w:b/>
              </w:rPr>
            </w:pPr>
          </w:p>
          <w:p w14:paraId="298C1F04" w14:textId="77777777" w:rsidR="00C07B5B" w:rsidRDefault="00C07B5B" w:rsidP="0024252D">
            <w:pPr>
              <w:jc w:val="center"/>
              <w:rPr>
                <w:rFonts w:cs="Arial"/>
                <w:b/>
              </w:rPr>
            </w:pPr>
          </w:p>
          <w:p w14:paraId="7F8E99F7" w14:textId="77777777" w:rsidR="00C76DF0" w:rsidRDefault="00C76DF0" w:rsidP="00C76DF0">
            <w:pPr>
              <w:rPr>
                <w:rFonts w:cs="Arial"/>
                <w:b/>
              </w:rPr>
            </w:pPr>
          </w:p>
          <w:p w14:paraId="1CB59DCE" w14:textId="77777777" w:rsidR="00C07B5B" w:rsidRDefault="00C07B5B" w:rsidP="0024252D">
            <w:pPr>
              <w:jc w:val="center"/>
              <w:rPr>
                <w:rFonts w:cs="Arial"/>
                <w:b/>
              </w:rPr>
            </w:pPr>
            <w:r>
              <w:rPr>
                <w:rFonts w:cs="Arial"/>
                <w:b/>
              </w:rPr>
              <w:t>b)</w:t>
            </w:r>
          </w:p>
          <w:p w14:paraId="7E73B216" w14:textId="77777777" w:rsidR="00A34B51" w:rsidRDefault="00A34B51" w:rsidP="0024252D">
            <w:pPr>
              <w:jc w:val="center"/>
              <w:rPr>
                <w:rFonts w:cs="Arial"/>
                <w:b/>
              </w:rPr>
            </w:pPr>
          </w:p>
          <w:p w14:paraId="3783F66C" w14:textId="77777777" w:rsidR="00A34B51" w:rsidRDefault="00A34B51" w:rsidP="0024252D">
            <w:pPr>
              <w:jc w:val="center"/>
              <w:rPr>
                <w:rFonts w:cs="Arial"/>
                <w:b/>
              </w:rPr>
            </w:pPr>
          </w:p>
          <w:p w14:paraId="5C914D99" w14:textId="77777777" w:rsidR="00A34B51" w:rsidRDefault="00A34B51" w:rsidP="0024252D">
            <w:pPr>
              <w:jc w:val="center"/>
              <w:rPr>
                <w:rFonts w:cs="Arial"/>
                <w:b/>
              </w:rPr>
            </w:pPr>
          </w:p>
          <w:p w14:paraId="4D5AC18B" w14:textId="77777777" w:rsidR="00A34B51" w:rsidRDefault="00A34B51" w:rsidP="0024252D">
            <w:pPr>
              <w:jc w:val="center"/>
              <w:rPr>
                <w:rFonts w:cs="Arial"/>
                <w:b/>
              </w:rPr>
            </w:pPr>
          </w:p>
          <w:p w14:paraId="2DBFDEF8" w14:textId="77777777" w:rsidR="00A34B51" w:rsidRDefault="00A34B51" w:rsidP="0024252D">
            <w:pPr>
              <w:jc w:val="center"/>
              <w:rPr>
                <w:rFonts w:cs="Arial"/>
                <w:b/>
              </w:rPr>
            </w:pPr>
          </w:p>
          <w:p w14:paraId="34D99208" w14:textId="77777777" w:rsidR="00A34B51" w:rsidRDefault="00A34B51" w:rsidP="0024252D">
            <w:pPr>
              <w:jc w:val="center"/>
              <w:rPr>
                <w:rFonts w:cs="Arial"/>
                <w:b/>
              </w:rPr>
            </w:pPr>
          </w:p>
          <w:p w14:paraId="19C410C1" w14:textId="77777777" w:rsidR="00A34B51" w:rsidRDefault="00A34B51" w:rsidP="0024252D">
            <w:pPr>
              <w:jc w:val="center"/>
              <w:rPr>
                <w:rFonts w:cs="Arial"/>
                <w:b/>
              </w:rPr>
            </w:pPr>
          </w:p>
          <w:p w14:paraId="11C37968" w14:textId="77777777" w:rsidR="00A34B51" w:rsidRDefault="00A34B51" w:rsidP="0024252D">
            <w:pPr>
              <w:jc w:val="center"/>
              <w:rPr>
                <w:rFonts w:cs="Arial"/>
                <w:b/>
              </w:rPr>
            </w:pPr>
          </w:p>
          <w:p w14:paraId="13155497" w14:textId="77777777" w:rsidR="00A34B51" w:rsidRDefault="00A34B51" w:rsidP="0024252D">
            <w:pPr>
              <w:jc w:val="center"/>
              <w:rPr>
                <w:rFonts w:cs="Arial"/>
                <w:b/>
              </w:rPr>
            </w:pPr>
          </w:p>
          <w:p w14:paraId="345AD51C" w14:textId="77777777" w:rsidR="00A34B51" w:rsidRDefault="00A34B51" w:rsidP="0024252D">
            <w:pPr>
              <w:jc w:val="center"/>
              <w:rPr>
                <w:rFonts w:cs="Arial"/>
                <w:b/>
              </w:rPr>
            </w:pPr>
          </w:p>
          <w:p w14:paraId="1BAE6C1D" w14:textId="77777777" w:rsidR="00A34B51" w:rsidRDefault="00A34B51" w:rsidP="0024252D">
            <w:pPr>
              <w:jc w:val="center"/>
              <w:rPr>
                <w:rFonts w:cs="Arial"/>
                <w:b/>
              </w:rPr>
            </w:pPr>
          </w:p>
          <w:p w14:paraId="0D765F51" w14:textId="77777777" w:rsidR="00A34B51" w:rsidRDefault="00A34B51" w:rsidP="0024252D">
            <w:pPr>
              <w:jc w:val="center"/>
              <w:rPr>
                <w:rFonts w:cs="Arial"/>
                <w:b/>
              </w:rPr>
            </w:pPr>
          </w:p>
          <w:p w14:paraId="1133648B" w14:textId="77777777" w:rsidR="00A34B51" w:rsidRDefault="00A34B51" w:rsidP="0024252D">
            <w:pPr>
              <w:jc w:val="center"/>
              <w:rPr>
                <w:rFonts w:cs="Arial"/>
                <w:b/>
              </w:rPr>
            </w:pPr>
          </w:p>
          <w:p w14:paraId="7BA4F239" w14:textId="77777777" w:rsidR="00A34B51" w:rsidRDefault="00A34B51" w:rsidP="0024252D">
            <w:pPr>
              <w:jc w:val="center"/>
              <w:rPr>
                <w:rFonts w:cs="Arial"/>
                <w:b/>
              </w:rPr>
            </w:pPr>
          </w:p>
          <w:p w14:paraId="01ED6AB9" w14:textId="77777777" w:rsidR="00A34B51" w:rsidRDefault="00A34B51" w:rsidP="0024252D">
            <w:pPr>
              <w:jc w:val="center"/>
              <w:rPr>
                <w:rFonts w:cs="Arial"/>
                <w:b/>
              </w:rPr>
            </w:pPr>
          </w:p>
          <w:p w14:paraId="0C23F1FC" w14:textId="77777777" w:rsidR="00A34B51" w:rsidRDefault="00A34B51" w:rsidP="0024252D">
            <w:pPr>
              <w:jc w:val="center"/>
              <w:rPr>
                <w:rFonts w:cs="Arial"/>
                <w:b/>
              </w:rPr>
            </w:pPr>
          </w:p>
          <w:p w14:paraId="5A06FB8F" w14:textId="77777777" w:rsidR="00A34B51" w:rsidRDefault="00A34B51" w:rsidP="0024252D">
            <w:pPr>
              <w:jc w:val="center"/>
              <w:rPr>
                <w:rFonts w:cs="Arial"/>
                <w:b/>
              </w:rPr>
            </w:pPr>
          </w:p>
          <w:p w14:paraId="58ED7175" w14:textId="77777777" w:rsidR="00C76DF0" w:rsidRDefault="00C76DF0" w:rsidP="0024252D">
            <w:pPr>
              <w:jc w:val="center"/>
              <w:rPr>
                <w:rFonts w:cs="Arial"/>
                <w:b/>
              </w:rPr>
            </w:pPr>
          </w:p>
          <w:p w14:paraId="2826823A" w14:textId="77777777" w:rsidR="00A34B51" w:rsidRDefault="00A34B51" w:rsidP="0024252D">
            <w:pPr>
              <w:jc w:val="center"/>
              <w:rPr>
                <w:rFonts w:cs="Arial"/>
                <w:b/>
              </w:rPr>
            </w:pPr>
            <w:r>
              <w:rPr>
                <w:rFonts w:cs="Arial"/>
                <w:b/>
              </w:rPr>
              <w:t>c)</w:t>
            </w:r>
          </w:p>
          <w:p w14:paraId="685EB40C" w14:textId="77777777" w:rsidR="00C76DF0" w:rsidRDefault="00C76DF0" w:rsidP="0024252D">
            <w:pPr>
              <w:jc w:val="center"/>
              <w:rPr>
                <w:rFonts w:cs="Arial"/>
                <w:b/>
              </w:rPr>
            </w:pPr>
          </w:p>
          <w:p w14:paraId="142E2D6B" w14:textId="77777777" w:rsidR="00C76DF0" w:rsidRDefault="00C76DF0" w:rsidP="0024252D">
            <w:pPr>
              <w:jc w:val="center"/>
              <w:rPr>
                <w:rFonts w:cs="Arial"/>
                <w:b/>
              </w:rPr>
            </w:pPr>
          </w:p>
          <w:p w14:paraId="4A911B6A" w14:textId="77777777" w:rsidR="00C76DF0" w:rsidRDefault="00C76DF0" w:rsidP="0024252D">
            <w:pPr>
              <w:jc w:val="center"/>
              <w:rPr>
                <w:rFonts w:cs="Arial"/>
                <w:b/>
              </w:rPr>
            </w:pPr>
          </w:p>
          <w:p w14:paraId="3BD59E87" w14:textId="77777777" w:rsidR="00C76DF0" w:rsidRDefault="00C76DF0" w:rsidP="0024252D">
            <w:pPr>
              <w:jc w:val="center"/>
              <w:rPr>
                <w:rFonts w:cs="Arial"/>
                <w:b/>
              </w:rPr>
            </w:pPr>
          </w:p>
          <w:p w14:paraId="0D2F85E6" w14:textId="77777777" w:rsidR="00C76DF0" w:rsidRDefault="00C76DF0" w:rsidP="0024252D">
            <w:pPr>
              <w:jc w:val="center"/>
              <w:rPr>
                <w:rFonts w:cs="Arial"/>
                <w:b/>
              </w:rPr>
            </w:pPr>
          </w:p>
          <w:p w14:paraId="73308EC2" w14:textId="77777777" w:rsidR="00C76DF0" w:rsidRDefault="00C76DF0" w:rsidP="0024252D">
            <w:pPr>
              <w:jc w:val="center"/>
              <w:rPr>
                <w:rFonts w:cs="Arial"/>
                <w:b/>
              </w:rPr>
            </w:pPr>
          </w:p>
          <w:p w14:paraId="28E1B040" w14:textId="77777777" w:rsidR="00FA11E9" w:rsidRDefault="00FA11E9" w:rsidP="0024252D">
            <w:pPr>
              <w:jc w:val="center"/>
              <w:rPr>
                <w:rFonts w:cs="Arial"/>
                <w:b/>
              </w:rPr>
            </w:pPr>
          </w:p>
          <w:p w14:paraId="75333FD1" w14:textId="77777777" w:rsidR="00FA11E9" w:rsidRDefault="00FA11E9" w:rsidP="0024252D">
            <w:pPr>
              <w:jc w:val="center"/>
              <w:rPr>
                <w:rFonts w:cs="Arial"/>
                <w:b/>
              </w:rPr>
            </w:pPr>
          </w:p>
          <w:p w14:paraId="4A243A73" w14:textId="77777777" w:rsidR="00FA11E9" w:rsidRDefault="00FA11E9" w:rsidP="0024252D">
            <w:pPr>
              <w:jc w:val="center"/>
              <w:rPr>
                <w:rFonts w:cs="Arial"/>
                <w:b/>
              </w:rPr>
            </w:pPr>
          </w:p>
          <w:p w14:paraId="6AE31BA0" w14:textId="77777777" w:rsidR="00FA11E9" w:rsidRDefault="00FA11E9" w:rsidP="0024252D">
            <w:pPr>
              <w:jc w:val="center"/>
              <w:rPr>
                <w:rFonts w:cs="Arial"/>
                <w:b/>
              </w:rPr>
            </w:pPr>
          </w:p>
          <w:p w14:paraId="25A7BEC4" w14:textId="77777777" w:rsidR="00FA11E9" w:rsidRDefault="00FA11E9" w:rsidP="0024252D">
            <w:pPr>
              <w:jc w:val="center"/>
              <w:rPr>
                <w:rFonts w:cs="Arial"/>
                <w:b/>
              </w:rPr>
            </w:pPr>
          </w:p>
          <w:p w14:paraId="2F4E1F93" w14:textId="77777777" w:rsidR="00FA11E9" w:rsidRDefault="00FA11E9" w:rsidP="0024252D">
            <w:pPr>
              <w:jc w:val="center"/>
              <w:rPr>
                <w:rFonts w:cs="Arial"/>
                <w:b/>
              </w:rPr>
            </w:pPr>
          </w:p>
          <w:p w14:paraId="631E10FC" w14:textId="77777777" w:rsidR="00FA11E9" w:rsidRDefault="00FA11E9" w:rsidP="0024252D">
            <w:pPr>
              <w:jc w:val="center"/>
              <w:rPr>
                <w:rFonts w:cs="Arial"/>
                <w:b/>
              </w:rPr>
            </w:pPr>
          </w:p>
          <w:p w14:paraId="137E716F" w14:textId="77777777" w:rsidR="00FA11E9" w:rsidRDefault="00FA11E9" w:rsidP="0024252D">
            <w:pPr>
              <w:jc w:val="center"/>
              <w:rPr>
                <w:rFonts w:cs="Arial"/>
                <w:b/>
              </w:rPr>
            </w:pPr>
          </w:p>
          <w:p w14:paraId="74D279A6" w14:textId="77777777" w:rsidR="00C76DF0" w:rsidRDefault="00C76DF0" w:rsidP="0024252D">
            <w:pPr>
              <w:jc w:val="center"/>
              <w:rPr>
                <w:rFonts w:cs="Arial"/>
                <w:b/>
              </w:rPr>
            </w:pPr>
          </w:p>
          <w:p w14:paraId="4991DCB3" w14:textId="77777777" w:rsidR="00C76DF0" w:rsidRDefault="00C76DF0" w:rsidP="0024252D">
            <w:pPr>
              <w:jc w:val="center"/>
              <w:rPr>
                <w:rFonts w:cs="Arial"/>
                <w:b/>
              </w:rPr>
            </w:pPr>
          </w:p>
          <w:p w14:paraId="7BCCA18E" w14:textId="77777777" w:rsidR="00C76DF0" w:rsidRDefault="00C76DF0" w:rsidP="0024252D">
            <w:pPr>
              <w:jc w:val="center"/>
              <w:rPr>
                <w:rFonts w:cs="Arial"/>
                <w:b/>
              </w:rPr>
            </w:pPr>
            <w:r>
              <w:rPr>
                <w:rFonts w:cs="Arial"/>
                <w:b/>
              </w:rPr>
              <w:t>d)</w:t>
            </w:r>
          </w:p>
          <w:p w14:paraId="745EBF51" w14:textId="77777777" w:rsidR="002054BE" w:rsidRDefault="002054BE" w:rsidP="0024252D">
            <w:pPr>
              <w:jc w:val="center"/>
              <w:rPr>
                <w:rFonts w:cs="Arial"/>
                <w:b/>
              </w:rPr>
            </w:pPr>
          </w:p>
          <w:p w14:paraId="71DE74A5" w14:textId="77777777" w:rsidR="002054BE" w:rsidRDefault="002054BE" w:rsidP="0024252D">
            <w:pPr>
              <w:jc w:val="center"/>
              <w:rPr>
                <w:rFonts w:cs="Arial"/>
                <w:b/>
              </w:rPr>
            </w:pPr>
          </w:p>
          <w:p w14:paraId="7E2DBF45" w14:textId="77777777" w:rsidR="002054BE" w:rsidRDefault="002054BE" w:rsidP="0024252D">
            <w:pPr>
              <w:jc w:val="center"/>
              <w:rPr>
                <w:rFonts w:cs="Arial"/>
                <w:b/>
              </w:rPr>
            </w:pPr>
          </w:p>
          <w:p w14:paraId="3C0FB879" w14:textId="77777777" w:rsidR="002054BE" w:rsidRDefault="002054BE" w:rsidP="0024252D">
            <w:pPr>
              <w:jc w:val="center"/>
              <w:rPr>
                <w:rFonts w:cs="Arial"/>
                <w:b/>
              </w:rPr>
            </w:pPr>
          </w:p>
          <w:p w14:paraId="4224BDEB" w14:textId="77777777" w:rsidR="002054BE" w:rsidRDefault="002054BE" w:rsidP="0024252D">
            <w:pPr>
              <w:jc w:val="center"/>
              <w:rPr>
                <w:rFonts w:cs="Arial"/>
                <w:b/>
              </w:rPr>
            </w:pPr>
          </w:p>
          <w:p w14:paraId="1696B08C" w14:textId="77777777" w:rsidR="002054BE" w:rsidRDefault="002054BE" w:rsidP="0024252D">
            <w:pPr>
              <w:jc w:val="center"/>
              <w:rPr>
                <w:rFonts w:cs="Arial"/>
                <w:b/>
              </w:rPr>
            </w:pPr>
          </w:p>
          <w:p w14:paraId="2DFFABF9" w14:textId="77777777" w:rsidR="002054BE" w:rsidRDefault="002054BE" w:rsidP="0024252D">
            <w:pPr>
              <w:jc w:val="center"/>
              <w:rPr>
                <w:rFonts w:cs="Arial"/>
                <w:b/>
              </w:rPr>
            </w:pPr>
          </w:p>
          <w:p w14:paraId="44754360" w14:textId="77777777" w:rsidR="002054BE" w:rsidRDefault="002054BE" w:rsidP="0024252D">
            <w:pPr>
              <w:jc w:val="center"/>
              <w:rPr>
                <w:rFonts w:cs="Arial"/>
                <w:b/>
              </w:rPr>
            </w:pPr>
          </w:p>
          <w:p w14:paraId="61A6A47F" w14:textId="77777777" w:rsidR="002054BE" w:rsidRDefault="002054BE" w:rsidP="0024252D">
            <w:pPr>
              <w:jc w:val="center"/>
              <w:rPr>
                <w:rFonts w:cs="Arial"/>
                <w:b/>
              </w:rPr>
            </w:pPr>
          </w:p>
          <w:p w14:paraId="5101882F" w14:textId="77777777" w:rsidR="002054BE" w:rsidRDefault="002054BE" w:rsidP="0024252D">
            <w:pPr>
              <w:jc w:val="center"/>
              <w:rPr>
                <w:rFonts w:cs="Arial"/>
                <w:b/>
              </w:rPr>
            </w:pPr>
          </w:p>
          <w:p w14:paraId="42D24A11" w14:textId="77777777" w:rsidR="002054BE" w:rsidRDefault="002054BE" w:rsidP="0024252D">
            <w:pPr>
              <w:jc w:val="center"/>
              <w:rPr>
                <w:rFonts w:cs="Arial"/>
                <w:b/>
              </w:rPr>
            </w:pPr>
          </w:p>
          <w:p w14:paraId="18704399" w14:textId="77777777" w:rsidR="002054BE" w:rsidRDefault="002054BE" w:rsidP="0024252D">
            <w:pPr>
              <w:jc w:val="center"/>
              <w:rPr>
                <w:rFonts w:cs="Arial"/>
                <w:b/>
              </w:rPr>
            </w:pPr>
          </w:p>
          <w:p w14:paraId="25DDFAC2" w14:textId="77777777" w:rsidR="002054BE" w:rsidRDefault="002054BE" w:rsidP="0024252D">
            <w:pPr>
              <w:jc w:val="center"/>
              <w:rPr>
                <w:rFonts w:cs="Arial"/>
                <w:b/>
              </w:rPr>
            </w:pPr>
          </w:p>
          <w:p w14:paraId="4FE9A477" w14:textId="77777777" w:rsidR="002054BE" w:rsidRDefault="002054BE" w:rsidP="0024252D">
            <w:pPr>
              <w:jc w:val="center"/>
              <w:rPr>
                <w:rFonts w:cs="Arial"/>
                <w:b/>
              </w:rPr>
            </w:pPr>
          </w:p>
          <w:p w14:paraId="515747B7" w14:textId="77777777" w:rsidR="002054BE" w:rsidRDefault="002054BE" w:rsidP="0024252D">
            <w:pPr>
              <w:jc w:val="center"/>
              <w:rPr>
                <w:rFonts w:cs="Arial"/>
                <w:b/>
              </w:rPr>
            </w:pPr>
          </w:p>
          <w:p w14:paraId="1C671332" w14:textId="77777777" w:rsidR="002054BE" w:rsidRDefault="002054BE" w:rsidP="0024252D">
            <w:pPr>
              <w:jc w:val="center"/>
              <w:rPr>
                <w:rFonts w:cs="Arial"/>
                <w:b/>
              </w:rPr>
            </w:pPr>
          </w:p>
          <w:p w14:paraId="3958253A" w14:textId="77777777" w:rsidR="002054BE" w:rsidRDefault="002054BE" w:rsidP="0024252D">
            <w:pPr>
              <w:jc w:val="center"/>
              <w:rPr>
                <w:rFonts w:cs="Arial"/>
                <w:b/>
              </w:rPr>
            </w:pPr>
          </w:p>
          <w:p w14:paraId="05990787" w14:textId="77777777" w:rsidR="002054BE" w:rsidRPr="00941770" w:rsidRDefault="002054BE" w:rsidP="0024252D">
            <w:pPr>
              <w:jc w:val="center"/>
              <w:rPr>
                <w:rFonts w:cs="Arial"/>
                <w:b/>
              </w:rPr>
            </w:pPr>
            <w:r>
              <w:rPr>
                <w:rFonts w:cs="Arial"/>
                <w:b/>
              </w:rPr>
              <w:t>e)</w:t>
            </w:r>
          </w:p>
        </w:tc>
        <w:tc>
          <w:tcPr>
            <w:tcW w:w="8221" w:type="dxa"/>
            <w:tcBorders>
              <w:top w:val="single" w:sz="6" w:space="0" w:color="auto"/>
            </w:tcBorders>
            <w:shd w:val="clear" w:color="auto" w:fill="auto"/>
          </w:tcPr>
          <w:p w14:paraId="5AC27745" w14:textId="77777777" w:rsidR="00C76DF0" w:rsidRPr="002D305C" w:rsidRDefault="00C76DF0" w:rsidP="00C76DF0">
            <w:pPr>
              <w:rPr>
                <w:rFonts w:cs="Arial"/>
              </w:rPr>
            </w:pPr>
          </w:p>
          <w:p w14:paraId="716678DE" w14:textId="1CB4D87A" w:rsidR="00FA11E9" w:rsidRPr="00FA22E7" w:rsidRDefault="00FA11E9" w:rsidP="00FA11E9">
            <w:pPr>
              <w:rPr>
                <w:rFonts w:ascii="Times New Roman" w:hAnsi="Times New Roman"/>
                <w:sz w:val="24"/>
                <w:szCs w:val="24"/>
              </w:rPr>
            </w:pPr>
            <w:r w:rsidRPr="00FA22E7">
              <w:rPr>
                <w:rFonts w:ascii="Times New Roman" w:hAnsi="Times New Roman"/>
                <w:sz w:val="24"/>
                <w:szCs w:val="24"/>
              </w:rPr>
              <w:t xml:space="preserve">Mr </w:t>
            </w:r>
            <w:r w:rsidR="006E29B5">
              <w:rPr>
                <w:rFonts w:ascii="Times New Roman" w:hAnsi="Times New Roman"/>
                <w:sz w:val="24"/>
                <w:szCs w:val="24"/>
              </w:rPr>
              <w:t>Pete</w:t>
            </w:r>
            <w:r w:rsidR="00777936">
              <w:rPr>
                <w:rFonts w:ascii="Times New Roman" w:hAnsi="Times New Roman"/>
                <w:sz w:val="24"/>
                <w:szCs w:val="24"/>
              </w:rPr>
              <w:t>rson</w:t>
            </w:r>
            <w:r w:rsidR="006E29B5">
              <w:rPr>
                <w:rFonts w:ascii="Times New Roman" w:hAnsi="Times New Roman"/>
                <w:sz w:val="24"/>
                <w:szCs w:val="24"/>
              </w:rPr>
              <w:t>, a local business man,</w:t>
            </w:r>
            <w:r w:rsidRPr="00FA22E7">
              <w:rPr>
                <w:rFonts w:ascii="Times New Roman" w:hAnsi="Times New Roman"/>
                <w:sz w:val="24"/>
                <w:szCs w:val="24"/>
              </w:rPr>
              <w:t xml:space="preserve"> is deciding whether or not to start a new business offering a mobile tyre fitting service.  </w:t>
            </w:r>
            <w:r w:rsidR="006E29B5">
              <w:rPr>
                <w:rFonts w:ascii="Times New Roman" w:hAnsi="Times New Roman"/>
                <w:sz w:val="24"/>
                <w:szCs w:val="24"/>
              </w:rPr>
              <w:t xml:space="preserve">He </w:t>
            </w:r>
            <w:r w:rsidRPr="00FA22E7">
              <w:rPr>
                <w:rFonts w:ascii="Times New Roman" w:hAnsi="Times New Roman"/>
                <w:sz w:val="24"/>
                <w:szCs w:val="24"/>
              </w:rPr>
              <w:t xml:space="preserve">is preparing a business plan that he will eventually present to a national bank in order to apply for a business loan.  Mr </w:t>
            </w:r>
            <w:r w:rsidR="006E29B5">
              <w:rPr>
                <w:rFonts w:ascii="Times New Roman" w:hAnsi="Times New Roman"/>
                <w:sz w:val="24"/>
                <w:szCs w:val="24"/>
              </w:rPr>
              <w:t xml:space="preserve">Peterson </w:t>
            </w:r>
            <w:r w:rsidRPr="00FA22E7">
              <w:rPr>
                <w:rFonts w:ascii="Times New Roman" w:hAnsi="Times New Roman"/>
                <w:sz w:val="24"/>
                <w:szCs w:val="24"/>
              </w:rPr>
              <w:t xml:space="preserve">has identified some capital expenditure that he will need to make to establish the business.  </w:t>
            </w:r>
            <w:r w:rsidR="006E29B5">
              <w:rPr>
                <w:rFonts w:ascii="Times New Roman" w:hAnsi="Times New Roman"/>
                <w:sz w:val="24"/>
                <w:szCs w:val="24"/>
              </w:rPr>
              <w:t xml:space="preserve">He </w:t>
            </w:r>
            <w:r w:rsidRPr="00FA22E7">
              <w:rPr>
                <w:rFonts w:ascii="Times New Roman" w:hAnsi="Times New Roman"/>
                <w:sz w:val="24"/>
                <w:szCs w:val="24"/>
              </w:rPr>
              <w:t>is envisaging that the equipment will be used for three years after which he will be able to sell it for 25% of the original purchase price.</w:t>
            </w:r>
          </w:p>
          <w:p w14:paraId="0337BE95" w14:textId="77777777" w:rsidR="00FA11E9" w:rsidRPr="00FA22E7" w:rsidRDefault="00FA11E9" w:rsidP="00FA11E9">
            <w:pPr>
              <w:rPr>
                <w:rFonts w:ascii="Times New Roman" w:hAnsi="Times New Roman"/>
                <w:sz w:val="24"/>
                <w:szCs w:val="24"/>
              </w:rPr>
            </w:pPr>
          </w:p>
          <w:p w14:paraId="0C971D31"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High top long wheelbase transit van  £22,000</w:t>
            </w:r>
          </w:p>
          <w:p w14:paraId="1C47AA16"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Portable petrol compressor</w:t>
            </w:r>
            <w:r w:rsidRPr="00FA22E7">
              <w:rPr>
                <w:rFonts w:ascii="Times New Roman" w:hAnsi="Times New Roman"/>
                <w:sz w:val="24"/>
                <w:szCs w:val="24"/>
              </w:rPr>
              <w:tab/>
            </w:r>
            <w:r w:rsidRPr="00FA22E7">
              <w:rPr>
                <w:rFonts w:ascii="Times New Roman" w:hAnsi="Times New Roman"/>
                <w:sz w:val="24"/>
                <w:szCs w:val="24"/>
              </w:rPr>
              <w:tab/>
              <w:t>£ 2,000</w:t>
            </w:r>
          </w:p>
          <w:p w14:paraId="0454CAD4"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Portable electrical generator</w:t>
            </w:r>
            <w:r w:rsidRPr="00FA22E7">
              <w:rPr>
                <w:rFonts w:ascii="Times New Roman" w:hAnsi="Times New Roman"/>
                <w:sz w:val="24"/>
                <w:szCs w:val="24"/>
              </w:rPr>
              <w:tab/>
            </w:r>
            <w:r w:rsidRPr="00FA22E7">
              <w:rPr>
                <w:rFonts w:ascii="Times New Roman" w:hAnsi="Times New Roman"/>
                <w:sz w:val="24"/>
                <w:szCs w:val="24"/>
              </w:rPr>
              <w:tab/>
              <w:t>£ 1,000</w:t>
            </w:r>
          </w:p>
          <w:p w14:paraId="43F5DE20"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Tyre fitting machine</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£ 3,500</w:t>
            </w:r>
          </w:p>
          <w:p w14:paraId="4A574F2C" w14:textId="77777777" w:rsidR="00FA11E9" w:rsidRPr="00FA22E7" w:rsidRDefault="00FA11E9" w:rsidP="00FA11E9">
            <w:pPr>
              <w:rPr>
                <w:rFonts w:ascii="Times New Roman" w:hAnsi="Times New Roman"/>
                <w:sz w:val="24"/>
                <w:szCs w:val="24"/>
              </w:rPr>
            </w:pPr>
            <w:proofErr w:type="spellStart"/>
            <w:r w:rsidRPr="00FA22E7">
              <w:rPr>
                <w:rFonts w:ascii="Times New Roman" w:hAnsi="Times New Roman"/>
                <w:sz w:val="24"/>
                <w:szCs w:val="24"/>
              </w:rPr>
              <w:t>Trolly</w:t>
            </w:r>
            <w:proofErr w:type="spellEnd"/>
            <w:r w:rsidRPr="00FA22E7">
              <w:rPr>
                <w:rFonts w:ascii="Times New Roman" w:hAnsi="Times New Roman"/>
                <w:sz w:val="24"/>
                <w:szCs w:val="24"/>
              </w:rPr>
              <w:t xml:space="preserve"> jacks, </w:t>
            </w:r>
            <w:proofErr w:type="spellStart"/>
            <w:r w:rsidRPr="00FA22E7">
              <w:rPr>
                <w:rFonts w:ascii="Times New Roman" w:hAnsi="Times New Roman"/>
                <w:sz w:val="24"/>
                <w:szCs w:val="24"/>
              </w:rPr>
              <w:t>rackng</w:t>
            </w:r>
            <w:proofErr w:type="spellEnd"/>
            <w:r w:rsidRPr="00FA22E7">
              <w:rPr>
                <w:rFonts w:ascii="Times New Roman" w:hAnsi="Times New Roman"/>
                <w:sz w:val="24"/>
                <w:szCs w:val="24"/>
              </w:rPr>
              <w:t xml:space="preserve"> </w:t>
            </w:r>
            <w:proofErr w:type="spellStart"/>
            <w:r w:rsidRPr="00FA22E7">
              <w:rPr>
                <w:rFonts w:ascii="Times New Roman" w:hAnsi="Times New Roman"/>
                <w:sz w:val="24"/>
                <w:szCs w:val="24"/>
              </w:rPr>
              <w:t>etc</w:t>
            </w:r>
            <w:proofErr w:type="spellEnd"/>
            <w:r w:rsidRPr="00FA22E7">
              <w:rPr>
                <w:rFonts w:ascii="Times New Roman" w:hAnsi="Times New Roman"/>
                <w:sz w:val="24"/>
                <w:szCs w:val="24"/>
              </w:rPr>
              <w:tab/>
            </w:r>
            <w:r w:rsidRPr="00FA22E7">
              <w:rPr>
                <w:rFonts w:ascii="Times New Roman" w:hAnsi="Times New Roman"/>
                <w:sz w:val="24"/>
                <w:szCs w:val="24"/>
              </w:rPr>
              <w:tab/>
              <w:t>£   500</w:t>
            </w:r>
          </w:p>
          <w:p w14:paraId="12852F8B"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 xml:space="preserve">Vehicle fitment </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£ 1,000</w:t>
            </w:r>
          </w:p>
          <w:p w14:paraId="1A7D91D5"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Total</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£30,000</w:t>
            </w:r>
          </w:p>
          <w:p w14:paraId="5E5063E8"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Calculate the depreciation using:</w:t>
            </w:r>
          </w:p>
          <w:p w14:paraId="4D1598B7" w14:textId="77777777" w:rsidR="00C76DF0" w:rsidRDefault="00C76DF0" w:rsidP="00C76DF0">
            <w:pPr>
              <w:rPr>
                <w:rFonts w:cs="Arial"/>
              </w:rPr>
            </w:pPr>
          </w:p>
          <w:p w14:paraId="509091BA" w14:textId="77777777" w:rsidR="00FA11E9" w:rsidRDefault="00FA11E9" w:rsidP="00C76DF0">
            <w:pPr>
              <w:rPr>
                <w:rFonts w:cs="Arial"/>
              </w:rPr>
            </w:pPr>
          </w:p>
          <w:p w14:paraId="55335FF7" w14:textId="77777777" w:rsidR="00FA11E9" w:rsidRPr="00FA22E7" w:rsidRDefault="00FA11E9" w:rsidP="00FA11E9">
            <w:pPr>
              <w:ind w:firstLine="720"/>
              <w:jc w:val="both"/>
              <w:rPr>
                <w:rFonts w:ascii="Times New Roman" w:hAnsi="Times New Roman"/>
                <w:sz w:val="24"/>
                <w:szCs w:val="24"/>
              </w:rPr>
            </w:pPr>
            <w:r w:rsidRPr="00FA22E7">
              <w:rPr>
                <w:rFonts w:ascii="Times New Roman" w:hAnsi="Times New Roman"/>
                <w:sz w:val="24"/>
                <w:szCs w:val="24"/>
              </w:rPr>
              <w:t>Straight line method</w:t>
            </w:r>
          </w:p>
          <w:p w14:paraId="2EF566F1"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Using D= (C-R)/L</w:t>
            </w:r>
          </w:p>
          <w:p w14:paraId="177AE7B9"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 xml:space="preserve">D= annual </w:t>
            </w:r>
            <w:proofErr w:type="spellStart"/>
            <w:r w:rsidRPr="00FA22E7">
              <w:rPr>
                <w:rFonts w:ascii="Times New Roman" w:hAnsi="Times New Roman"/>
                <w:sz w:val="24"/>
                <w:szCs w:val="24"/>
              </w:rPr>
              <w:t>deprecistion</w:t>
            </w:r>
            <w:proofErr w:type="spellEnd"/>
          </w:p>
          <w:p w14:paraId="61185236"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C= original cost</w:t>
            </w:r>
          </w:p>
          <w:p w14:paraId="7D16CFAF"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R= residual value</w:t>
            </w:r>
          </w:p>
          <w:p w14:paraId="6F2A6641"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L= asset life in years</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48A1CB37"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(30,000-7,500)/3</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01FDE3B6" w14:textId="77777777" w:rsidR="00FA11E9" w:rsidRPr="00FA22E7" w:rsidRDefault="00FA11E9" w:rsidP="00FA11E9">
            <w:pPr>
              <w:ind w:firstLine="720"/>
              <w:jc w:val="both"/>
              <w:rPr>
                <w:rFonts w:ascii="Times New Roman" w:hAnsi="Times New Roman"/>
                <w:sz w:val="24"/>
                <w:szCs w:val="24"/>
              </w:rPr>
            </w:pPr>
            <w:r w:rsidRPr="00FA22E7">
              <w:rPr>
                <w:rFonts w:ascii="Times New Roman" w:hAnsi="Times New Roman"/>
                <w:sz w:val="24"/>
                <w:szCs w:val="24"/>
              </w:rPr>
              <w:tab/>
              <w:t>D= 7,500 per annum</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041571B9" w14:textId="77777777" w:rsidR="00FA11E9" w:rsidRDefault="00FA11E9" w:rsidP="00C76DF0">
            <w:pPr>
              <w:rPr>
                <w:rFonts w:cs="Arial"/>
              </w:rPr>
            </w:pPr>
          </w:p>
          <w:p w14:paraId="45B866F4" w14:textId="77777777" w:rsidR="00C76DF0" w:rsidRDefault="00C76DF0" w:rsidP="00C76DF0">
            <w:pPr>
              <w:rPr>
                <w:rFonts w:cs="Arial"/>
              </w:rPr>
            </w:pPr>
          </w:p>
          <w:p w14:paraId="4E527792" w14:textId="77777777" w:rsidR="00C76DF0" w:rsidRDefault="00C76DF0" w:rsidP="00601156">
            <w:pPr>
              <w:rPr>
                <w:rFonts w:cs="Arial"/>
              </w:rPr>
            </w:pPr>
          </w:p>
          <w:p w14:paraId="4CC1FDE5" w14:textId="77777777" w:rsidR="00735856" w:rsidRDefault="00735856" w:rsidP="00C76DF0">
            <w:pPr>
              <w:rPr>
                <w:rFonts w:cs="Arial"/>
                <w:b/>
              </w:rPr>
            </w:pPr>
          </w:p>
          <w:p w14:paraId="49361C92" w14:textId="77777777" w:rsidR="00FA11E9" w:rsidRDefault="00FA11E9" w:rsidP="00C76DF0">
            <w:pPr>
              <w:rPr>
                <w:rFonts w:cs="Arial"/>
                <w:b/>
              </w:rPr>
            </w:pPr>
          </w:p>
          <w:p w14:paraId="3BF2F9D6" w14:textId="77777777" w:rsidR="00FA11E9" w:rsidRDefault="00FA11E9" w:rsidP="00C76DF0">
            <w:pPr>
              <w:rPr>
                <w:rFonts w:cs="Arial"/>
                <w:b/>
              </w:rPr>
            </w:pPr>
          </w:p>
          <w:p w14:paraId="736756B0" w14:textId="77777777" w:rsidR="00FA11E9" w:rsidRDefault="00FA11E9" w:rsidP="00C76DF0">
            <w:pPr>
              <w:rPr>
                <w:rFonts w:cs="Arial"/>
                <w:b/>
              </w:rPr>
            </w:pPr>
          </w:p>
          <w:p w14:paraId="5E7596DF" w14:textId="77777777" w:rsidR="00FA11E9" w:rsidRPr="00FA22E7" w:rsidRDefault="00FA11E9" w:rsidP="00FA11E9">
            <w:pPr>
              <w:jc w:val="both"/>
              <w:rPr>
                <w:rFonts w:ascii="Times New Roman" w:hAnsi="Times New Roman"/>
                <w:sz w:val="24"/>
                <w:szCs w:val="24"/>
              </w:rPr>
            </w:pPr>
            <w:r w:rsidRPr="00FA22E7">
              <w:rPr>
                <w:rFonts w:ascii="Times New Roman" w:hAnsi="Times New Roman"/>
                <w:sz w:val="24"/>
                <w:szCs w:val="24"/>
              </w:rPr>
              <w:t xml:space="preserve">           Reducing balance method</w:t>
            </w:r>
          </w:p>
          <w:p w14:paraId="6029C971" w14:textId="77777777" w:rsidR="00FA11E9" w:rsidRPr="00FA22E7" w:rsidRDefault="00FA11E9" w:rsidP="00FA11E9">
            <w:pPr>
              <w:jc w:val="both"/>
              <w:rPr>
                <w:rFonts w:ascii="Times New Roman" w:hAnsi="Times New Roman"/>
                <w:sz w:val="24"/>
                <w:szCs w:val="24"/>
              </w:rPr>
            </w:pPr>
          </w:p>
          <w:p w14:paraId="3E21EB7D"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Reducing balance method</w:t>
            </w:r>
          </w:p>
          <w:p w14:paraId="3653E26B"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 xml:space="preserve">D= 1- </w:t>
            </w:r>
            <w:proofErr w:type="spellStart"/>
            <w:r w:rsidRPr="00FA22E7">
              <w:rPr>
                <w:rFonts w:ascii="Times New Roman" w:hAnsi="Times New Roman"/>
                <w:sz w:val="24"/>
                <w:szCs w:val="24"/>
              </w:rPr>
              <w:t>cuberoot</w:t>
            </w:r>
            <w:proofErr w:type="spellEnd"/>
            <w:r w:rsidRPr="00FA22E7">
              <w:rPr>
                <w:rFonts w:ascii="Times New Roman" w:hAnsi="Times New Roman"/>
                <w:sz w:val="24"/>
                <w:szCs w:val="24"/>
              </w:rPr>
              <w:t>(R/C) x 100</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4B21EBB3"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 xml:space="preserve">D= 1- </w:t>
            </w:r>
            <w:proofErr w:type="spellStart"/>
            <w:r w:rsidRPr="00FA22E7">
              <w:rPr>
                <w:rFonts w:ascii="Times New Roman" w:hAnsi="Times New Roman"/>
                <w:sz w:val="24"/>
                <w:szCs w:val="24"/>
              </w:rPr>
              <w:t>cuberoot</w:t>
            </w:r>
            <w:proofErr w:type="spellEnd"/>
            <w:r w:rsidRPr="00FA22E7">
              <w:rPr>
                <w:rFonts w:ascii="Times New Roman" w:hAnsi="Times New Roman"/>
                <w:sz w:val="24"/>
                <w:szCs w:val="24"/>
              </w:rPr>
              <w:t xml:space="preserve"> (7,500/30,000) = 0.6934</w:t>
            </w:r>
          </w:p>
          <w:p w14:paraId="6F5C2125"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1 – 0.6299 x 100</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3C707098"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37.01%</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409C3D47" w14:textId="77777777" w:rsidR="00FA11E9" w:rsidRPr="00FA22E7" w:rsidRDefault="00FA11E9" w:rsidP="00FA11E9">
            <w:pPr>
              <w:rPr>
                <w:rFonts w:ascii="Times New Roman" w:hAnsi="Times New Roman"/>
                <w:sz w:val="24"/>
                <w:szCs w:val="24"/>
              </w:rPr>
            </w:pPr>
          </w:p>
          <w:p w14:paraId="44E7A043"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Cost year 1</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30,000</w:t>
            </w:r>
          </w:p>
          <w:p w14:paraId="04FC1185"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Less 37%</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11.100</w:t>
            </w:r>
          </w:p>
          <w:p w14:paraId="5538D35D"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Value year 1</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18.900</w:t>
            </w:r>
          </w:p>
          <w:p w14:paraId="00116B89"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Less 37%</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06,993</w:t>
            </w:r>
          </w:p>
          <w:p w14:paraId="37570498"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Value year 2</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11,607</w:t>
            </w:r>
          </w:p>
          <w:p w14:paraId="2057F9F0"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lastRenderedPageBreak/>
              <w:t>Less 37%</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04,295</w:t>
            </w:r>
          </w:p>
          <w:p w14:paraId="6A1C2E92"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Value year 3</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07,312</w:t>
            </w:r>
            <w:r w:rsidRPr="00FA22E7">
              <w:rPr>
                <w:rFonts w:ascii="Times New Roman" w:hAnsi="Times New Roman"/>
                <w:sz w:val="24"/>
                <w:szCs w:val="24"/>
              </w:rPr>
              <w:tab/>
            </w:r>
            <w:r w:rsidRPr="00FA22E7">
              <w:rPr>
                <w:rFonts w:ascii="Times New Roman" w:hAnsi="Times New Roman"/>
                <w:sz w:val="24"/>
                <w:szCs w:val="24"/>
              </w:rPr>
              <w:tab/>
            </w:r>
          </w:p>
          <w:p w14:paraId="563394B1" w14:textId="77777777" w:rsidR="00FA11E9" w:rsidRDefault="00FA11E9" w:rsidP="00C76DF0">
            <w:pPr>
              <w:rPr>
                <w:rFonts w:cs="Arial"/>
                <w:b/>
              </w:rPr>
            </w:pPr>
          </w:p>
          <w:p w14:paraId="13DC3B98" w14:textId="77777777" w:rsidR="00FA11E9" w:rsidRDefault="00FA11E9" w:rsidP="00C76DF0">
            <w:pPr>
              <w:rPr>
                <w:rFonts w:cs="Arial"/>
                <w:b/>
              </w:rPr>
            </w:pPr>
          </w:p>
          <w:p w14:paraId="02E70246" w14:textId="77777777" w:rsidR="00FA11E9" w:rsidRDefault="00FA11E9" w:rsidP="00C76DF0">
            <w:pPr>
              <w:rPr>
                <w:rFonts w:cs="Arial"/>
                <w:b/>
              </w:rPr>
            </w:pPr>
          </w:p>
          <w:p w14:paraId="734EF8EA" w14:textId="1F493A52" w:rsidR="00FA11E9" w:rsidRPr="00FA22E7" w:rsidRDefault="00FA11E9" w:rsidP="00FA11E9">
            <w:pPr>
              <w:jc w:val="both"/>
              <w:rPr>
                <w:rFonts w:ascii="Times New Roman" w:hAnsi="Times New Roman"/>
                <w:sz w:val="24"/>
                <w:szCs w:val="24"/>
              </w:rPr>
            </w:pPr>
            <w:r w:rsidRPr="00FA22E7">
              <w:rPr>
                <w:rFonts w:ascii="Times New Roman" w:hAnsi="Times New Roman"/>
                <w:sz w:val="24"/>
                <w:szCs w:val="24"/>
              </w:rPr>
              <w:t xml:space="preserve">Discuss the advantages and disadvantages of using the straight line and reducing balance methods.  Which method of calculating the depreciation is likely to be most appropriate for use in Mr </w:t>
            </w:r>
            <w:r w:rsidR="006E29B5">
              <w:rPr>
                <w:rFonts w:ascii="Times New Roman" w:hAnsi="Times New Roman"/>
                <w:sz w:val="24"/>
                <w:szCs w:val="24"/>
              </w:rPr>
              <w:t xml:space="preserve">Peterson’s </w:t>
            </w:r>
            <w:r w:rsidRPr="00FA22E7">
              <w:rPr>
                <w:rFonts w:ascii="Times New Roman" w:hAnsi="Times New Roman"/>
                <w:sz w:val="24"/>
                <w:szCs w:val="24"/>
              </w:rPr>
              <w:t xml:space="preserve"> business case preparation, and why.</w:t>
            </w:r>
          </w:p>
          <w:p w14:paraId="37B01FC6" w14:textId="77777777" w:rsidR="00FA11E9" w:rsidRPr="00FA22E7" w:rsidRDefault="00FA11E9" w:rsidP="00FA11E9">
            <w:pPr>
              <w:tabs>
                <w:tab w:val="left" w:pos="1995"/>
              </w:tabs>
              <w:jc w:val="both"/>
              <w:rPr>
                <w:rFonts w:ascii="Times New Roman" w:hAnsi="Times New Roman"/>
                <w:sz w:val="24"/>
                <w:szCs w:val="24"/>
              </w:rPr>
            </w:pPr>
            <w:r w:rsidRPr="00FA22E7">
              <w:rPr>
                <w:rFonts w:ascii="Times New Roman" w:hAnsi="Times New Roman"/>
                <w:sz w:val="24"/>
                <w:szCs w:val="24"/>
              </w:rPr>
              <w:tab/>
            </w:r>
          </w:p>
          <w:p w14:paraId="7ABFB595" w14:textId="77777777" w:rsidR="00FA11E9" w:rsidRDefault="00FA11E9" w:rsidP="00FA11E9">
            <w:pPr>
              <w:ind w:left="720"/>
            </w:pPr>
            <w:r>
              <w:t>Candidates should identify that the straight line method is easier to calculate and simple to use, however the method assumes that assets depreciate at a constant rate.  The reducing balance method is more complicated but does recognise that a new fixed asset tends to lose more value in the early years than in the latter years.</w:t>
            </w:r>
          </w:p>
          <w:p w14:paraId="27A62059" w14:textId="77777777" w:rsidR="00FA11E9" w:rsidRDefault="00FA11E9" w:rsidP="00FA11E9">
            <w:pPr>
              <w:ind w:left="720"/>
            </w:pPr>
          </w:p>
          <w:p w14:paraId="2B33BCB1" w14:textId="77777777" w:rsidR="00FA11E9" w:rsidRPr="00FA22E7" w:rsidRDefault="00FA11E9" w:rsidP="00FA11E9">
            <w:pPr>
              <w:tabs>
                <w:tab w:val="left" w:pos="1995"/>
              </w:tabs>
              <w:jc w:val="both"/>
              <w:rPr>
                <w:rFonts w:ascii="Times New Roman" w:hAnsi="Times New Roman"/>
                <w:sz w:val="24"/>
                <w:szCs w:val="24"/>
              </w:rPr>
            </w:pPr>
            <w:r>
              <w:t>For a motor vehicle the reducing balance method would be the most appropriate for a business plan as it reflects the depreciation profile regularly seen.</w:t>
            </w:r>
            <w:r>
              <w:tab/>
            </w:r>
          </w:p>
          <w:p w14:paraId="7ADA9B47" w14:textId="77777777" w:rsidR="00FA11E9" w:rsidRDefault="00FA11E9" w:rsidP="00C76DF0">
            <w:pPr>
              <w:rPr>
                <w:rFonts w:cs="Arial"/>
                <w:b/>
              </w:rPr>
            </w:pPr>
          </w:p>
          <w:p w14:paraId="2F83EFDA" w14:textId="77777777" w:rsidR="007166F6" w:rsidRDefault="007166F6" w:rsidP="00C76DF0">
            <w:pPr>
              <w:rPr>
                <w:rFonts w:cs="Arial"/>
                <w:b/>
              </w:rPr>
            </w:pPr>
          </w:p>
          <w:p w14:paraId="739537D0" w14:textId="77777777" w:rsidR="00B8367B" w:rsidRDefault="00B8367B" w:rsidP="00B8367B">
            <w:pPr>
              <w:rPr>
                <w:rFonts w:cs="Arial"/>
              </w:rPr>
            </w:pPr>
          </w:p>
          <w:p w14:paraId="3E8B1A8D" w14:textId="77777777" w:rsidR="002054BE" w:rsidRPr="00A50A73" w:rsidRDefault="006E29B5" w:rsidP="002054BE">
            <w:pPr>
              <w:rPr>
                <w:rFonts w:ascii="Times New Roman" w:hAnsi="Times New Roman"/>
                <w:sz w:val="24"/>
                <w:szCs w:val="24"/>
              </w:rPr>
            </w:pPr>
            <w:r>
              <w:rPr>
                <w:rFonts w:ascii="Times New Roman" w:hAnsi="Times New Roman"/>
                <w:sz w:val="24"/>
                <w:szCs w:val="24"/>
              </w:rPr>
              <w:t xml:space="preserve">Mr Peterson </w:t>
            </w:r>
            <w:r w:rsidR="002054BE">
              <w:rPr>
                <w:rFonts w:ascii="Times New Roman" w:hAnsi="Times New Roman"/>
                <w:sz w:val="24"/>
                <w:szCs w:val="24"/>
              </w:rPr>
              <w:t>has incurred fixed costs of £30,000. Whilst running his business he incurs: d</w:t>
            </w:r>
            <w:r w:rsidR="002054BE" w:rsidRPr="00A50A73">
              <w:rPr>
                <w:rFonts w:ascii="Times New Roman" w:hAnsi="Times New Roman"/>
                <w:sz w:val="24"/>
                <w:szCs w:val="24"/>
              </w:rPr>
              <w:t>irect costs, variable cost and variable overheads</w:t>
            </w:r>
            <w:r w:rsidR="002054BE">
              <w:rPr>
                <w:rFonts w:ascii="Times New Roman" w:hAnsi="Times New Roman"/>
                <w:sz w:val="24"/>
                <w:szCs w:val="24"/>
              </w:rPr>
              <w:t xml:space="preserve"> (</w:t>
            </w:r>
            <w:proofErr w:type="spellStart"/>
            <w:r w:rsidR="002054BE">
              <w:rPr>
                <w:rFonts w:ascii="Times New Roman" w:hAnsi="Times New Roman"/>
                <w:sz w:val="24"/>
                <w:szCs w:val="24"/>
              </w:rPr>
              <w:t>eg</w:t>
            </w:r>
            <w:proofErr w:type="spellEnd"/>
            <w:r w:rsidR="002054BE">
              <w:rPr>
                <w:rFonts w:ascii="Times New Roman" w:hAnsi="Times New Roman"/>
                <w:sz w:val="24"/>
                <w:szCs w:val="24"/>
              </w:rPr>
              <w:t xml:space="preserve"> carcass disposal)</w:t>
            </w:r>
            <w:r w:rsidR="002054BE" w:rsidRPr="00A50A73">
              <w:rPr>
                <w:rFonts w:ascii="Times New Roman" w:hAnsi="Times New Roman"/>
                <w:sz w:val="24"/>
                <w:szCs w:val="24"/>
              </w:rPr>
              <w:t xml:space="preserve"> taken </w:t>
            </w:r>
            <w:r w:rsidR="002054BE">
              <w:rPr>
                <w:rFonts w:ascii="Times New Roman" w:hAnsi="Times New Roman"/>
                <w:sz w:val="24"/>
                <w:szCs w:val="24"/>
              </w:rPr>
              <w:t>together produce an average cost of £57 per tyre</w:t>
            </w:r>
            <w:r w:rsidR="002054BE" w:rsidRPr="00A50A73">
              <w:rPr>
                <w:rFonts w:ascii="Times New Roman" w:hAnsi="Times New Roman"/>
                <w:sz w:val="24"/>
                <w:szCs w:val="24"/>
              </w:rPr>
              <w:t xml:space="preserve">. </w:t>
            </w:r>
            <w:r w:rsidR="002054BE">
              <w:rPr>
                <w:rFonts w:ascii="Times New Roman" w:hAnsi="Times New Roman"/>
                <w:sz w:val="24"/>
                <w:szCs w:val="24"/>
              </w:rPr>
              <w:t xml:space="preserve">Mr </w:t>
            </w:r>
            <w:r w:rsidR="00950B30">
              <w:rPr>
                <w:rFonts w:ascii="Times New Roman" w:hAnsi="Times New Roman"/>
                <w:sz w:val="24"/>
                <w:szCs w:val="24"/>
              </w:rPr>
              <w:t xml:space="preserve">Peterson </w:t>
            </w:r>
            <w:r w:rsidR="002054BE">
              <w:rPr>
                <w:rFonts w:ascii="Times New Roman" w:hAnsi="Times New Roman"/>
                <w:sz w:val="24"/>
                <w:szCs w:val="24"/>
              </w:rPr>
              <w:t>is expecting to change 238 tyres per month..  A finished tyre</w:t>
            </w:r>
            <w:r w:rsidR="002054BE" w:rsidRPr="00A50A73">
              <w:rPr>
                <w:rFonts w:ascii="Times New Roman" w:hAnsi="Times New Roman"/>
                <w:sz w:val="24"/>
                <w:szCs w:val="24"/>
              </w:rPr>
              <w:t xml:space="preserve"> sells</w:t>
            </w:r>
            <w:r w:rsidR="002054BE">
              <w:rPr>
                <w:rFonts w:ascii="Times New Roman" w:hAnsi="Times New Roman"/>
                <w:sz w:val="24"/>
                <w:szCs w:val="24"/>
              </w:rPr>
              <w:t xml:space="preserve"> on average for £75</w:t>
            </w:r>
            <w:r w:rsidR="002054BE" w:rsidRPr="00A50A73">
              <w:rPr>
                <w:rFonts w:ascii="Times New Roman" w:hAnsi="Times New Roman"/>
                <w:sz w:val="24"/>
                <w:szCs w:val="24"/>
              </w:rPr>
              <w:t>.</w:t>
            </w:r>
          </w:p>
          <w:p w14:paraId="798673F4" w14:textId="77777777" w:rsidR="002054BE" w:rsidRDefault="002054BE" w:rsidP="00B8367B">
            <w:pPr>
              <w:rPr>
                <w:rFonts w:cs="Arial"/>
              </w:rPr>
            </w:pPr>
          </w:p>
          <w:p w14:paraId="361B4496" w14:textId="77777777" w:rsidR="00B8367B" w:rsidRDefault="00B8367B" w:rsidP="00B8367B">
            <w:pPr>
              <w:rPr>
                <w:rFonts w:cs="Arial"/>
              </w:rPr>
            </w:pPr>
            <w:r>
              <w:rPr>
                <w:rFonts w:cs="Arial"/>
              </w:rPr>
              <w:t>Candidates are required to calculate the break-even point.</w:t>
            </w:r>
          </w:p>
          <w:p w14:paraId="4F230C87" w14:textId="77777777" w:rsidR="00B8367B" w:rsidRDefault="00B8367B" w:rsidP="00B8367B">
            <w:pPr>
              <w:rPr>
                <w:rFonts w:cs="Arial"/>
              </w:rPr>
            </w:pPr>
          </w:p>
          <w:p w14:paraId="0EA46F50" w14:textId="77777777" w:rsidR="00B8367B" w:rsidRPr="0099052C" w:rsidRDefault="00B8367B" w:rsidP="00B8367B">
            <w:r>
              <w:t xml:space="preserve">Break-even point = </w:t>
            </w:r>
            <m:oMath>
              <m:f>
                <m:fPr>
                  <m:ctrlPr>
                    <w:rPr>
                      <w:rFonts w:ascii="Cambria Math" w:eastAsia="Calibri" w:hAnsi="Cambria Math"/>
                      <w:i/>
                      <w:lang w:val="en-US" w:eastAsia="en-US"/>
                    </w:rPr>
                  </m:ctrlPr>
                </m:fPr>
                <m:num>
                  <m:r>
                    <w:rPr>
                      <w:rFonts w:ascii="Cambria Math" w:hAnsi="Cambria Math"/>
                    </w:rPr>
                    <m:t>Fixed costs</m:t>
                  </m:r>
                </m:num>
                <m:den>
                  <m:r>
                    <w:rPr>
                      <w:rFonts w:ascii="Cambria Math" w:hAnsi="Cambria Math"/>
                    </w:rPr>
                    <m:t>Selling price per unit-Variable costs per unit</m:t>
                  </m:r>
                </m:den>
              </m:f>
            </m:oMath>
          </w:p>
          <w:p w14:paraId="554F027D" w14:textId="77777777" w:rsidR="00B8367B" w:rsidRPr="0099052C" w:rsidRDefault="00B8367B" w:rsidP="00B8367B"/>
          <w:p w14:paraId="531F589D" w14:textId="77777777" w:rsidR="00B8367B" w:rsidRPr="000933B9" w:rsidRDefault="00B8367B" w:rsidP="00B8367B">
            <w:r w:rsidRPr="0099052C">
              <w:t xml:space="preserve">Break-even point = </w:t>
            </w:r>
            <m:oMath>
              <m:f>
                <m:fPr>
                  <m:ctrlPr>
                    <w:rPr>
                      <w:rFonts w:ascii="Cambria Math" w:hAnsi="Cambria Math"/>
                      <w:i/>
                      <w:lang w:val="en-US" w:eastAsia="en-US"/>
                    </w:rPr>
                  </m:ctrlPr>
                </m:fPr>
                <m:num>
                  <m:r>
                    <w:rPr>
                      <w:rFonts w:ascii="Cambria Math" w:hAnsi="Cambria Math"/>
                    </w:rPr>
                    <m:t>30,000</m:t>
                  </m:r>
                </m:num>
                <m:den>
                  <m:r>
                    <w:rPr>
                      <w:rFonts w:ascii="Cambria Math" w:hAnsi="Cambria Math"/>
                    </w:rPr>
                    <m:t>75-57</m:t>
                  </m:r>
                </m:den>
              </m:f>
            </m:oMath>
          </w:p>
          <w:p w14:paraId="74976BC1" w14:textId="77777777" w:rsidR="00B8367B" w:rsidRPr="0099052C" w:rsidRDefault="00B8367B" w:rsidP="00B8367B"/>
          <w:p w14:paraId="700DBA74" w14:textId="77777777" w:rsidR="00B8367B" w:rsidRDefault="00101DD5" w:rsidP="00B8367B">
            <w:r>
              <w:t>Break-even point = 1667</w:t>
            </w:r>
            <w:r w:rsidR="00B8367B" w:rsidRPr="0099052C">
              <w:t xml:space="preserve"> units</w:t>
            </w:r>
            <w:r>
              <w:t xml:space="preserve"> (tyres)</w:t>
            </w:r>
          </w:p>
          <w:p w14:paraId="59B6F158" w14:textId="77777777" w:rsidR="00B8367B" w:rsidRDefault="00B8367B" w:rsidP="00B8367B"/>
          <w:p w14:paraId="5A55AAE3" w14:textId="77777777" w:rsidR="00B8367B" w:rsidRDefault="00B8367B" w:rsidP="00B8367B"/>
          <w:p w14:paraId="2389B237" w14:textId="77777777" w:rsidR="007166F6" w:rsidRDefault="007166F6" w:rsidP="00C76DF0">
            <w:pPr>
              <w:rPr>
                <w:rFonts w:cs="Arial"/>
                <w:b/>
              </w:rPr>
            </w:pPr>
          </w:p>
          <w:p w14:paraId="7486A319" w14:textId="77777777" w:rsidR="00B8367B" w:rsidRDefault="00B8367B" w:rsidP="00C76DF0">
            <w:pPr>
              <w:rPr>
                <w:rFonts w:cs="Arial"/>
                <w:b/>
              </w:rPr>
            </w:pPr>
          </w:p>
          <w:p w14:paraId="6C2BDBFB" w14:textId="77777777" w:rsidR="00B8367B" w:rsidRDefault="00B8367B" w:rsidP="00C76DF0">
            <w:pPr>
              <w:rPr>
                <w:rFonts w:cs="Arial"/>
                <w:b/>
              </w:rPr>
            </w:pPr>
          </w:p>
          <w:p w14:paraId="69A32D95" w14:textId="77777777" w:rsidR="00B8367B" w:rsidRDefault="00B8367B" w:rsidP="00B8367B"/>
          <w:p w14:paraId="3418A1A5" w14:textId="77777777" w:rsidR="00B8367B" w:rsidRDefault="00B8367B" w:rsidP="00B8367B"/>
          <w:p w14:paraId="2FFDFBBA" w14:textId="77777777" w:rsidR="00B8367B" w:rsidRDefault="00B8367B" w:rsidP="00B8367B">
            <w:r>
              <w:t>Candidates are required to draw a break-even chart that shows the firms current position.</w:t>
            </w:r>
          </w:p>
          <w:p w14:paraId="3DAEDEAB" w14:textId="77777777" w:rsidR="00B8367B" w:rsidRDefault="00B8367B" w:rsidP="00B8367B"/>
          <w:p w14:paraId="78A126A0" w14:textId="77777777" w:rsidR="00B8367B" w:rsidRDefault="00B8367B" w:rsidP="00B8367B">
            <w:r>
              <w:rPr>
                <w:noProof/>
              </w:rPr>
              <mc:AlternateContent>
                <mc:Choice Requires="wps">
                  <w:drawing>
                    <wp:anchor distT="0" distB="0" distL="114300" distR="114300" simplePos="0" relativeHeight="251663360" behindDoc="0" locked="0" layoutInCell="1" allowOverlap="1" wp14:anchorId="73C8743A" wp14:editId="6C1FC28A">
                      <wp:simplePos x="0" y="0"/>
                      <wp:positionH relativeFrom="column">
                        <wp:posOffset>729615</wp:posOffset>
                      </wp:positionH>
                      <wp:positionV relativeFrom="paragraph">
                        <wp:posOffset>61595</wp:posOffset>
                      </wp:positionV>
                      <wp:extent cx="3133725" cy="2677160"/>
                      <wp:effectExtent l="5715" t="13970" r="13335" b="1397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33725" cy="2677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A0DF84D" id="_x0000_t32" coordsize="21600,21600" o:spt="32" o:oned="t" path="m,l21600,21600e" filled="f">
                      <v:path arrowok="t" fillok="f" o:connecttype="none"/>
                      <o:lock v:ext="edit" shapetype="t"/>
                    </v:shapetype>
                    <v:shape id="Straight Arrow Connector 19" o:spid="_x0000_s1026" type="#_x0000_t32" style="position:absolute;margin-left:57.45pt;margin-top:4.85pt;width:246.75pt;height:210.8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"/>
                  </w:pict>
                </mc:Fallback>
              </mc:AlternateContent>
            </w:r>
            <w:r>
              <w:rPr>
                <w:noProof/>
              </w:rPr>
              <mc:AlternateContent>
                <mc:Choice Requires="wps">
                  <w:drawing>
                    <wp:anchor distT="0" distB="0" distL="114300" distR="114300" simplePos="0" relativeHeight="251659264" behindDoc="0" locked="0" layoutInCell="1" allowOverlap="1" wp14:anchorId="19771083" wp14:editId="07C1261E">
                      <wp:simplePos x="0" y="0"/>
                      <wp:positionH relativeFrom="column">
                        <wp:posOffset>729615</wp:posOffset>
                      </wp:positionH>
                      <wp:positionV relativeFrom="paragraph">
                        <wp:posOffset>62230</wp:posOffset>
                      </wp:positionV>
                      <wp:extent cx="0" cy="2677160"/>
                      <wp:effectExtent l="5715" t="5080" r="13335" b="1333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77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C2D250" id="Straight Arrow Connector 18" o:spid="_x0000_s1026" type="#_x0000_t32" style="position:absolute;margin-left:57.45pt;margin-top:4.9pt;width:0;height:2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"/>
                  </w:pict>
                </mc:Fallback>
              </mc:AlternateContent>
            </w:r>
            <w:r>
              <w:t xml:space="preserve">                                                                                                     Sales revenue</w:t>
            </w:r>
          </w:p>
          <w:p w14:paraId="5953C687" w14:textId="77777777" w:rsidR="00B8367B" w:rsidRDefault="00B8367B" w:rsidP="00B8367B"/>
          <w:p w14:paraId="7DF4135D" w14:textId="77777777" w:rsidR="00B8367B" w:rsidRDefault="00B8367B" w:rsidP="00B8367B"/>
          <w:p w14:paraId="1797CD53" w14:textId="77777777" w:rsidR="00B8367B" w:rsidRDefault="00B8367B" w:rsidP="00B8367B">
            <w:r>
              <w:t xml:space="preserve">                                                                                       Profit</w:t>
            </w:r>
          </w:p>
          <w:p w14:paraId="35ACAA6A" w14:textId="77777777" w:rsidR="00B8367B" w:rsidRDefault="00B8367B" w:rsidP="00B8367B">
            <w:r>
              <w:rPr>
                <w:noProof/>
              </w:rPr>
              <mc:AlternateContent>
                <mc:Choice Requires="wps">
                  <w:drawing>
                    <wp:anchor distT="0" distB="0" distL="114300" distR="114300" simplePos="0" relativeHeight="251664384" behindDoc="0" locked="0" layoutInCell="1" allowOverlap="1" wp14:anchorId="17E00D0A" wp14:editId="0960FEB2">
                      <wp:simplePos x="0" y="0"/>
                      <wp:positionH relativeFrom="column">
                        <wp:posOffset>1939290</wp:posOffset>
                      </wp:positionH>
                      <wp:positionV relativeFrom="paragraph">
                        <wp:posOffset>104775</wp:posOffset>
                      </wp:positionV>
                      <wp:extent cx="457200" cy="438785"/>
                      <wp:effectExtent l="5715" t="9525" r="51435" b="4699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438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5D1C21" id="Straight Arrow Connector 17" o:spid="_x0000_s1026" type="#_x0000_t32" style="position:absolute;margin-left:152.7pt;margin-top:8.25pt;width:36pt;height:34.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">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69179FC5" wp14:editId="4A592FBE">
                      <wp:simplePos x="0" y="0"/>
                      <wp:positionH relativeFrom="column">
                        <wp:posOffset>729615</wp:posOffset>
                      </wp:positionH>
                      <wp:positionV relativeFrom="paragraph">
                        <wp:posOffset>105410</wp:posOffset>
                      </wp:positionV>
                      <wp:extent cx="3248025" cy="1085850"/>
                      <wp:effectExtent l="5715" t="10160" r="13335" b="889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48025" cy="1085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B6B29D" id="Straight Arrow Connector 16" o:spid="_x0000_s1026" type="#_x0000_t32" style="position:absolute;margin-left:57.45pt;margin-top:8.3pt;width:255.75pt;height:8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"/>
                  </w:pict>
                </mc:Fallback>
              </mc:AlternateContent>
            </w:r>
            <w:r>
              <w:t xml:space="preserve">                               Break-even point                                            Variable costs</w:t>
            </w:r>
          </w:p>
          <w:p w14:paraId="3C12865D" w14:textId="77777777" w:rsidR="00B8367B" w:rsidRDefault="00B8367B" w:rsidP="00B8367B">
            <w:r>
              <w:t xml:space="preserve">                                                                                                  </w:t>
            </w:r>
          </w:p>
          <w:p w14:paraId="2DB9802B" w14:textId="77777777" w:rsidR="00B8367B" w:rsidRDefault="00B8367B" w:rsidP="00B8367B">
            <w:r>
              <w:t>Costs (</w:t>
            </w:r>
            <w:r>
              <w:rPr>
                <w:rFonts w:cs="Arial"/>
              </w:rPr>
              <w:t>£</w:t>
            </w:r>
            <w:r>
              <w:t>)</w:t>
            </w:r>
          </w:p>
          <w:p w14:paraId="4076B80E" w14:textId="77777777" w:rsidR="00B8367B" w:rsidRDefault="00B8367B" w:rsidP="00B8367B">
            <w:r>
              <w:rPr>
                <w:noProof/>
              </w:rPr>
              <mc:AlternateContent>
                <mc:Choice Requires="wps">
                  <w:drawing>
                    <wp:anchor distT="0" distB="0" distL="114300" distR="114300" simplePos="0" relativeHeight="251665408" behindDoc="0" locked="0" layoutInCell="1" allowOverlap="1" wp14:anchorId="5A896A6F" wp14:editId="64C4F911">
                      <wp:simplePos x="0" y="0"/>
                      <wp:positionH relativeFrom="column">
                        <wp:posOffset>2463165</wp:posOffset>
                      </wp:positionH>
                      <wp:positionV relativeFrom="paragraph">
                        <wp:posOffset>128905</wp:posOffset>
                      </wp:positionV>
                      <wp:extent cx="0" cy="1485900"/>
                      <wp:effectExtent l="5715" t="5080" r="13335" b="1397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8590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8CCDCD" id="Straight Arrow Connector 15" o:spid="_x0000_s1026" type="#_x0000_t32" style="position:absolute;margin-left:193.95pt;margin-top:10.15pt;width:0;height:1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">
                      <v:stroke dashstyle="dash"/>
                    </v:shape>
                  </w:pict>
                </mc:Fallback>
              </mc:AlternateContent>
            </w:r>
          </w:p>
          <w:p w14:paraId="257FC109" w14:textId="77777777" w:rsidR="00B8367B" w:rsidRDefault="00B8367B" w:rsidP="00B8367B"/>
          <w:p w14:paraId="311D48D7" w14:textId="77777777" w:rsidR="00B8367B" w:rsidRDefault="00B8367B" w:rsidP="00B8367B"/>
          <w:p w14:paraId="4B804063" w14:textId="77777777" w:rsidR="00B8367B" w:rsidRDefault="00B8367B" w:rsidP="00B8367B"/>
          <w:p w14:paraId="1232FF78" w14:textId="77777777" w:rsidR="00B8367B" w:rsidRDefault="00B8367B" w:rsidP="00B8367B">
            <w:r>
              <w:rPr>
                <w:noProof/>
              </w:rPr>
              <mc:AlternateContent>
                <mc:Choice Requires="wps">
                  <w:drawing>
                    <wp:anchor distT="0" distB="0" distL="114300" distR="114300" simplePos="0" relativeHeight="251661312" behindDoc="0" locked="0" layoutInCell="1" allowOverlap="1" wp14:anchorId="7393EBB9" wp14:editId="0CC6FD4A">
                      <wp:simplePos x="0" y="0"/>
                      <wp:positionH relativeFrom="column">
                        <wp:posOffset>729615</wp:posOffset>
                      </wp:positionH>
                      <wp:positionV relativeFrom="paragraph">
                        <wp:posOffset>67310</wp:posOffset>
                      </wp:positionV>
                      <wp:extent cx="3190875" cy="0"/>
                      <wp:effectExtent l="5715" t="10160" r="13335" b="889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C927F7" id="Straight Arrow Connector 14" o:spid="_x0000_s1026" type="#_x0000_t32" style="position:absolute;margin-left:57.45pt;margin-top:5.3pt;width:251.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"/>
                  </w:pict>
                </mc:Fallback>
              </mc:AlternateContent>
            </w:r>
            <w:r w:rsidR="00472C61">
              <w:t>3</w:t>
            </w:r>
            <w:r>
              <w:t>0,000                                                                                          Fixed costs</w:t>
            </w:r>
          </w:p>
          <w:p w14:paraId="497F487A" w14:textId="77777777" w:rsidR="00B8367B" w:rsidRDefault="00B8367B" w:rsidP="00B8367B"/>
          <w:p w14:paraId="330C5EC4" w14:textId="77777777" w:rsidR="00B8367B" w:rsidRPr="00F156AA" w:rsidRDefault="00B8367B" w:rsidP="00B8367B">
            <w:pPr>
              <w:rPr>
                <w:rFonts w:cs="Arial"/>
              </w:rPr>
            </w:pPr>
            <w:r>
              <w:rPr>
                <w:rFonts w:cs="Arial"/>
              </w:rPr>
              <w:t xml:space="preserve">                       loss           </w:t>
            </w:r>
          </w:p>
          <w:p w14:paraId="7C9C5500" w14:textId="77777777" w:rsidR="00B8367B" w:rsidRDefault="00B8367B" w:rsidP="00B8367B">
            <w:pPr>
              <w:jc w:val="center"/>
              <w:rPr>
                <w:rFonts w:cs="Arial"/>
                <w:b/>
              </w:rPr>
            </w:pPr>
          </w:p>
          <w:p w14:paraId="1475CC00" w14:textId="77777777" w:rsidR="00B8367B" w:rsidRDefault="00B8367B" w:rsidP="00B8367B">
            <w:pPr>
              <w:jc w:val="center"/>
              <w:rPr>
                <w:rFonts w:cs="Arial"/>
                <w:b/>
              </w:rPr>
            </w:pPr>
          </w:p>
          <w:p w14:paraId="061FDE2A" w14:textId="77777777" w:rsidR="00B8367B" w:rsidRDefault="00B8367B" w:rsidP="00B8367B">
            <w:pPr>
              <w:jc w:val="center"/>
              <w:rPr>
                <w:rFonts w:cs="Arial"/>
                <w:b/>
              </w:rPr>
            </w:pPr>
          </w:p>
          <w:p w14:paraId="0F9AB3A6" w14:textId="77777777" w:rsidR="00B8367B" w:rsidRDefault="00B8367B" w:rsidP="00B8367B">
            <w:pPr>
              <w:rPr>
                <w:rFonts w:cs="Arial"/>
                <w:b/>
              </w:rPr>
            </w:pPr>
            <w:r>
              <w:rPr>
                <w:rFonts w:cs="Arial"/>
                <w:b/>
                <w:noProof/>
              </w:rPr>
              <mc:AlternateContent>
                <mc:Choice Requires="wps">
                  <w:drawing>
                    <wp:anchor distT="0" distB="0" distL="114300" distR="114300" simplePos="0" relativeHeight="251660288" behindDoc="0" locked="0" layoutInCell="1" allowOverlap="1" wp14:anchorId="48EFB4B5" wp14:editId="2EF45FC4">
                      <wp:simplePos x="0" y="0"/>
                      <wp:positionH relativeFrom="column">
                        <wp:posOffset>729615</wp:posOffset>
                      </wp:positionH>
                      <wp:positionV relativeFrom="paragraph">
                        <wp:posOffset>3175</wp:posOffset>
                      </wp:positionV>
                      <wp:extent cx="3305175" cy="0"/>
                      <wp:effectExtent l="5715" t="12700" r="13335" b="63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6503C7" id="Straight Arrow Connector 13" o:spid="_x0000_s1026" type="#_x0000_t32" style="position:absolute;margin-left:57.45pt;margin-top:.25pt;width:26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"/>
                  </w:pict>
                </mc:Fallback>
              </mc:AlternateContent>
            </w:r>
            <w:r>
              <w:rPr>
                <w:rFonts w:cs="Arial"/>
              </w:rPr>
              <w:t xml:space="preserve">                                 </w:t>
            </w:r>
            <w:r w:rsidR="002F03C8">
              <w:rPr>
                <w:rFonts w:cs="Arial"/>
              </w:rPr>
              <w:t xml:space="preserve">                          1667</w:t>
            </w:r>
          </w:p>
          <w:p w14:paraId="3CEA983C" w14:textId="77777777" w:rsidR="00B8367B" w:rsidRDefault="00B8367B" w:rsidP="00B8367B">
            <w:pPr>
              <w:rPr>
                <w:rFonts w:cs="Arial"/>
              </w:rPr>
            </w:pPr>
            <w:r>
              <w:rPr>
                <w:rFonts w:cs="Arial"/>
              </w:rPr>
              <w:t xml:space="preserve">                                         Output (units) </w:t>
            </w:r>
            <w:r w:rsidR="002F03C8">
              <w:rPr>
                <w:rFonts w:cs="Arial"/>
              </w:rPr>
              <w:t>(fitted tyres)</w:t>
            </w:r>
            <w:r>
              <w:rPr>
                <w:rFonts w:cs="Arial"/>
              </w:rPr>
              <w:t xml:space="preserve">       </w:t>
            </w:r>
          </w:p>
          <w:p w14:paraId="0EDF00BA" w14:textId="77777777" w:rsidR="00B8367B" w:rsidRDefault="00B8367B" w:rsidP="00B8367B">
            <w:pPr>
              <w:rPr>
                <w:rFonts w:cs="Arial"/>
              </w:rPr>
            </w:pPr>
          </w:p>
          <w:p w14:paraId="1C2BABA0" w14:textId="77777777" w:rsidR="00B8367B" w:rsidRPr="00941770" w:rsidRDefault="00B8367B" w:rsidP="00C76DF0">
            <w:pPr>
              <w:rPr>
                <w:rFonts w:cs="Arial"/>
                <w:b/>
              </w:rPr>
            </w:pPr>
          </w:p>
        </w:tc>
        <w:tc>
          <w:tcPr>
            <w:tcW w:w="992" w:type="dxa"/>
            <w:tcBorders>
              <w:top w:val="single" w:sz="6" w:space="0" w:color="auto"/>
            </w:tcBorders>
            <w:shd w:val="clear" w:color="auto" w:fill="auto"/>
          </w:tcPr>
          <w:p w14:paraId="5263DA9D" w14:textId="77777777" w:rsidR="00735856" w:rsidRDefault="00735856" w:rsidP="0024252D">
            <w:pPr>
              <w:jc w:val="center"/>
              <w:rPr>
                <w:rFonts w:cs="Arial"/>
                <w:b/>
              </w:rPr>
            </w:pPr>
          </w:p>
          <w:p w14:paraId="5BC6896F" w14:textId="77777777" w:rsidR="00C07B5B" w:rsidRDefault="00C07B5B" w:rsidP="0024252D">
            <w:pPr>
              <w:jc w:val="center"/>
              <w:rPr>
                <w:rFonts w:cs="Arial"/>
                <w:b/>
              </w:rPr>
            </w:pPr>
          </w:p>
          <w:p w14:paraId="6A933D57" w14:textId="77777777" w:rsidR="00C07B5B" w:rsidRDefault="00C07B5B" w:rsidP="0024252D">
            <w:pPr>
              <w:jc w:val="center"/>
              <w:rPr>
                <w:rFonts w:cs="Arial"/>
                <w:b/>
              </w:rPr>
            </w:pPr>
          </w:p>
          <w:p w14:paraId="2DA52087" w14:textId="77777777" w:rsidR="00C07B5B" w:rsidRDefault="00C07B5B" w:rsidP="0024252D">
            <w:pPr>
              <w:jc w:val="center"/>
              <w:rPr>
                <w:rFonts w:cs="Arial"/>
                <w:b/>
              </w:rPr>
            </w:pPr>
          </w:p>
          <w:p w14:paraId="32DDA06D" w14:textId="77777777" w:rsidR="00C07B5B" w:rsidRDefault="00C07B5B" w:rsidP="0024252D">
            <w:pPr>
              <w:jc w:val="center"/>
              <w:rPr>
                <w:rFonts w:cs="Arial"/>
                <w:b/>
              </w:rPr>
            </w:pPr>
          </w:p>
          <w:p w14:paraId="7B605713" w14:textId="77777777" w:rsidR="00C07B5B" w:rsidRDefault="00C07B5B" w:rsidP="0024252D">
            <w:pPr>
              <w:jc w:val="center"/>
              <w:rPr>
                <w:rFonts w:cs="Arial"/>
                <w:b/>
              </w:rPr>
            </w:pPr>
          </w:p>
          <w:p w14:paraId="39F9802B" w14:textId="77777777" w:rsidR="00C07B5B" w:rsidRDefault="00C07B5B" w:rsidP="0024252D">
            <w:pPr>
              <w:jc w:val="center"/>
              <w:rPr>
                <w:rFonts w:cs="Arial"/>
                <w:b/>
              </w:rPr>
            </w:pPr>
          </w:p>
          <w:p w14:paraId="33B6CCA9" w14:textId="77777777" w:rsidR="00C07B5B" w:rsidRDefault="00C07B5B" w:rsidP="0024252D">
            <w:pPr>
              <w:jc w:val="center"/>
              <w:rPr>
                <w:rFonts w:cs="Arial"/>
                <w:b/>
              </w:rPr>
            </w:pPr>
          </w:p>
          <w:p w14:paraId="06D63D79" w14:textId="77777777" w:rsidR="00C07B5B" w:rsidRDefault="00C07B5B" w:rsidP="0024252D">
            <w:pPr>
              <w:jc w:val="center"/>
              <w:rPr>
                <w:rFonts w:cs="Arial"/>
                <w:b/>
              </w:rPr>
            </w:pPr>
          </w:p>
          <w:p w14:paraId="640108C5" w14:textId="77777777" w:rsidR="00C07B5B" w:rsidRDefault="00C07B5B" w:rsidP="0024252D">
            <w:pPr>
              <w:jc w:val="center"/>
              <w:rPr>
                <w:rFonts w:cs="Arial"/>
                <w:b/>
              </w:rPr>
            </w:pPr>
          </w:p>
          <w:p w14:paraId="16BA6827" w14:textId="77777777" w:rsidR="00C07B5B" w:rsidRDefault="00C07B5B" w:rsidP="0024252D">
            <w:pPr>
              <w:jc w:val="center"/>
              <w:rPr>
                <w:rFonts w:cs="Arial"/>
                <w:b/>
              </w:rPr>
            </w:pPr>
          </w:p>
          <w:p w14:paraId="083A59F1" w14:textId="77777777" w:rsidR="00C07B5B" w:rsidRDefault="00C07B5B" w:rsidP="0024252D">
            <w:pPr>
              <w:jc w:val="center"/>
              <w:rPr>
                <w:rFonts w:cs="Arial"/>
                <w:b/>
              </w:rPr>
            </w:pPr>
          </w:p>
          <w:p w14:paraId="419927C0" w14:textId="77777777" w:rsidR="00C07B5B" w:rsidRDefault="00C07B5B" w:rsidP="0024252D">
            <w:pPr>
              <w:jc w:val="center"/>
              <w:rPr>
                <w:rFonts w:cs="Arial"/>
                <w:b/>
              </w:rPr>
            </w:pPr>
          </w:p>
          <w:p w14:paraId="2B96C93E" w14:textId="77777777" w:rsidR="00C07B5B" w:rsidRDefault="00C07B5B" w:rsidP="0024252D">
            <w:pPr>
              <w:jc w:val="center"/>
              <w:rPr>
                <w:rFonts w:cs="Arial"/>
                <w:b/>
              </w:rPr>
            </w:pPr>
          </w:p>
          <w:p w14:paraId="52B316DB" w14:textId="77777777" w:rsidR="00C76DF0" w:rsidRDefault="00C76DF0" w:rsidP="0024252D">
            <w:pPr>
              <w:jc w:val="center"/>
              <w:rPr>
                <w:rFonts w:cs="Arial"/>
                <w:b/>
              </w:rPr>
            </w:pPr>
          </w:p>
          <w:p w14:paraId="3B80A667" w14:textId="77777777" w:rsidR="00C76DF0" w:rsidRDefault="00C76DF0" w:rsidP="0024252D">
            <w:pPr>
              <w:jc w:val="center"/>
              <w:rPr>
                <w:rFonts w:cs="Arial"/>
                <w:b/>
              </w:rPr>
            </w:pPr>
          </w:p>
          <w:p w14:paraId="517C84E6" w14:textId="77777777" w:rsidR="00C76DF0" w:rsidRDefault="00C76DF0" w:rsidP="0024252D">
            <w:pPr>
              <w:jc w:val="center"/>
              <w:rPr>
                <w:rFonts w:cs="Arial"/>
                <w:b/>
              </w:rPr>
            </w:pPr>
          </w:p>
          <w:p w14:paraId="31035056" w14:textId="77777777" w:rsidR="00C76DF0" w:rsidRDefault="00C76DF0" w:rsidP="0024252D">
            <w:pPr>
              <w:jc w:val="center"/>
              <w:rPr>
                <w:rFonts w:cs="Arial"/>
                <w:b/>
              </w:rPr>
            </w:pPr>
          </w:p>
          <w:p w14:paraId="672DB27B" w14:textId="77777777" w:rsidR="00C76DF0" w:rsidRDefault="00C76DF0" w:rsidP="0024252D">
            <w:pPr>
              <w:jc w:val="center"/>
              <w:rPr>
                <w:rFonts w:cs="Arial"/>
                <w:b/>
              </w:rPr>
            </w:pPr>
          </w:p>
          <w:p w14:paraId="5F24FE36" w14:textId="77777777" w:rsidR="00C76DF0" w:rsidRDefault="00C76DF0" w:rsidP="0024252D">
            <w:pPr>
              <w:jc w:val="center"/>
              <w:rPr>
                <w:rFonts w:cs="Arial"/>
                <w:b/>
              </w:rPr>
            </w:pPr>
          </w:p>
          <w:p w14:paraId="29393C2E" w14:textId="77777777" w:rsidR="00C76DF0" w:rsidRDefault="00C76DF0" w:rsidP="0024252D">
            <w:pPr>
              <w:jc w:val="center"/>
              <w:rPr>
                <w:rFonts w:cs="Arial"/>
                <w:b/>
              </w:rPr>
            </w:pPr>
          </w:p>
          <w:p w14:paraId="13C66D08" w14:textId="77777777" w:rsidR="00C76DF0" w:rsidRDefault="00C76DF0" w:rsidP="0024252D">
            <w:pPr>
              <w:jc w:val="center"/>
              <w:rPr>
                <w:rFonts w:cs="Arial"/>
                <w:b/>
              </w:rPr>
            </w:pPr>
          </w:p>
          <w:p w14:paraId="3E5187D9" w14:textId="77777777" w:rsidR="00C76DF0" w:rsidRDefault="00C76DF0" w:rsidP="0024252D">
            <w:pPr>
              <w:jc w:val="center"/>
              <w:rPr>
                <w:rFonts w:cs="Arial"/>
                <w:b/>
              </w:rPr>
            </w:pPr>
          </w:p>
          <w:p w14:paraId="58D575A9" w14:textId="77777777" w:rsidR="00C76DF0" w:rsidRDefault="00C76DF0" w:rsidP="0024252D">
            <w:pPr>
              <w:jc w:val="center"/>
              <w:rPr>
                <w:rFonts w:cs="Arial"/>
                <w:b/>
              </w:rPr>
            </w:pPr>
          </w:p>
          <w:p w14:paraId="100FA878" w14:textId="77777777" w:rsidR="00C76DF0" w:rsidRDefault="00C76DF0" w:rsidP="0024252D">
            <w:pPr>
              <w:jc w:val="center"/>
              <w:rPr>
                <w:rFonts w:cs="Arial"/>
                <w:b/>
              </w:rPr>
            </w:pPr>
          </w:p>
          <w:p w14:paraId="43BEAF6D" w14:textId="77777777" w:rsidR="00C76DF0" w:rsidRDefault="00C76DF0" w:rsidP="0024252D">
            <w:pPr>
              <w:jc w:val="center"/>
              <w:rPr>
                <w:rFonts w:cs="Arial"/>
                <w:b/>
              </w:rPr>
            </w:pPr>
          </w:p>
          <w:p w14:paraId="055CCC68" w14:textId="77777777" w:rsidR="00C76DF0" w:rsidRDefault="00C76DF0" w:rsidP="0024252D">
            <w:pPr>
              <w:jc w:val="center"/>
              <w:rPr>
                <w:rFonts w:cs="Arial"/>
                <w:b/>
              </w:rPr>
            </w:pPr>
          </w:p>
          <w:p w14:paraId="541A6328" w14:textId="77777777" w:rsidR="00C76DF0" w:rsidRDefault="00472C61" w:rsidP="0024252D">
            <w:pPr>
              <w:jc w:val="center"/>
              <w:rPr>
                <w:rFonts w:cs="Arial"/>
                <w:b/>
              </w:rPr>
            </w:pPr>
            <w:r>
              <w:rPr>
                <w:rFonts w:cs="Arial"/>
                <w:b/>
              </w:rPr>
              <w:t>4</w:t>
            </w:r>
            <w:r w:rsidR="00FA11E9">
              <w:rPr>
                <w:rFonts w:cs="Arial"/>
                <w:b/>
              </w:rPr>
              <w:t>Marks</w:t>
            </w:r>
          </w:p>
          <w:p w14:paraId="135AEA46" w14:textId="77777777" w:rsidR="00C76DF0" w:rsidRDefault="00C76DF0" w:rsidP="0024252D">
            <w:pPr>
              <w:jc w:val="center"/>
              <w:rPr>
                <w:rFonts w:cs="Arial"/>
                <w:b/>
              </w:rPr>
            </w:pPr>
          </w:p>
          <w:p w14:paraId="21DA32C2" w14:textId="77777777" w:rsidR="00C76DF0" w:rsidRDefault="00C76DF0" w:rsidP="0024252D">
            <w:pPr>
              <w:jc w:val="center"/>
              <w:rPr>
                <w:rFonts w:cs="Arial"/>
                <w:b/>
              </w:rPr>
            </w:pPr>
          </w:p>
          <w:p w14:paraId="4ADA0036" w14:textId="77777777" w:rsidR="00C76DF0" w:rsidRDefault="00C76DF0" w:rsidP="0024252D">
            <w:pPr>
              <w:jc w:val="center"/>
              <w:rPr>
                <w:rFonts w:cs="Arial"/>
                <w:b/>
              </w:rPr>
            </w:pPr>
          </w:p>
          <w:p w14:paraId="2846F940" w14:textId="77777777" w:rsidR="00C76DF0" w:rsidRDefault="00C76DF0" w:rsidP="0024252D">
            <w:pPr>
              <w:jc w:val="center"/>
              <w:rPr>
                <w:rFonts w:cs="Arial"/>
                <w:b/>
              </w:rPr>
            </w:pPr>
          </w:p>
          <w:p w14:paraId="45D4D9BA" w14:textId="77777777" w:rsidR="00C76DF0" w:rsidRDefault="00C76DF0" w:rsidP="0024252D">
            <w:pPr>
              <w:jc w:val="center"/>
              <w:rPr>
                <w:rFonts w:cs="Arial"/>
                <w:b/>
              </w:rPr>
            </w:pPr>
          </w:p>
          <w:p w14:paraId="11B1875F" w14:textId="77777777" w:rsidR="00C76DF0" w:rsidRDefault="00C76DF0" w:rsidP="0024252D">
            <w:pPr>
              <w:jc w:val="center"/>
              <w:rPr>
                <w:rFonts w:cs="Arial"/>
                <w:b/>
              </w:rPr>
            </w:pPr>
          </w:p>
          <w:p w14:paraId="62A2EFF9" w14:textId="77777777" w:rsidR="00C76DF0" w:rsidRDefault="00C76DF0" w:rsidP="0024252D">
            <w:pPr>
              <w:jc w:val="center"/>
              <w:rPr>
                <w:rFonts w:cs="Arial"/>
                <w:b/>
              </w:rPr>
            </w:pPr>
          </w:p>
          <w:p w14:paraId="1FDD0098" w14:textId="77777777" w:rsidR="00C76DF0" w:rsidRDefault="00C76DF0" w:rsidP="0024252D">
            <w:pPr>
              <w:jc w:val="center"/>
              <w:rPr>
                <w:rFonts w:cs="Arial"/>
                <w:b/>
              </w:rPr>
            </w:pPr>
          </w:p>
          <w:p w14:paraId="7C6C9896" w14:textId="77777777" w:rsidR="00C76DF0" w:rsidRDefault="00C76DF0" w:rsidP="0024252D">
            <w:pPr>
              <w:jc w:val="center"/>
              <w:rPr>
                <w:rFonts w:cs="Arial"/>
                <w:b/>
              </w:rPr>
            </w:pPr>
          </w:p>
          <w:p w14:paraId="6D26BCBC" w14:textId="77777777" w:rsidR="00C76DF0" w:rsidRDefault="00C76DF0" w:rsidP="0024252D">
            <w:pPr>
              <w:jc w:val="center"/>
              <w:rPr>
                <w:rFonts w:cs="Arial"/>
                <w:b/>
              </w:rPr>
            </w:pPr>
          </w:p>
          <w:p w14:paraId="02235716" w14:textId="77777777" w:rsidR="00C76DF0" w:rsidRDefault="00C76DF0" w:rsidP="0024252D">
            <w:pPr>
              <w:jc w:val="center"/>
              <w:rPr>
                <w:rFonts w:cs="Arial"/>
                <w:b/>
              </w:rPr>
            </w:pPr>
          </w:p>
          <w:p w14:paraId="20D091EE" w14:textId="77777777" w:rsidR="00C76DF0" w:rsidRDefault="00C76DF0" w:rsidP="0024252D">
            <w:pPr>
              <w:jc w:val="center"/>
              <w:rPr>
                <w:rFonts w:cs="Arial"/>
                <w:b/>
              </w:rPr>
            </w:pPr>
          </w:p>
          <w:p w14:paraId="7C7B0E02" w14:textId="77777777" w:rsidR="00C76DF0" w:rsidRDefault="00C76DF0" w:rsidP="0024252D">
            <w:pPr>
              <w:jc w:val="center"/>
              <w:rPr>
                <w:rFonts w:cs="Arial"/>
                <w:b/>
              </w:rPr>
            </w:pPr>
          </w:p>
          <w:p w14:paraId="17D55C90" w14:textId="77777777" w:rsidR="00C76DF0" w:rsidRDefault="00C76DF0" w:rsidP="0024252D">
            <w:pPr>
              <w:jc w:val="center"/>
              <w:rPr>
                <w:rFonts w:cs="Arial"/>
                <w:b/>
              </w:rPr>
            </w:pPr>
          </w:p>
          <w:p w14:paraId="6F4CC146" w14:textId="77777777" w:rsidR="00C07B5B" w:rsidRDefault="00F81914" w:rsidP="0024252D">
            <w:pPr>
              <w:jc w:val="center"/>
              <w:rPr>
                <w:rFonts w:cs="Arial"/>
                <w:b/>
              </w:rPr>
            </w:pPr>
            <w:r>
              <w:rPr>
                <w:rFonts w:cs="Arial"/>
                <w:b/>
              </w:rPr>
              <w:t>6</w:t>
            </w:r>
            <w:r w:rsidR="00C07B5B">
              <w:rPr>
                <w:rFonts w:cs="Arial"/>
                <w:b/>
              </w:rPr>
              <w:t>marks</w:t>
            </w:r>
          </w:p>
          <w:p w14:paraId="6E9F86C6" w14:textId="77777777" w:rsidR="00A34B51" w:rsidRDefault="00A34B51" w:rsidP="0024252D">
            <w:pPr>
              <w:jc w:val="center"/>
              <w:rPr>
                <w:rFonts w:cs="Arial"/>
                <w:b/>
              </w:rPr>
            </w:pPr>
          </w:p>
          <w:p w14:paraId="79024CF1" w14:textId="77777777" w:rsidR="00A34B51" w:rsidRDefault="00A34B51" w:rsidP="0024252D">
            <w:pPr>
              <w:jc w:val="center"/>
              <w:rPr>
                <w:rFonts w:cs="Arial"/>
                <w:b/>
              </w:rPr>
            </w:pPr>
          </w:p>
          <w:p w14:paraId="684EB2DC" w14:textId="77777777" w:rsidR="00A34B51" w:rsidRDefault="00A34B51" w:rsidP="0024252D">
            <w:pPr>
              <w:jc w:val="center"/>
              <w:rPr>
                <w:rFonts w:cs="Arial"/>
                <w:b/>
              </w:rPr>
            </w:pPr>
          </w:p>
          <w:p w14:paraId="2E307EC2" w14:textId="77777777" w:rsidR="00A34B51" w:rsidRDefault="00A34B51" w:rsidP="0024252D">
            <w:pPr>
              <w:jc w:val="center"/>
              <w:rPr>
                <w:rFonts w:cs="Arial"/>
                <w:b/>
              </w:rPr>
            </w:pPr>
          </w:p>
          <w:p w14:paraId="157BB457" w14:textId="77777777" w:rsidR="00A34B51" w:rsidRDefault="00A34B51" w:rsidP="0024252D">
            <w:pPr>
              <w:jc w:val="center"/>
              <w:rPr>
                <w:rFonts w:cs="Arial"/>
                <w:b/>
              </w:rPr>
            </w:pPr>
          </w:p>
          <w:p w14:paraId="45C23B9B" w14:textId="77777777" w:rsidR="00A34B51" w:rsidRDefault="00A34B51" w:rsidP="0024252D">
            <w:pPr>
              <w:jc w:val="center"/>
              <w:rPr>
                <w:rFonts w:cs="Arial"/>
                <w:b/>
              </w:rPr>
            </w:pPr>
          </w:p>
          <w:p w14:paraId="47758685" w14:textId="77777777" w:rsidR="00A34B51" w:rsidRDefault="00A34B51" w:rsidP="0024252D">
            <w:pPr>
              <w:jc w:val="center"/>
              <w:rPr>
                <w:rFonts w:cs="Arial"/>
                <w:b/>
              </w:rPr>
            </w:pPr>
          </w:p>
          <w:p w14:paraId="02B674A9" w14:textId="77777777" w:rsidR="00A34B51" w:rsidRDefault="00A34B51" w:rsidP="0024252D">
            <w:pPr>
              <w:jc w:val="center"/>
              <w:rPr>
                <w:rFonts w:cs="Arial"/>
                <w:b/>
              </w:rPr>
            </w:pPr>
          </w:p>
          <w:p w14:paraId="2CA630CB" w14:textId="77777777" w:rsidR="00A34B51" w:rsidRDefault="00A34B51" w:rsidP="0024252D">
            <w:pPr>
              <w:jc w:val="center"/>
              <w:rPr>
                <w:rFonts w:cs="Arial"/>
                <w:b/>
              </w:rPr>
            </w:pPr>
          </w:p>
          <w:p w14:paraId="7EAA9477" w14:textId="77777777" w:rsidR="00A34B51" w:rsidRDefault="00A34B51" w:rsidP="0024252D">
            <w:pPr>
              <w:jc w:val="center"/>
              <w:rPr>
                <w:rFonts w:cs="Arial"/>
                <w:b/>
              </w:rPr>
            </w:pPr>
          </w:p>
          <w:p w14:paraId="710E9D54" w14:textId="77777777" w:rsidR="00A34B51" w:rsidRDefault="00A34B51" w:rsidP="0024252D">
            <w:pPr>
              <w:jc w:val="center"/>
              <w:rPr>
                <w:rFonts w:cs="Arial"/>
                <w:b/>
              </w:rPr>
            </w:pPr>
          </w:p>
          <w:p w14:paraId="58B68258" w14:textId="77777777" w:rsidR="00A34B51" w:rsidRDefault="00A34B51" w:rsidP="0024252D">
            <w:pPr>
              <w:jc w:val="center"/>
              <w:rPr>
                <w:rFonts w:cs="Arial"/>
                <w:b/>
              </w:rPr>
            </w:pPr>
          </w:p>
          <w:p w14:paraId="6CB35A49" w14:textId="77777777" w:rsidR="00A34B51" w:rsidRDefault="00A34B51" w:rsidP="0024252D">
            <w:pPr>
              <w:jc w:val="center"/>
              <w:rPr>
                <w:rFonts w:cs="Arial"/>
                <w:b/>
              </w:rPr>
            </w:pPr>
          </w:p>
          <w:p w14:paraId="379B8713" w14:textId="77777777" w:rsidR="00A34B51" w:rsidRDefault="00472C61" w:rsidP="0024252D">
            <w:pPr>
              <w:jc w:val="center"/>
              <w:rPr>
                <w:rFonts w:cs="Arial"/>
                <w:b/>
              </w:rPr>
            </w:pPr>
            <w:r>
              <w:rPr>
                <w:rFonts w:cs="Arial"/>
                <w:b/>
              </w:rPr>
              <w:t>5</w:t>
            </w:r>
            <w:r w:rsidR="00FA11E9">
              <w:rPr>
                <w:rFonts w:cs="Arial"/>
                <w:b/>
              </w:rPr>
              <w:t>marks</w:t>
            </w:r>
          </w:p>
          <w:p w14:paraId="6499B4C0" w14:textId="77777777" w:rsidR="00A34B51" w:rsidRDefault="00A34B51" w:rsidP="0024252D">
            <w:pPr>
              <w:jc w:val="center"/>
              <w:rPr>
                <w:rFonts w:cs="Arial"/>
                <w:b/>
              </w:rPr>
            </w:pPr>
          </w:p>
          <w:p w14:paraId="77B80336" w14:textId="77777777" w:rsidR="00A34B51" w:rsidRDefault="00A34B51" w:rsidP="0024252D">
            <w:pPr>
              <w:jc w:val="center"/>
              <w:rPr>
                <w:rFonts w:cs="Arial"/>
                <w:b/>
              </w:rPr>
            </w:pPr>
          </w:p>
          <w:p w14:paraId="69602A2C" w14:textId="77777777" w:rsidR="00A34B51" w:rsidRDefault="00A34B51" w:rsidP="0024252D">
            <w:pPr>
              <w:jc w:val="center"/>
              <w:rPr>
                <w:rFonts w:cs="Arial"/>
                <w:b/>
              </w:rPr>
            </w:pPr>
          </w:p>
          <w:p w14:paraId="293EC80E" w14:textId="77777777" w:rsidR="00A34B51" w:rsidRDefault="00A34B51" w:rsidP="0024252D">
            <w:pPr>
              <w:jc w:val="center"/>
              <w:rPr>
                <w:rFonts w:cs="Arial"/>
                <w:b/>
              </w:rPr>
            </w:pPr>
          </w:p>
          <w:p w14:paraId="688D9467" w14:textId="77777777" w:rsidR="00A34B51" w:rsidRDefault="00A34B51" w:rsidP="0024252D">
            <w:pPr>
              <w:jc w:val="center"/>
              <w:rPr>
                <w:rFonts w:cs="Arial"/>
                <w:b/>
              </w:rPr>
            </w:pPr>
          </w:p>
          <w:p w14:paraId="1A833306" w14:textId="77777777" w:rsidR="00A34B51" w:rsidRDefault="00A34B51" w:rsidP="0024252D">
            <w:pPr>
              <w:jc w:val="center"/>
              <w:rPr>
                <w:rFonts w:cs="Arial"/>
                <w:b/>
              </w:rPr>
            </w:pPr>
          </w:p>
          <w:p w14:paraId="36492D78" w14:textId="77777777" w:rsidR="00A34B51" w:rsidRDefault="00A34B51" w:rsidP="0024252D">
            <w:pPr>
              <w:jc w:val="center"/>
              <w:rPr>
                <w:rFonts w:cs="Arial"/>
                <w:b/>
              </w:rPr>
            </w:pPr>
          </w:p>
          <w:p w14:paraId="30622897" w14:textId="77777777" w:rsidR="009B5B5E" w:rsidRDefault="009B5B5E" w:rsidP="0024252D">
            <w:pPr>
              <w:jc w:val="center"/>
              <w:rPr>
                <w:rFonts w:cs="Arial"/>
                <w:b/>
              </w:rPr>
            </w:pPr>
          </w:p>
          <w:p w14:paraId="40BBF415" w14:textId="77777777" w:rsidR="009B5B5E" w:rsidRDefault="009B5B5E" w:rsidP="0024252D">
            <w:pPr>
              <w:jc w:val="center"/>
              <w:rPr>
                <w:rFonts w:cs="Arial"/>
                <w:b/>
              </w:rPr>
            </w:pPr>
          </w:p>
          <w:p w14:paraId="058FB18F" w14:textId="77777777" w:rsidR="009B5B5E" w:rsidRDefault="009B5B5E" w:rsidP="0024252D">
            <w:pPr>
              <w:jc w:val="center"/>
              <w:rPr>
                <w:rFonts w:cs="Arial"/>
                <w:b/>
              </w:rPr>
            </w:pPr>
          </w:p>
          <w:p w14:paraId="749B6BF3" w14:textId="77777777" w:rsidR="009B5B5E" w:rsidRDefault="009B5B5E" w:rsidP="006C2455">
            <w:pPr>
              <w:rPr>
                <w:rFonts w:cs="Arial"/>
                <w:b/>
              </w:rPr>
            </w:pPr>
          </w:p>
          <w:p w14:paraId="0989418A" w14:textId="77777777" w:rsidR="00C76DF0" w:rsidRDefault="00C76DF0" w:rsidP="006C2455">
            <w:pPr>
              <w:rPr>
                <w:rFonts w:cs="Arial"/>
                <w:b/>
              </w:rPr>
            </w:pPr>
          </w:p>
          <w:p w14:paraId="71A41323" w14:textId="77777777" w:rsidR="00C76DF0" w:rsidRDefault="00C76DF0" w:rsidP="006C2455">
            <w:pPr>
              <w:rPr>
                <w:rFonts w:cs="Arial"/>
                <w:b/>
              </w:rPr>
            </w:pPr>
          </w:p>
          <w:p w14:paraId="3E7F14E9" w14:textId="77777777" w:rsidR="00C76DF0" w:rsidRDefault="00C76DF0" w:rsidP="006C2455">
            <w:pPr>
              <w:rPr>
                <w:rFonts w:cs="Arial"/>
                <w:b/>
              </w:rPr>
            </w:pPr>
          </w:p>
          <w:p w14:paraId="2C51F767" w14:textId="77777777" w:rsidR="00C76DF0" w:rsidRDefault="00C76DF0" w:rsidP="006C2455">
            <w:pPr>
              <w:rPr>
                <w:rFonts w:cs="Arial"/>
                <w:b/>
              </w:rPr>
            </w:pPr>
          </w:p>
          <w:p w14:paraId="5F8CEC34" w14:textId="77777777" w:rsidR="00C76DF0" w:rsidRDefault="00C76DF0" w:rsidP="006C2455">
            <w:pPr>
              <w:rPr>
                <w:rFonts w:cs="Arial"/>
                <w:b/>
              </w:rPr>
            </w:pPr>
          </w:p>
          <w:p w14:paraId="3C4E732A" w14:textId="77777777" w:rsidR="00C76DF0" w:rsidRDefault="00C76DF0" w:rsidP="006C2455">
            <w:pPr>
              <w:rPr>
                <w:rFonts w:cs="Arial"/>
                <w:b/>
              </w:rPr>
            </w:pPr>
          </w:p>
          <w:p w14:paraId="28A4D7CB" w14:textId="77777777" w:rsidR="00C76DF0" w:rsidRDefault="00C76DF0" w:rsidP="006C2455">
            <w:pPr>
              <w:rPr>
                <w:rFonts w:cs="Arial"/>
                <w:b/>
              </w:rPr>
            </w:pPr>
          </w:p>
          <w:p w14:paraId="56F74FCD" w14:textId="77777777" w:rsidR="00C76DF0" w:rsidRDefault="00C76DF0" w:rsidP="006C2455">
            <w:pPr>
              <w:rPr>
                <w:rFonts w:cs="Arial"/>
                <w:b/>
              </w:rPr>
            </w:pPr>
          </w:p>
          <w:p w14:paraId="68BD4922" w14:textId="77777777" w:rsidR="00C76DF0" w:rsidRDefault="00472C61" w:rsidP="006C2455">
            <w:pPr>
              <w:rPr>
                <w:rFonts w:cs="Arial"/>
                <w:b/>
              </w:rPr>
            </w:pPr>
            <w:r>
              <w:rPr>
                <w:rFonts w:cs="Arial"/>
                <w:b/>
              </w:rPr>
              <w:t>4</w:t>
            </w:r>
            <w:r w:rsidR="002054BE">
              <w:rPr>
                <w:rFonts w:cs="Arial"/>
                <w:b/>
              </w:rPr>
              <w:t>marks</w:t>
            </w:r>
          </w:p>
          <w:p w14:paraId="40AB7924" w14:textId="77777777" w:rsidR="00C76DF0" w:rsidRDefault="00C76DF0" w:rsidP="006C2455">
            <w:pPr>
              <w:rPr>
                <w:rFonts w:cs="Arial"/>
                <w:b/>
              </w:rPr>
            </w:pPr>
          </w:p>
          <w:p w14:paraId="0D53211D" w14:textId="77777777" w:rsidR="00C76DF0" w:rsidRDefault="00C76DF0" w:rsidP="006C2455">
            <w:pPr>
              <w:rPr>
                <w:rFonts w:cs="Arial"/>
                <w:b/>
              </w:rPr>
            </w:pPr>
          </w:p>
          <w:p w14:paraId="492A1081" w14:textId="77777777" w:rsidR="00C76DF0" w:rsidRDefault="00C76DF0" w:rsidP="006C2455">
            <w:pPr>
              <w:rPr>
                <w:rFonts w:cs="Arial"/>
                <w:b/>
              </w:rPr>
            </w:pPr>
          </w:p>
          <w:p w14:paraId="6DC7FCD4" w14:textId="77777777" w:rsidR="00C76DF0" w:rsidRDefault="00C76DF0" w:rsidP="006C2455">
            <w:pPr>
              <w:rPr>
                <w:rFonts w:cs="Arial"/>
                <w:b/>
              </w:rPr>
            </w:pPr>
          </w:p>
          <w:p w14:paraId="2C3B344C" w14:textId="77777777" w:rsidR="00C76DF0" w:rsidRDefault="00C76DF0" w:rsidP="006C2455">
            <w:pPr>
              <w:rPr>
                <w:rFonts w:cs="Arial"/>
                <w:b/>
              </w:rPr>
            </w:pPr>
          </w:p>
          <w:p w14:paraId="76521502" w14:textId="77777777" w:rsidR="00C76DF0" w:rsidRDefault="00C76DF0" w:rsidP="006C2455">
            <w:pPr>
              <w:rPr>
                <w:rFonts w:cs="Arial"/>
                <w:b/>
              </w:rPr>
            </w:pPr>
          </w:p>
          <w:p w14:paraId="45FCDFEB" w14:textId="77777777" w:rsidR="00C76DF0" w:rsidRDefault="00C76DF0" w:rsidP="006C2455">
            <w:pPr>
              <w:rPr>
                <w:rFonts w:cs="Arial"/>
                <w:b/>
              </w:rPr>
            </w:pPr>
          </w:p>
          <w:p w14:paraId="11270D52" w14:textId="77777777" w:rsidR="00C76DF0" w:rsidRDefault="00C76DF0" w:rsidP="006C2455">
            <w:pPr>
              <w:rPr>
                <w:rFonts w:cs="Arial"/>
                <w:b/>
              </w:rPr>
            </w:pPr>
          </w:p>
          <w:p w14:paraId="2236B930" w14:textId="77777777" w:rsidR="00C76DF0" w:rsidRDefault="00C76DF0" w:rsidP="006C2455">
            <w:pPr>
              <w:rPr>
                <w:rFonts w:cs="Arial"/>
                <w:b/>
              </w:rPr>
            </w:pPr>
          </w:p>
          <w:p w14:paraId="286B3B55" w14:textId="77777777" w:rsidR="00C76DF0" w:rsidRDefault="00C76DF0" w:rsidP="006C2455">
            <w:pPr>
              <w:rPr>
                <w:rFonts w:cs="Arial"/>
                <w:b/>
              </w:rPr>
            </w:pPr>
          </w:p>
          <w:p w14:paraId="34CFFE00" w14:textId="77777777" w:rsidR="00C76DF0" w:rsidRDefault="00C76DF0" w:rsidP="006C2455">
            <w:pPr>
              <w:rPr>
                <w:rFonts w:cs="Arial"/>
                <w:b/>
              </w:rPr>
            </w:pPr>
          </w:p>
          <w:p w14:paraId="2A5022D6" w14:textId="77777777" w:rsidR="00C76DF0" w:rsidRDefault="00C76DF0" w:rsidP="006C2455">
            <w:pPr>
              <w:rPr>
                <w:rFonts w:cs="Arial"/>
                <w:b/>
              </w:rPr>
            </w:pPr>
          </w:p>
          <w:p w14:paraId="5F55479A" w14:textId="77777777" w:rsidR="00C76DF0" w:rsidRDefault="00C76DF0" w:rsidP="006C2455">
            <w:pPr>
              <w:rPr>
                <w:rFonts w:cs="Arial"/>
                <w:b/>
              </w:rPr>
            </w:pPr>
          </w:p>
          <w:p w14:paraId="65A8D34F" w14:textId="77777777" w:rsidR="00C76DF0" w:rsidRDefault="00C76DF0" w:rsidP="006C2455">
            <w:pPr>
              <w:rPr>
                <w:rFonts w:cs="Arial"/>
                <w:b/>
              </w:rPr>
            </w:pPr>
          </w:p>
          <w:p w14:paraId="18BF5AEA" w14:textId="77777777" w:rsidR="00C76DF0" w:rsidRDefault="00C76DF0" w:rsidP="006C2455">
            <w:pPr>
              <w:rPr>
                <w:rFonts w:cs="Arial"/>
                <w:b/>
              </w:rPr>
            </w:pPr>
          </w:p>
          <w:p w14:paraId="000F74FD" w14:textId="77777777" w:rsidR="00C76DF0" w:rsidRDefault="00C76DF0" w:rsidP="006C2455">
            <w:pPr>
              <w:rPr>
                <w:rFonts w:cs="Arial"/>
                <w:b/>
              </w:rPr>
            </w:pPr>
          </w:p>
          <w:p w14:paraId="6C07C74E" w14:textId="77777777" w:rsidR="00C76DF0" w:rsidRDefault="00C76DF0" w:rsidP="006C2455">
            <w:pPr>
              <w:rPr>
                <w:rFonts w:cs="Arial"/>
                <w:b/>
              </w:rPr>
            </w:pPr>
          </w:p>
          <w:p w14:paraId="0175DA6D" w14:textId="77777777" w:rsidR="009B5B5E" w:rsidRDefault="009B5B5E" w:rsidP="00B8367B">
            <w:pPr>
              <w:rPr>
                <w:rFonts w:cs="Arial"/>
                <w:b/>
              </w:rPr>
            </w:pPr>
          </w:p>
          <w:p w14:paraId="214935AE" w14:textId="77777777" w:rsidR="00A34B51" w:rsidRDefault="00A34B51" w:rsidP="0024252D">
            <w:pPr>
              <w:jc w:val="center"/>
              <w:rPr>
                <w:rFonts w:cs="Arial"/>
                <w:b/>
              </w:rPr>
            </w:pPr>
          </w:p>
          <w:p w14:paraId="109D22E4" w14:textId="77777777" w:rsidR="00A34B51" w:rsidRDefault="00A34B51" w:rsidP="0024252D">
            <w:pPr>
              <w:jc w:val="center"/>
              <w:rPr>
                <w:rFonts w:cs="Arial"/>
                <w:b/>
              </w:rPr>
            </w:pPr>
          </w:p>
          <w:p w14:paraId="7750392A" w14:textId="77777777" w:rsidR="00A34B51" w:rsidRDefault="00A34B51" w:rsidP="0024252D">
            <w:pPr>
              <w:jc w:val="center"/>
              <w:rPr>
                <w:rFonts w:cs="Arial"/>
                <w:b/>
              </w:rPr>
            </w:pPr>
          </w:p>
          <w:p w14:paraId="5BADE885" w14:textId="77777777" w:rsidR="00A34B51" w:rsidRDefault="00A34B51" w:rsidP="0024252D">
            <w:pPr>
              <w:jc w:val="center"/>
              <w:rPr>
                <w:rFonts w:cs="Arial"/>
                <w:b/>
              </w:rPr>
            </w:pPr>
          </w:p>
          <w:p w14:paraId="39BE19E6" w14:textId="77777777" w:rsidR="00A34B51" w:rsidRDefault="00A34B51" w:rsidP="0024252D">
            <w:pPr>
              <w:jc w:val="center"/>
              <w:rPr>
                <w:rFonts w:cs="Arial"/>
                <w:b/>
              </w:rPr>
            </w:pPr>
          </w:p>
          <w:p w14:paraId="4CF44F64" w14:textId="77777777" w:rsidR="00A34B51" w:rsidRDefault="00A34B51" w:rsidP="0024252D">
            <w:pPr>
              <w:jc w:val="center"/>
              <w:rPr>
                <w:rFonts w:cs="Arial"/>
                <w:b/>
              </w:rPr>
            </w:pPr>
          </w:p>
          <w:p w14:paraId="53968A11" w14:textId="77777777" w:rsidR="00A34B51" w:rsidRDefault="00A34B51" w:rsidP="0024252D">
            <w:pPr>
              <w:jc w:val="center"/>
              <w:rPr>
                <w:rFonts w:cs="Arial"/>
                <w:b/>
              </w:rPr>
            </w:pPr>
          </w:p>
          <w:p w14:paraId="513B86BE" w14:textId="77777777" w:rsidR="00A34B51" w:rsidRDefault="00A34B51" w:rsidP="0024252D">
            <w:pPr>
              <w:jc w:val="center"/>
              <w:rPr>
                <w:rFonts w:cs="Arial"/>
                <w:b/>
              </w:rPr>
            </w:pPr>
          </w:p>
          <w:p w14:paraId="73ACF552" w14:textId="77777777" w:rsidR="00A34B51" w:rsidRDefault="00A34B51" w:rsidP="0024252D">
            <w:pPr>
              <w:jc w:val="center"/>
              <w:rPr>
                <w:rFonts w:cs="Arial"/>
                <w:b/>
              </w:rPr>
            </w:pPr>
          </w:p>
          <w:p w14:paraId="4D4C43DF" w14:textId="77777777" w:rsidR="006C2455" w:rsidRDefault="006C2455" w:rsidP="00C76DF0">
            <w:pPr>
              <w:rPr>
                <w:rFonts w:cs="Arial"/>
                <w:b/>
              </w:rPr>
            </w:pPr>
          </w:p>
          <w:p w14:paraId="01D4B03C" w14:textId="77777777" w:rsidR="00C76DF0" w:rsidRDefault="00C76DF0" w:rsidP="00C76DF0">
            <w:pPr>
              <w:rPr>
                <w:rFonts w:cs="Arial"/>
                <w:b/>
              </w:rPr>
            </w:pPr>
          </w:p>
          <w:p w14:paraId="5779A8B0" w14:textId="77777777" w:rsidR="00C76DF0" w:rsidRDefault="00C76DF0" w:rsidP="00C76DF0">
            <w:pPr>
              <w:rPr>
                <w:rFonts w:cs="Arial"/>
                <w:b/>
              </w:rPr>
            </w:pPr>
          </w:p>
          <w:p w14:paraId="71495F4C" w14:textId="77777777" w:rsidR="00C76DF0" w:rsidRDefault="00C76DF0" w:rsidP="00C76DF0">
            <w:pPr>
              <w:rPr>
                <w:rFonts w:cs="Arial"/>
                <w:b/>
              </w:rPr>
            </w:pPr>
          </w:p>
          <w:p w14:paraId="26D9E504" w14:textId="77777777" w:rsidR="00A34B51" w:rsidRDefault="00472C61" w:rsidP="0024252D">
            <w:pPr>
              <w:jc w:val="center"/>
              <w:rPr>
                <w:rFonts w:cs="Arial"/>
                <w:b/>
              </w:rPr>
            </w:pPr>
            <w:r>
              <w:rPr>
                <w:rFonts w:cs="Arial"/>
                <w:b/>
              </w:rPr>
              <w:t>6</w:t>
            </w:r>
            <w:r w:rsidR="00A34B51">
              <w:rPr>
                <w:rFonts w:cs="Arial"/>
                <w:b/>
              </w:rPr>
              <w:t>marks</w:t>
            </w:r>
          </w:p>
          <w:p w14:paraId="10338E6B" w14:textId="77777777" w:rsidR="00C76DF0" w:rsidRDefault="00C76DF0" w:rsidP="0024252D">
            <w:pPr>
              <w:jc w:val="center"/>
              <w:rPr>
                <w:rFonts w:cs="Arial"/>
                <w:b/>
              </w:rPr>
            </w:pPr>
          </w:p>
          <w:p w14:paraId="24EB48AF" w14:textId="77777777" w:rsidR="00C76DF0" w:rsidRDefault="00C76DF0" w:rsidP="0024252D">
            <w:pPr>
              <w:jc w:val="center"/>
              <w:rPr>
                <w:rFonts w:cs="Arial"/>
                <w:b/>
              </w:rPr>
            </w:pPr>
          </w:p>
          <w:p w14:paraId="715022AF" w14:textId="77777777" w:rsidR="00C76DF0" w:rsidRDefault="00C76DF0" w:rsidP="0024252D">
            <w:pPr>
              <w:jc w:val="center"/>
              <w:rPr>
                <w:rFonts w:cs="Arial"/>
                <w:b/>
              </w:rPr>
            </w:pPr>
          </w:p>
          <w:p w14:paraId="2A4F8DDC" w14:textId="77777777" w:rsidR="00C76DF0" w:rsidRDefault="00C76DF0" w:rsidP="0024252D">
            <w:pPr>
              <w:jc w:val="center"/>
              <w:rPr>
                <w:rFonts w:cs="Arial"/>
                <w:b/>
              </w:rPr>
            </w:pPr>
          </w:p>
          <w:p w14:paraId="4901F52E" w14:textId="77777777" w:rsidR="00C76DF0" w:rsidRDefault="00C76DF0" w:rsidP="0024252D">
            <w:pPr>
              <w:jc w:val="center"/>
              <w:rPr>
                <w:rFonts w:cs="Arial"/>
                <w:b/>
              </w:rPr>
            </w:pPr>
          </w:p>
          <w:p w14:paraId="6B27D1C1" w14:textId="77777777" w:rsidR="00C76DF0" w:rsidRDefault="00C76DF0" w:rsidP="0024252D">
            <w:pPr>
              <w:jc w:val="center"/>
              <w:rPr>
                <w:rFonts w:cs="Arial"/>
                <w:b/>
              </w:rPr>
            </w:pPr>
          </w:p>
          <w:p w14:paraId="71A6D677" w14:textId="77777777" w:rsidR="00C76DF0" w:rsidRDefault="00C76DF0" w:rsidP="0024252D">
            <w:pPr>
              <w:jc w:val="center"/>
              <w:rPr>
                <w:rFonts w:cs="Arial"/>
                <w:b/>
              </w:rPr>
            </w:pPr>
          </w:p>
          <w:p w14:paraId="287E8F17" w14:textId="77777777" w:rsidR="00C76DF0" w:rsidRDefault="00C76DF0" w:rsidP="0024252D">
            <w:pPr>
              <w:jc w:val="center"/>
              <w:rPr>
                <w:rFonts w:cs="Arial"/>
                <w:b/>
              </w:rPr>
            </w:pPr>
          </w:p>
          <w:p w14:paraId="1A442293" w14:textId="77777777" w:rsidR="00C76DF0" w:rsidRDefault="00C76DF0" w:rsidP="0024252D">
            <w:pPr>
              <w:jc w:val="center"/>
              <w:rPr>
                <w:rFonts w:cs="Arial"/>
                <w:b/>
              </w:rPr>
            </w:pPr>
          </w:p>
          <w:p w14:paraId="42EF243D" w14:textId="77777777" w:rsidR="00C76DF0" w:rsidRDefault="00C76DF0" w:rsidP="0024252D">
            <w:pPr>
              <w:jc w:val="center"/>
              <w:rPr>
                <w:rFonts w:cs="Arial"/>
                <w:b/>
              </w:rPr>
            </w:pPr>
          </w:p>
          <w:p w14:paraId="6B4E12E5" w14:textId="77777777" w:rsidR="00C76DF0" w:rsidRDefault="00C76DF0" w:rsidP="0024252D">
            <w:pPr>
              <w:jc w:val="center"/>
              <w:rPr>
                <w:rFonts w:cs="Arial"/>
                <w:b/>
              </w:rPr>
            </w:pPr>
          </w:p>
          <w:p w14:paraId="2D37DA1F" w14:textId="77777777" w:rsidR="00C76DF0" w:rsidRDefault="00C76DF0" w:rsidP="0024252D">
            <w:pPr>
              <w:jc w:val="center"/>
              <w:rPr>
                <w:rFonts w:cs="Arial"/>
                <w:b/>
              </w:rPr>
            </w:pPr>
          </w:p>
          <w:p w14:paraId="52B7A5B6" w14:textId="77777777" w:rsidR="00C76DF0" w:rsidRPr="00941770" w:rsidRDefault="00C76DF0" w:rsidP="0024252D">
            <w:pPr>
              <w:jc w:val="center"/>
              <w:rPr>
                <w:rFonts w:cs="Arial"/>
                <w:b/>
              </w:rPr>
            </w:pPr>
          </w:p>
        </w:tc>
      </w:tr>
    </w:tbl>
    <w:p w14:paraId="1065ECE9" w14:textId="77777777" w:rsidR="00FB7258" w:rsidRDefault="00FB7258"/>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FB7258" w:rsidRPr="00941770" w14:paraId="25D85C4F"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313E624A" w14:textId="77777777" w:rsidR="00FB7258" w:rsidRPr="00941770" w:rsidRDefault="00FB7258" w:rsidP="003739C4">
            <w:pPr>
              <w:jc w:val="center"/>
              <w:rPr>
                <w:rFonts w:cs="Arial"/>
                <w:b/>
              </w:rPr>
            </w:pPr>
            <w:r>
              <w:rPr>
                <w:rFonts w:cs="Arial"/>
                <w:b/>
              </w:rPr>
              <w:t>Q 2</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414D7AD6" w14:textId="77777777"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546E484C" w14:textId="77777777" w:rsidR="00FB7258" w:rsidRPr="00941770" w:rsidRDefault="00FB7258" w:rsidP="003739C4">
            <w:pPr>
              <w:jc w:val="center"/>
              <w:rPr>
                <w:rFonts w:cs="Arial"/>
                <w:b/>
              </w:rPr>
            </w:pPr>
            <w:r w:rsidRPr="00941770">
              <w:rPr>
                <w:rFonts w:cs="Arial"/>
                <w:b/>
              </w:rPr>
              <w:t>Marks</w:t>
            </w:r>
          </w:p>
        </w:tc>
      </w:tr>
      <w:tr w:rsidR="00F81914" w:rsidRPr="00941770" w14:paraId="67B6A918"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785A0E39" w14:textId="77777777" w:rsidR="00F81914" w:rsidRDefault="00F81914" w:rsidP="00F81914">
            <w:pPr>
              <w:jc w:val="center"/>
              <w:rPr>
                <w:rFonts w:cs="Arial"/>
                <w:b/>
              </w:rPr>
            </w:pPr>
            <w:r>
              <w:rPr>
                <w:rFonts w:cs="Arial"/>
                <w:b/>
              </w:rPr>
              <w:t>a)</w:t>
            </w:r>
          </w:p>
          <w:p w14:paraId="31E0A482" w14:textId="77777777" w:rsidR="00F81914" w:rsidRDefault="00F81914" w:rsidP="00F81914">
            <w:pPr>
              <w:jc w:val="center"/>
              <w:rPr>
                <w:rFonts w:cs="Arial"/>
                <w:b/>
              </w:rPr>
            </w:pPr>
          </w:p>
          <w:p w14:paraId="1213D630" w14:textId="77777777" w:rsidR="00F81914" w:rsidRDefault="00F81914" w:rsidP="00F81914">
            <w:pPr>
              <w:jc w:val="center"/>
              <w:rPr>
                <w:rFonts w:cs="Arial"/>
                <w:b/>
              </w:rPr>
            </w:pPr>
          </w:p>
          <w:p w14:paraId="1E0CA371" w14:textId="77777777" w:rsidR="00F81914" w:rsidRDefault="00F81914" w:rsidP="00F81914">
            <w:pPr>
              <w:jc w:val="center"/>
              <w:rPr>
                <w:rFonts w:cs="Arial"/>
                <w:b/>
              </w:rPr>
            </w:pPr>
          </w:p>
          <w:p w14:paraId="65E6DBC6" w14:textId="77777777" w:rsidR="00F81914" w:rsidRDefault="00F81914" w:rsidP="00F81914">
            <w:pPr>
              <w:jc w:val="center"/>
              <w:rPr>
                <w:rFonts w:cs="Arial"/>
                <w:b/>
              </w:rPr>
            </w:pPr>
          </w:p>
          <w:p w14:paraId="648A1DD5" w14:textId="77777777" w:rsidR="00F81914" w:rsidRDefault="00F81914" w:rsidP="00F81914">
            <w:pPr>
              <w:jc w:val="center"/>
              <w:rPr>
                <w:rFonts w:cs="Arial"/>
                <w:b/>
              </w:rPr>
            </w:pPr>
          </w:p>
          <w:p w14:paraId="21A76B98" w14:textId="77777777" w:rsidR="00F81914" w:rsidRDefault="00F81914" w:rsidP="00F81914">
            <w:pPr>
              <w:jc w:val="center"/>
              <w:rPr>
                <w:rFonts w:cs="Arial"/>
                <w:b/>
              </w:rPr>
            </w:pPr>
          </w:p>
          <w:p w14:paraId="2ED75952" w14:textId="77777777" w:rsidR="00F81914" w:rsidRDefault="00F81914" w:rsidP="00F81914">
            <w:pPr>
              <w:jc w:val="center"/>
              <w:rPr>
                <w:rFonts w:cs="Arial"/>
                <w:b/>
              </w:rPr>
            </w:pPr>
          </w:p>
          <w:p w14:paraId="168A73FC" w14:textId="77777777" w:rsidR="00F81914" w:rsidRDefault="00F81914" w:rsidP="00F81914">
            <w:pPr>
              <w:jc w:val="center"/>
              <w:rPr>
                <w:rFonts w:cs="Arial"/>
                <w:b/>
              </w:rPr>
            </w:pPr>
          </w:p>
          <w:p w14:paraId="5890522D" w14:textId="77777777" w:rsidR="00F81914" w:rsidRDefault="00F81914" w:rsidP="00F81914">
            <w:pPr>
              <w:jc w:val="center"/>
              <w:rPr>
                <w:rFonts w:cs="Arial"/>
                <w:b/>
              </w:rPr>
            </w:pPr>
          </w:p>
          <w:p w14:paraId="33AD7B10" w14:textId="77777777" w:rsidR="00F81914" w:rsidRDefault="00F81914" w:rsidP="00F81914">
            <w:pPr>
              <w:jc w:val="center"/>
              <w:rPr>
                <w:rFonts w:cs="Arial"/>
                <w:b/>
              </w:rPr>
            </w:pPr>
          </w:p>
          <w:p w14:paraId="2156F22D" w14:textId="77777777" w:rsidR="00F81914" w:rsidRDefault="00F81914" w:rsidP="00F81914">
            <w:pPr>
              <w:jc w:val="center"/>
              <w:rPr>
                <w:rFonts w:cs="Arial"/>
                <w:b/>
              </w:rPr>
            </w:pPr>
          </w:p>
          <w:p w14:paraId="1F956844" w14:textId="77777777" w:rsidR="00F81914" w:rsidRDefault="00F81914" w:rsidP="00F81914">
            <w:pPr>
              <w:jc w:val="center"/>
              <w:rPr>
                <w:rFonts w:cs="Arial"/>
                <w:b/>
              </w:rPr>
            </w:pPr>
          </w:p>
          <w:p w14:paraId="41CDA9DB" w14:textId="77777777" w:rsidR="00F81914" w:rsidRDefault="00F81914" w:rsidP="00F81914">
            <w:pPr>
              <w:jc w:val="center"/>
              <w:rPr>
                <w:rFonts w:cs="Arial"/>
                <w:b/>
              </w:rPr>
            </w:pPr>
          </w:p>
          <w:p w14:paraId="09FA1665" w14:textId="77777777" w:rsidR="00F81914" w:rsidRDefault="00F81914" w:rsidP="00F81914">
            <w:pPr>
              <w:jc w:val="center"/>
              <w:rPr>
                <w:rFonts w:cs="Arial"/>
                <w:b/>
              </w:rPr>
            </w:pPr>
          </w:p>
          <w:p w14:paraId="5A39E061" w14:textId="77777777" w:rsidR="00F81914" w:rsidRDefault="00F81914" w:rsidP="00F81914">
            <w:pPr>
              <w:jc w:val="center"/>
              <w:rPr>
                <w:rFonts w:cs="Arial"/>
                <w:b/>
              </w:rPr>
            </w:pPr>
          </w:p>
          <w:p w14:paraId="7961D236" w14:textId="77777777" w:rsidR="00F81914" w:rsidRDefault="00F81914" w:rsidP="00F81914">
            <w:pPr>
              <w:jc w:val="center"/>
              <w:rPr>
                <w:rFonts w:cs="Arial"/>
                <w:b/>
              </w:rPr>
            </w:pPr>
          </w:p>
          <w:p w14:paraId="38CA4DD0" w14:textId="77777777" w:rsidR="00F81914" w:rsidRDefault="00F81914" w:rsidP="00F81914">
            <w:pPr>
              <w:jc w:val="center"/>
              <w:rPr>
                <w:rFonts w:cs="Arial"/>
                <w:b/>
              </w:rPr>
            </w:pPr>
          </w:p>
          <w:p w14:paraId="4418097E" w14:textId="77777777" w:rsidR="00F81914" w:rsidRDefault="00F81914" w:rsidP="00F81914">
            <w:pPr>
              <w:jc w:val="center"/>
              <w:rPr>
                <w:rFonts w:cs="Arial"/>
                <w:b/>
              </w:rPr>
            </w:pPr>
          </w:p>
          <w:p w14:paraId="6930F3F3" w14:textId="77777777" w:rsidR="00F81914" w:rsidRDefault="00F81914" w:rsidP="00F81914">
            <w:pPr>
              <w:jc w:val="center"/>
              <w:rPr>
                <w:rFonts w:cs="Arial"/>
                <w:b/>
              </w:rPr>
            </w:pPr>
          </w:p>
          <w:p w14:paraId="160B8E91" w14:textId="77777777" w:rsidR="00F81914" w:rsidRDefault="00F81914" w:rsidP="00F81914">
            <w:pPr>
              <w:jc w:val="center"/>
              <w:rPr>
                <w:rFonts w:cs="Arial"/>
                <w:b/>
              </w:rPr>
            </w:pPr>
          </w:p>
          <w:p w14:paraId="5469099F" w14:textId="77777777" w:rsidR="00F81914" w:rsidRDefault="00F81914" w:rsidP="00F81914">
            <w:pPr>
              <w:jc w:val="center"/>
              <w:rPr>
                <w:rFonts w:cs="Arial"/>
                <w:b/>
              </w:rPr>
            </w:pPr>
          </w:p>
          <w:p w14:paraId="5CA2F466" w14:textId="77777777" w:rsidR="00F81914" w:rsidRDefault="00F81914" w:rsidP="00F81914">
            <w:pPr>
              <w:jc w:val="center"/>
              <w:rPr>
                <w:rFonts w:cs="Arial"/>
                <w:b/>
              </w:rPr>
            </w:pPr>
          </w:p>
          <w:p w14:paraId="7286CC83" w14:textId="77777777" w:rsidR="00F81914" w:rsidRDefault="00F81914" w:rsidP="00F81914">
            <w:pPr>
              <w:jc w:val="center"/>
              <w:rPr>
                <w:rFonts w:cs="Arial"/>
                <w:b/>
              </w:rPr>
            </w:pPr>
          </w:p>
          <w:p w14:paraId="3860A72A" w14:textId="77777777" w:rsidR="00F81914" w:rsidRDefault="00F81914" w:rsidP="00F81914">
            <w:pPr>
              <w:jc w:val="center"/>
              <w:rPr>
                <w:rFonts w:cs="Arial"/>
                <w:b/>
              </w:rPr>
            </w:pPr>
          </w:p>
          <w:p w14:paraId="6EF9CD8C" w14:textId="77777777" w:rsidR="00F81914" w:rsidRDefault="00F81914" w:rsidP="00F81914">
            <w:pPr>
              <w:jc w:val="center"/>
              <w:rPr>
                <w:rFonts w:cs="Arial"/>
                <w:b/>
              </w:rPr>
            </w:pPr>
          </w:p>
          <w:p w14:paraId="004F6528" w14:textId="77777777" w:rsidR="00F81914" w:rsidRDefault="00F81914" w:rsidP="00F81914">
            <w:pPr>
              <w:jc w:val="center"/>
              <w:rPr>
                <w:rFonts w:cs="Arial"/>
                <w:b/>
              </w:rPr>
            </w:pPr>
          </w:p>
          <w:p w14:paraId="00E85539" w14:textId="77777777" w:rsidR="00F81914" w:rsidRDefault="00F81914" w:rsidP="00F81914">
            <w:pPr>
              <w:jc w:val="center"/>
              <w:rPr>
                <w:rFonts w:cs="Arial"/>
                <w:b/>
              </w:rPr>
            </w:pPr>
          </w:p>
          <w:p w14:paraId="6C1A2D32" w14:textId="77777777" w:rsidR="00F81914" w:rsidRDefault="00F81914" w:rsidP="00F81914">
            <w:pPr>
              <w:jc w:val="center"/>
              <w:rPr>
                <w:rFonts w:cs="Arial"/>
                <w:b/>
              </w:rPr>
            </w:pPr>
          </w:p>
          <w:p w14:paraId="4344B5F0" w14:textId="77777777" w:rsidR="00F81914" w:rsidRDefault="00F81914" w:rsidP="00F81914">
            <w:pPr>
              <w:jc w:val="center"/>
              <w:rPr>
                <w:rFonts w:cs="Arial"/>
                <w:b/>
              </w:rPr>
            </w:pPr>
          </w:p>
          <w:p w14:paraId="3E047E19" w14:textId="77777777" w:rsidR="00F81914" w:rsidRDefault="00F81914" w:rsidP="00F81914">
            <w:pPr>
              <w:jc w:val="center"/>
              <w:rPr>
                <w:rFonts w:cs="Arial"/>
                <w:b/>
              </w:rPr>
            </w:pPr>
          </w:p>
          <w:p w14:paraId="4D664A9D" w14:textId="77777777" w:rsidR="00F81914" w:rsidRDefault="00F81914" w:rsidP="00F81914">
            <w:pPr>
              <w:jc w:val="center"/>
              <w:rPr>
                <w:rFonts w:cs="Arial"/>
                <w:b/>
              </w:rPr>
            </w:pPr>
          </w:p>
          <w:p w14:paraId="68495874" w14:textId="77777777" w:rsidR="00F81914" w:rsidRDefault="00F81914" w:rsidP="00F81914">
            <w:pPr>
              <w:jc w:val="center"/>
              <w:rPr>
                <w:rFonts w:cs="Arial"/>
                <w:b/>
              </w:rPr>
            </w:pPr>
          </w:p>
          <w:p w14:paraId="60D337CD" w14:textId="77777777" w:rsidR="00F81914" w:rsidRDefault="00F81914" w:rsidP="00F81914">
            <w:pPr>
              <w:jc w:val="center"/>
              <w:rPr>
                <w:rFonts w:cs="Arial"/>
                <w:b/>
              </w:rPr>
            </w:pPr>
          </w:p>
          <w:p w14:paraId="22108F43" w14:textId="77777777" w:rsidR="00F81914" w:rsidRDefault="00F81914" w:rsidP="00F81914">
            <w:pPr>
              <w:jc w:val="center"/>
              <w:rPr>
                <w:rFonts w:cs="Arial"/>
                <w:b/>
              </w:rPr>
            </w:pPr>
            <w:r>
              <w:rPr>
                <w:rFonts w:cs="Arial"/>
                <w:b/>
              </w:rPr>
              <w:t>b)</w:t>
            </w:r>
          </w:p>
          <w:p w14:paraId="7054C45F" w14:textId="77777777" w:rsidR="00F81914" w:rsidRDefault="00F81914" w:rsidP="00F81914">
            <w:pPr>
              <w:jc w:val="center"/>
              <w:rPr>
                <w:rFonts w:cs="Arial"/>
                <w:b/>
              </w:rPr>
            </w:pPr>
          </w:p>
          <w:p w14:paraId="7EFE51D7" w14:textId="77777777" w:rsidR="00F81914" w:rsidRDefault="00F81914" w:rsidP="00F81914">
            <w:pPr>
              <w:jc w:val="center"/>
              <w:rPr>
                <w:rFonts w:cs="Arial"/>
                <w:b/>
              </w:rPr>
            </w:pPr>
          </w:p>
          <w:p w14:paraId="7D96A382" w14:textId="77777777" w:rsidR="00F81914" w:rsidRDefault="00F81914" w:rsidP="00F81914">
            <w:pPr>
              <w:jc w:val="center"/>
              <w:rPr>
                <w:rFonts w:cs="Arial"/>
                <w:b/>
              </w:rPr>
            </w:pPr>
          </w:p>
          <w:p w14:paraId="170B9C8D" w14:textId="77777777" w:rsidR="00F81914" w:rsidRDefault="00F81914" w:rsidP="00F81914">
            <w:pPr>
              <w:jc w:val="center"/>
              <w:rPr>
                <w:rFonts w:cs="Arial"/>
                <w:b/>
              </w:rPr>
            </w:pPr>
          </w:p>
          <w:p w14:paraId="33819D79" w14:textId="77777777" w:rsidR="00F81914" w:rsidRDefault="00F81914" w:rsidP="00F81914">
            <w:pPr>
              <w:jc w:val="center"/>
              <w:rPr>
                <w:rFonts w:cs="Arial"/>
                <w:b/>
              </w:rPr>
            </w:pPr>
          </w:p>
          <w:p w14:paraId="0E82F30B" w14:textId="77777777" w:rsidR="00F81914" w:rsidRDefault="00F81914" w:rsidP="00F81914">
            <w:pPr>
              <w:jc w:val="center"/>
              <w:rPr>
                <w:rFonts w:cs="Arial"/>
                <w:b/>
              </w:rPr>
            </w:pPr>
          </w:p>
          <w:p w14:paraId="50B2966E" w14:textId="77777777" w:rsidR="00F81914" w:rsidRDefault="00F81914" w:rsidP="00F81914">
            <w:pPr>
              <w:jc w:val="center"/>
              <w:rPr>
                <w:rFonts w:cs="Arial"/>
                <w:b/>
              </w:rPr>
            </w:pPr>
          </w:p>
          <w:p w14:paraId="6E41E4F5" w14:textId="77777777" w:rsidR="00F81914" w:rsidRDefault="00F81914" w:rsidP="00F81914">
            <w:pPr>
              <w:jc w:val="center"/>
              <w:rPr>
                <w:rFonts w:cs="Arial"/>
                <w:b/>
              </w:rPr>
            </w:pPr>
          </w:p>
          <w:p w14:paraId="70F97387" w14:textId="77777777" w:rsidR="00F81914" w:rsidRDefault="00F81914" w:rsidP="00F81914">
            <w:pPr>
              <w:jc w:val="center"/>
              <w:rPr>
                <w:rFonts w:cs="Arial"/>
                <w:b/>
              </w:rPr>
            </w:pPr>
          </w:p>
          <w:p w14:paraId="2CD1EADF" w14:textId="77777777" w:rsidR="00F81914" w:rsidRDefault="00F81914" w:rsidP="00F81914">
            <w:pPr>
              <w:jc w:val="center"/>
              <w:rPr>
                <w:rFonts w:cs="Arial"/>
                <w:b/>
              </w:rPr>
            </w:pPr>
          </w:p>
          <w:p w14:paraId="0C2C24FD" w14:textId="77777777" w:rsidR="00F81914" w:rsidRDefault="00F81914" w:rsidP="00F81914">
            <w:pPr>
              <w:jc w:val="center"/>
              <w:rPr>
                <w:rFonts w:cs="Arial"/>
                <w:b/>
              </w:rPr>
            </w:pPr>
          </w:p>
          <w:p w14:paraId="1493A553" w14:textId="77777777" w:rsidR="00F81914" w:rsidRDefault="00F81914" w:rsidP="00F81914">
            <w:pPr>
              <w:jc w:val="center"/>
              <w:rPr>
                <w:rFonts w:cs="Arial"/>
                <w:b/>
              </w:rPr>
            </w:pPr>
          </w:p>
          <w:p w14:paraId="7F3A2974" w14:textId="77777777" w:rsidR="00F81914" w:rsidRDefault="00F81914" w:rsidP="00F81914">
            <w:pPr>
              <w:jc w:val="center"/>
              <w:rPr>
                <w:rFonts w:cs="Arial"/>
                <w:b/>
              </w:rPr>
            </w:pPr>
          </w:p>
          <w:p w14:paraId="75555234" w14:textId="77777777" w:rsidR="00F81914" w:rsidRDefault="00F81914" w:rsidP="00F81914">
            <w:pPr>
              <w:jc w:val="center"/>
              <w:rPr>
                <w:rFonts w:cs="Arial"/>
                <w:b/>
              </w:rPr>
            </w:pPr>
          </w:p>
          <w:p w14:paraId="653F99E3" w14:textId="77777777" w:rsidR="00F81914" w:rsidRDefault="00F81914" w:rsidP="00F81914">
            <w:pPr>
              <w:jc w:val="center"/>
              <w:rPr>
                <w:rFonts w:cs="Arial"/>
                <w:b/>
              </w:rPr>
            </w:pPr>
          </w:p>
          <w:p w14:paraId="53FF8330" w14:textId="77777777" w:rsidR="00F81914" w:rsidRDefault="00F81914" w:rsidP="00F81914">
            <w:pPr>
              <w:jc w:val="center"/>
              <w:rPr>
                <w:rFonts w:cs="Arial"/>
                <w:b/>
              </w:rPr>
            </w:pPr>
          </w:p>
          <w:p w14:paraId="0C58AD98" w14:textId="77777777" w:rsidR="00F81914" w:rsidRDefault="00F81914" w:rsidP="00F81914">
            <w:pPr>
              <w:jc w:val="center"/>
              <w:rPr>
                <w:rFonts w:cs="Arial"/>
                <w:b/>
              </w:rPr>
            </w:pPr>
          </w:p>
          <w:p w14:paraId="41085BF0" w14:textId="77777777" w:rsidR="00F81914" w:rsidRDefault="00F81914" w:rsidP="00F81914">
            <w:pPr>
              <w:jc w:val="center"/>
              <w:rPr>
                <w:rFonts w:cs="Arial"/>
                <w:b/>
              </w:rPr>
            </w:pPr>
          </w:p>
          <w:p w14:paraId="78BBD71B" w14:textId="77777777" w:rsidR="00F81914" w:rsidRDefault="00F81914" w:rsidP="00F81914">
            <w:pPr>
              <w:jc w:val="center"/>
              <w:rPr>
                <w:rFonts w:cs="Arial"/>
                <w:b/>
              </w:rPr>
            </w:pPr>
          </w:p>
          <w:p w14:paraId="59382D9A" w14:textId="77777777" w:rsidR="00F81914" w:rsidRDefault="00F81914" w:rsidP="00F81914">
            <w:pPr>
              <w:jc w:val="center"/>
              <w:rPr>
                <w:rFonts w:cs="Arial"/>
                <w:b/>
              </w:rPr>
            </w:pPr>
          </w:p>
          <w:p w14:paraId="5B3A6474" w14:textId="77777777" w:rsidR="00F81914" w:rsidRDefault="00F81914" w:rsidP="00F81914">
            <w:pPr>
              <w:jc w:val="center"/>
              <w:rPr>
                <w:rFonts w:cs="Arial"/>
                <w:b/>
              </w:rPr>
            </w:pPr>
          </w:p>
          <w:p w14:paraId="6A2CAB7A" w14:textId="77777777" w:rsidR="00F81914" w:rsidRDefault="00F81914" w:rsidP="00F81914">
            <w:pPr>
              <w:jc w:val="center"/>
              <w:rPr>
                <w:rFonts w:cs="Arial"/>
                <w:b/>
              </w:rPr>
            </w:pPr>
          </w:p>
          <w:p w14:paraId="4EBB5264" w14:textId="77777777" w:rsidR="00F81914" w:rsidRDefault="00F81914" w:rsidP="00F81914">
            <w:pPr>
              <w:jc w:val="center"/>
              <w:rPr>
                <w:rFonts w:cs="Arial"/>
                <w:b/>
              </w:rPr>
            </w:pPr>
          </w:p>
          <w:p w14:paraId="0354B5D3" w14:textId="77777777" w:rsidR="00F81914" w:rsidRDefault="00F81914" w:rsidP="00F81914">
            <w:pPr>
              <w:jc w:val="center"/>
              <w:rPr>
                <w:rFonts w:cs="Arial"/>
                <w:b/>
              </w:rPr>
            </w:pPr>
          </w:p>
          <w:p w14:paraId="63D01DEA" w14:textId="77777777" w:rsidR="00F81914" w:rsidRDefault="00F81914" w:rsidP="00F81914">
            <w:pPr>
              <w:jc w:val="center"/>
              <w:rPr>
                <w:rFonts w:cs="Arial"/>
                <w:b/>
              </w:rPr>
            </w:pPr>
          </w:p>
          <w:p w14:paraId="4218980A" w14:textId="77777777" w:rsidR="00F81914" w:rsidRDefault="00F81914" w:rsidP="00F81914">
            <w:pPr>
              <w:jc w:val="center"/>
              <w:rPr>
                <w:rFonts w:cs="Arial"/>
                <w:b/>
              </w:rPr>
            </w:pPr>
          </w:p>
          <w:p w14:paraId="448D960B" w14:textId="77777777" w:rsidR="00F81914" w:rsidRDefault="00F81914" w:rsidP="00F81914">
            <w:pPr>
              <w:jc w:val="center"/>
              <w:rPr>
                <w:rFonts w:cs="Arial"/>
                <w:b/>
              </w:rPr>
            </w:pPr>
          </w:p>
          <w:p w14:paraId="06C1F8BE" w14:textId="77777777" w:rsidR="00F81914" w:rsidRDefault="00F81914" w:rsidP="00F81914">
            <w:pPr>
              <w:jc w:val="center"/>
              <w:rPr>
                <w:rFonts w:cs="Arial"/>
                <w:b/>
              </w:rPr>
            </w:pPr>
          </w:p>
          <w:p w14:paraId="5A705535" w14:textId="77777777" w:rsidR="00F81914" w:rsidRDefault="00F81914" w:rsidP="00F81914">
            <w:pPr>
              <w:jc w:val="center"/>
              <w:rPr>
                <w:rFonts w:cs="Arial"/>
                <w:b/>
              </w:rPr>
            </w:pPr>
          </w:p>
          <w:p w14:paraId="2281B756" w14:textId="77777777" w:rsidR="00F81914" w:rsidRDefault="00F81914" w:rsidP="00F81914">
            <w:pPr>
              <w:jc w:val="center"/>
              <w:rPr>
                <w:rFonts w:cs="Arial"/>
                <w:b/>
              </w:rPr>
            </w:pPr>
          </w:p>
          <w:p w14:paraId="656312FD" w14:textId="77777777" w:rsidR="00F81914" w:rsidRDefault="00F81914" w:rsidP="00F81914">
            <w:pPr>
              <w:jc w:val="center"/>
              <w:rPr>
                <w:rFonts w:cs="Arial"/>
                <w:b/>
              </w:rPr>
            </w:pPr>
          </w:p>
          <w:p w14:paraId="24DC6F52" w14:textId="77777777" w:rsidR="00F81914" w:rsidRDefault="00F81914" w:rsidP="00F81914">
            <w:pPr>
              <w:jc w:val="center"/>
              <w:rPr>
                <w:rFonts w:cs="Arial"/>
                <w:b/>
              </w:rPr>
            </w:pPr>
          </w:p>
          <w:p w14:paraId="37A7567C" w14:textId="77777777" w:rsidR="00F81914" w:rsidRDefault="00F81914" w:rsidP="00F81914">
            <w:pPr>
              <w:jc w:val="center"/>
              <w:rPr>
                <w:rFonts w:cs="Arial"/>
                <w:b/>
              </w:rPr>
            </w:pPr>
          </w:p>
          <w:p w14:paraId="29ADA7A5" w14:textId="77777777" w:rsidR="00F81914" w:rsidRDefault="00F81914" w:rsidP="00F81914">
            <w:pPr>
              <w:jc w:val="center"/>
              <w:rPr>
                <w:rFonts w:cs="Arial"/>
                <w:b/>
              </w:rPr>
            </w:pPr>
          </w:p>
          <w:p w14:paraId="06051B31" w14:textId="77777777" w:rsidR="00F81914" w:rsidRDefault="00F81914" w:rsidP="00F81914">
            <w:pPr>
              <w:jc w:val="center"/>
              <w:rPr>
                <w:rFonts w:cs="Arial"/>
                <w:b/>
              </w:rPr>
            </w:pPr>
          </w:p>
          <w:p w14:paraId="0CF0EDC3" w14:textId="77777777" w:rsidR="00F81914" w:rsidRDefault="00F81914" w:rsidP="00F81914">
            <w:pPr>
              <w:jc w:val="center"/>
              <w:rPr>
                <w:rFonts w:cs="Arial"/>
                <w:b/>
              </w:rPr>
            </w:pPr>
          </w:p>
          <w:p w14:paraId="11DE05D8" w14:textId="77777777" w:rsidR="00F81914" w:rsidRDefault="00F81914" w:rsidP="00F81914">
            <w:pPr>
              <w:jc w:val="center"/>
              <w:rPr>
                <w:rFonts w:cs="Arial"/>
                <w:b/>
              </w:rPr>
            </w:pPr>
          </w:p>
          <w:p w14:paraId="0D92E532" w14:textId="77777777" w:rsidR="00F81914" w:rsidRDefault="00F81914" w:rsidP="00F81914">
            <w:pPr>
              <w:jc w:val="center"/>
              <w:rPr>
                <w:rFonts w:cs="Arial"/>
                <w:b/>
              </w:rPr>
            </w:pPr>
          </w:p>
          <w:p w14:paraId="576F6BB4" w14:textId="77777777" w:rsidR="00F81914" w:rsidRDefault="00F81914" w:rsidP="00F81914">
            <w:pPr>
              <w:jc w:val="center"/>
              <w:rPr>
                <w:rFonts w:cs="Arial"/>
                <w:b/>
              </w:rPr>
            </w:pPr>
          </w:p>
          <w:p w14:paraId="6883CF99" w14:textId="77777777" w:rsidR="00F81914" w:rsidRDefault="00F81914" w:rsidP="00F81914">
            <w:pPr>
              <w:jc w:val="center"/>
              <w:rPr>
                <w:rFonts w:cs="Arial"/>
                <w:b/>
              </w:rPr>
            </w:pPr>
          </w:p>
          <w:p w14:paraId="23C02069" w14:textId="77777777" w:rsidR="00F81914" w:rsidRDefault="00F81914" w:rsidP="00F81914">
            <w:pPr>
              <w:jc w:val="center"/>
              <w:rPr>
                <w:rFonts w:cs="Arial"/>
                <w:b/>
              </w:rPr>
            </w:pPr>
          </w:p>
          <w:p w14:paraId="1CA83157" w14:textId="77777777" w:rsidR="00F81914" w:rsidRDefault="00F81914" w:rsidP="00F81914">
            <w:pPr>
              <w:rPr>
                <w:rFonts w:cs="Arial"/>
                <w:b/>
              </w:rPr>
            </w:pPr>
            <w:r>
              <w:rPr>
                <w:rFonts w:cs="Arial"/>
                <w:b/>
              </w:rPr>
              <w:t>c)</w:t>
            </w:r>
          </w:p>
          <w:p w14:paraId="7B799E3C" w14:textId="77777777" w:rsidR="00F81914" w:rsidRDefault="00F81914" w:rsidP="00F81914">
            <w:pPr>
              <w:rPr>
                <w:rFonts w:cs="Arial"/>
                <w:b/>
              </w:rPr>
            </w:pPr>
          </w:p>
          <w:p w14:paraId="03B85684" w14:textId="77777777" w:rsidR="00F81914" w:rsidRDefault="00F81914" w:rsidP="00F81914">
            <w:pPr>
              <w:rPr>
                <w:rFonts w:cs="Arial"/>
                <w:b/>
              </w:rPr>
            </w:pPr>
          </w:p>
          <w:p w14:paraId="51DBBD06" w14:textId="77777777" w:rsidR="00F81914" w:rsidRDefault="00F81914" w:rsidP="00F81914">
            <w:pPr>
              <w:rPr>
                <w:rFonts w:cs="Arial"/>
                <w:b/>
              </w:rPr>
            </w:pPr>
          </w:p>
          <w:p w14:paraId="75EF7C6C" w14:textId="77777777" w:rsidR="00F81914" w:rsidRDefault="00F81914" w:rsidP="00F81914">
            <w:pPr>
              <w:rPr>
                <w:rFonts w:cs="Arial"/>
                <w:b/>
              </w:rPr>
            </w:pPr>
          </w:p>
          <w:p w14:paraId="7F8534FD" w14:textId="77777777" w:rsidR="00F81914" w:rsidRDefault="00F81914" w:rsidP="00F81914">
            <w:pPr>
              <w:rPr>
                <w:rFonts w:cs="Arial"/>
                <w:b/>
              </w:rPr>
            </w:pPr>
          </w:p>
          <w:p w14:paraId="344ED48F" w14:textId="77777777" w:rsidR="00F81914" w:rsidRDefault="00F81914" w:rsidP="00F81914">
            <w:pPr>
              <w:rPr>
                <w:rFonts w:cs="Arial"/>
                <w:b/>
              </w:rPr>
            </w:pPr>
          </w:p>
          <w:p w14:paraId="4F3D3529" w14:textId="77777777" w:rsidR="00D804D2" w:rsidRDefault="00D804D2" w:rsidP="00F81914">
            <w:pPr>
              <w:rPr>
                <w:rFonts w:cs="Arial"/>
                <w:b/>
              </w:rPr>
            </w:pPr>
          </w:p>
          <w:p w14:paraId="7A2D3D1C" w14:textId="77777777" w:rsidR="00D804D2" w:rsidRDefault="00D804D2" w:rsidP="00F81914">
            <w:pPr>
              <w:rPr>
                <w:rFonts w:cs="Arial"/>
                <w:b/>
              </w:rPr>
            </w:pPr>
          </w:p>
          <w:p w14:paraId="348E457F" w14:textId="77777777" w:rsidR="00D804D2" w:rsidRDefault="00D804D2" w:rsidP="00F81914">
            <w:pPr>
              <w:rPr>
                <w:rFonts w:cs="Arial"/>
                <w:b/>
              </w:rPr>
            </w:pPr>
          </w:p>
          <w:p w14:paraId="510CE962" w14:textId="77777777" w:rsidR="00D804D2" w:rsidRDefault="00D804D2" w:rsidP="00F81914">
            <w:pPr>
              <w:rPr>
                <w:rFonts w:cs="Arial"/>
                <w:b/>
              </w:rPr>
            </w:pPr>
          </w:p>
          <w:p w14:paraId="7762430B" w14:textId="77777777" w:rsidR="00D804D2" w:rsidRDefault="00D804D2" w:rsidP="00F81914">
            <w:pPr>
              <w:rPr>
                <w:rFonts w:cs="Arial"/>
                <w:b/>
              </w:rPr>
            </w:pPr>
          </w:p>
          <w:p w14:paraId="0FB2F329" w14:textId="77777777" w:rsidR="00D804D2" w:rsidRDefault="00D804D2" w:rsidP="00F81914">
            <w:pPr>
              <w:rPr>
                <w:rFonts w:cs="Arial"/>
                <w:b/>
              </w:rPr>
            </w:pPr>
          </w:p>
          <w:p w14:paraId="5F27309A" w14:textId="77777777" w:rsidR="00D804D2" w:rsidRDefault="00D804D2" w:rsidP="00F81914">
            <w:pPr>
              <w:rPr>
                <w:rFonts w:cs="Arial"/>
                <w:b/>
              </w:rPr>
            </w:pPr>
          </w:p>
          <w:p w14:paraId="7D80736F" w14:textId="77777777" w:rsidR="00D804D2" w:rsidRDefault="00D804D2" w:rsidP="00F81914">
            <w:pPr>
              <w:rPr>
                <w:rFonts w:cs="Arial"/>
                <w:b/>
              </w:rPr>
            </w:pPr>
          </w:p>
          <w:p w14:paraId="43D97451" w14:textId="77777777" w:rsidR="00D804D2" w:rsidRDefault="00D804D2" w:rsidP="00F81914">
            <w:pPr>
              <w:rPr>
                <w:rFonts w:cs="Arial"/>
                <w:b/>
              </w:rPr>
            </w:pPr>
          </w:p>
          <w:p w14:paraId="08501F2C" w14:textId="77777777" w:rsidR="00D804D2" w:rsidRDefault="00D804D2" w:rsidP="00F81914">
            <w:pPr>
              <w:rPr>
                <w:rFonts w:cs="Arial"/>
                <w:b/>
              </w:rPr>
            </w:pPr>
          </w:p>
          <w:p w14:paraId="04C88300" w14:textId="77777777" w:rsidR="00F81914" w:rsidRDefault="00F81914" w:rsidP="00F81914">
            <w:pPr>
              <w:rPr>
                <w:rFonts w:cs="Arial"/>
                <w:b/>
              </w:rPr>
            </w:pPr>
          </w:p>
          <w:p w14:paraId="1B564A54" w14:textId="77777777" w:rsidR="00F81914" w:rsidRDefault="00F81914" w:rsidP="00F81914">
            <w:pPr>
              <w:rPr>
                <w:rFonts w:cs="Arial"/>
                <w:b/>
              </w:rPr>
            </w:pPr>
          </w:p>
          <w:p w14:paraId="586E3C40" w14:textId="77777777" w:rsidR="00F81914" w:rsidRDefault="00F81914" w:rsidP="00F81914">
            <w:pPr>
              <w:rPr>
                <w:rFonts w:cs="Arial"/>
                <w:b/>
              </w:rPr>
            </w:pPr>
          </w:p>
          <w:p w14:paraId="180A44E2" w14:textId="77777777" w:rsidR="00F81914" w:rsidRPr="00941770" w:rsidRDefault="00F81914" w:rsidP="00F81914">
            <w:pPr>
              <w:rPr>
                <w:rFonts w:cs="Arial"/>
                <w:b/>
              </w:rPr>
            </w:pPr>
            <w:r>
              <w:rPr>
                <w:rFonts w:cs="Arial"/>
                <w:b/>
              </w:rPr>
              <w:t>d)</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5D015F9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lastRenderedPageBreak/>
              <w:t>Candidates are required to calculate the payback in years and months for each project.</w:t>
            </w:r>
          </w:p>
          <w:p w14:paraId="18BC8390" w14:textId="77777777" w:rsidR="00F81914" w:rsidRPr="0001739E" w:rsidRDefault="00F81914" w:rsidP="00F81914">
            <w:pPr>
              <w:rPr>
                <w:rFonts w:ascii="Times New Roman" w:hAnsi="Times New Roman"/>
                <w:b/>
                <w:sz w:val="24"/>
                <w:szCs w:val="24"/>
                <w:u w:val="single"/>
              </w:rPr>
            </w:pPr>
          </w:p>
          <w:p w14:paraId="130FFA24"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A</w:t>
            </w:r>
          </w:p>
          <w:tbl>
            <w:tblPr>
              <w:tblStyle w:val="TableGrid"/>
              <w:tblW w:w="0" w:type="auto"/>
              <w:tblLayout w:type="fixed"/>
              <w:tblLook w:val="04A0" w:firstRow="1" w:lastRow="0" w:firstColumn="1" w:lastColumn="0" w:noHBand="0" w:noVBand="1"/>
            </w:tblPr>
            <w:tblGrid>
              <w:gridCol w:w="848"/>
              <w:gridCol w:w="1980"/>
              <w:gridCol w:w="2880"/>
            </w:tblGrid>
            <w:tr w:rsidR="00F81914" w:rsidRPr="0001739E" w14:paraId="347F894C" w14:textId="77777777" w:rsidTr="00F81914">
              <w:tc>
                <w:tcPr>
                  <w:tcW w:w="848" w:type="dxa"/>
                </w:tcPr>
                <w:p w14:paraId="66FBEDD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Year</w:t>
                  </w:r>
                </w:p>
              </w:tc>
              <w:tc>
                <w:tcPr>
                  <w:tcW w:w="1980" w:type="dxa"/>
                </w:tcPr>
                <w:p w14:paraId="69E0959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Cash flow (£)</w:t>
                  </w:r>
                </w:p>
              </w:tc>
              <w:tc>
                <w:tcPr>
                  <w:tcW w:w="2880" w:type="dxa"/>
                </w:tcPr>
                <w:p w14:paraId="67D6BF8E"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Cumulative Cash flow (£)</w:t>
                  </w:r>
                </w:p>
              </w:tc>
            </w:tr>
            <w:tr w:rsidR="00F81914" w:rsidRPr="0001739E" w14:paraId="2CD5686A" w14:textId="77777777" w:rsidTr="00F81914">
              <w:tc>
                <w:tcPr>
                  <w:tcW w:w="848" w:type="dxa"/>
                </w:tcPr>
                <w:p w14:paraId="1BC2F2D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20EBE25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145756E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75ADF5A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2DB696D6"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980" w:type="dxa"/>
                </w:tcPr>
                <w:p w14:paraId="50C5510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3CC1753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80,000</w:t>
                  </w:r>
                </w:p>
                <w:p w14:paraId="64BAC7B9"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50,000</w:t>
                  </w:r>
                </w:p>
                <w:p w14:paraId="6C8CF10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45,000</w:t>
                  </w:r>
                </w:p>
                <w:p w14:paraId="7606834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40,000</w:t>
                  </w:r>
                </w:p>
              </w:tc>
              <w:tc>
                <w:tcPr>
                  <w:tcW w:w="2880" w:type="dxa"/>
                </w:tcPr>
                <w:p w14:paraId="72E866B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58B9151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(120,000)</w:t>
                  </w:r>
                </w:p>
                <w:p w14:paraId="4F6A8CB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(70,000)</w:t>
                  </w:r>
                </w:p>
                <w:p w14:paraId="45A40F6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(25,000)</w:t>
                  </w:r>
                </w:p>
                <w:p w14:paraId="41EFEFF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15,000</w:t>
                  </w:r>
                </w:p>
              </w:tc>
            </w:tr>
          </w:tbl>
          <w:p w14:paraId="12137F41" w14:textId="77777777" w:rsidR="00F81914" w:rsidRPr="0001739E" w:rsidRDefault="00F81914" w:rsidP="00F81914">
            <w:pPr>
              <w:rPr>
                <w:rFonts w:ascii="Times New Roman" w:hAnsi="Times New Roman"/>
                <w:sz w:val="24"/>
                <w:szCs w:val="24"/>
              </w:rPr>
            </w:pPr>
          </w:p>
          <w:p w14:paraId="1105A4C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X months</w:t>
            </w:r>
          </w:p>
          <w:p w14:paraId="20900B31" w14:textId="77777777" w:rsidR="00F81914" w:rsidRPr="0001739E" w:rsidRDefault="00F81914" w:rsidP="00F81914">
            <w:pPr>
              <w:rPr>
                <w:rFonts w:ascii="Times New Roman" w:hAnsi="Times New Roman"/>
                <w:sz w:val="24"/>
                <w:szCs w:val="24"/>
              </w:rPr>
            </w:pPr>
          </w:p>
          <w:p w14:paraId="510A0B8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Calculation of month of payback</w:t>
            </w:r>
          </w:p>
          <w:p w14:paraId="0969F545" w14:textId="77777777" w:rsidR="00F81914" w:rsidRPr="0001739E" w:rsidRDefault="00F81914" w:rsidP="00F81914">
            <w:pPr>
              <w:rPr>
                <w:rFonts w:ascii="Times New Roman" w:hAnsi="Times New Roman"/>
                <w:sz w:val="24"/>
                <w:szCs w:val="24"/>
              </w:rPr>
            </w:pPr>
          </w:p>
          <w:p w14:paraId="40F311C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w:t>
            </w:r>
            <m:oMath>
              <m:f>
                <m:fPr>
                  <m:ctrlPr>
                    <w:rPr>
                      <w:rFonts w:ascii="Cambria Math" w:hAnsi="Cambria Math"/>
                      <w:i/>
                      <w:sz w:val="24"/>
                      <w:szCs w:val="24"/>
                    </w:rPr>
                  </m:ctrlPr>
                </m:fPr>
                <m:num>
                  <m:r>
                    <w:rPr>
                      <w:rFonts w:ascii="Cambria Math" w:hAnsi="Cambria Math"/>
                      <w:sz w:val="24"/>
                      <w:szCs w:val="24"/>
                    </w:rPr>
                    <m:t>Income required</m:t>
                  </m:r>
                </m:num>
                <m:den>
                  <m:r>
                    <w:rPr>
                      <w:rFonts w:ascii="Cambria Math" w:hAnsi="Cambria Math"/>
                      <w:sz w:val="24"/>
                      <w:szCs w:val="24"/>
                    </w:rPr>
                    <m:t>Contribution per month</m:t>
                  </m:r>
                </m:den>
              </m:f>
            </m:oMath>
          </w:p>
          <w:p w14:paraId="47FD3A6F" w14:textId="77777777" w:rsidR="00F81914" w:rsidRPr="0001739E" w:rsidRDefault="00F81914" w:rsidP="00F81914">
            <w:pPr>
              <w:rPr>
                <w:rFonts w:ascii="Times New Roman" w:hAnsi="Times New Roman"/>
                <w:sz w:val="24"/>
                <w:szCs w:val="24"/>
              </w:rPr>
            </w:pPr>
          </w:p>
          <w:p w14:paraId="58B790E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Monthly contribution = £40,000 /12</w:t>
            </w:r>
          </w:p>
          <w:p w14:paraId="15400E2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£3,333.33</w:t>
            </w:r>
          </w:p>
          <w:p w14:paraId="556B7BCE" w14:textId="77777777" w:rsidR="00F81914" w:rsidRPr="0001739E" w:rsidRDefault="00F81914" w:rsidP="00F81914">
            <w:pPr>
              <w:rPr>
                <w:rFonts w:ascii="Times New Roman" w:hAnsi="Times New Roman"/>
                <w:sz w:val="24"/>
                <w:szCs w:val="24"/>
              </w:rPr>
            </w:pPr>
          </w:p>
          <w:p w14:paraId="177969E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 of payback = £25,000 / £3,333.33</w:t>
            </w:r>
          </w:p>
          <w:p w14:paraId="27E165A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8 months</w:t>
            </w:r>
          </w:p>
          <w:p w14:paraId="0D05156E" w14:textId="77777777" w:rsidR="00F81914" w:rsidRPr="0001739E" w:rsidRDefault="00F81914" w:rsidP="00F81914">
            <w:pPr>
              <w:rPr>
                <w:rFonts w:ascii="Times New Roman" w:hAnsi="Times New Roman"/>
                <w:sz w:val="24"/>
                <w:szCs w:val="24"/>
              </w:rPr>
            </w:pPr>
          </w:p>
          <w:p w14:paraId="1713D01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and 8 months</w:t>
            </w:r>
          </w:p>
          <w:p w14:paraId="6E21CB01" w14:textId="77777777" w:rsidR="00F81914" w:rsidRPr="0001739E" w:rsidRDefault="00F81914" w:rsidP="00F81914">
            <w:pPr>
              <w:rPr>
                <w:rFonts w:ascii="Times New Roman" w:hAnsi="Times New Roman"/>
                <w:sz w:val="24"/>
                <w:szCs w:val="24"/>
              </w:rPr>
            </w:pPr>
          </w:p>
          <w:p w14:paraId="2175D35C"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B</w:t>
            </w:r>
          </w:p>
          <w:tbl>
            <w:tblPr>
              <w:tblStyle w:val="TableGrid"/>
              <w:tblW w:w="0" w:type="auto"/>
              <w:tblLayout w:type="fixed"/>
              <w:tblLook w:val="04A0" w:firstRow="1" w:lastRow="0" w:firstColumn="1" w:lastColumn="0" w:noHBand="0" w:noVBand="1"/>
            </w:tblPr>
            <w:tblGrid>
              <w:gridCol w:w="848"/>
              <w:gridCol w:w="1980"/>
              <w:gridCol w:w="2880"/>
            </w:tblGrid>
            <w:tr w:rsidR="00F81914" w:rsidRPr="0001739E" w14:paraId="28E5A26A" w14:textId="77777777" w:rsidTr="00F81914">
              <w:tc>
                <w:tcPr>
                  <w:tcW w:w="848" w:type="dxa"/>
                </w:tcPr>
                <w:p w14:paraId="403A3CC6"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Year</w:t>
                  </w:r>
                </w:p>
              </w:tc>
              <w:tc>
                <w:tcPr>
                  <w:tcW w:w="1980" w:type="dxa"/>
                </w:tcPr>
                <w:p w14:paraId="153A554B"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Cash flow (£)</w:t>
                  </w:r>
                </w:p>
              </w:tc>
              <w:tc>
                <w:tcPr>
                  <w:tcW w:w="2880" w:type="dxa"/>
                </w:tcPr>
                <w:p w14:paraId="79E6DE2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Cumulative Cash flow (£)</w:t>
                  </w:r>
                </w:p>
              </w:tc>
            </w:tr>
            <w:tr w:rsidR="00F81914" w:rsidRPr="0001739E" w14:paraId="16CE5268" w14:textId="77777777" w:rsidTr="00F81914">
              <w:tc>
                <w:tcPr>
                  <w:tcW w:w="848" w:type="dxa"/>
                </w:tcPr>
                <w:p w14:paraId="0C9475F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367EDDE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3C129CF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311D5BBF"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4E556CF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980" w:type="dxa"/>
                </w:tcPr>
                <w:p w14:paraId="3E4199D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75B6C43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60,000</w:t>
                  </w:r>
                </w:p>
                <w:p w14:paraId="7F922AE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50,000</w:t>
                  </w:r>
                </w:p>
                <w:p w14:paraId="2585A1B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50,000</w:t>
                  </w:r>
                </w:p>
                <w:p w14:paraId="129A88D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60,000</w:t>
                  </w:r>
                </w:p>
              </w:tc>
              <w:tc>
                <w:tcPr>
                  <w:tcW w:w="2880" w:type="dxa"/>
                </w:tcPr>
                <w:p w14:paraId="4D801D8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46FACA0B"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(140,000)</w:t>
                  </w:r>
                </w:p>
                <w:p w14:paraId="1E25F2B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(90,000)</w:t>
                  </w:r>
                </w:p>
                <w:p w14:paraId="30DC635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(40,000)</w:t>
                  </w:r>
                </w:p>
                <w:p w14:paraId="11DAED4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20,000</w:t>
                  </w:r>
                </w:p>
              </w:tc>
            </w:tr>
          </w:tbl>
          <w:p w14:paraId="043C1270" w14:textId="77777777" w:rsidR="00F81914" w:rsidRPr="0001739E" w:rsidRDefault="00F81914" w:rsidP="00F81914">
            <w:pPr>
              <w:rPr>
                <w:rFonts w:ascii="Times New Roman" w:hAnsi="Times New Roman"/>
                <w:sz w:val="24"/>
                <w:szCs w:val="24"/>
              </w:rPr>
            </w:pPr>
          </w:p>
          <w:p w14:paraId="0F9BFE1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X months</w:t>
            </w:r>
          </w:p>
          <w:p w14:paraId="6E6ED8E5" w14:textId="77777777" w:rsidR="00F81914" w:rsidRPr="0001739E" w:rsidRDefault="00F81914" w:rsidP="00F81914">
            <w:pPr>
              <w:rPr>
                <w:rFonts w:ascii="Times New Roman" w:hAnsi="Times New Roman"/>
                <w:sz w:val="24"/>
                <w:szCs w:val="24"/>
              </w:rPr>
            </w:pPr>
          </w:p>
          <w:p w14:paraId="2D83B9A9"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Calculation of month of payback</w:t>
            </w:r>
          </w:p>
          <w:p w14:paraId="31765499" w14:textId="77777777" w:rsidR="00F81914" w:rsidRPr="0001739E" w:rsidRDefault="00F81914" w:rsidP="00F81914">
            <w:pPr>
              <w:rPr>
                <w:rFonts w:ascii="Times New Roman" w:hAnsi="Times New Roman"/>
                <w:sz w:val="24"/>
                <w:szCs w:val="24"/>
              </w:rPr>
            </w:pPr>
          </w:p>
          <w:p w14:paraId="2398410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w:t>
            </w:r>
            <m:oMath>
              <m:f>
                <m:fPr>
                  <m:ctrlPr>
                    <w:rPr>
                      <w:rFonts w:ascii="Cambria Math" w:hAnsi="Cambria Math"/>
                      <w:i/>
                      <w:sz w:val="24"/>
                      <w:szCs w:val="24"/>
                    </w:rPr>
                  </m:ctrlPr>
                </m:fPr>
                <m:num>
                  <m:r>
                    <w:rPr>
                      <w:rFonts w:ascii="Cambria Math" w:hAnsi="Cambria Math"/>
                      <w:sz w:val="24"/>
                      <w:szCs w:val="24"/>
                    </w:rPr>
                    <m:t>Income required</m:t>
                  </m:r>
                </m:num>
                <m:den>
                  <m:r>
                    <w:rPr>
                      <w:rFonts w:ascii="Cambria Math" w:hAnsi="Cambria Math"/>
                      <w:sz w:val="24"/>
                      <w:szCs w:val="24"/>
                    </w:rPr>
                    <m:t>Contribution per month</m:t>
                  </m:r>
                </m:den>
              </m:f>
            </m:oMath>
          </w:p>
          <w:p w14:paraId="2302B1E2" w14:textId="77777777" w:rsidR="00F81914" w:rsidRPr="0001739E" w:rsidRDefault="00F81914" w:rsidP="00F81914">
            <w:pPr>
              <w:rPr>
                <w:rFonts w:ascii="Times New Roman" w:hAnsi="Times New Roman"/>
                <w:sz w:val="24"/>
                <w:szCs w:val="24"/>
              </w:rPr>
            </w:pPr>
          </w:p>
          <w:p w14:paraId="396F01D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Monthly contribution = £60,000 /12</w:t>
            </w:r>
          </w:p>
          <w:p w14:paraId="72A7888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£5,000</w:t>
            </w:r>
          </w:p>
          <w:p w14:paraId="202D6595" w14:textId="77777777" w:rsidR="00F81914" w:rsidRPr="0001739E" w:rsidRDefault="00F81914" w:rsidP="00F81914">
            <w:pPr>
              <w:rPr>
                <w:rFonts w:ascii="Times New Roman" w:hAnsi="Times New Roman"/>
                <w:sz w:val="24"/>
                <w:szCs w:val="24"/>
              </w:rPr>
            </w:pPr>
          </w:p>
          <w:p w14:paraId="089EC3F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 of payback = £40,000 / £5,000</w:t>
            </w:r>
          </w:p>
          <w:p w14:paraId="4DD1D05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8 months</w:t>
            </w:r>
          </w:p>
          <w:p w14:paraId="0531CCF5" w14:textId="77777777" w:rsidR="00F81914" w:rsidRPr="0001739E" w:rsidRDefault="00F81914" w:rsidP="00F81914">
            <w:pPr>
              <w:rPr>
                <w:rFonts w:ascii="Times New Roman" w:hAnsi="Times New Roman"/>
                <w:sz w:val="24"/>
                <w:szCs w:val="24"/>
              </w:rPr>
            </w:pPr>
          </w:p>
          <w:p w14:paraId="62908D7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and 8 months</w:t>
            </w:r>
          </w:p>
          <w:p w14:paraId="5E8F4254" w14:textId="77777777" w:rsidR="00F81914" w:rsidRPr="0001739E" w:rsidRDefault="00F81914" w:rsidP="00F81914">
            <w:pPr>
              <w:rPr>
                <w:rFonts w:ascii="Times New Roman" w:hAnsi="Times New Roman"/>
                <w:sz w:val="24"/>
                <w:szCs w:val="24"/>
              </w:rPr>
            </w:pPr>
          </w:p>
          <w:p w14:paraId="38F06A48"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C</w:t>
            </w:r>
          </w:p>
          <w:tbl>
            <w:tblPr>
              <w:tblStyle w:val="TableGrid"/>
              <w:tblW w:w="0" w:type="auto"/>
              <w:tblLayout w:type="fixed"/>
              <w:tblLook w:val="04A0" w:firstRow="1" w:lastRow="0" w:firstColumn="1" w:lastColumn="0" w:noHBand="0" w:noVBand="1"/>
            </w:tblPr>
            <w:tblGrid>
              <w:gridCol w:w="848"/>
              <w:gridCol w:w="1980"/>
              <w:gridCol w:w="2880"/>
            </w:tblGrid>
            <w:tr w:rsidR="00F81914" w:rsidRPr="0001739E" w14:paraId="51A4E89F" w14:textId="77777777" w:rsidTr="00F81914">
              <w:tc>
                <w:tcPr>
                  <w:tcW w:w="848" w:type="dxa"/>
                </w:tcPr>
                <w:p w14:paraId="7A2A16D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Year</w:t>
                  </w:r>
                </w:p>
              </w:tc>
              <w:tc>
                <w:tcPr>
                  <w:tcW w:w="1980" w:type="dxa"/>
                </w:tcPr>
                <w:p w14:paraId="3BBBD36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Cash flow (£)</w:t>
                  </w:r>
                </w:p>
              </w:tc>
              <w:tc>
                <w:tcPr>
                  <w:tcW w:w="2880" w:type="dxa"/>
                </w:tcPr>
                <w:p w14:paraId="2FAB172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Cumulative Cash flow (£)</w:t>
                  </w:r>
                </w:p>
              </w:tc>
            </w:tr>
            <w:tr w:rsidR="00F81914" w:rsidRPr="0001739E" w14:paraId="2CD95741" w14:textId="77777777" w:rsidTr="00F81914">
              <w:tc>
                <w:tcPr>
                  <w:tcW w:w="848" w:type="dxa"/>
                </w:tcPr>
                <w:p w14:paraId="3E7CFC5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5BE99AF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2BEB4EF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7D4089D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2FF57EA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980" w:type="dxa"/>
                </w:tcPr>
                <w:p w14:paraId="7807F23A"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63E4920E"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70,000</w:t>
                  </w:r>
                </w:p>
                <w:p w14:paraId="52C40E0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60,000</w:t>
                  </w:r>
                </w:p>
                <w:p w14:paraId="465A444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50,000</w:t>
                  </w:r>
                </w:p>
                <w:p w14:paraId="0FFA6B0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60,000</w:t>
                  </w:r>
                </w:p>
              </w:tc>
              <w:tc>
                <w:tcPr>
                  <w:tcW w:w="2880" w:type="dxa"/>
                </w:tcPr>
                <w:p w14:paraId="14E8C27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4078F75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(130,000)</w:t>
                  </w:r>
                </w:p>
                <w:p w14:paraId="7BB4BF1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(70,000)</w:t>
                  </w:r>
                </w:p>
                <w:p w14:paraId="60136E9B"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(20,000)</w:t>
                  </w:r>
                </w:p>
                <w:p w14:paraId="6487126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40,000</w:t>
                  </w:r>
                </w:p>
              </w:tc>
            </w:tr>
          </w:tbl>
          <w:p w14:paraId="28F512AF" w14:textId="77777777" w:rsidR="00F81914" w:rsidRPr="0001739E" w:rsidRDefault="00F81914" w:rsidP="00F81914">
            <w:pPr>
              <w:rPr>
                <w:rFonts w:ascii="Times New Roman" w:hAnsi="Times New Roman"/>
                <w:sz w:val="24"/>
                <w:szCs w:val="24"/>
              </w:rPr>
            </w:pPr>
          </w:p>
          <w:p w14:paraId="5CDA94A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X months</w:t>
            </w:r>
          </w:p>
          <w:p w14:paraId="48856C50" w14:textId="77777777" w:rsidR="00F81914" w:rsidRPr="0001739E" w:rsidRDefault="00F81914" w:rsidP="00F81914">
            <w:pPr>
              <w:rPr>
                <w:rFonts w:ascii="Times New Roman" w:hAnsi="Times New Roman"/>
                <w:sz w:val="24"/>
                <w:szCs w:val="24"/>
              </w:rPr>
            </w:pPr>
          </w:p>
          <w:p w14:paraId="419901E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Calculation of month of payback</w:t>
            </w:r>
          </w:p>
          <w:p w14:paraId="25EA76F3" w14:textId="77777777" w:rsidR="00F81914" w:rsidRPr="0001739E" w:rsidRDefault="00F81914" w:rsidP="00F81914">
            <w:pPr>
              <w:rPr>
                <w:rFonts w:ascii="Times New Roman" w:hAnsi="Times New Roman"/>
                <w:sz w:val="24"/>
                <w:szCs w:val="24"/>
              </w:rPr>
            </w:pPr>
          </w:p>
          <w:p w14:paraId="2EE20A1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lastRenderedPageBreak/>
              <w:t xml:space="preserve">= </w:t>
            </w:r>
            <m:oMath>
              <m:f>
                <m:fPr>
                  <m:ctrlPr>
                    <w:rPr>
                      <w:rFonts w:ascii="Cambria Math" w:hAnsi="Cambria Math"/>
                      <w:i/>
                      <w:sz w:val="24"/>
                      <w:szCs w:val="24"/>
                    </w:rPr>
                  </m:ctrlPr>
                </m:fPr>
                <m:num>
                  <m:r>
                    <w:rPr>
                      <w:rFonts w:ascii="Cambria Math" w:hAnsi="Cambria Math"/>
                      <w:sz w:val="24"/>
                      <w:szCs w:val="24"/>
                    </w:rPr>
                    <m:t>Income required</m:t>
                  </m:r>
                </m:num>
                <m:den>
                  <m:r>
                    <w:rPr>
                      <w:rFonts w:ascii="Cambria Math" w:hAnsi="Cambria Math"/>
                      <w:sz w:val="24"/>
                      <w:szCs w:val="24"/>
                    </w:rPr>
                    <m:t>Contribution per month</m:t>
                  </m:r>
                </m:den>
              </m:f>
            </m:oMath>
          </w:p>
          <w:p w14:paraId="30A8F416" w14:textId="77777777" w:rsidR="00F81914" w:rsidRPr="0001739E" w:rsidRDefault="00F81914" w:rsidP="00F81914">
            <w:pPr>
              <w:rPr>
                <w:rFonts w:ascii="Times New Roman" w:hAnsi="Times New Roman"/>
                <w:sz w:val="24"/>
                <w:szCs w:val="24"/>
              </w:rPr>
            </w:pPr>
          </w:p>
          <w:p w14:paraId="5CA8B58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Monthly contribution = £60,000 /12</w:t>
            </w:r>
          </w:p>
          <w:p w14:paraId="4F48C519"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£5,000</w:t>
            </w:r>
          </w:p>
          <w:p w14:paraId="35BE2DBE" w14:textId="77777777" w:rsidR="00F81914" w:rsidRPr="0001739E" w:rsidRDefault="00F81914" w:rsidP="00F81914">
            <w:pPr>
              <w:rPr>
                <w:rFonts w:ascii="Times New Roman" w:hAnsi="Times New Roman"/>
                <w:sz w:val="24"/>
                <w:szCs w:val="24"/>
              </w:rPr>
            </w:pPr>
          </w:p>
          <w:p w14:paraId="5BEDADC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 of payback = £20,000 / £5,000</w:t>
            </w:r>
          </w:p>
          <w:p w14:paraId="4831CB9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4 months</w:t>
            </w:r>
          </w:p>
          <w:p w14:paraId="395C678D" w14:textId="77777777" w:rsidR="00F81914" w:rsidRPr="0001739E" w:rsidRDefault="00F81914" w:rsidP="00F81914">
            <w:pPr>
              <w:rPr>
                <w:rFonts w:ascii="Times New Roman" w:hAnsi="Times New Roman"/>
                <w:sz w:val="24"/>
                <w:szCs w:val="24"/>
              </w:rPr>
            </w:pPr>
          </w:p>
          <w:p w14:paraId="28FD643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and 4 months</w:t>
            </w:r>
          </w:p>
          <w:p w14:paraId="1BF968B8" w14:textId="77777777" w:rsidR="00F81914" w:rsidRPr="0001739E" w:rsidRDefault="00F81914" w:rsidP="00F81914">
            <w:pPr>
              <w:rPr>
                <w:rFonts w:ascii="Times New Roman" w:hAnsi="Times New Roman"/>
                <w:sz w:val="24"/>
                <w:szCs w:val="24"/>
              </w:rPr>
            </w:pPr>
          </w:p>
          <w:p w14:paraId="4A33282B" w14:textId="77777777" w:rsidR="00F81914" w:rsidRPr="0001739E" w:rsidRDefault="00F81914" w:rsidP="00F81914">
            <w:pPr>
              <w:rPr>
                <w:rFonts w:ascii="Times New Roman" w:hAnsi="Times New Roman"/>
                <w:sz w:val="24"/>
                <w:szCs w:val="24"/>
              </w:rPr>
            </w:pPr>
          </w:p>
          <w:p w14:paraId="2798E4D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Candidates are required to calculate the net present value using a discount factor of 10%</w:t>
            </w:r>
          </w:p>
          <w:p w14:paraId="2F900989" w14:textId="77777777" w:rsidR="00F81914" w:rsidRPr="0001739E" w:rsidRDefault="00F81914" w:rsidP="00F81914">
            <w:pPr>
              <w:rPr>
                <w:rFonts w:ascii="Times New Roman" w:hAnsi="Times New Roman"/>
                <w:sz w:val="24"/>
                <w:szCs w:val="24"/>
              </w:rPr>
            </w:pPr>
          </w:p>
          <w:p w14:paraId="43CAA928"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A</w:t>
            </w:r>
          </w:p>
          <w:tbl>
            <w:tblPr>
              <w:tblStyle w:val="TableGrid"/>
              <w:tblW w:w="0" w:type="auto"/>
              <w:tblLayout w:type="fixed"/>
              <w:tblLook w:val="04A0" w:firstRow="1" w:lastRow="0" w:firstColumn="1" w:lastColumn="0" w:noHBand="0" w:noVBand="1"/>
            </w:tblPr>
            <w:tblGrid>
              <w:gridCol w:w="758"/>
              <w:gridCol w:w="1620"/>
              <w:gridCol w:w="1890"/>
              <w:gridCol w:w="1980"/>
            </w:tblGrid>
            <w:tr w:rsidR="00F81914" w:rsidRPr="0001739E" w14:paraId="69EFA63E" w14:textId="77777777" w:rsidTr="00F81914">
              <w:tc>
                <w:tcPr>
                  <w:tcW w:w="758" w:type="dxa"/>
                </w:tcPr>
                <w:p w14:paraId="50C83BF2"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Year</w:t>
                  </w:r>
                </w:p>
              </w:tc>
              <w:tc>
                <w:tcPr>
                  <w:tcW w:w="1620" w:type="dxa"/>
                </w:tcPr>
                <w:p w14:paraId="2CB099A4"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Cash flow (£)</w:t>
                  </w:r>
                </w:p>
              </w:tc>
              <w:tc>
                <w:tcPr>
                  <w:tcW w:w="1890" w:type="dxa"/>
                </w:tcPr>
                <w:p w14:paraId="0E03038B"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Discount factor</w:t>
                  </w:r>
                </w:p>
              </w:tc>
              <w:tc>
                <w:tcPr>
                  <w:tcW w:w="1980" w:type="dxa"/>
                </w:tcPr>
                <w:p w14:paraId="24ABB29B"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Present value (£)</w:t>
                  </w:r>
                </w:p>
              </w:tc>
            </w:tr>
            <w:tr w:rsidR="00F81914" w:rsidRPr="0001739E" w14:paraId="5781C57A" w14:textId="77777777" w:rsidTr="00F81914">
              <w:tc>
                <w:tcPr>
                  <w:tcW w:w="758" w:type="dxa"/>
                </w:tcPr>
                <w:p w14:paraId="29C992BC"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350EF39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19A3B1A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37E3770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2C59870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620" w:type="dxa"/>
                </w:tcPr>
                <w:p w14:paraId="019E08B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26C0060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80,000</w:t>
                  </w:r>
                </w:p>
                <w:p w14:paraId="2FB510D1"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50,000</w:t>
                  </w:r>
                </w:p>
                <w:p w14:paraId="5052FD1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45,000</w:t>
                  </w:r>
                </w:p>
                <w:p w14:paraId="1AC3AD9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40,000</w:t>
                  </w:r>
                </w:p>
              </w:tc>
              <w:tc>
                <w:tcPr>
                  <w:tcW w:w="1890" w:type="dxa"/>
                </w:tcPr>
                <w:p w14:paraId="5FE82AD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1.000</w:t>
                  </w:r>
                </w:p>
                <w:p w14:paraId="68BF520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0.9091</w:t>
                  </w:r>
                </w:p>
                <w:p w14:paraId="0EBB39B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0.8264</w:t>
                  </w:r>
                </w:p>
                <w:p w14:paraId="3FA2643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0.7513</w:t>
                  </w:r>
                </w:p>
                <w:p w14:paraId="53EB956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0.6830</w:t>
                  </w:r>
                </w:p>
              </w:tc>
              <w:tc>
                <w:tcPr>
                  <w:tcW w:w="1980" w:type="dxa"/>
                </w:tcPr>
                <w:p w14:paraId="0FCF813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269BD01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72,728</w:t>
                  </w:r>
                </w:p>
                <w:p w14:paraId="428A473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41,320</w:t>
                  </w:r>
                </w:p>
                <w:p w14:paraId="4DDBBCEF"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33,809</w:t>
                  </w:r>
                </w:p>
                <w:p w14:paraId="01EC0B7F"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27,320</w:t>
                  </w:r>
                </w:p>
              </w:tc>
            </w:tr>
          </w:tbl>
          <w:p w14:paraId="2881B7F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Total cash flow £175,177</w:t>
            </w:r>
          </w:p>
          <w:p w14:paraId="137B0C4C" w14:textId="77777777" w:rsidR="00F81914" w:rsidRPr="0001739E" w:rsidRDefault="00F81914" w:rsidP="00F81914">
            <w:pPr>
              <w:rPr>
                <w:rFonts w:ascii="Times New Roman" w:hAnsi="Times New Roman"/>
                <w:sz w:val="24"/>
                <w:szCs w:val="24"/>
              </w:rPr>
            </w:pPr>
          </w:p>
          <w:p w14:paraId="72936E5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present value = Total cash flow – Initial investment</w:t>
            </w:r>
          </w:p>
          <w:p w14:paraId="1CFDCCD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£175,177 - £200,000</w:t>
            </w:r>
          </w:p>
          <w:p w14:paraId="4FA7181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-£24,823</w:t>
            </w:r>
          </w:p>
          <w:p w14:paraId="5854CE20" w14:textId="77777777" w:rsidR="00F81914" w:rsidRPr="0001739E" w:rsidRDefault="00F81914" w:rsidP="00F81914">
            <w:pPr>
              <w:rPr>
                <w:rFonts w:ascii="Times New Roman" w:hAnsi="Times New Roman"/>
                <w:sz w:val="24"/>
                <w:szCs w:val="24"/>
              </w:rPr>
            </w:pPr>
          </w:p>
          <w:p w14:paraId="4874874D"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B</w:t>
            </w:r>
          </w:p>
          <w:tbl>
            <w:tblPr>
              <w:tblStyle w:val="TableGrid"/>
              <w:tblW w:w="0" w:type="auto"/>
              <w:tblLayout w:type="fixed"/>
              <w:tblLook w:val="04A0" w:firstRow="1" w:lastRow="0" w:firstColumn="1" w:lastColumn="0" w:noHBand="0" w:noVBand="1"/>
            </w:tblPr>
            <w:tblGrid>
              <w:gridCol w:w="758"/>
              <w:gridCol w:w="1620"/>
              <w:gridCol w:w="1890"/>
              <w:gridCol w:w="1980"/>
            </w:tblGrid>
            <w:tr w:rsidR="00F81914" w:rsidRPr="0001739E" w14:paraId="4CDCF164" w14:textId="77777777" w:rsidTr="00F81914">
              <w:tc>
                <w:tcPr>
                  <w:tcW w:w="758" w:type="dxa"/>
                </w:tcPr>
                <w:p w14:paraId="39778178"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Year</w:t>
                  </w:r>
                </w:p>
              </w:tc>
              <w:tc>
                <w:tcPr>
                  <w:tcW w:w="1620" w:type="dxa"/>
                </w:tcPr>
                <w:p w14:paraId="38AEB308"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Cash flow (£)</w:t>
                  </w:r>
                </w:p>
              </w:tc>
              <w:tc>
                <w:tcPr>
                  <w:tcW w:w="1890" w:type="dxa"/>
                </w:tcPr>
                <w:p w14:paraId="21171CF7"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Discount factor</w:t>
                  </w:r>
                </w:p>
              </w:tc>
              <w:tc>
                <w:tcPr>
                  <w:tcW w:w="1980" w:type="dxa"/>
                </w:tcPr>
                <w:p w14:paraId="0EBEE828"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Present value (£)</w:t>
                  </w:r>
                </w:p>
              </w:tc>
            </w:tr>
            <w:tr w:rsidR="00F81914" w:rsidRPr="0001739E" w14:paraId="39BBB83E" w14:textId="77777777" w:rsidTr="00F81914">
              <w:tc>
                <w:tcPr>
                  <w:tcW w:w="758" w:type="dxa"/>
                </w:tcPr>
                <w:p w14:paraId="53255F45"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5BC4C10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262DA65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405278E5"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36F4D29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620" w:type="dxa"/>
                </w:tcPr>
                <w:p w14:paraId="6940C0A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742C9F6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60,000</w:t>
                  </w:r>
                </w:p>
                <w:p w14:paraId="6EEC74E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50,000</w:t>
                  </w:r>
                </w:p>
                <w:p w14:paraId="004EBCFC"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50,000</w:t>
                  </w:r>
                </w:p>
                <w:p w14:paraId="67B4C006"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40,000</w:t>
                  </w:r>
                </w:p>
              </w:tc>
              <w:tc>
                <w:tcPr>
                  <w:tcW w:w="1890" w:type="dxa"/>
                </w:tcPr>
                <w:p w14:paraId="1C37940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1.000</w:t>
                  </w:r>
                </w:p>
                <w:p w14:paraId="1B369D5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0.9091</w:t>
                  </w:r>
                </w:p>
                <w:p w14:paraId="193F19C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0.8264</w:t>
                  </w:r>
                </w:p>
                <w:p w14:paraId="24CCB4D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0.7513</w:t>
                  </w:r>
                </w:p>
                <w:p w14:paraId="5C429C3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0.6830</w:t>
                  </w:r>
                </w:p>
              </w:tc>
              <w:tc>
                <w:tcPr>
                  <w:tcW w:w="1980" w:type="dxa"/>
                </w:tcPr>
                <w:p w14:paraId="02707481"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2F32300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54,546</w:t>
                  </w:r>
                </w:p>
                <w:p w14:paraId="3368B0F2"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41,320</w:t>
                  </w:r>
                </w:p>
                <w:p w14:paraId="5258F3D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37,565</w:t>
                  </w:r>
                </w:p>
                <w:p w14:paraId="398EE38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27,320</w:t>
                  </w:r>
                </w:p>
              </w:tc>
            </w:tr>
          </w:tbl>
          <w:p w14:paraId="7197E23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Total cash flow £174,411</w:t>
            </w:r>
          </w:p>
          <w:p w14:paraId="6ACE1A97" w14:textId="77777777" w:rsidR="00F81914" w:rsidRPr="0001739E" w:rsidRDefault="00F81914" w:rsidP="00F81914">
            <w:pPr>
              <w:rPr>
                <w:rFonts w:ascii="Times New Roman" w:hAnsi="Times New Roman"/>
                <w:sz w:val="24"/>
                <w:szCs w:val="24"/>
              </w:rPr>
            </w:pPr>
          </w:p>
          <w:p w14:paraId="7FDEFF2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present value = Total cash flow – Initial investment</w:t>
            </w:r>
          </w:p>
          <w:p w14:paraId="28EE5A99"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£174,411 - £200,000</w:t>
            </w:r>
          </w:p>
          <w:p w14:paraId="5B166FAE"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-£25,589</w:t>
            </w:r>
          </w:p>
          <w:p w14:paraId="06C746B9" w14:textId="77777777" w:rsidR="00F81914" w:rsidRPr="0001739E" w:rsidRDefault="00F81914" w:rsidP="00F81914">
            <w:pPr>
              <w:rPr>
                <w:rFonts w:ascii="Times New Roman" w:hAnsi="Times New Roman"/>
                <w:b/>
                <w:sz w:val="24"/>
                <w:szCs w:val="24"/>
                <w:u w:val="single"/>
              </w:rPr>
            </w:pPr>
          </w:p>
          <w:p w14:paraId="25F0D8E3"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C</w:t>
            </w:r>
          </w:p>
          <w:tbl>
            <w:tblPr>
              <w:tblStyle w:val="TableGrid"/>
              <w:tblW w:w="0" w:type="auto"/>
              <w:tblLayout w:type="fixed"/>
              <w:tblLook w:val="04A0" w:firstRow="1" w:lastRow="0" w:firstColumn="1" w:lastColumn="0" w:noHBand="0" w:noVBand="1"/>
            </w:tblPr>
            <w:tblGrid>
              <w:gridCol w:w="758"/>
              <w:gridCol w:w="1620"/>
              <w:gridCol w:w="1890"/>
              <w:gridCol w:w="1980"/>
            </w:tblGrid>
            <w:tr w:rsidR="00F81914" w:rsidRPr="0001739E" w14:paraId="264AA744" w14:textId="77777777" w:rsidTr="00F81914">
              <w:tc>
                <w:tcPr>
                  <w:tcW w:w="758" w:type="dxa"/>
                </w:tcPr>
                <w:p w14:paraId="23BD405A"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Year</w:t>
                  </w:r>
                </w:p>
              </w:tc>
              <w:tc>
                <w:tcPr>
                  <w:tcW w:w="1620" w:type="dxa"/>
                </w:tcPr>
                <w:p w14:paraId="2E5A85E7"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Cash flow (£)</w:t>
                  </w:r>
                </w:p>
              </w:tc>
              <w:tc>
                <w:tcPr>
                  <w:tcW w:w="1890" w:type="dxa"/>
                </w:tcPr>
                <w:p w14:paraId="61CFB426"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Discount factor</w:t>
                  </w:r>
                </w:p>
              </w:tc>
              <w:tc>
                <w:tcPr>
                  <w:tcW w:w="1980" w:type="dxa"/>
                </w:tcPr>
                <w:p w14:paraId="783F0FB6"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Present value (£)</w:t>
                  </w:r>
                </w:p>
              </w:tc>
            </w:tr>
            <w:tr w:rsidR="00F81914" w:rsidRPr="0001739E" w14:paraId="102F2D14" w14:textId="77777777" w:rsidTr="00F81914">
              <w:tc>
                <w:tcPr>
                  <w:tcW w:w="758" w:type="dxa"/>
                </w:tcPr>
                <w:p w14:paraId="18FF8FC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1F3BA85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4EB63D1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4053791F"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5D5A703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620" w:type="dxa"/>
                </w:tcPr>
                <w:p w14:paraId="718F61D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24A964F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70,000</w:t>
                  </w:r>
                </w:p>
                <w:p w14:paraId="119385A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60,000</w:t>
                  </w:r>
                </w:p>
                <w:p w14:paraId="637AAE9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50,000</w:t>
                  </w:r>
                </w:p>
                <w:p w14:paraId="74895BD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60,000</w:t>
                  </w:r>
                </w:p>
              </w:tc>
              <w:tc>
                <w:tcPr>
                  <w:tcW w:w="1890" w:type="dxa"/>
                </w:tcPr>
                <w:p w14:paraId="5494C6F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1.000</w:t>
                  </w:r>
                </w:p>
                <w:p w14:paraId="6AA1710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0.9091</w:t>
                  </w:r>
                </w:p>
                <w:p w14:paraId="4E7B0DF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0.8264</w:t>
                  </w:r>
                </w:p>
                <w:p w14:paraId="61D28095"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0.7513</w:t>
                  </w:r>
                </w:p>
                <w:p w14:paraId="639BD082"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0.6830</w:t>
                  </w:r>
                </w:p>
              </w:tc>
              <w:tc>
                <w:tcPr>
                  <w:tcW w:w="1980" w:type="dxa"/>
                </w:tcPr>
                <w:p w14:paraId="6B9AF925"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3354EC3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63,637</w:t>
                  </w:r>
                </w:p>
                <w:p w14:paraId="5BF5CF11"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49,584</w:t>
                  </w:r>
                </w:p>
                <w:p w14:paraId="0015B305"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37,565</w:t>
                  </w:r>
                </w:p>
                <w:p w14:paraId="5B81733F"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40,980</w:t>
                  </w:r>
                </w:p>
              </w:tc>
            </w:tr>
          </w:tbl>
          <w:p w14:paraId="7CE11CA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Total cash flow £191,766</w:t>
            </w:r>
          </w:p>
          <w:p w14:paraId="6315EC77" w14:textId="77777777" w:rsidR="00F81914" w:rsidRPr="0001739E" w:rsidRDefault="00F81914" w:rsidP="00F81914">
            <w:pPr>
              <w:rPr>
                <w:rFonts w:ascii="Times New Roman" w:hAnsi="Times New Roman"/>
                <w:sz w:val="24"/>
                <w:szCs w:val="24"/>
              </w:rPr>
            </w:pPr>
          </w:p>
          <w:p w14:paraId="5B1D865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present value = Total cash flow – Initial investment</w:t>
            </w:r>
          </w:p>
          <w:p w14:paraId="16B7B42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£191,766 - £200,000</w:t>
            </w:r>
          </w:p>
          <w:p w14:paraId="2086783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-£8,234</w:t>
            </w:r>
          </w:p>
          <w:p w14:paraId="61BE6CC2" w14:textId="77777777" w:rsidR="00F81914" w:rsidRPr="0001739E" w:rsidRDefault="00F81914" w:rsidP="00F81914">
            <w:pPr>
              <w:rPr>
                <w:rFonts w:ascii="Times New Roman" w:hAnsi="Times New Roman"/>
                <w:sz w:val="24"/>
                <w:szCs w:val="24"/>
              </w:rPr>
            </w:pPr>
          </w:p>
          <w:p w14:paraId="615F30B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Candidates are expected to comment on their findings.</w:t>
            </w:r>
          </w:p>
          <w:p w14:paraId="1BDC6E9E" w14:textId="77777777" w:rsidR="00F81914" w:rsidRPr="0001739E" w:rsidRDefault="00F81914" w:rsidP="00F81914">
            <w:pPr>
              <w:rPr>
                <w:rFonts w:ascii="Times New Roman" w:hAnsi="Times New Roman"/>
                <w:sz w:val="24"/>
                <w:szCs w:val="24"/>
              </w:rPr>
            </w:pPr>
          </w:p>
          <w:p w14:paraId="728C5539"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All of the projects give a negative net present value which means over time the projects will not give a return on their investment in real terms. </w:t>
            </w:r>
          </w:p>
          <w:p w14:paraId="0CAE63E5" w14:textId="77777777" w:rsidR="00F81914" w:rsidRPr="0001739E" w:rsidRDefault="00F81914" w:rsidP="00F81914">
            <w:pPr>
              <w:rPr>
                <w:rFonts w:ascii="Times New Roman" w:hAnsi="Times New Roman"/>
                <w:sz w:val="24"/>
                <w:szCs w:val="24"/>
              </w:rPr>
            </w:pPr>
          </w:p>
          <w:p w14:paraId="193B092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Project C provides the best payback of 3 years and 4 months which is only slightly better than the 2 projects.  While project C provides the best net present value at -£8,234.</w:t>
            </w:r>
          </w:p>
          <w:p w14:paraId="08DB0985" w14:textId="77777777" w:rsidR="00F81914" w:rsidRPr="0001739E" w:rsidRDefault="00F81914" w:rsidP="00F81914">
            <w:pPr>
              <w:rPr>
                <w:rFonts w:ascii="Times New Roman" w:hAnsi="Times New Roman"/>
                <w:sz w:val="24"/>
                <w:szCs w:val="24"/>
              </w:rPr>
            </w:pPr>
          </w:p>
          <w:p w14:paraId="5608D97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It would therefore be a good idea to select project C.</w:t>
            </w:r>
          </w:p>
          <w:p w14:paraId="2C8B2270" w14:textId="77777777" w:rsidR="00F81914" w:rsidRPr="0001739E" w:rsidRDefault="00F81914" w:rsidP="00F81914">
            <w:pPr>
              <w:rPr>
                <w:rFonts w:ascii="Times New Roman" w:hAnsi="Times New Roman"/>
                <w:sz w:val="24"/>
                <w:szCs w:val="24"/>
              </w:rPr>
            </w:pPr>
          </w:p>
          <w:p w14:paraId="70B500B8" w14:textId="4FA1C7BF" w:rsidR="00F81914" w:rsidRPr="0001739E" w:rsidRDefault="00F81914" w:rsidP="00F81914">
            <w:pPr>
              <w:rPr>
                <w:rFonts w:ascii="Times New Roman" w:hAnsi="Times New Roman"/>
                <w:sz w:val="24"/>
                <w:szCs w:val="24"/>
              </w:rPr>
            </w:pPr>
            <w:r w:rsidRPr="0001739E">
              <w:rPr>
                <w:rFonts w:ascii="Times New Roman" w:hAnsi="Times New Roman"/>
                <w:sz w:val="24"/>
                <w:szCs w:val="24"/>
              </w:rPr>
              <w:lastRenderedPageBreak/>
              <w:t xml:space="preserve">When making capital investment decisions candidates are required to evaluate two factors that should be considered as part of the </w:t>
            </w:r>
            <w:r w:rsidR="00777936" w:rsidRPr="0001739E">
              <w:rPr>
                <w:rFonts w:ascii="Times New Roman" w:hAnsi="Times New Roman"/>
                <w:sz w:val="24"/>
                <w:szCs w:val="24"/>
              </w:rPr>
              <w:t>decision-making</w:t>
            </w:r>
            <w:r w:rsidRPr="0001739E">
              <w:rPr>
                <w:rFonts w:ascii="Times New Roman" w:hAnsi="Times New Roman"/>
                <w:sz w:val="24"/>
                <w:szCs w:val="24"/>
              </w:rPr>
              <w:t xml:space="preserve"> process.  These include; motives, return, confidence and external factors.</w:t>
            </w:r>
          </w:p>
          <w:p w14:paraId="6AE99178" w14:textId="77777777" w:rsidR="00F81914" w:rsidRPr="0001739E" w:rsidRDefault="00F81914" w:rsidP="00F81914">
            <w:pPr>
              <w:rPr>
                <w:rFonts w:ascii="Times New Roman" w:hAnsi="Times New Roman"/>
                <w:sz w:val="24"/>
                <w:szCs w:val="24"/>
              </w:rPr>
            </w:pPr>
          </w:p>
          <w:p w14:paraId="1D7EA7E6" w14:textId="77777777" w:rsidR="00F81914" w:rsidRPr="0001739E" w:rsidRDefault="00F81914" w:rsidP="00F81914">
            <w:pPr>
              <w:rPr>
                <w:rFonts w:ascii="Times New Roman" w:hAnsi="Times New Roman"/>
                <w:sz w:val="24"/>
                <w:szCs w:val="24"/>
              </w:rPr>
            </w:pPr>
            <w:r w:rsidRPr="0001739E">
              <w:rPr>
                <w:rFonts w:ascii="Times New Roman" w:hAnsi="Times New Roman"/>
                <w:b/>
                <w:sz w:val="24"/>
                <w:szCs w:val="24"/>
                <w:u w:val="single"/>
              </w:rPr>
              <w:t>Motives</w:t>
            </w:r>
            <w:r w:rsidRPr="0001739E">
              <w:rPr>
                <w:rFonts w:ascii="Times New Roman" w:hAnsi="Times New Roman"/>
                <w:sz w:val="24"/>
                <w:szCs w:val="24"/>
              </w:rPr>
              <w:t>: - to begin with, firms must have a reason to invest.</w:t>
            </w:r>
          </w:p>
          <w:p w14:paraId="1EFBED69" w14:textId="77777777" w:rsidR="00F81914" w:rsidRPr="0001739E" w:rsidRDefault="00F81914" w:rsidP="00F81914">
            <w:pPr>
              <w:rPr>
                <w:rFonts w:ascii="Times New Roman" w:hAnsi="Times New Roman"/>
                <w:sz w:val="24"/>
                <w:szCs w:val="24"/>
              </w:rPr>
            </w:pPr>
          </w:p>
          <w:p w14:paraId="41CF9A3B" w14:textId="77777777" w:rsidR="00F81914" w:rsidRPr="0001739E" w:rsidRDefault="00F81914" w:rsidP="00F81914">
            <w:pPr>
              <w:pStyle w:val="ListParagraph"/>
              <w:numPr>
                <w:ilvl w:val="0"/>
                <w:numId w:val="41"/>
              </w:numPr>
              <w:spacing w:after="200" w:line="276" w:lineRule="auto"/>
              <w:ind w:left="313" w:hanging="313"/>
              <w:contextualSpacing/>
              <w:rPr>
                <w:rFonts w:ascii="Times New Roman" w:hAnsi="Times New Roman"/>
                <w:sz w:val="24"/>
                <w:szCs w:val="24"/>
              </w:rPr>
            </w:pPr>
            <w:r w:rsidRPr="0001739E">
              <w:rPr>
                <w:rFonts w:ascii="Times New Roman" w:hAnsi="Times New Roman"/>
                <w:sz w:val="24"/>
                <w:szCs w:val="24"/>
              </w:rPr>
              <w:t>All firms have to replace worn out equipment</w:t>
            </w:r>
          </w:p>
          <w:p w14:paraId="545C8F0B" w14:textId="77777777" w:rsidR="00F81914" w:rsidRPr="0001739E" w:rsidRDefault="00F81914" w:rsidP="00F81914">
            <w:pPr>
              <w:pStyle w:val="ListParagraph"/>
              <w:numPr>
                <w:ilvl w:val="0"/>
                <w:numId w:val="41"/>
              </w:numPr>
              <w:spacing w:after="200" w:line="276" w:lineRule="auto"/>
              <w:ind w:left="313" w:hanging="313"/>
              <w:contextualSpacing/>
              <w:rPr>
                <w:rFonts w:ascii="Times New Roman" w:hAnsi="Times New Roman"/>
                <w:sz w:val="24"/>
                <w:szCs w:val="24"/>
              </w:rPr>
            </w:pPr>
            <w:r w:rsidRPr="0001739E">
              <w:rPr>
                <w:rFonts w:ascii="Times New Roman" w:hAnsi="Times New Roman"/>
                <w:sz w:val="24"/>
                <w:szCs w:val="24"/>
              </w:rPr>
              <w:t>To be competitive on costs, price and quality, firms may have to invest or risk losing customers to their rivals</w:t>
            </w:r>
          </w:p>
          <w:p w14:paraId="7DE86904" w14:textId="77777777" w:rsidR="00F81914" w:rsidRPr="0001739E" w:rsidRDefault="00F81914" w:rsidP="00F81914">
            <w:pPr>
              <w:pStyle w:val="ListParagraph"/>
              <w:numPr>
                <w:ilvl w:val="0"/>
                <w:numId w:val="41"/>
              </w:numPr>
              <w:spacing w:after="200" w:line="276" w:lineRule="auto"/>
              <w:ind w:left="313" w:hanging="313"/>
              <w:contextualSpacing/>
              <w:rPr>
                <w:rFonts w:ascii="Times New Roman" w:hAnsi="Times New Roman"/>
                <w:sz w:val="24"/>
                <w:szCs w:val="24"/>
              </w:rPr>
            </w:pPr>
            <w:r w:rsidRPr="0001739E">
              <w:rPr>
                <w:rFonts w:ascii="Times New Roman" w:hAnsi="Times New Roman"/>
                <w:sz w:val="24"/>
                <w:szCs w:val="24"/>
              </w:rPr>
              <w:t>The availability of new technology may persuade firms to invest.  When technology becomes available, firms are often keen to use it if they can afford to</w:t>
            </w:r>
          </w:p>
          <w:p w14:paraId="5811BE5B" w14:textId="77777777" w:rsidR="00F81914" w:rsidRPr="0001739E" w:rsidRDefault="00F81914" w:rsidP="00F81914">
            <w:pPr>
              <w:pStyle w:val="ListParagraph"/>
              <w:numPr>
                <w:ilvl w:val="0"/>
                <w:numId w:val="41"/>
              </w:numPr>
              <w:spacing w:after="200" w:line="276" w:lineRule="auto"/>
              <w:ind w:left="313" w:hanging="313"/>
              <w:contextualSpacing/>
              <w:rPr>
                <w:rFonts w:ascii="Times New Roman" w:hAnsi="Times New Roman"/>
                <w:sz w:val="24"/>
                <w:szCs w:val="24"/>
              </w:rPr>
            </w:pPr>
            <w:r w:rsidRPr="0001739E">
              <w:rPr>
                <w:rFonts w:ascii="Times New Roman" w:hAnsi="Times New Roman"/>
                <w:sz w:val="24"/>
                <w:szCs w:val="24"/>
              </w:rPr>
              <w:t>Firms may wish to grow, to be more profitable or to increase their market influence.  Growth involves investment in more plant, equipment and other productive assets.</w:t>
            </w:r>
          </w:p>
          <w:p w14:paraId="3BC0854C" w14:textId="77777777" w:rsidR="00F81914" w:rsidRPr="0001739E" w:rsidRDefault="00F81914" w:rsidP="00F81914">
            <w:pPr>
              <w:rPr>
                <w:rFonts w:ascii="Times New Roman" w:hAnsi="Times New Roman"/>
                <w:sz w:val="24"/>
                <w:szCs w:val="24"/>
              </w:rPr>
            </w:pPr>
            <w:r w:rsidRPr="0001739E">
              <w:rPr>
                <w:rFonts w:ascii="Times New Roman" w:hAnsi="Times New Roman"/>
                <w:b/>
                <w:sz w:val="24"/>
                <w:szCs w:val="24"/>
                <w:u w:val="single"/>
              </w:rPr>
              <w:t>Return</w:t>
            </w:r>
            <w:r w:rsidRPr="0001739E">
              <w:rPr>
                <w:rFonts w:ascii="Times New Roman" w:hAnsi="Times New Roman"/>
                <w:sz w:val="24"/>
                <w:szCs w:val="24"/>
              </w:rPr>
              <w:t>: - if firms have a reason to invest, they must then decide whether it is worthwhile.  There are three major costs.  Capital costs might be the cost of a new factory.  Opportunity costs are the foregone alternatives the investment funds might have been used for.  Direct variable costs include the running costs of the project.</w:t>
            </w:r>
          </w:p>
          <w:p w14:paraId="63C67F16" w14:textId="77777777" w:rsidR="00F81914" w:rsidRPr="0001739E" w:rsidRDefault="00F81914" w:rsidP="00F81914">
            <w:pPr>
              <w:rPr>
                <w:rFonts w:ascii="Times New Roman" w:hAnsi="Times New Roman"/>
                <w:sz w:val="24"/>
                <w:szCs w:val="24"/>
              </w:rPr>
            </w:pPr>
          </w:p>
          <w:p w14:paraId="51065DF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Calculating the expected revenue is not easy.  Expected sales are hard to predict with accuracy because many factors affect them.  Sales can also be influenced by the price set by the business in the future and by rivals’ behaviour.</w:t>
            </w:r>
          </w:p>
          <w:p w14:paraId="7C4F8094" w14:textId="77777777" w:rsidR="00F81914" w:rsidRPr="0001739E" w:rsidRDefault="00F81914" w:rsidP="00F81914">
            <w:pPr>
              <w:rPr>
                <w:rFonts w:ascii="Times New Roman" w:hAnsi="Times New Roman"/>
                <w:sz w:val="24"/>
                <w:szCs w:val="24"/>
              </w:rPr>
            </w:pPr>
          </w:p>
          <w:p w14:paraId="1104A248" w14:textId="77777777" w:rsidR="00F81914" w:rsidRPr="0001739E" w:rsidRDefault="00F81914" w:rsidP="00F81914">
            <w:pPr>
              <w:rPr>
                <w:rFonts w:ascii="Times New Roman" w:hAnsi="Times New Roman"/>
                <w:sz w:val="24"/>
                <w:szCs w:val="24"/>
              </w:rPr>
            </w:pPr>
            <w:r w:rsidRPr="0001739E">
              <w:rPr>
                <w:rFonts w:ascii="Times New Roman" w:hAnsi="Times New Roman"/>
                <w:b/>
                <w:sz w:val="24"/>
                <w:szCs w:val="24"/>
                <w:u w:val="single"/>
              </w:rPr>
              <w:t>Business confidence</w:t>
            </w:r>
            <w:r w:rsidRPr="0001739E">
              <w:rPr>
                <w:rFonts w:ascii="Times New Roman" w:hAnsi="Times New Roman"/>
                <w:sz w:val="24"/>
                <w:szCs w:val="24"/>
              </w:rPr>
              <w:t>: - may be influenced by a range of factors.  These include whether or not previous investment has been success, the state of the economy, the existing level of capacity and future order levels.</w:t>
            </w:r>
          </w:p>
          <w:p w14:paraId="79D26903" w14:textId="77777777" w:rsidR="00F81914" w:rsidRPr="0001739E" w:rsidRDefault="00F81914" w:rsidP="00F81914">
            <w:pPr>
              <w:rPr>
                <w:rFonts w:ascii="Times New Roman" w:hAnsi="Times New Roman"/>
                <w:sz w:val="24"/>
                <w:szCs w:val="24"/>
              </w:rPr>
            </w:pPr>
          </w:p>
          <w:p w14:paraId="18139586" w14:textId="77777777" w:rsidR="00F81914" w:rsidRPr="0001739E" w:rsidRDefault="00F81914" w:rsidP="00F81914">
            <w:pPr>
              <w:rPr>
                <w:rFonts w:ascii="Times New Roman" w:hAnsi="Times New Roman"/>
                <w:sz w:val="24"/>
                <w:szCs w:val="24"/>
              </w:rPr>
            </w:pPr>
            <w:r w:rsidRPr="0001739E">
              <w:rPr>
                <w:rFonts w:ascii="Times New Roman" w:hAnsi="Times New Roman"/>
                <w:b/>
                <w:sz w:val="24"/>
                <w:szCs w:val="24"/>
                <w:u w:val="single"/>
              </w:rPr>
              <w:t>External factors</w:t>
            </w:r>
            <w:r w:rsidRPr="0001739E">
              <w:rPr>
                <w:rFonts w:ascii="Times New Roman" w:hAnsi="Times New Roman"/>
                <w:sz w:val="24"/>
                <w:szCs w:val="24"/>
              </w:rPr>
              <w:t>: - can be direct or indirect.  High interest rates may directly affect the cost of investment.  If money, is borrowed the business will pay back more.  This can indirectly affect confidence.  Inflation could affect costs, revenue and confidence.  World affairs, such as problems in other economies, or rising exchange rates may make investment abroad seem less attractive.</w:t>
            </w:r>
          </w:p>
          <w:p w14:paraId="425BEBDA" w14:textId="77777777" w:rsidR="00F81914" w:rsidRPr="0001739E" w:rsidRDefault="00F81914" w:rsidP="00F81914">
            <w:pPr>
              <w:rPr>
                <w:rFonts w:ascii="Times New Roman" w:hAnsi="Times New Roman"/>
                <w:sz w:val="24"/>
                <w:szCs w:val="24"/>
              </w:rPr>
            </w:pPr>
          </w:p>
          <w:p w14:paraId="5B73F08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Up to (</w:t>
            </w:r>
            <w:r w:rsidRPr="0001739E">
              <w:rPr>
                <w:rFonts w:ascii="Times New Roman" w:hAnsi="Times New Roman"/>
                <w:b/>
                <w:sz w:val="24"/>
                <w:szCs w:val="24"/>
              </w:rPr>
              <w:t>4 marks</w:t>
            </w:r>
            <w:r w:rsidRPr="0001739E">
              <w:rPr>
                <w:rFonts w:ascii="Times New Roman" w:hAnsi="Times New Roman"/>
                <w:sz w:val="24"/>
                <w:szCs w:val="24"/>
              </w:rPr>
              <w:t>) for evaluating any two factors that should be considered as part of the decision-making process.</w:t>
            </w:r>
          </w:p>
          <w:p w14:paraId="09E00959" w14:textId="77777777" w:rsidR="00F81914" w:rsidRPr="0001739E" w:rsidRDefault="00F81914" w:rsidP="00F81914">
            <w:pPr>
              <w:rPr>
                <w:rFonts w:ascii="Times New Roman" w:hAnsi="Times New Roman"/>
                <w:b/>
                <w:sz w:val="24"/>
                <w:szCs w:val="24"/>
                <w:u w:val="single"/>
              </w:rPr>
            </w:pPr>
          </w:p>
          <w:p w14:paraId="72D350AE" w14:textId="77777777" w:rsidR="00F81914" w:rsidRPr="0001739E" w:rsidRDefault="00F81914" w:rsidP="00F81914">
            <w:pPr>
              <w:rPr>
                <w:rFonts w:ascii="Times New Roman" w:hAnsi="Times New Roman"/>
                <w:b/>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2FCB09A4" w14:textId="77777777" w:rsidR="00F81914" w:rsidRDefault="00F81914" w:rsidP="00F81914">
            <w:pPr>
              <w:jc w:val="center"/>
              <w:rPr>
                <w:rFonts w:cs="Arial"/>
                <w:b/>
              </w:rPr>
            </w:pPr>
          </w:p>
          <w:p w14:paraId="1B3D97BF" w14:textId="77777777" w:rsidR="00F81914" w:rsidRDefault="00F81914" w:rsidP="00F81914">
            <w:pPr>
              <w:jc w:val="center"/>
              <w:rPr>
                <w:rFonts w:cs="Arial"/>
                <w:b/>
              </w:rPr>
            </w:pPr>
          </w:p>
          <w:p w14:paraId="24F33296" w14:textId="77777777" w:rsidR="00F81914" w:rsidRDefault="00F81914" w:rsidP="00F81914">
            <w:pPr>
              <w:jc w:val="center"/>
              <w:rPr>
                <w:rFonts w:cs="Arial"/>
                <w:b/>
              </w:rPr>
            </w:pPr>
          </w:p>
          <w:p w14:paraId="20E860D0" w14:textId="77777777" w:rsidR="00F81914" w:rsidRDefault="00F81914" w:rsidP="00F81914">
            <w:pPr>
              <w:jc w:val="center"/>
              <w:rPr>
                <w:rFonts w:cs="Arial"/>
                <w:b/>
              </w:rPr>
            </w:pPr>
          </w:p>
          <w:p w14:paraId="0DD6C782" w14:textId="77777777" w:rsidR="00F81914" w:rsidRDefault="00F81914" w:rsidP="00F81914">
            <w:pPr>
              <w:jc w:val="center"/>
              <w:rPr>
                <w:rFonts w:cs="Arial"/>
                <w:b/>
              </w:rPr>
            </w:pPr>
          </w:p>
          <w:p w14:paraId="03B085B2" w14:textId="77777777" w:rsidR="00F81914" w:rsidRDefault="00F81914" w:rsidP="00F81914">
            <w:pPr>
              <w:jc w:val="center"/>
              <w:rPr>
                <w:rFonts w:cs="Arial"/>
                <w:b/>
              </w:rPr>
            </w:pPr>
          </w:p>
          <w:p w14:paraId="2605AB5F" w14:textId="77777777" w:rsidR="00F81914" w:rsidRDefault="00F81914" w:rsidP="00F81914">
            <w:pPr>
              <w:jc w:val="center"/>
              <w:rPr>
                <w:rFonts w:cs="Arial"/>
                <w:b/>
              </w:rPr>
            </w:pPr>
            <w:r>
              <w:rPr>
                <w:rFonts w:cs="Arial"/>
                <w:b/>
              </w:rPr>
              <w:t>3marks</w:t>
            </w:r>
          </w:p>
          <w:p w14:paraId="428C2DB5" w14:textId="77777777" w:rsidR="00F81914" w:rsidRDefault="00F81914" w:rsidP="00F81914">
            <w:pPr>
              <w:jc w:val="center"/>
              <w:rPr>
                <w:rFonts w:cs="Arial"/>
                <w:b/>
              </w:rPr>
            </w:pPr>
          </w:p>
          <w:p w14:paraId="16C25C90" w14:textId="77777777" w:rsidR="00F81914" w:rsidRDefault="00F81914" w:rsidP="00F81914">
            <w:pPr>
              <w:jc w:val="center"/>
              <w:rPr>
                <w:rFonts w:cs="Arial"/>
                <w:b/>
              </w:rPr>
            </w:pPr>
          </w:p>
          <w:p w14:paraId="3965B1B1" w14:textId="77777777" w:rsidR="00F81914" w:rsidRDefault="00F81914" w:rsidP="00F81914">
            <w:pPr>
              <w:jc w:val="center"/>
              <w:rPr>
                <w:rFonts w:cs="Arial"/>
                <w:b/>
              </w:rPr>
            </w:pPr>
          </w:p>
          <w:p w14:paraId="0D5EA1AE" w14:textId="77777777" w:rsidR="00F81914" w:rsidRDefault="00F81914" w:rsidP="00F81914">
            <w:pPr>
              <w:jc w:val="center"/>
              <w:rPr>
                <w:rFonts w:cs="Arial"/>
                <w:b/>
              </w:rPr>
            </w:pPr>
          </w:p>
          <w:p w14:paraId="026D438A" w14:textId="77777777" w:rsidR="00F81914" w:rsidRDefault="00F81914" w:rsidP="00F81914">
            <w:pPr>
              <w:jc w:val="center"/>
              <w:rPr>
                <w:rFonts w:cs="Arial"/>
                <w:b/>
              </w:rPr>
            </w:pPr>
          </w:p>
          <w:p w14:paraId="34C4C8DE" w14:textId="77777777" w:rsidR="00F81914" w:rsidRDefault="00F81914" w:rsidP="00F81914">
            <w:pPr>
              <w:jc w:val="center"/>
              <w:rPr>
                <w:rFonts w:cs="Arial"/>
                <w:b/>
              </w:rPr>
            </w:pPr>
          </w:p>
          <w:p w14:paraId="7C5ACE47" w14:textId="77777777" w:rsidR="00F81914" w:rsidRDefault="00F81914" w:rsidP="00F81914">
            <w:pPr>
              <w:jc w:val="center"/>
              <w:rPr>
                <w:rFonts w:cs="Arial"/>
                <w:b/>
              </w:rPr>
            </w:pPr>
          </w:p>
          <w:p w14:paraId="42A884A3" w14:textId="77777777" w:rsidR="00F81914" w:rsidRDefault="00F81914" w:rsidP="00F81914">
            <w:pPr>
              <w:jc w:val="center"/>
              <w:rPr>
                <w:rFonts w:cs="Arial"/>
                <w:b/>
              </w:rPr>
            </w:pPr>
          </w:p>
          <w:p w14:paraId="55F52B05" w14:textId="77777777" w:rsidR="00F81914" w:rsidRDefault="00F81914" w:rsidP="00F81914">
            <w:pPr>
              <w:jc w:val="center"/>
              <w:rPr>
                <w:rFonts w:cs="Arial"/>
                <w:b/>
              </w:rPr>
            </w:pPr>
          </w:p>
          <w:p w14:paraId="3980356F" w14:textId="77777777" w:rsidR="00F81914" w:rsidRDefault="00F81914" w:rsidP="00F81914">
            <w:pPr>
              <w:jc w:val="center"/>
              <w:rPr>
                <w:rFonts w:cs="Arial"/>
                <w:b/>
              </w:rPr>
            </w:pPr>
          </w:p>
          <w:p w14:paraId="068EBC45" w14:textId="77777777" w:rsidR="00F81914" w:rsidRDefault="00F81914" w:rsidP="00F81914">
            <w:pPr>
              <w:jc w:val="center"/>
              <w:rPr>
                <w:rFonts w:cs="Arial"/>
                <w:b/>
              </w:rPr>
            </w:pPr>
          </w:p>
          <w:p w14:paraId="2CD9477C" w14:textId="77777777" w:rsidR="00F81914" w:rsidRDefault="00F81914" w:rsidP="00F81914">
            <w:pPr>
              <w:jc w:val="center"/>
              <w:rPr>
                <w:rFonts w:cs="Arial"/>
                <w:b/>
              </w:rPr>
            </w:pPr>
          </w:p>
          <w:p w14:paraId="26981E2A" w14:textId="77777777" w:rsidR="00F81914" w:rsidRDefault="00F81914" w:rsidP="00F81914">
            <w:pPr>
              <w:jc w:val="center"/>
              <w:rPr>
                <w:rFonts w:cs="Arial"/>
                <w:b/>
              </w:rPr>
            </w:pPr>
          </w:p>
          <w:p w14:paraId="34C9FAFD" w14:textId="77777777" w:rsidR="00F81914" w:rsidRDefault="00F81914" w:rsidP="00F81914">
            <w:pPr>
              <w:jc w:val="center"/>
              <w:rPr>
                <w:rFonts w:cs="Arial"/>
                <w:b/>
              </w:rPr>
            </w:pPr>
          </w:p>
          <w:p w14:paraId="43AE8B8F" w14:textId="77777777" w:rsidR="00F81914" w:rsidRDefault="00F81914" w:rsidP="00F81914">
            <w:pPr>
              <w:jc w:val="center"/>
              <w:rPr>
                <w:rFonts w:cs="Arial"/>
                <w:b/>
              </w:rPr>
            </w:pPr>
          </w:p>
          <w:p w14:paraId="1A2CCA03" w14:textId="77777777" w:rsidR="00F81914" w:rsidRDefault="00F81914" w:rsidP="00F81914">
            <w:pPr>
              <w:jc w:val="center"/>
              <w:rPr>
                <w:rFonts w:cs="Arial"/>
                <w:b/>
              </w:rPr>
            </w:pPr>
          </w:p>
          <w:p w14:paraId="434E9F7E" w14:textId="77777777" w:rsidR="00F81914" w:rsidRDefault="00F81914" w:rsidP="00F81914">
            <w:pPr>
              <w:jc w:val="center"/>
              <w:rPr>
                <w:rFonts w:cs="Arial"/>
                <w:b/>
              </w:rPr>
            </w:pPr>
          </w:p>
          <w:p w14:paraId="3A498CC6" w14:textId="77777777" w:rsidR="00F81914" w:rsidRDefault="00F81914" w:rsidP="00F81914">
            <w:pPr>
              <w:jc w:val="center"/>
              <w:rPr>
                <w:rFonts w:cs="Arial"/>
                <w:b/>
              </w:rPr>
            </w:pPr>
          </w:p>
          <w:p w14:paraId="32AA6644" w14:textId="77777777" w:rsidR="00F81914" w:rsidRDefault="00F81914" w:rsidP="00F81914">
            <w:pPr>
              <w:jc w:val="center"/>
              <w:rPr>
                <w:rFonts w:cs="Arial"/>
                <w:b/>
              </w:rPr>
            </w:pPr>
          </w:p>
          <w:p w14:paraId="4E220C7A" w14:textId="77777777" w:rsidR="00F81914" w:rsidRDefault="00F81914" w:rsidP="00F81914">
            <w:pPr>
              <w:jc w:val="center"/>
              <w:rPr>
                <w:rFonts w:cs="Arial"/>
                <w:b/>
              </w:rPr>
            </w:pPr>
          </w:p>
          <w:p w14:paraId="0B4592FE" w14:textId="77777777" w:rsidR="00F81914" w:rsidRDefault="00F81914" w:rsidP="00F81914">
            <w:pPr>
              <w:jc w:val="center"/>
              <w:rPr>
                <w:rFonts w:cs="Arial"/>
                <w:b/>
              </w:rPr>
            </w:pPr>
          </w:p>
          <w:p w14:paraId="0724D89E" w14:textId="77777777" w:rsidR="00F81914" w:rsidRDefault="00F81914" w:rsidP="00F81914">
            <w:pPr>
              <w:jc w:val="center"/>
              <w:rPr>
                <w:rFonts w:cs="Arial"/>
                <w:b/>
              </w:rPr>
            </w:pPr>
          </w:p>
          <w:p w14:paraId="2B96DDAC" w14:textId="77777777" w:rsidR="00F81914" w:rsidRDefault="00F81914" w:rsidP="00F81914">
            <w:pPr>
              <w:jc w:val="center"/>
              <w:rPr>
                <w:rFonts w:cs="Arial"/>
                <w:b/>
              </w:rPr>
            </w:pPr>
          </w:p>
          <w:p w14:paraId="55C2D2C5" w14:textId="77777777" w:rsidR="00F81914" w:rsidRDefault="00F81914" w:rsidP="00F81914">
            <w:pPr>
              <w:jc w:val="center"/>
              <w:rPr>
                <w:rFonts w:cs="Arial"/>
                <w:b/>
              </w:rPr>
            </w:pPr>
          </w:p>
          <w:p w14:paraId="2E1CADC1" w14:textId="77777777" w:rsidR="00F81914" w:rsidRDefault="00F81914" w:rsidP="00F81914">
            <w:pPr>
              <w:jc w:val="center"/>
              <w:rPr>
                <w:rFonts w:cs="Arial"/>
                <w:b/>
              </w:rPr>
            </w:pPr>
          </w:p>
          <w:p w14:paraId="1D4284F4" w14:textId="77777777" w:rsidR="00F81914" w:rsidRDefault="00F81914" w:rsidP="00F81914">
            <w:pPr>
              <w:jc w:val="center"/>
              <w:rPr>
                <w:rFonts w:cs="Arial"/>
                <w:b/>
              </w:rPr>
            </w:pPr>
          </w:p>
          <w:p w14:paraId="1BF35531" w14:textId="77777777" w:rsidR="00F81914" w:rsidRDefault="00F81914" w:rsidP="00F81914">
            <w:pPr>
              <w:jc w:val="center"/>
              <w:rPr>
                <w:rFonts w:cs="Arial"/>
                <w:b/>
              </w:rPr>
            </w:pPr>
          </w:p>
          <w:p w14:paraId="6117F664" w14:textId="77777777" w:rsidR="00F81914" w:rsidRDefault="00F81914" w:rsidP="00F81914">
            <w:pPr>
              <w:jc w:val="center"/>
              <w:rPr>
                <w:rFonts w:cs="Arial"/>
                <w:b/>
              </w:rPr>
            </w:pPr>
          </w:p>
          <w:p w14:paraId="6F544001" w14:textId="77777777" w:rsidR="00F81914" w:rsidRDefault="00F81914" w:rsidP="00F81914">
            <w:pPr>
              <w:jc w:val="center"/>
              <w:rPr>
                <w:rFonts w:cs="Arial"/>
                <w:b/>
              </w:rPr>
            </w:pPr>
          </w:p>
          <w:p w14:paraId="0E2852DD" w14:textId="77777777" w:rsidR="00F81914" w:rsidRDefault="00F81914" w:rsidP="00F81914">
            <w:pPr>
              <w:jc w:val="center"/>
              <w:rPr>
                <w:rFonts w:cs="Arial"/>
                <w:b/>
              </w:rPr>
            </w:pPr>
          </w:p>
          <w:p w14:paraId="3BFF9C5C" w14:textId="77777777" w:rsidR="00F81914" w:rsidRDefault="00F81914" w:rsidP="00F81914">
            <w:pPr>
              <w:jc w:val="center"/>
              <w:rPr>
                <w:rFonts w:cs="Arial"/>
                <w:b/>
              </w:rPr>
            </w:pPr>
          </w:p>
          <w:p w14:paraId="581E587A" w14:textId="77777777" w:rsidR="00F81914" w:rsidRDefault="00F81914" w:rsidP="00F81914">
            <w:pPr>
              <w:jc w:val="center"/>
              <w:rPr>
                <w:rFonts w:cs="Arial"/>
                <w:b/>
              </w:rPr>
            </w:pPr>
            <w:r>
              <w:rPr>
                <w:rFonts w:cs="Arial"/>
                <w:b/>
              </w:rPr>
              <w:t>3marks</w:t>
            </w:r>
          </w:p>
          <w:p w14:paraId="1F351F1B" w14:textId="77777777" w:rsidR="00F81914" w:rsidRDefault="00F81914" w:rsidP="00F81914">
            <w:pPr>
              <w:jc w:val="center"/>
              <w:rPr>
                <w:rFonts w:cs="Arial"/>
                <w:b/>
              </w:rPr>
            </w:pPr>
          </w:p>
          <w:p w14:paraId="53F72008" w14:textId="77777777" w:rsidR="00F81914" w:rsidRDefault="00F81914" w:rsidP="00F81914">
            <w:pPr>
              <w:jc w:val="center"/>
              <w:rPr>
                <w:rFonts w:cs="Arial"/>
                <w:b/>
              </w:rPr>
            </w:pPr>
          </w:p>
          <w:p w14:paraId="4A94A8D9" w14:textId="77777777" w:rsidR="00F81914" w:rsidRDefault="00F81914" w:rsidP="00F81914">
            <w:pPr>
              <w:jc w:val="center"/>
              <w:rPr>
                <w:rFonts w:cs="Arial"/>
                <w:b/>
              </w:rPr>
            </w:pPr>
          </w:p>
          <w:p w14:paraId="441E73C9" w14:textId="77777777" w:rsidR="00F81914" w:rsidRDefault="00F81914" w:rsidP="00F81914">
            <w:pPr>
              <w:jc w:val="center"/>
              <w:rPr>
                <w:rFonts w:cs="Arial"/>
                <w:b/>
              </w:rPr>
            </w:pPr>
          </w:p>
          <w:p w14:paraId="5F4CAF86" w14:textId="77777777" w:rsidR="00F81914" w:rsidRDefault="00F81914" w:rsidP="00F81914">
            <w:pPr>
              <w:jc w:val="center"/>
              <w:rPr>
                <w:rFonts w:cs="Arial"/>
                <w:b/>
              </w:rPr>
            </w:pPr>
          </w:p>
          <w:p w14:paraId="1BF688CA" w14:textId="77777777" w:rsidR="00F81914" w:rsidRDefault="00F81914" w:rsidP="00F81914">
            <w:pPr>
              <w:jc w:val="center"/>
              <w:rPr>
                <w:rFonts w:cs="Arial"/>
                <w:b/>
              </w:rPr>
            </w:pPr>
          </w:p>
          <w:p w14:paraId="5BEA7071" w14:textId="77777777" w:rsidR="00F81914" w:rsidRDefault="00F81914" w:rsidP="00F81914">
            <w:pPr>
              <w:jc w:val="center"/>
              <w:rPr>
                <w:rFonts w:cs="Arial"/>
                <w:b/>
              </w:rPr>
            </w:pPr>
          </w:p>
          <w:p w14:paraId="4BE88EB2" w14:textId="77777777" w:rsidR="00F81914" w:rsidRDefault="00F81914" w:rsidP="00F81914">
            <w:pPr>
              <w:jc w:val="center"/>
              <w:rPr>
                <w:rFonts w:cs="Arial"/>
                <w:b/>
              </w:rPr>
            </w:pPr>
          </w:p>
          <w:p w14:paraId="33B70EDE" w14:textId="77777777" w:rsidR="00F81914" w:rsidRDefault="00F81914" w:rsidP="00F81914">
            <w:pPr>
              <w:jc w:val="center"/>
              <w:rPr>
                <w:rFonts w:cs="Arial"/>
                <w:b/>
              </w:rPr>
            </w:pPr>
          </w:p>
          <w:p w14:paraId="10C22A13" w14:textId="77777777" w:rsidR="00F81914" w:rsidRDefault="00F81914" w:rsidP="00F81914">
            <w:pPr>
              <w:jc w:val="center"/>
              <w:rPr>
                <w:rFonts w:cs="Arial"/>
                <w:b/>
              </w:rPr>
            </w:pPr>
          </w:p>
          <w:p w14:paraId="03D4E310" w14:textId="77777777" w:rsidR="00F81914" w:rsidRDefault="00F81914" w:rsidP="00F81914">
            <w:pPr>
              <w:jc w:val="center"/>
              <w:rPr>
                <w:rFonts w:cs="Arial"/>
                <w:b/>
              </w:rPr>
            </w:pPr>
          </w:p>
          <w:p w14:paraId="19178D38" w14:textId="77777777" w:rsidR="00F81914" w:rsidRDefault="00F81914" w:rsidP="00F81914">
            <w:pPr>
              <w:jc w:val="center"/>
              <w:rPr>
                <w:rFonts w:cs="Arial"/>
                <w:b/>
              </w:rPr>
            </w:pPr>
          </w:p>
          <w:p w14:paraId="37915DDC" w14:textId="77777777" w:rsidR="00F81914" w:rsidRDefault="00F81914" w:rsidP="00F81914">
            <w:pPr>
              <w:jc w:val="center"/>
              <w:rPr>
                <w:rFonts w:cs="Arial"/>
                <w:b/>
              </w:rPr>
            </w:pPr>
          </w:p>
          <w:p w14:paraId="5ECA8375" w14:textId="77777777" w:rsidR="00F81914" w:rsidRDefault="00F81914" w:rsidP="00F81914">
            <w:pPr>
              <w:jc w:val="center"/>
              <w:rPr>
                <w:rFonts w:cs="Arial"/>
                <w:b/>
              </w:rPr>
            </w:pPr>
          </w:p>
          <w:p w14:paraId="1A2204BC" w14:textId="77777777" w:rsidR="00F81914" w:rsidRDefault="00F81914" w:rsidP="00F81914">
            <w:pPr>
              <w:jc w:val="center"/>
              <w:rPr>
                <w:rFonts w:cs="Arial"/>
                <w:b/>
              </w:rPr>
            </w:pPr>
          </w:p>
          <w:p w14:paraId="261C62FC" w14:textId="77777777" w:rsidR="00F81914" w:rsidRDefault="00F81914" w:rsidP="00F81914">
            <w:pPr>
              <w:jc w:val="center"/>
              <w:rPr>
                <w:rFonts w:cs="Arial"/>
                <w:b/>
              </w:rPr>
            </w:pPr>
          </w:p>
          <w:p w14:paraId="2A0E2A5A" w14:textId="77777777" w:rsidR="00F81914" w:rsidRDefault="00F81914" w:rsidP="00F81914">
            <w:pPr>
              <w:jc w:val="center"/>
              <w:rPr>
                <w:rFonts w:cs="Arial"/>
                <w:b/>
              </w:rPr>
            </w:pPr>
          </w:p>
          <w:p w14:paraId="7C7B7923" w14:textId="77777777" w:rsidR="00F81914" w:rsidRDefault="00F81914" w:rsidP="00F81914">
            <w:pPr>
              <w:jc w:val="center"/>
              <w:rPr>
                <w:rFonts w:cs="Arial"/>
                <w:b/>
              </w:rPr>
            </w:pPr>
          </w:p>
          <w:p w14:paraId="27E327A1" w14:textId="77777777" w:rsidR="00F81914" w:rsidRDefault="00F81914" w:rsidP="00F81914">
            <w:pPr>
              <w:jc w:val="center"/>
              <w:rPr>
                <w:rFonts w:cs="Arial"/>
                <w:b/>
              </w:rPr>
            </w:pPr>
          </w:p>
          <w:p w14:paraId="50742554" w14:textId="77777777" w:rsidR="00F81914" w:rsidRDefault="00F81914" w:rsidP="00F81914">
            <w:pPr>
              <w:jc w:val="center"/>
              <w:rPr>
                <w:rFonts w:cs="Arial"/>
                <w:b/>
              </w:rPr>
            </w:pPr>
          </w:p>
          <w:p w14:paraId="12C8D931" w14:textId="77777777" w:rsidR="00F81914" w:rsidRDefault="00F81914" w:rsidP="00F81914">
            <w:pPr>
              <w:jc w:val="center"/>
              <w:rPr>
                <w:rFonts w:cs="Arial"/>
                <w:b/>
              </w:rPr>
            </w:pPr>
          </w:p>
          <w:p w14:paraId="3E40DFD4" w14:textId="77777777" w:rsidR="00F81914" w:rsidRDefault="00F81914" w:rsidP="00F81914">
            <w:pPr>
              <w:jc w:val="center"/>
              <w:rPr>
                <w:rFonts w:cs="Arial"/>
                <w:b/>
              </w:rPr>
            </w:pPr>
          </w:p>
          <w:p w14:paraId="59D7963D" w14:textId="77777777" w:rsidR="00F81914" w:rsidRDefault="00F81914" w:rsidP="00F81914">
            <w:pPr>
              <w:jc w:val="center"/>
              <w:rPr>
                <w:rFonts w:cs="Arial"/>
                <w:b/>
              </w:rPr>
            </w:pPr>
          </w:p>
          <w:p w14:paraId="3EAB9447" w14:textId="77777777" w:rsidR="00F81914" w:rsidRDefault="00F81914" w:rsidP="00F81914">
            <w:pPr>
              <w:jc w:val="center"/>
              <w:rPr>
                <w:rFonts w:cs="Arial"/>
                <w:b/>
              </w:rPr>
            </w:pPr>
          </w:p>
          <w:p w14:paraId="576433C5" w14:textId="77777777" w:rsidR="00F81914" w:rsidRDefault="00F81914" w:rsidP="00F81914">
            <w:pPr>
              <w:jc w:val="center"/>
              <w:rPr>
                <w:rFonts w:cs="Arial"/>
                <w:b/>
              </w:rPr>
            </w:pPr>
          </w:p>
          <w:p w14:paraId="3A22ED73" w14:textId="77777777" w:rsidR="00F81914" w:rsidRDefault="00F81914" w:rsidP="00F81914">
            <w:pPr>
              <w:jc w:val="center"/>
              <w:rPr>
                <w:rFonts w:cs="Arial"/>
                <w:b/>
              </w:rPr>
            </w:pPr>
            <w:r>
              <w:rPr>
                <w:rFonts w:cs="Arial"/>
                <w:b/>
              </w:rPr>
              <w:lastRenderedPageBreak/>
              <w:t>3marks</w:t>
            </w:r>
          </w:p>
          <w:p w14:paraId="68FC294B" w14:textId="77777777" w:rsidR="00F81914" w:rsidRDefault="00F81914" w:rsidP="00F81914">
            <w:pPr>
              <w:jc w:val="center"/>
              <w:rPr>
                <w:rFonts w:cs="Arial"/>
                <w:b/>
              </w:rPr>
            </w:pPr>
          </w:p>
          <w:p w14:paraId="2CC91E41" w14:textId="77777777" w:rsidR="00F81914" w:rsidRDefault="00F81914" w:rsidP="00F81914">
            <w:pPr>
              <w:jc w:val="center"/>
              <w:rPr>
                <w:rFonts w:cs="Arial"/>
                <w:b/>
              </w:rPr>
            </w:pPr>
          </w:p>
          <w:p w14:paraId="3A9A6EB1" w14:textId="77777777" w:rsidR="00F81914" w:rsidRDefault="00F81914" w:rsidP="00F81914">
            <w:pPr>
              <w:jc w:val="center"/>
              <w:rPr>
                <w:rFonts w:cs="Arial"/>
                <w:b/>
              </w:rPr>
            </w:pPr>
          </w:p>
          <w:p w14:paraId="5195564A" w14:textId="77777777" w:rsidR="00F81914" w:rsidRDefault="00F81914" w:rsidP="00F81914">
            <w:pPr>
              <w:jc w:val="center"/>
              <w:rPr>
                <w:rFonts w:cs="Arial"/>
                <w:b/>
              </w:rPr>
            </w:pPr>
          </w:p>
          <w:p w14:paraId="691C347D" w14:textId="77777777" w:rsidR="00F81914" w:rsidRDefault="00F81914" w:rsidP="00F81914">
            <w:pPr>
              <w:jc w:val="center"/>
              <w:rPr>
                <w:rFonts w:cs="Arial"/>
                <w:b/>
              </w:rPr>
            </w:pPr>
          </w:p>
          <w:p w14:paraId="7A1696EB" w14:textId="77777777" w:rsidR="00F81914" w:rsidRDefault="00F81914" w:rsidP="00F81914">
            <w:pPr>
              <w:jc w:val="center"/>
              <w:rPr>
                <w:rFonts w:cs="Arial"/>
                <w:b/>
              </w:rPr>
            </w:pPr>
          </w:p>
          <w:p w14:paraId="4FA8AAB5" w14:textId="77777777" w:rsidR="00F81914" w:rsidRDefault="00F81914" w:rsidP="00F81914">
            <w:pPr>
              <w:jc w:val="center"/>
              <w:rPr>
                <w:rFonts w:cs="Arial"/>
                <w:b/>
              </w:rPr>
            </w:pPr>
          </w:p>
          <w:p w14:paraId="14A9CCFB" w14:textId="77777777" w:rsidR="00F81914" w:rsidRDefault="00F81914" w:rsidP="00F81914">
            <w:pPr>
              <w:jc w:val="center"/>
              <w:rPr>
                <w:rFonts w:cs="Arial"/>
                <w:b/>
              </w:rPr>
            </w:pPr>
          </w:p>
          <w:p w14:paraId="512969E3" w14:textId="77777777" w:rsidR="00F81914" w:rsidRDefault="00F81914" w:rsidP="00F81914">
            <w:pPr>
              <w:jc w:val="center"/>
              <w:rPr>
                <w:rFonts w:cs="Arial"/>
                <w:b/>
              </w:rPr>
            </w:pPr>
          </w:p>
          <w:p w14:paraId="3CD005DA" w14:textId="77777777" w:rsidR="00F81914" w:rsidRDefault="00F81914" w:rsidP="00F81914">
            <w:pPr>
              <w:jc w:val="center"/>
              <w:rPr>
                <w:rFonts w:cs="Arial"/>
                <w:b/>
              </w:rPr>
            </w:pPr>
          </w:p>
          <w:p w14:paraId="137D549D" w14:textId="77777777" w:rsidR="00F81914" w:rsidRDefault="00F81914" w:rsidP="00F81914">
            <w:pPr>
              <w:jc w:val="center"/>
              <w:rPr>
                <w:rFonts w:cs="Arial"/>
                <w:b/>
              </w:rPr>
            </w:pPr>
          </w:p>
          <w:p w14:paraId="4A23CB66" w14:textId="77777777" w:rsidR="00F81914" w:rsidRDefault="00F81914" w:rsidP="00F81914">
            <w:pPr>
              <w:jc w:val="center"/>
              <w:rPr>
                <w:rFonts w:cs="Arial"/>
                <w:b/>
              </w:rPr>
            </w:pPr>
          </w:p>
          <w:p w14:paraId="5A3EE304" w14:textId="77777777" w:rsidR="00F81914" w:rsidRDefault="00F81914" w:rsidP="00F81914">
            <w:pPr>
              <w:jc w:val="center"/>
              <w:rPr>
                <w:rFonts w:cs="Arial"/>
                <w:b/>
              </w:rPr>
            </w:pPr>
          </w:p>
          <w:p w14:paraId="3997FDED" w14:textId="77777777" w:rsidR="00F81914" w:rsidRDefault="00F81914" w:rsidP="00F81914">
            <w:pPr>
              <w:jc w:val="center"/>
              <w:rPr>
                <w:rFonts w:cs="Arial"/>
                <w:b/>
              </w:rPr>
            </w:pPr>
          </w:p>
          <w:p w14:paraId="16F52F0A" w14:textId="77777777" w:rsidR="00F81914" w:rsidRDefault="00F81914" w:rsidP="00F81914">
            <w:pPr>
              <w:jc w:val="center"/>
              <w:rPr>
                <w:rFonts w:cs="Arial"/>
                <w:b/>
              </w:rPr>
            </w:pPr>
            <w:r>
              <w:rPr>
                <w:rFonts w:cs="Arial"/>
                <w:b/>
              </w:rPr>
              <w:t>3marks</w:t>
            </w:r>
          </w:p>
          <w:p w14:paraId="571A401D" w14:textId="77777777" w:rsidR="00F81914" w:rsidRDefault="00F81914" w:rsidP="00F81914">
            <w:pPr>
              <w:jc w:val="center"/>
              <w:rPr>
                <w:rFonts w:cs="Arial"/>
                <w:b/>
              </w:rPr>
            </w:pPr>
          </w:p>
          <w:p w14:paraId="251A7C31" w14:textId="77777777" w:rsidR="00F81914" w:rsidRDefault="00F81914" w:rsidP="00F81914">
            <w:pPr>
              <w:jc w:val="center"/>
              <w:rPr>
                <w:rFonts w:cs="Arial"/>
                <w:b/>
              </w:rPr>
            </w:pPr>
          </w:p>
          <w:p w14:paraId="041B2D9C" w14:textId="77777777" w:rsidR="00F81914" w:rsidRDefault="00F81914" w:rsidP="00F81914">
            <w:pPr>
              <w:jc w:val="center"/>
              <w:rPr>
                <w:rFonts w:cs="Arial"/>
                <w:b/>
              </w:rPr>
            </w:pPr>
          </w:p>
          <w:p w14:paraId="21B169EE" w14:textId="77777777" w:rsidR="00F81914" w:rsidRDefault="00F81914" w:rsidP="00F81914">
            <w:pPr>
              <w:jc w:val="center"/>
              <w:rPr>
                <w:rFonts w:cs="Arial"/>
                <w:b/>
              </w:rPr>
            </w:pPr>
          </w:p>
          <w:p w14:paraId="2E39820A" w14:textId="77777777" w:rsidR="00F81914" w:rsidRDefault="00F81914" w:rsidP="00F81914">
            <w:pPr>
              <w:jc w:val="center"/>
              <w:rPr>
                <w:rFonts w:cs="Arial"/>
                <w:b/>
              </w:rPr>
            </w:pPr>
          </w:p>
          <w:p w14:paraId="6F3E8469" w14:textId="77777777" w:rsidR="00F81914" w:rsidRDefault="00F81914" w:rsidP="00F81914">
            <w:pPr>
              <w:jc w:val="center"/>
              <w:rPr>
                <w:rFonts w:cs="Arial"/>
                <w:b/>
              </w:rPr>
            </w:pPr>
          </w:p>
          <w:p w14:paraId="4C6A949F" w14:textId="77777777" w:rsidR="00F81914" w:rsidRDefault="00F81914" w:rsidP="00F81914">
            <w:pPr>
              <w:jc w:val="center"/>
              <w:rPr>
                <w:rFonts w:cs="Arial"/>
                <w:b/>
              </w:rPr>
            </w:pPr>
          </w:p>
          <w:p w14:paraId="2FD487EE" w14:textId="77777777" w:rsidR="00F81914" w:rsidRDefault="00F81914" w:rsidP="00F81914">
            <w:pPr>
              <w:jc w:val="center"/>
              <w:rPr>
                <w:rFonts w:cs="Arial"/>
                <w:b/>
              </w:rPr>
            </w:pPr>
          </w:p>
          <w:p w14:paraId="076F8C15" w14:textId="77777777" w:rsidR="00F81914" w:rsidRDefault="00F81914" w:rsidP="00F81914">
            <w:pPr>
              <w:jc w:val="center"/>
              <w:rPr>
                <w:rFonts w:cs="Arial"/>
                <w:b/>
              </w:rPr>
            </w:pPr>
          </w:p>
          <w:p w14:paraId="5D5DB434" w14:textId="77777777" w:rsidR="00F81914" w:rsidRDefault="00F81914" w:rsidP="00F81914">
            <w:pPr>
              <w:jc w:val="center"/>
              <w:rPr>
                <w:rFonts w:cs="Arial"/>
                <w:b/>
              </w:rPr>
            </w:pPr>
          </w:p>
          <w:p w14:paraId="6ED72008" w14:textId="77777777" w:rsidR="00F81914" w:rsidRDefault="00F81914" w:rsidP="00F81914">
            <w:pPr>
              <w:jc w:val="center"/>
              <w:rPr>
                <w:rFonts w:cs="Arial"/>
                <w:b/>
              </w:rPr>
            </w:pPr>
          </w:p>
          <w:p w14:paraId="4DF4B762" w14:textId="77777777" w:rsidR="00F81914" w:rsidRDefault="00F81914" w:rsidP="00F81914">
            <w:pPr>
              <w:jc w:val="center"/>
              <w:rPr>
                <w:rFonts w:cs="Arial"/>
                <w:b/>
              </w:rPr>
            </w:pPr>
          </w:p>
          <w:p w14:paraId="402C1AC5" w14:textId="77777777" w:rsidR="00F81914" w:rsidRDefault="00F81914" w:rsidP="00F81914">
            <w:pPr>
              <w:rPr>
                <w:rFonts w:cs="Arial"/>
                <w:b/>
              </w:rPr>
            </w:pPr>
            <w:r>
              <w:rPr>
                <w:rFonts w:cs="Arial"/>
                <w:b/>
              </w:rPr>
              <w:t>3marks</w:t>
            </w:r>
          </w:p>
          <w:p w14:paraId="770BCE2E" w14:textId="77777777" w:rsidR="00F81914" w:rsidRDefault="00F81914" w:rsidP="00F81914">
            <w:pPr>
              <w:rPr>
                <w:rFonts w:cs="Arial"/>
                <w:b/>
              </w:rPr>
            </w:pPr>
          </w:p>
          <w:p w14:paraId="1AF1BA04" w14:textId="77777777" w:rsidR="00F81914" w:rsidRDefault="00F81914" w:rsidP="00F81914">
            <w:pPr>
              <w:rPr>
                <w:rFonts w:cs="Arial"/>
                <w:b/>
              </w:rPr>
            </w:pPr>
          </w:p>
          <w:p w14:paraId="4679F64E" w14:textId="77777777" w:rsidR="00F81914" w:rsidRDefault="00F81914" w:rsidP="00F81914">
            <w:pPr>
              <w:rPr>
                <w:rFonts w:cs="Arial"/>
                <w:b/>
              </w:rPr>
            </w:pPr>
          </w:p>
          <w:p w14:paraId="4FEAF9C8" w14:textId="77777777" w:rsidR="00F81914" w:rsidRDefault="00F81914" w:rsidP="00F81914">
            <w:pPr>
              <w:rPr>
                <w:rFonts w:cs="Arial"/>
                <w:b/>
              </w:rPr>
            </w:pPr>
          </w:p>
          <w:p w14:paraId="047D59A2" w14:textId="77777777" w:rsidR="00F81914" w:rsidRDefault="00F81914" w:rsidP="00F81914">
            <w:pPr>
              <w:rPr>
                <w:rFonts w:cs="Arial"/>
                <w:b/>
              </w:rPr>
            </w:pPr>
          </w:p>
          <w:p w14:paraId="57E44583" w14:textId="77777777" w:rsidR="00F81914" w:rsidRDefault="00F81914" w:rsidP="00F81914">
            <w:pPr>
              <w:rPr>
                <w:rFonts w:cs="Arial"/>
                <w:b/>
              </w:rPr>
            </w:pPr>
          </w:p>
          <w:p w14:paraId="6B4B8C20" w14:textId="77777777" w:rsidR="00F81914" w:rsidRDefault="00F81914" w:rsidP="00F81914">
            <w:pPr>
              <w:rPr>
                <w:rFonts w:cs="Arial"/>
                <w:b/>
              </w:rPr>
            </w:pPr>
          </w:p>
          <w:p w14:paraId="4C4BAA26" w14:textId="77777777" w:rsidR="00F81914" w:rsidRDefault="00F81914" w:rsidP="00F81914">
            <w:pPr>
              <w:rPr>
                <w:rFonts w:cs="Arial"/>
                <w:b/>
              </w:rPr>
            </w:pPr>
          </w:p>
          <w:p w14:paraId="0DCB5DD5" w14:textId="77777777" w:rsidR="00F81914" w:rsidRDefault="00F81914" w:rsidP="00F81914">
            <w:pPr>
              <w:rPr>
                <w:rFonts w:cs="Arial"/>
                <w:b/>
              </w:rPr>
            </w:pPr>
          </w:p>
          <w:p w14:paraId="4DDB68AE" w14:textId="77777777" w:rsidR="00F81914" w:rsidRDefault="00F81914" w:rsidP="00F81914">
            <w:pPr>
              <w:rPr>
                <w:rFonts w:cs="Arial"/>
                <w:b/>
              </w:rPr>
            </w:pPr>
          </w:p>
          <w:p w14:paraId="754BACCE" w14:textId="77777777" w:rsidR="00F81914" w:rsidRDefault="00F81914" w:rsidP="00F81914">
            <w:pPr>
              <w:rPr>
                <w:rFonts w:cs="Arial"/>
                <w:b/>
              </w:rPr>
            </w:pPr>
          </w:p>
          <w:p w14:paraId="7331539E" w14:textId="77777777" w:rsidR="00F81914" w:rsidRDefault="00F81914" w:rsidP="00F81914">
            <w:pPr>
              <w:rPr>
                <w:rFonts w:cs="Arial"/>
                <w:b/>
              </w:rPr>
            </w:pPr>
          </w:p>
          <w:p w14:paraId="4661CD1C" w14:textId="77777777" w:rsidR="00F81914" w:rsidRDefault="00F81914" w:rsidP="00F81914">
            <w:pPr>
              <w:rPr>
                <w:rFonts w:cs="Arial"/>
                <w:b/>
              </w:rPr>
            </w:pPr>
            <w:r>
              <w:rPr>
                <w:rFonts w:cs="Arial"/>
                <w:b/>
              </w:rPr>
              <w:t>3marks</w:t>
            </w:r>
          </w:p>
          <w:p w14:paraId="310676A0" w14:textId="77777777" w:rsidR="00F81914" w:rsidRDefault="00F81914" w:rsidP="00F81914">
            <w:pPr>
              <w:rPr>
                <w:rFonts w:cs="Arial"/>
                <w:b/>
              </w:rPr>
            </w:pPr>
          </w:p>
          <w:p w14:paraId="6001AE97" w14:textId="77777777" w:rsidR="00F81914" w:rsidRDefault="00F81914" w:rsidP="00F81914">
            <w:pPr>
              <w:rPr>
                <w:rFonts w:cs="Arial"/>
                <w:b/>
              </w:rPr>
            </w:pPr>
          </w:p>
          <w:p w14:paraId="3B93C839" w14:textId="77777777" w:rsidR="00F81914" w:rsidRDefault="00F81914" w:rsidP="00F81914">
            <w:pPr>
              <w:rPr>
                <w:rFonts w:cs="Arial"/>
                <w:b/>
              </w:rPr>
            </w:pPr>
          </w:p>
          <w:p w14:paraId="2F7505BB" w14:textId="77777777" w:rsidR="00F81914" w:rsidRDefault="00F81914" w:rsidP="00F81914">
            <w:pPr>
              <w:rPr>
                <w:rFonts w:cs="Arial"/>
                <w:b/>
              </w:rPr>
            </w:pPr>
          </w:p>
          <w:p w14:paraId="3769944D" w14:textId="77777777" w:rsidR="00F81914" w:rsidRDefault="00F81914" w:rsidP="00F81914">
            <w:pPr>
              <w:rPr>
                <w:rFonts w:cs="Arial"/>
                <w:b/>
              </w:rPr>
            </w:pPr>
          </w:p>
          <w:p w14:paraId="686B1EBE" w14:textId="77777777" w:rsidR="00F81914" w:rsidRDefault="00F81914" w:rsidP="00F81914">
            <w:pPr>
              <w:rPr>
                <w:rFonts w:cs="Arial"/>
                <w:b/>
              </w:rPr>
            </w:pPr>
          </w:p>
          <w:p w14:paraId="708757E1" w14:textId="77777777" w:rsidR="00F81914" w:rsidRDefault="00F81914" w:rsidP="00F81914">
            <w:pPr>
              <w:rPr>
                <w:rFonts w:cs="Arial"/>
                <w:b/>
              </w:rPr>
            </w:pPr>
          </w:p>
          <w:p w14:paraId="1343526B" w14:textId="77777777" w:rsidR="00F81914" w:rsidRDefault="00F81914" w:rsidP="00F81914">
            <w:pPr>
              <w:rPr>
                <w:rFonts w:cs="Arial"/>
                <w:b/>
              </w:rPr>
            </w:pPr>
          </w:p>
          <w:p w14:paraId="18BD9A21" w14:textId="77777777" w:rsidR="00F81914" w:rsidRDefault="00F81914" w:rsidP="00F81914">
            <w:pPr>
              <w:rPr>
                <w:rFonts w:cs="Arial"/>
                <w:b/>
              </w:rPr>
            </w:pPr>
          </w:p>
          <w:p w14:paraId="3CCEB3DD" w14:textId="77777777" w:rsidR="00F81914" w:rsidRDefault="00F81914" w:rsidP="00F81914">
            <w:pPr>
              <w:rPr>
                <w:rFonts w:cs="Arial"/>
                <w:b/>
              </w:rPr>
            </w:pPr>
          </w:p>
          <w:p w14:paraId="60D6F0E3" w14:textId="77777777" w:rsidR="00F81914" w:rsidRDefault="00F81914" w:rsidP="00F81914">
            <w:pPr>
              <w:rPr>
                <w:rFonts w:cs="Arial"/>
                <w:b/>
              </w:rPr>
            </w:pPr>
          </w:p>
          <w:p w14:paraId="30E418DF" w14:textId="77777777" w:rsidR="00F81914" w:rsidRDefault="00F81914" w:rsidP="00F81914">
            <w:pPr>
              <w:rPr>
                <w:rFonts w:cs="Arial"/>
                <w:b/>
              </w:rPr>
            </w:pPr>
          </w:p>
          <w:p w14:paraId="399AE5C6" w14:textId="77777777" w:rsidR="00F81914" w:rsidRDefault="00F81914" w:rsidP="00F81914">
            <w:pPr>
              <w:rPr>
                <w:rFonts w:cs="Arial"/>
                <w:b/>
              </w:rPr>
            </w:pPr>
            <w:r>
              <w:rPr>
                <w:rFonts w:cs="Arial"/>
                <w:b/>
              </w:rPr>
              <w:t>3marks</w:t>
            </w:r>
          </w:p>
          <w:p w14:paraId="066DB0B4" w14:textId="77777777" w:rsidR="00F81914" w:rsidRDefault="00F81914" w:rsidP="00F81914">
            <w:pPr>
              <w:rPr>
                <w:rFonts w:cs="Arial"/>
                <w:b/>
              </w:rPr>
            </w:pPr>
          </w:p>
          <w:p w14:paraId="39209FB7" w14:textId="77777777" w:rsidR="00F81914" w:rsidRDefault="00F81914" w:rsidP="00F81914">
            <w:pPr>
              <w:rPr>
                <w:rFonts w:cs="Arial"/>
                <w:b/>
              </w:rPr>
            </w:pPr>
          </w:p>
          <w:p w14:paraId="339BFD68" w14:textId="77777777" w:rsidR="00F81914" w:rsidRDefault="00F81914" w:rsidP="00F81914">
            <w:pPr>
              <w:rPr>
                <w:rFonts w:cs="Arial"/>
                <w:b/>
              </w:rPr>
            </w:pPr>
          </w:p>
          <w:p w14:paraId="02555507" w14:textId="77777777" w:rsidR="00F81914" w:rsidRDefault="00F81914" w:rsidP="00F81914">
            <w:pPr>
              <w:rPr>
                <w:rFonts w:cs="Arial"/>
                <w:b/>
              </w:rPr>
            </w:pPr>
          </w:p>
          <w:p w14:paraId="1EABA3A5" w14:textId="77777777" w:rsidR="00F81914" w:rsidRDefault="00F81914" w:rsidP="00F81914">
            <w:pPr>
              <w:rPr>
                <w:rFonts w:cs="Arial"/>
                <w:b/>
              </w:rPr>
            </w:pPr>
          </w:p>
          <w:p w14:paraId="39B1A9F7" w14:textId="77777777" w:rsidR="00F81914" w:rsidRDefault="00F81914" w:rsidP="00F81914">
            <w:pPr>
              <w:rPr>
                <w:rFonts w:cs="Arial"/>
                <w:b/>
              </w:rPr>
            </w:pPr>
          </w:p>
          <w:p w14:paraId="6FD23BF9" w14:textId="77777777" w:rsidR="00F81914" w:rsidRDefault="00F81914" w:rsidP="00F81914">
            <w:pPr>
              <w:rPr>
                <w:rFonts w:cs="Arial"/>
                <w:b/>
              </w:rPr>
            </w:pPr>
          </w:p>
          <w:p w14:paraId="6F53B817" w14:textId="77777777" w:rsidR="00F81914" w:rsidRDefault="00F81914" w:rsidP="00F81914">
            <w:pPr>
              <w:rPr>
                <w:rFonts w:cs="Arial"/>
                <w:b/>
              </w:rPr>
            </w:pPr>
          </w:p>
          <w:p w14:paraId="79CA3546" w14:textId="77777777" w:rsidR="00F81914" w:rsidRDefault="00F81914" w:rsidP="00F81914">
            <w:pPr>
              <w:rPr>
                <w:rFonts w:cs="Arial"/>
                <w:b/>
              </w:rPr>
            </w:pPr>
          </w:p>
          <w:p w14:paraId="5D6AC66C" w14:textId="77777777" w:rsidR="00F81914" w:rsidRDefault="00F81914" w:rsidP="00F81914">
            <w:pPr>
              <w:rPr>
                <w:rFonts w:cs="Arial"/>
                <w:b/>
              </w:rPr>
            </w:pPr>
          </w:p>
          <w:p w14:paraId="644B1126" w14:textId="77777777" w:rsidR="00F81914" w:rsidRDefault="00F81914" w:rsidP="00F81914">
            <w:pPr>
              <w:rPr>
                <w:rFonts w:cs="Arial"/>
                <w:b/>
              </w:rPr>
            </w:pPr>
          </w:p>
          <w:p w14:paraId="2EDDB892" w14:textId="77777777" w:rsidR="00F81914" w:rsidRDefault="00F81914" w:rsidP="00F81914">
            <w:pPr>
              <w:rPr>
                <w:rFonts w:cs="Arial"/>
                <w:b/>
              </w:rPr>
            </w:pPr>
          </w:p>
          <w:p w14:paraId="0AFE83BF" w14:textId="77777777" w:rsidR="00F81914" w:rsidRDefault="00F81914" w:rsidP="00F81914">
            <w:pPr>
              <w:rPr>
                <w:rFonts w:cs="Arial"/>
                <w:b/>
              </w:rPr>
            </w:pPr>
          </w:p>
          <w:p w14:paraId="6110ED88" w14:textId="77777777" w:rsidR="00F81914" w:rsidRDefault="00F81914" w:rsidP="00F81914">
            <w:pPr>
              <w:rPr>
                <w:rFonts w:cs="Arial"/>
                <w:b/>
              </w:rPr>
            </w:pPr>
          </w:p>
          <w:p w14:paraId="61756E9E" w14:textId="77777777" w:rsidR="00F81914" w:rsidRDefault="00F81914" w:rsidP="00F81914">
            <w:pPr>
              <w:rPr>
                <w:rFonts w:cs="Arial"/>
                <w:b/>
              </w:rPr>
            </w:pPr>
          </w:p>
          <w:p w14:paraId="71219908" w14:textId="77777777" w:rsidR="00F81914" w:rsidRDefault="00F81914" w:rsidP="00F81914">
            <w:pPr>
              <w:rPr>
                <w:rFonts w:cs="Arial"/>
                <w:b/>
              </w:rPr>
            </w:pPr>
          </w:p>
          <w:p w14:paraId="30F8CEDA" w14:textId="77777777" w:rsidR="00F81914" w:rsidRDefault="00F81914" w:rsidP="00F81914">
            <w:pPr>
              <w:rPr>
                <w:rFonts w:cs="Arial"/>
                <w:b/>
              </w:rPr>
            </w:pPr>
          </w:p>
          <w:p w14:paraId="54246047" w14:textId="77777777" w:rsidR="00F81914" w:rsidRDefault="00F81914" w:rsidP="00F81914">
            <w:pPr>
              <w:rPr>
                <w:rFonts w:cs="Arial"/>
                <w:b/>
              </w:rPr>
            </w:pPr>
          </w:p>
          <w:p w14:paraId="128E70E4" w14:textId="77777777" w:rsidR="00F81914" w:rsidRDefault="00F81914" w:rsidP="00F81914">
            <w:pPr>
              <w:rPr>
                <w:rFonts w:cs="Arial"/>
                <w:b/>
              </w:rPr>
            </w:pPr>
          </w:p>
          <w:p w14:paraId="7D8DA049" w14:textId="77777777" w:rsidR="00F81914" w:rsidRDefault="00F81914" w:rsidP="00F81914">
            <w:pPr>
              <w:rPr>
                <w:rFonts w:cs="Arial"/>
                <w:b/>
              </w:rPr>
            </w:pPr>
          </w:p>
          <w:p w14:paraId="3D4AF8F8" w14:textId="77777777" w:rsidR="00F81914" w:rsidRDefault="00F81914" w:rsidP="00F81914">
            <w:pPr>
              <w:rPr>
                <w:rFonts w:cs="Arial"/>
                <w:b/>
              </w:rPr>
            </w:pPr>
          </w:p>
          <w:p w14:paraId="003E2407" w14:textId="77777777" w:rsidR="00F81914" w:rsidRDefault="00F81914" w:rsidP="00F81914">
            <w:pPr>
              <w:rPr>
                <w:rFonts w:cs="Arial"/>
                <w:b/>
              </w:rPr>
            </w:pPr>
          </w:p>
          <w:p w14:paraId="6AF8E387" w14:textId="77777777" w:rsidR="00F81914" w:rsidRDefault="00F81914" w:rsidP="00F81914">
            <w:pPr>
              <w:rPr>
                <w:rFonts w:cs="Arial"/>
                <w:b/>
              </w:rPr>
            </w:pPr>
          </w:p>
          <w:p w14:paraId="693D9AB8" w14:textId="77777777" w:rsidR="00F81914" w:rsidRDefault="00F81914" w:rsidP="00F81914">
            <w:pPr>
              <w:rPr>
                <w:rFonts w:cs="Arial"/>
                <w:b/>
              </w:rPr>
            </w:pPr>
          </w:p>
          <w:p w14:paraId="7B6563A0" w14:textId="77777777" w:rsidR="00F81914" w:rsidRDefault="00F81914" w:rsidP="00F81914">
            <w:pPr>
              <w:rPr>
                <w:rFonts w:cs="Arial"/>
                <w:b/>
              </w:rPr>
            </w:pPr>
          </w:p>
          <w:p w14:paraId="7BABE8B5" w14:textId="77777777" w:rsidR="00F81914" w:rsidRDefault="00F81914" w:rsidP="00F81914">
            <w:pPr>
              <w:rPr>
                <w:rFonts w:cs="Arial"/>
                <w:b/>
              </w:rPr>
            </w:pPr>
          </w:p>
          <w:p w14:paraId="0D0B6410" w14:textId="77777777" w:rsidR="00F81914" w:rsidRDefault="00F81914" w:rsidP="00F81914">
            <w:pPr>
              <w:rPr>
                <w:rFonts w:cs="Arial"/>
                <w:b/>
              </w:rPr>
            </w:pPr>
          </w:p>
          <w:p w14:paraId="090A7A7B" w14:textId="77777777" w:rsidR="00F81914" w:rsidRDefault="00F81914" w:rsidP="00F81914">
            <w:pPr>
              <w:rPr>
                <w:rFonts w:cs="Arial"/>
                <w:b/>
              </w:rPr>
            </w:pPr>
            <w:r>
              <w:rPr>
                <w:rFonts w:cs="Arial"/>
                <w:b/>
              </w:rPr>
              <w:t>4marks</w:t>
            </w:r>
          </w:p>
          <w:p w14:paraId="72096ACA" w14:textId="77777777" w:rsidR="00F81914" w:rsidRDefault="00F81914" w:rsidP="00F81914">
            <w:pPr>
              <w:rPr>
                <w:rFonts w:cs="Arial"/>
                <w:b/>
              </w:rPr>
            </w:pPr>
          </w:p>
          <w:p w14:paraId="6E52CABB" w14:textId="77777777" w:rsidR="00F81914" w:rsidRDefault="00F81914" w:rsidP="00F81914">
            <w:pPr>
              <w:rPr>
                <w:rFonts w:cs="Arial"/>
                <w:b/>
              </w:rPr>
            </w:pPr>
          </w:p>
          <w:p w14:paraId="793851CE" w14:textId="77777777" w:rsidR="00F81914" w:rsidRDefault="00F81914" w:rsidP="00F81914">
            <w:pPr>
              <w:rPr>
                <w:rFonts w:cs="Arial"/>
                <w:b/>
              </w:rPr>
            </w:pPr>
          </w:p>
          <w:p w14:paraId="00A73F01" w14:textId="77777777" w:rsidR="00F81914" w:rsidRDefault="00F81914" w:rsidP="00F81914">
            <w:pPr>
              <w:rPr>
                <w:rFonts w:cs="Arial"/>
                <w:b/>
              </w:rPr>
            </w:pPr>
          </w:p>
          <w:p w14:paraId="2B28C3E2" w14:textId="77777777" w:rsidR="00D66C37" w:rsidRDefault="00D66C37" w:rsidP="00F81914">
            <w:pPr>
              <w:rPr>
                <w:rFonts w:cs="Arial"/>
                <w:b/>
              </w:rPr>
            </w:pPr>
          </w:p>
          <w:p w14:paraId="55EF899F" w14:textId="77777777" w:rsidR="00D66C37" w:rsidRDefault="00D66C37" w:rsidP="00F81914">
            <w:pPr>
              <w:rPr>
                <w:rFonts w:cs="Arial"/>
                <w:b/>
              </w:rPr>
            </w:pPr>
          </w:p>
          <w:p w14:paraId="617F79E8" w14:textId="77777777" w:rsidR="00D66C37" w:rsidRDefault="00D66C37" w:rsidP="00F81914">
            <w:pPr>
              <w:rPr>
                <w:rFonts w:cs="Arial"/>
                <w:b/>
              </w:rPr>
            </w:pPr>
          </w:p>
          <w:p w14:paraId="7274930B" w14:textId="77777777" w:rsidR="00D66C37" w:rsidRDefault="00D66C37" w:rsidP="00F81914">
            <w:pPr>
              <w:rPr>
                <w:rFonts w:cs="Arial"/>
                <w:b/>
              </w:rPr>
            </w:pPr>
          </w:p>
          <w:p w14:paraId="7D39FE0F" w14:textId="77777777" w:rsidR="00D66C37" w:rsidRDefault="00D66C37" w:rsidP="00F81914">
            <w:pPr>
              <w:rPr>
                <w:rFonts w:cs="Arial"/>
                <w:b/>
              </w:rPr>
            </w:pPr>
          </w:p>
          <w:p w14:paraId="34D48966" w14:textId="77777777" w:rsidR="00D66C37" w:rsidRDefault="00D66C37" w:rsidP="00F81914">
            <w:pPr>
              <w:rPr>
                <w:rFonts w:cs="Arial"/>
                <w:b/>
              </w:rPr>
            </w:pPr>
          </w:p>
          <w:p w14:paraId="58A7E2F2" w14:textId="77777777" w:rsidR="00D66C37" w:rsidRDefault="00D66C37" w:rsidP="00F81914">
            <w:pPr>
              <w:rPr>
                <w:rFonts w:cs="Arial"/>
                <w:b/>
              </w:rPr>
            </w:pPr>
          </w:p>
          <w:p w14:paraId="3BBA5666" w14:textId="77777777" w:rsidR="00D66C37" w:rsidRDefault="00D66C37" w:rsidP="00F81914">
            <w:pPr>
              <w:rPr>
                <w:rFonts w:cs="Arial"/>
                <w:b/>
              </w:rPr>
            </w:pPr>
          </w:p>
          <w:p w14:paraId="769163E3" w14:textId="77777777" w:rsidR="00D66C37" w:rsidRDefault="00D66C37" w:rsidP="00F81914">
            <w:pPr>
              <w:rPr>
                <w:rFonts w:cs="Arial"/>
                <w:b/>
              </w:rPr>
            </w:pPr>
          </w:p>
          <w:p w14:paraId="42B1FDB1" w14:textId="77777777" w:rsidR="00D66C37" w:rsidRDefault="00D66C37" w:rsidP="00F81914">
            <w:pPr>
              <w:rPr>
                <w:rFonts w:cs="Arial"/>
                <w:b/>
              </w:rPr>
            </w:pPr>
          </w:p>
          <w:p w14:paraId="415E3D74" w14:textId="77777777" w:rsidR="00D66C37" w:rsidRDefault="00D66C37" w:rsidP="00F81914">
            <w:pPr>
              <w:rPr>
                <w:rFonts w:cs="Arial"/>
                <w:b/>
              </w:rPr>
            </w:pPr>
          </w:p>
          <w:p w14:paraId="57684FEC" w14:textId="77777777" w:rsidR="00D66C37" w:rsidRDefault="00D66C37" w:rsidP="00F81914">
            <w:pPr>
              <w:rPr>
                <w:rFonts w:cs="Arial"/>
                <w:b/>
              </w:rPr>
            </w:pPr>
          </w:p>
          <w:p w14:paraId="57CF0732" w14:textId="77777777" w:rsidR="00D66C37" w:rsidRDefault="00D66C37" w:rsidP="00F81914">
            <w:pPr>
              <w:rPr>
                <w:rFonts w:cs="Arial"/>
                <w:b/>
              </w:rPr>
            </w:pPr>
          </w:p>
          <w:p w14:paraId="3C53E9AC" w14:textId="77777777" w:rsidR="00F81914" w:rsidRDefault="00F81914" w:rsidP="00F81914">
            <w:pPr>
              <w:rPr>
                <w:rFonts w:cs="Arial"/>
                <w:b/>
              </w:rPr>
            </w:pPr>
          </w:p>
          <w:p w14:paraId="7A384386" w14:textId="77777777" w:rsidR="00F81914" w:rsidRDefault="00F81914" w:rsidP="00F81914">
            <w:pPr>
              <w:rPr>
                <w:rFonts w:cs="Arial"/>
                <w:b/>
              </w:rPr>
            </w:pPr>
          </w:p>
          <w:p w14:paraId="5B8355ED" w14:textId="77777777" w:rsidR="00F81914" w:rsidRDefault="00F81914" w:rsidP="00F81914">
            <w:pPr>
              <w:rPr>
                <w:rFonts w:cs="Arial"/>
                <w:b/>
              </w:rPr>
            </w:pPr>
          </w:p>
          <w:p w14:paraId="588454D1" w14:textId="77777777" w:rsidR="00F81914" w:rsidRPr="00941770" w:rsidRDefault="00F81914" w:rsidP="00F81914">
            <w:pPr>
              <w:rPr>
                <w:rFonts w:cs="Arial"/>
                <w:b/>
              </w:rPr>
            </w:pPr>
          </w:p>
        </w:tc>
      </w:tr>
      <w:tr w:rsidR="00F81914" w:rsidRPr="00941770" w14:paraId="39C6C9E0"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6581EF62" w14:textId="77777777" w:rsidR="00F81914" w:rsidRPr="00941770" w:rsidRDefault="00F81914" w:rsidP="00F81914">
            <w:pPr>
              <w:jc w:val="center"/>
              <w:rPr>
                <w:rFonts w:cs="Arial"/>
                <w:b/>
              </w:rPr>
            </w:pPr>
            <w:r>
              <w:rPr>
                <w:rFonts w:cs="Arial"/>
                <w:b/>
              </w:rPr>
              <w:lastRenderedPageBreak/>
              <w:t>Q 3</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44C9717F" w14:textId="77777777" w:rsidR="00F81914" w:rsidRPr="00941770" w:rsidRDefault="00F81914" w:rsidP="00F8191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7F13E861" w14:textId="77777777" w:rsidR="00F81914" w:rsidRPr="00941770" w:rsidRDefault="00F81914" w:rsidP="00F81914">
            <w:pPr>
              <w:jc w:val="center"/>
              <w:rPr>
                <w:rFonts w:cs="Arial"/>
                <w:b/>
              </w:rPr>
            </w:pPr>
            <w:r w:rsidRPr="00941770">
              <w:rPr>
                <w:rFonts w:cs="Arial"/>
                <w:b/>
              </w:rPr>
              <w:t>Marks</w:t>
            </w:r>
          </w:p>
        </w:tc>
      </w:tr>
      <w:tr w:rsidR="00D66C37" w:rsidRPr="00941770" w14:paraId="75F4AC5A"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1A3B5AF0" w14:textId="77777777" w:rsidR="00D66C37" w:rsidRDefault="00170856" w:rsidP="00D66C37">
            <w:pPr>
              <w:jc w:val="center"/>
              <w:rPr>
                <w:rFonts w:cs="Arial"/>
                <w:b/>
              </w:rPr>
            </w:pPr>
            <w:r>
              <w:rPr>
                <w:rFonts w:cs="Arial"/>
                <w:b/>
              </w:rPr>
              <w:t>a)</w:t>
            </w:r>
          </w:p>
          <w:p w14:paraId="721C6461" w14:textId="77777777" w:rsidR="00D66C37" w:rsidRDefault="00D66C37" w:rsidP="00D66C37">
            <w:pPr>
              <w:jc w:val="center"/>
              <w:rPr>
                <w:rFonts w:cs="Arial"/>
                <w:b/>
              </w:rPr>
            </w:pPr>
          </w:p>
          <w:p w14:paraId="4643CA1C" w14:textId="77777777" w:rsidR="00D66C37" w:rsidRDefault="00D66C37" w:rsidP="00D66C37">
            <w:pPr>
              <w:jc w:val="center"/>
              <w:rPr>
                <w:rFonts w:cs="Arial"/>
                <w:b/>
              </w:rPr>
            </w:pPr>
          </w:p>
          <w:p w14:paraId="31AD6B2A" w14:textId="77777777" w:rsidR="00D66C37" w:rsidRDefault="00D66C37" w:rsidP="00D66C37">
            <w:pPr>
              <w:jc w:val="center"/>
              <w:rPr>
                <w:rFonts w:cs="Arial"/>
                <w:b/>
              </w:rPr>
            </w:pPr>
          </w:p>
          <w:p w14:paraId="64F4FFAD" w14:textId="77777777" w:rsidR="00D66C37" w:rsidRDefault="00D66C37" w:rsidP="00D66C37">
            <w:pPr>
              <w:jc w:val="center"/>
              <w:rPr>
                <w:rFonts w:cs="Arial"/>
                <w:b/>
              </w:rPr>
            </w:pPr>
          </w:p>
          <w:p w14:paraId="26016C63" w14:textId="77777777" w:rsidR="00D66C37" w:rsidRDefault="00D66C37" w:rsidP="00D66C37">
            <w:pPr>
              <w:jc w:val="center"/>
              <w:rPr>
                <w:rFonts w:cs="Arial"/>
                <w:b/>
              </w:rPr>
            </w:pPr>
          </w:p>
          <w:p w14:paraId="1FA7D1F5" w14:textId="77777777" w:rsidR="00170856" w:rsidRDefault="00170856" w:rsidP="00D66C37">
            <w:pPr>
              <w:jc w:val="center"/>
              <w:rPr>
                <w:rFonts w:cs="Arial"/>
                <w:b/>
              </w:rPr>
            </w:pPr>
          </w:p>
          <w:p w14:paraId="042E5C21" w14:textId="77777777" w:rsidR="00170856" w:rsidRDefault="00170856" w:rsidP="00D66C37">
            <w:pPr>
              <w:jc w:val="center"/>
              <w:rPr>
                <w:rFonts w:cs="Arial"/>
                <w:b/>
              </w:rPr>
            </w:pPr>
          </w:p>
          <w:p w14:paraId="01911357" w14:textId="77777777" w:rsidR="00170856" w:rsidRDefault="00170856" w:rsidP="00D66C37">
            <w:pPr>
              <w:jc w:val="center"/>
              <w:rPr>
                <w:rFonts w:cs="Arial"/>
                <w:b/>
              </w:rPr>
            </w:pPr>
          </w:p>
          <w:p w14:paraId="359FB0AC" w14:textId="77777777" w:rsidR="00170856" w:rsidRDefault="00170856" w:rsidP="00D66C37">
            <w:pPr>
              <w:jc w:val="center"/>
              <w:rPr>
                <w:rFonts w:cs="Arial"/>
                <w:b/>
              </w:rPr>
            </w:pPr>
          </w:p>
          <w:p w14:paraId="4A497593" w14:textId="77777777" w:rsidR="00170856" w:rsidRDefault="00170856" w:rsidP="00D66C37">
            <w:pPr>
              <w:jc w:val="center"/>
              <w:rPr>
                <w:rFonts w:cs="Arial"/>
                <w:b/>
              </w:rPr>
            </w:pPr>
          </w:p>
          <w:p w14:paraId="7F306B74" w14:textId="77777777" w:rsidR="00170856" w:rsidRDefault="00170856" w:rsidP="00D66C37">
            <w:pPr>
              <w:jc w:val="center"/>
              <w:rPr>
                <w:rFonts w:cs="Arial"/>
                <w:b/>
              </w:rPr>
            </w:pPr>
          </w:p>
          <w:p w14:paraId="7F974649" w14:textId="77777777" w:rsidR="00170856" w:rsidRDefault="00170856" w:rsidP="00D66C37">
            <w:pPr>
              <w:jc w:val="center"/>
              <w:rPr>
                <w:rFonts w:cs="Arial"/>
                <w:b/>
              </w:rPr>
            </w:pPr>
          </w:p>
          <w:p w14:paraId="6970562E" w14:textId="77777777" w:rsidR="00170856" w:rsidRDefault="00170856" w:rsidP="00D66C37">
            <w:pPr>
              <w:jc w:val="center"/>
              <w:rPr>
                <w:rFonts w:cs="Arial"/>
                <w:b/>
              </w:rPr>
            </w:pPr>
          </w:p>
          <w:p w14:paraId="15A6FFB3" w14:textId="77777777" w:rsidR="00170856" w:rsidRDefault="00170856" w:rsidP="00D66C37">
            <w:pPr>
              <w:jc w:val="center"/>
              <w:rPr>
                <w:rFonts w:cs="Arial"/>
                <w:b/>
              </w:rPr>
            </w:pPr>
          </w:p>
          <w:p w14:paraId="42AC3977" w14:textId="77777777" w:rsidR="00170856" w:rsidRDefault="00170856" w:rsidP="00D66C37">
            <w:pPr>
              <w:jc w:val="center"/>
              <w:rPr>
                <w:rFonts w:cs="Arial"/>
                <w:b/>
              </w:rPr>
            </w:pPr>
          </w:p>
          <w:p w14:paraId="64254FFD" w14:textId="77777777" w:rsidR="00170856" w:rsidRDefault="00170856" w:rsidP="00D66C37">
            <w:pPr>
              <w:jc w:val="center"/>
              <w:rPr>
                <w:rFonts w:cs="Arial"/>
                <w:b/>
              </w:rPr>
            </w:pPr>
          </w:p>
          <w:p w14:paraId="067A7AE0" w14:textId="77777777" w:rsidR="00170856" w:rsidRDefault="00170856" w:rsidP="00D66C37">
            <w:pPr>
              <w:jc w:val="center"/>
              <w:rPr>
                <w:rFonts w:cs="Arial"/>
                <w:b/>
              </w:rPr>
            </w:pPr>
          </w:p>
          <w:p w14:paraId="23C88E50" w14:textId="77777777" w:rsidR="00170856" w:rsidRDefault="00170856" w:rsidP="00D66C37">
            <w:pPr>
              <w:jc w:val="center"/>
              <w:rPr>
                <w:rFonts w:cs="Arial"/>
                <w:b/>
              </w:rPr>
            </w:pPr>
          </w:p>
          <w:p w14:paraId="6008499C" w14:textId="77777777" w:rsidR="00170856" w:rsidRDefault="00170856" w:rsidP="00D66C37">
            <w:pPr>
              <w:jc w:val="center"/>
              <w:rPr>
                <w:rFonts w:cs="Arial"/>
                <w:b/>
              </w:rPr>
            </w:pPr>
          </w:p>
          <w:p w14:paraId="38FCC881" w14:textId="77777777" w:rsidR="00170856" w:rsidRDefault="00170856" w:rsidP="00170856">
            <w:pPr>
              <w:rPr>
                <w:rFonts w:cs="Arial"/>
                <w:b/>
              </w:rPr>
            </w:pPr>
          </w:p>
          <w:p w14:paraId="54A4C6BE" w14:textId="77777777" w:rsidR="00170856" w:rsidRDefault="00170856" w:rsidP="00170856">
            <w:pPr>
              <w:rPr>
                <w:rFonts w:cs="Arial"/>
                <w:b/>
              </w:rPr>
            </w:pPr>
            <w:r>
              <w:rPr>
                <w:rFonts w:cs="Arial"/>
                <w:b/>
              </w:rPr>
              <w:t>b)</w:t>
            </w:r>
          </w:p>
          <w:p w14:paraId="5069449C" w14:textId="77777777" w:rsidR="00D66C37" w:rsidRDefault="00D66C37" w:rsidP="00D66C37">
            <w:pPr>
              <w:jc w:val="center"/>
              <w:rPr>
                <w:rFonts w:cs="Arial"/>
                <w:b/>
              </w:rPr>
            </w:pPr>
          </w:p>
          <w:p w14:paraId="7179E97D" w14:textId="77777777" w:rsidR="00D66C37" w:rsidRDefault="00D66C37" w:rsidP="00D66C37">
            <w:pPr>
              <w:jc w:val="center"/>
              <w:rPr>
                <w:rFonts w:cs="Arial"/>
                <w:b/>
              </w:rPr>
            </w:pPr>
          </w:p>
          <w:p w14:paraId="6CFF51ED" w14:textId="77777777" w:rsidR="00D66C37" w:rsidRPr="00941770" w:rsidRDefault="00D66C37" w:rsidP="00D66C37">
            <w:pP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19F6D222" w14:textId="77777777" w:rsidR="00170856" w:rsidRDefault="00170856" w:rsidP="00D66C37">
            <w:pPr>
              <w:rPr>
                <w:rFonts w:ascii="Times New Roman" w:hAnsi="Times New Roman"/>
                <w:sz w:val="24"/>
                <w:szCs w:val="24"/>
                <w:shd w:val="clear" w:color="auto" w:fill="FFFFFF"/>
              </w:rPr>
            </w:pPr>
            <w:r>
              <w:rPr>
                <w:rFonts w:ascii="Times New Roman" w:hAnsi="Times New Roman"/>
                <w:color w:val="1F2937"/>
                <w:sz w:val="24"/>
                <w:szCs w:val="24"/>
                <w:shd w:val="clear" w:color="auto" w:fill="FFFFFF"/>
              </w:rPr>
              <w:t xml:space="preserve">The students were asked to </w:t>
            </w:r>
            <w:r>
              <w:rPr>
                <w:rFonts w:ascii="Times New Roman" w:hAnsi="Times New Roman"/>
                <w:sz w:val="24"/>
                <w:szCs w:val="24"/>
                <w:shd w:val="clear" w:color="auto" w:fill="FFFFFF"/>
              </w:rPr>
              <w:t>e</w:t>
            </w:r>
            <w:r w:rsidRPr="00494B4E">
              <w:rPr>
                <w:rFonts w:ascii="Times New Roman" w:hAnsi="Times New Roman"/>
                <w:sz w:val="24"/>
                <w:szCs w:val="24"/>
                <w:shd w:val="clear" w:color="auto" w:fill="FFFFFF"/>
              </w:rPr>
              <w:t>xplain the conditions under which a business is able to engage in price discrimination</w:t>
            </w:r>
            <w:r>
              <w:rPr>
                <w:rFonts w:ascii="Times New Roman" w:hAnsi="Times New Roman"/>
                <w:sz w:val="24"/>
                <w:szCs w:val="24"/>
                <w:shd w:val="clear" w:color="auto" w:fill="FFFFFF"/>
              </w:rPr>
              <w:t>.</w:t>
            </w:r>
          </w:p>
          <w:p w14:paraId="2CE81E85" w14:textId="77777777" w:rsidR="00170856" w:rsidRDefault="00170856" w:rsidP="00D66C37">
            <w:pPr>
              <w:rPr>
                <w:rFonts w:ascii="Times New Roman" w:hAnsi="Times New Roman"/>
                <w:color w:val="1F2937"/>
                <w:sz w:val="24"/>
                <w:szCs w:val="24"/>
                <w:shd w:val="clear" w:color="auto" w:fill="FFFFFF"/>
              </w:rPr>
            </w:pPr>
          </w:p>
          <w:p w14:paraId="5FE7A8AF" w14:textId="77777777" w:rsidR="00D66C37" w:rsidRDefault="00891F4E" w:rsidP="00D66C37">
            <w:pPr>
              <w:rPr>
                <w:rFonts w:ascii="Times New Roman" w:hAnsi="Times New Roman"/>
                <w:color w:val="1F2937"/>
                <w:sz w:val="24"/>
                <w:szCs w:val="24"/>
                <w:shd w:val="clear" w:color="auto" w:fill="FFFFFF"/>
              </w:rPr>
            </w:pPr>
            <w:r w:rsidRPr="00891F4E">
              <w:rPr>
                <w:rFonts w:ascii="Times New Roman" w:hAnsi="Times New Roman"/>
                <w:color w:val="1F2937"/>
                <w:sz w:val="24"/>
                <w:szCs w:val="24"/>
                <w:shd w:val="clear" w:color="auto" w:fill="FFFFFF"/>
              </w:rPr>
              <w:t>First </w:t>
            </w:r>
            <w:r w:rsidRPr="00891F4E">
              <w:rPr>
                <w:rStyle w:val="Strong"/>
                <w:rFonts w:ascii="Times New Roman" w:hAnsi="Times New Roman"/>
                <w:color w:val="1F2937"/>
                <w:sz w:val="24"/>
                <w:szCs w:val="24"/>
                <w:bdr w:val="single" w:sz="2" w:space="0" w:color="E5E7EB" w:frame="1"/>
                <w:shd w:val="clear" w:color="auto" w:fill="FFFFFF"/>
              </w:rPr>
              <w:t>the market must be a form of imperfect competition</w:t>
            </w:r>
            <w:r w:rsidRPr="00891F4E">
              <w:rPr>
                <w:rFonts w:ascii="Times New Roman" w:hAnsi="Times New Roman"/>
                <w:color w:val="1F2937"/>
                <w:sz w:val="24"/>
                <w:szCs w:val="24"/>
                <w:shd w:val="clear" w:color="auto" w:fill="FFFFFF"/>
              </w:rPr>
              <w:t>. If there was perfect competition then price discrimination would be not possible as a producer would not be able to control their prices. There must be some level of monopoly power to allow producers the ability to price set and not price take.</w:t>
            </w:r>
          </w:p>
          <w:p w14:paraId="553F2FA5" w14:textId="77777777" w:rsidR="00891F4E" w:rsidRDefault="00891F4E" w:rsidP="00D66C37">
            <w:pPr>
              <w:rPr>
                <w:rFonts w:ascii="Times New Roman" w:hAnsi="Times New Roman"/>
                <w:color w:val="1F2937"/>
                <w:sz w:val="24"/>
                <w:szCs w:val="24"/>
                <w:shd w:val="clear" w:color="auto" w:fill="FFFFFF"/>
              </w:rPr>
            </w:pPr>
          </w:p>
          <w:p w14:paraId="7413A042" w14:textId="77777777" w:rsidR="00891F4E" w:rsidRDefault="00891F4E" w:rsidP="00D66C37">
            <w:pPr>
              <w:rPr>
                <w:rFonts w:ascii="Times New Roman" w:hAnsi="Times New Roman"/>
                <w:color w:val="1F2937"/>
                <w:sz w:val="24"/>
                <w:szCs w:val="24"/>
                <w:shd w:val="clear" w:color="auto" w:fill="FFFFFF"/>
              </w:rPr>
            </w:pPr>
            <w:r w:rsidRPr="00891F4E">
              <w:rPr>
                <w:rFonts w:ascii="Times New Roman" w:hAnsi="Times New Roman"/>
                <w:color w:val="1F2937"/>
                <w:sz w:val="24"/>
                <w:szCs w:val="24"/>
                <w:shd w:val="clear" w:color="auto" w:fill="FFFFFF"/>
              </w:rPr>
              <w:t>Another condition for price discrimination is the </w:t>
            </w:r>
            <w:r w:rsidRPr="00891F4E">
              <w:rPr>
                <w:rStyle w:val="Strong"/>
                <w:rFonts w:ascii="Times New Roman" w:hAnsi="Times New Roman"/>
                <w:color w:val="1F2937"/>
                <w:sz w:val="24"/>
                <w:szCs w:val="24"/>
                <w:bdr w:val="single" w:sz="2" w:space="0" w:color="E5E7EB" w:frame="1"/>
                <w:shd w:val="clear" w:color="auto" w:fill="FFFFFF"/>
              </w:rPr>
              <w:t>prevention of re-sale.</w:t>
            </w:r>
            <w:r w:rsidRPr="00891F4E">
              <w:rPr>
                <w:rFonts w:ascii="Times New Roman" w:hAnsi="Times New Roman"/>
                <w:color w:val="1F2937"/>
                <w:sz w:val="24"/>
                <w:szCs w:val="24"/>
                <w:shd w:val="clear" w:color="auto" w:fill="FFFFFF"/>
              </w:rPr>
              <w:t> If consumers can simply buy a product at cheaper prices and sell it on for a profit to a consumer who would have paid a higher price then there is no price discrimination.</w:t>
            </w:r>
          </w:p>
          <w:p w14:paraId="2FF80395" w14:textId="77777777" w:rsidR="00891F4E" w:rsidRDefault="00891F4E" w:rsidP="00D66C37">
            <w:pPr>
              <w:rPr>
                <w:rFonts w:ascii="Times New Roman" w:hAnsi="Times New Roman"/>
                <w:color w:val="1F2937"/>
                <w:sz w:val="24"/>
                <w:szCs w:val="24"/>
                <w:shd w:val="clear" w:color="auto" w:fill="FFFFFF"/>
              </w:rPr>
            </w:pPr>
          </w:p>
          <w:p w14:paraId="58AE2B7E" w14:textId="574F0C31" w:rsidR="00891F4E" w:rsidRDefault="00891F4E" w:rsidP="00D66C37">
            <w:pPr>
              <w:rPr>
                <w:rFonts w:ascii="Times New Roman" w:hAnsi="Times New Roman"/>
                <w:color w:val="1F2937"/>
                <w:sz w:val="24"/>
                <w:szCs w:val="24"/>
                <w:shd w:val="clear" w:color="auto" w:fill="FFFFFF"/>
              </w:rPr>
            </w:pPr>
            <w:r w:rsidRPr="00891F4E">
              <w:rPr>
                <w:rFonts w:ascii="Times New Roman" w:hAnsi="Times New Roman"/>
                <w:color w:val="1F2937"/>
                <w:sz w:val="24"/>
                <w:szCs w:val="24"/>
                <w:shd w:val="clear" w:color="auto" w:fill="FFFFFF"/>
              </w:rPr>
              <w:t>A key condition for price discrimination to occur is the </w:t>
            </w:r>
            <w:r w:rsidRPr="00891F4E">
              <w:rPr>
                <w:rStyle w:val="Strong"/>
                <w:rFonts w:ascii="Times New Roman" w:hAnsi="Times New Roman"/>
                <w:color w:val="1F2937"/>
                <w:sz w:val="24"/>
                <w:szCs w:val="24"/>
                <w:bdr w:val="single" w:sz="2" w:space="0" w:color="E5E7EB" w:frame="1"/>
                <w:shd w:val="clear" w:color="auto" w:fill="FFFFFF"/>
              </w:rPr>
              <w:t>identification of different market segments</w:t>
            </w:r>
            <w:r w:rsidRPr="00891F4E">
              <w:rPr>
                <w:rFonts w:ascii="Times New Roman" w:hAnsi="Times New Roman"/>
                <w:color w:val="1F2937"/>
                <w:sz w:val="24"/>
                <w:szCs w:val="24"/>
                <w:shd w:val="clear" w:color="auto" w:fill="FFFFFF"/>
              </w:rPr>
              <w:t>. If this is possible different groups have </w:t>
            </w:r>
            <w:r w:rsidRPr="00891F4E">
              <w:rPr>
                <w:rStyle w:val="Strong"/>
                <w:rFonts w:ascii="Times New Roman" w:hAnsi="Times New Roman"/>
                <w:color w:val="1F2937"/>
                <w:sz w:val="24"/>
                <w:szCs w:val="24"/>
                <w:bdr w:val="single" w:sz="2" w:space="0" w:color="E5E7EB" w:frame="1"/>
                <w:shd w:val="clear" w:color="auto" w:fill="FFFFFF"/>
              </w:rPr>
              <w:t>different price elasticities of demand</w:t>
            </w:r>
            <w:r w:rsidRPr="00891F4E">
              <w:rPr>
                <w:rFonts w:ascii="Times New Roman" w:hAnsi="Times New Roman"/>
                <w:color w:val="1F2937"/>
                <w:sz w:val="24"/>
                <w:szCs w:val="24"/>
                <w:shd w:val="clear" w:color="auto" w:fill="FFFFFF"/>
              </w:rPr>
              <w:t>. Therefore</w:t>
            </w:r>
            <w:r w:rsidR="00777936">
              <w:rPr>
                <w:rFonts w:ascii="Times New Roman" w:hAnsi="Times New Roman"/>
                <w:color w:val="1F2937"/>
                <w:sz w:val="24"/>
                <w:szCs w:val="24"/>
                <w:shd w:val="clear" w:color="auto" w:fill="FFFFFF"/>
              </w:rPr>
              <w:t>,</w:t>
            </w:r>
            <w:r w:rsidRPr="00891F4E">
              <w:rPr>
                <w:rFonts w:ascii="Times New Roman" w:hAnsi="Times New Roman"/>
                <w:color w:val="1F2937"/>
                <w:sz w:val="24"/>
                <w:szCs w:val="24"/>
                <w:shd w:val="clear" w:color="auto" w:fill="FFFFFF"/>
              </w:rPr>
              <w:t xml:space="preserve"> the firm can charge different prices depending on the </w:t>
            </w:r>
            <w:r w:rsidR="00D804D2" w:rsidRPr="00891F4E">
              <w:rPr>
                <w:rFonts w:ascii="Times New Roman" w:hAnsi="Times New Roman"/>
                <w:color w:val="1F2937"/>
                <w:sz w:val="24"/>
                <w:szCs w:val="24"/>
                <w:shd w:val="clear" w:color="auto" w:fill="FFFFFF"/>
              </w:rPr>
              <w:t>consumers’</w:t>
            </w:r>
            <w:r w:rsidRPr="00891F4E">
              <w:rPr>
                <w:rFonts w:ascii="Times New Roman" w:hAnsi="Times New Roman"/>
                <w:color w:val="1F2937"/>
                <w:sz w:val="24"/>
                <w:szCs w:val="24"/>
                <w:shd w:val="clear" w:color="auto" w:fill="FFFFFF"/>
              </w:rPr>
              <w:t xml:space="preserve"> sensitivity to price changes.</w:t>
            </w:r>
          </w:p>
          <w:p w14:paraId="2CC75BBD" w14:textId="77777777" w:rsidR="00891F4E" w:rsidRDefault="00891F4E" w:rsidP="00D66C37">
            <w:pPr>
              <w:rPr>
                <w:rFonts w:ascii="Times New Roman" w:hAnsi="Times New Roman"/>
                <w:color w:val="1F2937"/>
                <w:sz w:val="24"/>
                <w:szCs w:val="24"/>
                <w:shd w:val="clear" w:color="auto" w:fill="FFFFFF"/>
              </w:rPr>
            </w:pPr>
          </w:p>
          <w:p w14:paraId="771728C4" w14:textId="77777777" w:rsidR="00170856" w:rsidRDefault="00170856" w:rsidP="00D66C37">
            <w:pPr>
              <w:rPr>
                <w:rFonts w:ascii="Times New Roman" w:hAnsi="Times New Roman"/>
                <w:sz w:val="24"/>
                <w:szCs w:val="24"/>
                <w:shd w:val="clear" w:color="auto" w:fill="FFFFFF"/>
              </w:rPr>
            </w:pPr>
            <w:r>
              <w:rPr>
                <w:rFonts w:ascii="Times New Roman" w:hAnsi="Times New Roman"/>
                <w:sz w:val="24"/>
                <w:szCs w:val="24"/>
                <w:shd w:val="clear" w:color="auto" w:fill="FFFFFF"/>
              </w:rPr>
              <w:t>The students were asked to discuss using examples the different types of Price Discrimination that are used in industry.</w:t>
            </w:r>
            <w:r>
              <w:rPr>
                <w:rFonts w:ascii="Times New Roman" w:hAnsi="Times New Roman"/>
                <w:sz w:val="24"/>
                <w:szCs w:val="24"/>
                <w:shd w:val="clear" w:color="auto" w:fill="FFFFFF"/>
              </w:rPr>
              <w:tab/>
            </w:r>
          </w:p>
          <w:p w14:paraId="4E83CF81" w14:textId="77777777" w:rsidR="00170856" w:rsidRPr="00170856" w:rsidRDefault="00170856" w:rsidP="00D66C37">
            <w:pPr>
              <w:rPr>
                <w:rFonts w:ascii="Times New Roman" w:hAnsi="Times New Roman"/>
                <w:color w:val="1F2937"/>
                <w:sz w:val="24"/>
                <w:szCs w:val="24"/>
                <w:shd w:val="clear" w:color="auto" w:fill="FFFFFF"/>
              </w:rPr>
            </w:pPr>
          </w:p>
          <w:p w14:paraId="31BC5BB6" w14:textId="77777777" w:rsidR="00170856" w:rsidRPr="00170856" w:rsidRDefault="00170856" w:rsidP="00170856">
            <w:pPr>
              <w:shd w:val="clear" w:color="auto" w:fill="FFFFFF"/>
              <w:ind w:left="360"/>
              <w:rPr>
                <w:rFonts w:ascii="Times New Roman" w:hAnsi="Times New Roman"/>
                <w:color w:val="3A3A3A"/>
                <w:sz w:val="24"/>
                <w:szCs w:val="24"/>
              </w:rPr>
            </w:pPr>
            <w:r>
              <w:rPr>
                <w:rFonts w:ascii="Times New Roman" w:hAnsi="Times New Roman"/>
                <w:bCs/>
                <w:color w:val="3A3A3A"/>
                <w:sz w:val="24"/>
                <w:szCs w:val="24"/>
                <w:bdr w:val="none" w:sz="0" w:space="0" w:color="auto" w:frame="1"/>
              </w:rPr>
              <w:t xml:space="preserve"> </w:t>
            </w:r>
            <w:r w:rsidRPr="00170856">
              <w:rPr>
                <w:rFonts w:ascii="Times New Roman" w:hAnsi="Times New Roman"/>
                <w:bCs/>
                <w:color w:val="3A3A3A"/>
                <w:sz w:val="24"/>
                <w:szCs w:val="24"/>
                <w:bdr w:val="none" w:sz="0" w:space="0" w:color="auto" w:frame="1"/>
              </w:rPr>
              <w:t>Time of Purchase</w:t>
            </w:r>
          </w:p>
          <w:p w14:paraId="22171269" w14:textId="77777777" w:rsidR="00170856" w:rsidRPr="00170856" w:rsidRDefault="00170856" w:rsidP="00170856">
            <w:pPr>
              <w:shd w:val="clear" w:color="auto" w:fill="FFFFFF"/>
              <w:ind w:left="360"/>
              <w:rPr>
                <w:rFonts w:ascii="Times New Roman" w:hAnsi="Times New Roman"/>
                <w:color w:val="3A3A3A"/>
                <w:sz w:val="24"/>
                <w:szCs w:val="24"/>
              </w:rPr>
            </w:pPr>
            <w:r w:rsidRPr="00170856">
              <w:rPr>
                <w:rFonts w:ascii="Times New Roman" w:hAnsi="Times New Roman"/>
                <w:bCs/>
                <w:color w:val="3A3A3A"/>
                <w:sz w:val="24"/>
                <w:szCs w:val="24"/>
                <w:bdr w:val="none" w:sz="0" w:space="0" w:color="auto" w:frame="1"/>
              </w:rPr>
              <w:t xml:space="preserve"> Quantity Purchased</w:t>
            </w:r>
          </w:p>
          <w:p w14:paraId="6A2A0FF2" w14:textId="77777777" w:rsidR="00170856" w:rsidRPr="00170856" w:rsidRDefault="00170856" w:rsidP="00170856">
            <w:pPr>
              <w:shd w:val="clear" w:color="auto" w:fill="FFFFFF"/>
              <w:ind w:left="360"/>
              <w:rPr>
                <w:rFonts w:ascii="Times New Roman" w:hAnsi="Times New Roman"/>
                <w:color w:val="3A3A3A"/>
                <w:sz w:val="24"/>
                <w:szCs w:val="24"/>
              </w:rPr>
            </w:pPr>
            <w:r w:rsidRPr="00170856">
              <w:rPr>
                <w:rFonts w:ascii="Times New Roman" w:hAnsi="Times New Roman"/>
                <w:bCs/>
                <w:color w:val="3A3A3A"/>
                <w:sz w:val="24"/>
                <w:szCs w:val="24"/>
                <w:bdr w:val="none" w:sz="0" w:space="0" w:color="auto" w:frame="1"/>
              </w:rPr>
              <w:t xml:space="preserve"> Resident parking charges</w:t>
            </w:r>
          </w:p>
          <w:p w14:paraId="6AB2B3E4" w14:textId="77777777" w:rsidR="00170856" w:rsidRPr="00170856" w:rsidRDefault="00170856" w:rsidP="00170856">
            <w:pPr>
              <w:shd w:val="clear" w:color="auto" w:fill="FFFFFF"/>
              <w:ind w:left="360"/>
              <w:rPr>
                <w:rFonts w:ascii="Times New Roman" w:hAnsi="Times New Roman"/>
                <w:color w:val="3A3A3A"/>
                <w:sz w:val="24"/>
                <w:szCs w:val="24"/>
              </w:rPr>
            </w:pPr>
            <w:r w:rsidRPr="00170856">
              <w:rPr>
                <w:rFonts w:ascii="Times New Roman" w:hAnsi="Times New Roman"/>
                <w:bCs/>
                <w:color w:val="3A3A3A"/>
                <w:sz w:val="24"/>
                <w:szCs w:val="24"/>
                <w:bdr w:val="none" w:sz="0" w:space="0" w:color="auto" w:frame="1"/>
              </w:rPr>
              <w:lastRenderedPageBreak/>
              <w:t xml:space="preserve"> Loyalty cards</w:t>
            </w:r>
          </w:p>
          <w:p w14:paraId="64AC3121" w14:textId="77777777" w:rsidR="00170856" w:rsidRPr="00170856" w:rsidRDefault="00170856" w:rsidP="00170856">
            <w:pPr>
              <w:shd w:val="clear" w:color="auto" w:fill="FFFFFF"/>
              <w:ind w:left="360"/>
              <w:rPr>
                <w:rFonts w:ascii="Times New Roman" w:hAnsi="Times New Roman"/>
                <w:color w:val="3A3A3A"/>
                <w:sz w:val="24"/>
                <w:szCs w:val="24"/>
              </w:rPr>
            </w:pPr>
            <w:r w:rsidRPr="00170856">
              <w:rPr>
                <w:rFonts w:ascii="Times New Roman" w:hAnsi="Times New Roman"/>
                <w:bCs/>
                <w:color w:val="3A3A3A"/>
                <w:sz w:val="24"/>
                <w:szCs w:val="24"/>
                <w:bdr w:val="none" w:sz="0" w:space="0" w:color="auto" w:frame="1"/>
              </w:rPr>
              <w:t xml:space="preserve"> Choosing your seat early</w:t>
            </w:r>
          </w:p>
          <w:p w14:paraId="3CE5B021" w14:textId="77777777" w:rsidR="00170856" w:rsidRPr="00170856" w:rsidRDefault="00170856" w:rsidP="00170856">
            <w:pPr>
              <w:shd w:val="clear" w:color="auto" w:fill="FFFFFF"/>
              <w:ind w:left="360"/>
              <w:rPr>
                <w:rFonts w:ascii="Times New Roman" w:hAnsi="Times New Roman"/>
                <w:color w:val="3A3A3A"/>
                <w:sz w:val="24"/>
                <w:szCs w:val="24"/>
              </w:rPr>
            </w:pPr>
            <w:r w:rsidRPr="00170856">
              <w:rPr>
                <w:rFonts w:ascii="Times New Roman" w:hAnsi="Times New Roman"/>
                <w:bCs/>
                <w:color w:val="3A3A3A"/>
                <w:sz w:val="24"/>
                <w:szCs w:val="24"/>
                <w:bdr w:val="none" w:sz="0" w:space="0" w:color="auto" w:frame="1"/>
              </w:rPr>
              <w:t xml:space="preserve"> Three for Two offers</w:t>
            </w:r>
          </w:p>
          <w:p w14:paraId="52A2C677" w14:textId="77777777" w:rsidR="00170856" w:rsidRPr="00170856" w:rsidRDefault="00170856" w:rsidP="00170856">
            <w:pPr>
              <w:shd w:val="clear" w:color="auto" w:fill="FFFFFF"/>
              <w:ind w:left="360"/>
              <w:rPr>
                <w:rFonts w:ascii="Times New Roman" w:hAnsi="Times New Roman"/>
                <w:color w:val="3A3A3A"/>
                <w:sz w:val="24"/>
                <w:szCs w:val="24"/>
              </w:rPr>
            </w:pPr>
            <w:r w:rsidRPr="00170856">
              <w:rPr>
                <w:rFonts w:ascii="Times New Roman" w:hAnsi="Times New Roman"/>
                <w:bCs/>
                <w:color w:val="3A3A3A"/>
                <w:sz w:val="24"/>
                <w:szCs w:val="24"/>
                <w:bdr w:val="none" w:sz="0" w:space="0" w:color="auto" w:frame="1"/>
              </w:rPr>
              <w:t xml:space="preserve"> Bulk-buying</w:t>
            </w:r>
          </w:p>
          <w:p w14:paraId="49A4B353" w14:textId="77777777" w:rsidR="00891F4E" w:rsidRPr="00891F4E" w:rsidRDefault="00891F4E" w:rsidP="00D66C37">
            <w:pPr>
              <w:rPr>
                <w:rFonts w:ascii="Times New Roman" w:hAnsi="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4E8046CD" w14:textId="77777777" w:rsidR="00D66C37" w:rsidRPr="00170856" w:rsidRDefault="00D66C37" w:rsidP="00D66C37">
            <w:pPr>
              <w:rPr>
                <w:rFonts w:cs="Arial"/>
                <w:b/>
                <w:sz w:val="24"/>
                <w:szCs w:val="24"/>
              </w:rPr>
            </w:pPr>
          </w:p>
          <w:p w14:paraId="2A290389" w14:textId="77777777" w:rsidR="00D66C37" w:rsidRPr="00170856" w:rsidRDefault="00D66C37" w:rsidP="00D66C37">
            <w:pPr>
              <w:rPr>
                <w:rFonts w:cs="Arial"/>
                <w:b/>
                <w:sz w:val="24"/>
                <w:szCs w:val="24"/>
              </w:rPr>
            </w:pPr>
          </w:p>
          <w:p w14:paraId="0279692D" w14:textId="77777777" w:rsidR="00D66C37" w:rsidRPr="00170856" w:rsidRDefault="00D66C37" w:rsidP="00D66C37">
            <w:pPr>
              <w:rPr>
                <w:rFonts w:cs="Arial"/>
                <w:b/>
                <w:sz w:val="24"/>
                <w:szCs w:val="24"/>
              </w:rPr>
            </w:pPr>
          </w:p>
          <w:p w14:paraId="06C4A4FD" w14:textId="77777777" w:rsidR="00D66C37" w:rsidRPr="00170856" w:rsidRDefault="00D66C37" w:rsidP="00D66C37">
            <w:pPr>
              <w:rPr>
                <w:rFonts w:cs="Arial"/>
                <w:b/>
                <w:sz w:val="24"/>
                <w:szCs w:val="24"/>
              </w:rPr>
            </w:pPr>
          </w:p>
          <w:p w14:paraId="40FA35E2" w14:textId="77777777" w:rsidR="00D66C37" w:rsidRPr="00170856" w:rsidRDefault="00D66C37" w:rsidP="00D66C37">
            <w:pPr>
              <w:rPr>
                <w:rFonts w:cs="Arial"/>
                <w:b/>
                <w:sz w:val="24"/>
                <w:szCs w:val="24"/>
              </w:rPr>
            </w:pPr>
          </w:p>
          <w:p w14:paraId="59F203DF" w14:textId="77777777" w:rsidR="00170856" w:rsidRDefault="00170856" w:rsidP="00D66C37">
            <w:pPr>
              <w:rPr>
                <w:rFonts w:cs="Arial"/>
                <w:b/>
                <w:sz w:val="24"/>
                <w:szCs w:val="24"/>
              </w:rPr>
            </w:pPr>
            <w:r>
              <w:rPr>
                <w:rFonts w:cs="Arial"/>
                <w:b/>
                <w:sz w:val="24"/>
                <w:szCs w:val="24"/>
              </w:rPr>
              <w:t>17</w:t>
            </w:r>
          </w:p>
          <w:p w14:paraId="348B5855" w14:textId="77777777" w:rsidR="00D66C37" w:rsidRPr="00170856" w:rsidRDefault="00170856" w:rsidP="00D66C37">
            <w:pPr>
              <w:rPr>
                <w:rFonts w:cs="Arial"/>
                <w:b/>
                <w:sz w:val="24"/>
                <w:szCs w:val="24"/>
              </w:rPr>
            </w:pPr>
            <w:r w:rsidRPr="00170856">
              <w:rPr>
                <w:rFonts w:cs="Arial"/>
                <w:b/>
                <w:sz w:val="24"/>
                <w:szCs w:val="24"/>
              </w:rPr>
              <w:t>marks</w:t>
            </w:r>
          </w:p>
          <w:p w14:paraId="60C871F2" w14:textId="77777777" w:rsidR="00D66C37" w:rsidRPr="00170856" w:rsidRDefault="00D66C37" w:rsidP="00D66C37">
            <w:pPr>
              <w:rPr>
                <w:rFonts w:cs="Arial"/>
                <w:b/>
                <w:sz w:val="24"/>
                <w:szCs w:val="24"/>
              </w:rPr>
            </w:pPr>
          </w:p>
          <w:p w14:paraId="04C82C2E" w14:textId="77777777" w:rsidR="00D66C37" w:rsidRPr="00170856" w:rsidRDefault="00D66C37" w:rsidP="00D66C37">
            <w:pPr>
              <w:rPr>
                <w:rFonts w:cs="Arial"/>
                <w:b/>
                <w:sz w:val="24"/>
                <w:szCs w:val="24"/>
              </w:rPr>
            </w:pPr>
          </w:p>
          <w:p w14:paraId="0E539D55" w14:textId="77777777" w:rsidR="00BA46EE" w:rsidRDefault="00BA46EE" w:rsidP="00D66C37">
            <w:pPr>
              <w:rPr>
                <w:rFonts w:cs="Arial"/>
                <w:b/>
                <w:sz w:val="24"/>
                <w:szCs w:val="24"/>
              </w:rPr>
            </w:pPr>
          </w:p>
          <w:p w14:paraId="38C77755" w14:textId="77777777" w:rsidR="00170856" w:rsidRDefault="00170856" w:rsidP="00D66C37">
            <w:pPr>
              <w:rPr>
                <w:rFonts w:cs="Arial"/>
                <w:b/>
                <w:sz w:val="24"/>
                <w:szCs w:val="24"/>
              </w:rPr>
            </w:pPr>
          </w:p>
          <w:p w14:paraId="5739CD39" w14:textId="77777777" w:rsidR="00170856" w:rsidRDefault="00170856" w:rsidP="00D66C37">
            <w:pPr>
              <w:rPr>
                <w:rFonts w:cs="Arial"/>
                <w:b/>
                <w:sz w:val="24"/>
                <w:szCs w:val="24"/>
              </w:rPr>
            </w:pPr>
          </w:p>
          <w:p w14:paraId="5F82D946" w14:textId="77777777" w:rsidR="00170856" w:rsidRDefault="00170856" w:rsidP="00D66C37">
            <w:pPr>
              <w:rPr>
                <w:rFonts w:cs="Arial"/>
                <w:b/>
                <w:sz w:val="24"/>
                <w:szCs w:val="24"/>
              </w:rPr>
            </w:pPr>
          </w:p>
          <w:p w14:paraId="39D63CE7" w14:textId="77777777" w:rsidR="00170856" w:rsidRDefault="00170856" w:rsidP="00D66C37">
            <w:pPr>
              <w:rPr>
                <w:rFonts w:cs="Arial"/>
                <w:b/>
                <w:sz w:val="24"/>
                <w:szCs w:val="24"/>
              </w:rPr>
            </w:pPr>
          </w:p>
          <w:p w14:paraId="6AEB4807" w14:textId="77777777" w:rsidR="00170856" w:rsidRDefault="00170856" w:rsidP="00D66C37">
            <w:pPr>
              <w:rPr>
                <w:rFonts w:cs="Arial"/>
                <w:b/>
                <w:sz w:val="24"/>
                <w:szCs w:val="24"/>
              </w:rPr>
            </w:pPr>
          </w:p>
          <w:p w14:paraId="5F3713C6" w14:textId="77777777" w:rsidR="00170856" w:rsidRDefault="00170856" w:rsidP="00D66C37">
            <w:pPr>
              <w:rPr>
                <w:rFonts w:cs="Arial"/>
                <w:b/>
                <w:sz w:val="24"/>
                <w:szCs w:val="24"/>
              </w:rPr>
            </w:pPr>
          </w:p>
          <w:p w14:paraId="5EFE8E09" w14:textId="77777777" w:rsidR="00170856" w:rsidRDefault="00170856" w:rsidP="00D66C37">
            <w:pPr>
              <w:rPr>
                <w:rFonts w:cs="Arial"/>
                <w:b/>
                <w:sz w:val="24"/>
                <w:szCs w:val="24"/>
              </w:rPr>
            </w:pPr>
          </w:p>
          <w:p w14:paraId="669BD9D1" w14:textId="77777777" w:rsidR="00170856" w:rsidRDefault="00170856" w:rsidP="00D66C37">
            <w:pPr>
              <w:rPr>
                <w:rFonts w:cs="Arial"/>
                <w:b/>
                <w:sz w:val="24"/>
                <w:szCs w:val="24"/>
              </w:rPr>
            </w:pPr>
          </w:p>
          <w:p w14:paraId="04000C02" w14:textId="77777777" w:rsidR="00170856" w:rsidRDefault="00170856" w:rsidP="00D66C37">
            <w:pPr>
              <w:rPr>
                <w:rFonts w:cs="Arial"/>
                <w:b/>
                <w:sz w:val="24"/>
                <w:szCs w:val="24"/>
              </w:rPr>
            </w:pPr>
          </w:p>
          <w:p w14:paraId="10D95D7B" w14:textId="77777777" w:rsidR="00170856" w:rsidRDefault="00170856" w:rsidP="00D66C37">
            <w:pPr>
              <w:rPr>
                <w:rFonts w:cs="Arial"/>
                <w:b/>
                <w:sz w:val="24"/>
                <w:szCs w:val="24"/>
              </w:rPr>
            </w:pPr>
          </w:p>
          <w:p w14:paraId="7DE3E65C" w14:textId="77777777" w:rsidR="00170856" w:rsidRDefault="00170856" w:rsidP="00D66C37">
            <w:pPr>
              <w:rPr>
                <w:rFonts w:cs="Arial"/>
                <w:b/>
                <w:sz w:val="24"/>
                <w:szCs w:val="24"/>
              </w:rPr>
            </w:pPr>
          </w:p>
          <w:p w14:paraId="2B095DD8" w14:textId="77777777" w:rsidR="00170856" w:rsidRDefault="00170856" w:rsidP="00D66C37">
            <w:pPr>
              <w:rPr>
                <w:rFonts w:cs="Arial"/>
                <w:b/>
                <w:sz w:val="24"/>
                <w:szCs w:val="24"/>
              </w:rPr>
            </w:pPr>
          </w:p>
          <w:p w14:paraId="2161FC37" w14:textId="77777777" w:rsidR="00170856" w:rsidRDefault="00170856" w:rsidP="00D66C37">
            <w:pPr>
              <w:rPr>
                <w:rFonts w:cs="Arial"/>
                <w:b/>
                <w:sz w:val="24"/>
                <w:szCs w:val="24"/>
              </w:rPr>
            </w:pPr>
          </w:p>
          <w:p w14:paraId="47158E2A" w14:textId="77777777" w:rsidR="00170856" w:rsidRDefault="00170856" w:rsidP="00D66C37">
            <w:pPr>
              <w:rPr>
                <w:rFonts w:cs="Arial"/>
                <w:b/>
                <w:sz w:val="24"/>
                <w:szCs w:val="24"/>
              </w:rPr>
            </w:pPr>
            <w:r>
              <w:rPr>
                <w:rFonts w:cs="Arial"/>
                <w:b/>
                <w:sz w:val="24"/>
                <w:szCs w:val="24"/>
              </w:rPr>
              <w:t>8</w:t>
            </w:r>
          </w:p>
          <w:p w14:paraId="20FBC657" w14:textId="77777777" w:rsidR="00170856" w:rsidRPr="00170856" w:rsidRDefault="00170856" w:rsidP="00D66C37">
            <w:pPr>
              <w:rPr>
                <w:rFonts w:cs="Arial"/>
                <w:b/>
                <w:sz w:val="24"/>
                <w:szCs w:val="24"/>
              </w:rPr>
            </w:pPr>
            <w:r>
              <w:rPr>
                <w:rFonts w:cs="Arial"/>
                <w:b/>
                <w:sz w:val="24"/>
                <w:szCs w:val="24"/>
              </w:rPr>
              <w:lastRenderedPageBreak/>
              <w:t>marks</w:t>
            </w:r>
          </w:p>
        </w:tc>
      </w:tr>
      <w:tr w:rsidR="00D66C37" w:rsidRPr="00941770" w14:paraId="21FE2528"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4684F41A" w14:textId="77777777" w:rsidR="00D66C37" w:rsidRPr="00941770" w:rsidRDefault="00D66C37" w:rsidP="00D66C37">
            <w:pPr>
              <w:jc w:val="center"/>
              <w:rPr>
                <w:rFonts w:cs="Arial"/>
                <w:b/>
              </w:rPr>
            </w:pPr>
            <w:r>
              <w:rPr>
                <w:rFonts w:cs="Arial"/>
                <w:b/>
              </w:rPr>
              <w:lastRenderedPageBreak/>
              <w:t>Q 4</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75956993" w14:textId="77777777" w:rsidR="00D66C37" w:rsidRPr="00941770" w:rsidRDefault="00D66C37" w:rsidP="00D66C37">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00002E55" w14:textId="77777777" w:rsidR="00D66C37" w:rsidRPr="00941770" w:rsidRDefault="00D66C37" w:rsidP="00D66C37">
            <w:pPr>
              <w:jc w:val="center"/>
              <w:rPr>
                <w:rFonts w:cs="Arial"/>
                <w:b/>
              </w:rPr>
            </w:pPr>
            <w:r w:rsidRPr="00941770">
              <w:rPr>
                <w:rFonts w:cs="Arial"/>
                <w:b/>
              </w:rPr>
              <w:t>Marks</w:t>
            </w:r>
          </w:p>
        </w:tc>
      </w:tr>
      <w:tr w:rsidR="00090003" w:rsidRPr="00941770" w14:paraId="3AA3A8AE"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2DE444CD" w14:textId="77777777" w:rsidR="00090003" w:rsidRDefault="00090003" w:rsidP="00090003">
            <w:pPr>
              <w:jc w:val="center"/>
              <w:rPr>
                <w:rFonts w:cs="Arial"/>
                <w:b/>
              </w:rPr>
            </w:pPr>
            <w:r>
              <w:rPr>
                <w:rFonts w:cs="Arial"/>
                <w:b/>
              </w:rPr>
              <w:t>a)</w:t>
            </w:r>
          </w:p>
          <w:p w14:paraId="293048DC" w14:textId="77777777" w:rsidR="00090003" w:rsidRDefault="00090003" w:rsidP="00090003">
            <w:pPr>
              <w:jc w:val="center"/>
              <w:rPr>
                <w:rFonts w:cs="Arial"/>
                <w:b/>
              </w:rPr>
            </w:pPr>
          </w:p>
          <w:p w14:paraId="3C67F856" w14:textId="77777777" w:rsidR="00090003" w:rsidRDefault="00090003" w:rsidP="00090003">
            <w:pPr>
              <w:jc w:val="center"/>
              <w:rPr>
                <w:rFonts w:cs="Arial"/>
                <w:b/>
              </w:rPr>
            </w:pPr>
          </w:p>
          <w:p w14:paraId="7BAEE1F7" w14:textId="77777777" w:rsidR="00090003" w:rsidRDefault="00090003" w:rsidP="00090003">
            <w:pPr>
              <w:jc w:val="center"/>
              <w:rPr>
                <w:rFonts w:cs="Arial"/>
                <w:b/>
              </w:rPr>
            </w:pPr>
          </w:p>
          <w:p w14:paraId="7F1FC20E" w14:textId="77777777" w:rsidR="00090003" w:rsidRDefault="00090003" w:rsidP="00090003">
            <w:pPr>
              <w:jc w:val="center"/>
              <w:rPr>
                <w:rFonts w:cs="Arial"/>
                <w:b/>
              </w:rPr>
            </w:pPr>
          </w:p>
          <w:p w14:paraId="006480B6" w14:textId="77777777" w:rsidR="00D921ED" w:rsidRDefault="00D921ED" w:rsidP="00090003">
            <w:pPr>
              <w:jc w:val="center"/>
              <w:rPr>
                <w:rFonts w:cs="Arial"/>
                <w:b/>
              </w:rPr>
            </w:pPr>
          </w:p>
          <w:p w14:paraId="2AAA6FB4" w14:textId="77777777" w:rsidR="00D804D2" w:rsidRDefault="00D804D2" w:rsidP="00090003">
            <w:pPr>
              <w:jc w:val="center"/>
              <w:rPr>
                <w:rFonts w:cs="Arial"/>
                <w:b/>
              </w:rPr>
            </w:pPr>
          </w:p>
          <w:p w14:paraId="678C1EF6" w14:textId="77777777" w:rsidR="00D804D2" w:rsidRDefault="00D804D2" w:rsidP="00090003">
            <w:pPr>
              <w:jc w:val="center"/>
              <w:rPr>
                <w:rFonts w:cs="Arial"/>
                <w:b/>
              </w:rPr>
            </w:pPr>
          </w:p>
          <w:p w14:paraId="058CB20A" w14:textId="77777777" w:rsidR="00D804D2" w:rsidRDefault="00D804D2" w:rsidP="00090003">
            <w:pPr>
              <w:jc w:val="center"/>
              <w:rPr>
                <w:rFonts w:cs="Arial"/>
                <w:b/>
              </w:rPr>
            </w:pPr>
          </w:p>
          <w:p w14:paraId="0196E7FA" w14:textId="77777777" w:rsidR="00D804D2" w:rsidRDefault="00D804D2" w:rsidP="00090003">
            <w:pPr>
              <w:jc w:val="center"/>
              <w:rPr>
                <w:rFonts w:cs="Arial"/>
                <w:b/>
              </w:rPr>
            </w:pPr>
          </w:p>
          <w:p w14:paraId="154E1A18" w14:textId="77777777" w:rsidR="00D804D2" w:rsidRDefault="00D804D2" w:rsidP="00090003">
            <w:pPr>
              <w:jc w:val="center"/>
              <w:rPr>
                <w:rFonts w:cs="Arial"/>
                <w:b/>
              </w:rPr>
            </w:pPr>
          </w:p>
          <w:p w14:paraId="704BCE01" w14:textId="77777777" w:rsidR="00D804D2" w:rsidRDefault="00D804D2" w:rsidP="00090003">
            <w:pPr>
              <w:jc w:val="center"/>
              <w:rPr>
                <w:rFonts w:cs="Arial"/>
                <w:b/>
              </w:rPr>
            </w:pPr>
          </w:p>
          <w:p w14:paraId="272AE60D" w14:textId="77777777" w:rsidR="00D804D2" w:rsidRDefault="00D804D2" w:rsidP="00090003">
            <w:pPr>
              <w:jc w:val="center"/>
              <w:rPr>
                <w:rFonts w:cs="Arial"/>
                <w:b/>
              </w:rPr>
            </w:pPr>
          </w:p>
          <w:p w14:paraId="33C84F53" w14:textId="77777777" w:rsidR="00D804D2" w:rsidRDefault="00D804D2" w:rsidP="00090003">
            <w:pPr>
              <w:jc w:val="center"/>
              <w:rPr>
                <w:rFonts w:cs="Arial"/>
                <w:b/>
              </w:rPr>
            </w:pPr>
          </w:p>
          <w:p w14:paraId="2697EB63" w14:textId="77777777" w:rsidR="00D804D2" w:rsidRDefault="00D804D2" w:rsidP="00090003">
            <w:pPr>
              <w:jc w:val="center"/>
              <w:rPr>
                <w:rFonts w:cs="Arial"/>
                <w:b/>
              </w:rPr>
            </w:pPr>
          </w:p>
          <w:p w14:paraId="2D2DEC57" w14:textId="77777777" w:rsidR="00090003" w:rsidRDefault="00D921ED" w:rsidP="00090003">
            <w:pPr>
              <w:jc w:val="center"/>
              <w:rPr>
                <w:rFonts w:cs="Arial"/>
                <w:b/>
              </w:rPr>
            </w:pPr>
            <w:r>
              <w:rPr>
                <w:rFonts w:cs="Arial"/>
                <w:b/>
              </w:rPr>
              <w:t>b)</w:t>
            </w:r>
          </w:p>
          <w:p w14:paraId="55D081FF" w14:textId="77777777" w:rsidR="00090003" w:rsidRDefault="00090003" w:rsidP="00090003">
            <w:pPr>
              <w:jc w:val="center"/>
              <w:rPr>
                <w:rFonts w:cs="Arial"/>
                <w:b/>
              </w:rPr>
            </w:pPr>
          </w:p>
          <w:p w14:paraId="3B17FCE9" w14:textId="77777777" w:rsidR="00090003" w:rsidRDefault="00090003" w:rsidP="00090003">
            <w:pPr>
              <w:jc w:val="center"/>
              <w:rPr>
                <w:rFonts w:cs="Arial"/>
                <w:b/>
              </w:rPr>
            </w:pPr>
          </w:p>
          <w:p w14:paraId="224E585A" w14:textId="77777777" w:rsidR="00090003" w:rsidRDefault="00090003" w:rsidP="00090003">
            <w:pPr>
              <w:jc w:val="center"/>
              <w:rPr>
                <w:rFonts w:cs="Arial"/>
                <w:b/>
              </w:rPr>
            </w:pPr>
          </w:p>
          <w:p w14:paraId="32A04924" w14:textId="77777777" w:rsidR="00090003" w:rsidRDefault="00090003" w:rsidP="00090003">
            <w:pPr>
              <w:jc w:val="center"/>
              <w:rPr>
                <w:rFonts w:cs="Arial"/>
                <w:b/>
              </w:rPr>
            </w:pPr>
          </w:p>
          <w:p w14:paraId="4A22B8C1" w14:textId="77777777" w:rsidR="00090003" w:rsidRDefault="00090003" w:rsidP="00090003">
            <w:pPr>
              <w:jc w:val="center"/>
              <w:rPr>
                <w:rFonts w:cs="Arial"/>
                <w:b/>
              </w:rPr>
            </w:pPr>
          </w:p>
          <w:p w14:paraId="31169350" w14:textId="77777777" w:rsidR="00090003" w:rsidRDefault="00090003" w:rsidP="00090003">
            <w:pPr>
              <w:jc w:val="center"/>
              <w:rPr>
                <w:rFonts w:cs="Arial"/>
                <w:b/>
              </w:rPr>
            </w:pPr>
          </w:p>
          <w:p w14:paraId="4A1E3DAD" w14:textId="77777777" w:rsidR="00090003" w:rsidRDefault="00090003" w:rsidP="00090003">
            <w:pPr>
              <w:jc w:val="center"/>
              <w:rPr>
                <w:rFonts w:cs="Arial"/>
                <w:b/>
              </w:rPr>
            </w:pPr>
          </w:p>
          <w:p w14:paraId="0530F8FB" w14:textId="77777777" w:rsidR="00090003" w:rsidRDefault="00090003" w:rsidP="00090003">
            <w:pPr>
              <w:jc w:val="center"/>
              <w:rPr>
                <w:rFonts w:cs="Arial"/>
                <w:b/>
              </w:rPr>
            </w:pPr>
          </w:p>
          <w:p w14:paraId="42CC7493" w14:textId="77777777" w:rsidR="00090003" w:rsidRDefault="00090003" w:rsidP="00090003">
            <w:pPr>
              <w:jc w:val="center"/>
              <w:rPr>
                <w:rFonts w:cs="Arial"/>
                <w:b/>
              </w:rPr>
            </w:pPr>
          </w:p>
          <w:p w14:paraId="38A0F881" w14:textId="77777777" w:rsidR="00090003" w:rsidRDefault="00090003" w:rsidP="00090003">
            <w:pPr>
              <w:jc w:val="center"/>
              <w:rPr>
                <w:rFonts w:cs="Arial"/>
                <w:b/>
              </w:rPr>
            </w:pPr>
          </w:p>
          <w:p w14:paraId="126A432F" w14:textId="77777777" w:rsidR="00090003" w:rsidRDefault="00090003" w:rsidP="00090003">
            <w:pPr>
              <w:jc w:val="center"/>
              <w:rPr>
                <w:rFonts w:cs="Arial"/>
                <w:b/>
              </w:rPr>
            </w:pPr>
          </w:p>
          <w:p w14:paraId="11A01F25" w14:textId="77777777" w:rsidR="00090003" w:rsidRDefault="00090003" w:rsidP="00090003">
            <w:pPr>
              <w:jc w:val="center"/>
              <w:rPr>
                <w:rFonts w:cs="Arial"/>
                <w:b/>
              </w:rPr>
            </w:pPr>
          </w:p>
          <w:p w14:paraId="46D78357" w14:textId="77777777" w:rsidR="00090003" w:rsidRDefault="00090003" w:rsidP="00090003">
            <w:pPr>
              <w:jc w:val="center"/>
              <w:rPr>
                <w:rFonts w:cs="Arial"/>
                <w:b/>
              </w:rPr>
            </w:pPr>
          </w:p>
          <w:p w14:paraId="54D68396" w14:textId="77777777" w:rsidR="00090003" w:rsidRDefault="00090003" w:rsidP="00090003">
            <w:pPr>
              <w:jc w:val="center"/>
              <w:rPr>
                <w:rFonts w:cs="Arial"/>
                <w:b/>
              </w:rPr>
            </w:pPr>
          </w:p>
          <w:p w14:paraId="4482E94F" w14:textId="77777777" w:rsidR="00090003" w:rsidRDefault="00090003" w:rsidP="00090003">
            <w:pPr>
              <w:jc w:val="center"/>
              <w:rPr>
                <w:rFonts w:cs="Arial"/>
                <w:b/>
              </w:rPr>
            </w:pPr>
          </w:p>
          <w:p w14:paraId="6D3D510A" w14:textId="77777777" w:rsidR="00090003" w:rsidRDefault="00090003" w:rsidP="00090003">
            <w:pPr>
              <w:jc w:val="center"/>
              <w:rPr>
                <w:rFonts w:cs="Arial"/>
                <w:b/>
              </w:rPr>
            </w:pPr>
          </w:p>
          <w:p w14:paraId="645AE890" w14:textId="77777777" w:rsidR="00090003" w:rsidRDefault="00090003" w:rsidP="00090003">
            <w:pPr>
              <w:jc w:val="center"/>
              <w:rPr>
                <w:rFonts w:cs="Arial"/>
                <w:b/>
              </w:rPr>
            </w:pPr>
          </w:p>
          <w:p w14:paraId="0E98C6F0" w14:textId="77777777" w:rsidR="00090003" w:rsidRDefault="00090003" w:rsidP="00090003">
            <w:pPr>
              <w:jc w:val="center"/>
              <w:rPr>
                <w:rFonts w:cs="Arial"/>
                <w:b/>
              </w:rPr>
            </w:pPr>
          </w:p>
          <w:p w14:paraId="1614AAE0" w14:textId="77777777" w:rsidR="00090003" w:rsidRDefault="00090003" w:rsidP="00090003">
            <w:pPr>
              <w:jc w:val="center"/>
              <w:rPr>
                <w:rFonts w:cs="Arial"/>
                <w:b/>
              </w:rPr>
            </w:pPr>
          </w:p>
          <w:p w14:paraId="31EC0401" w14:textId="77777777" w:rsidR="00090003" w:rsidRDefault="00090003" w:rsidP="00090003">
            <w:pPr>
              <w:jc w:val="center"/>
              <w:rPr>
                <w:rFonts w:cs="Arial"/>
                <w:b/>
              </w:rPr>
            </w:pPr>
          </w:p>
          <w:p w14:paraId="46626FC8" w14:textId="77777777" w:rsidR="00090003" w:rsidRDefault="00090003" w:rsidP="00090003">
            <w:pPr>
              <w:jc w:val="center"/>
              <w:rPr>
                <w:rFonts w:cs="Arial"/>
                <w:b/>
              </w:rPr>
            </w:pPr>
          </w:p>
          <w:p w14:paraId="49672831" w14:textId="77777777" w:rsidR="00090003" w:rsidRDefault="00090003" w:rsidP="00090003">
            <w:pPr>
              <w:jc w:val="center"/>
              <w:rPr>
                <w:rFonts w:cs="Arial"/>
                <w:b/>
              </w:rPr>
            </w:pPr>
          </w:p>
          <w:p w14:paraId="157DC628" w14:textId="77777777" w:rsidR="00090003" w:rsidRDefault="00090003" w:rsidP="00090003">
            <w:pPr>
              <w:jc w:val="center"/>
              <w:rPr>
                <w:rFonts w:cs="Arial"/>
                <w:b/>
              </w:rPr>
            </w:pPr>
          </w:p>
          <w:p w14:paraId="1527A4A8" w14:textId="77777777" w:rsidR="00090003" w:rsidRDefault="00090003" w:rsidP="00090003">
            <w:pPr>
              <w:jc w:val="center"/>
              <w:rPr>
                <w:rFonts w:cs="Arial"/>
                <w:b/>
              </w:rPr>
            </w:pPr>
          </w:p>
          <w:p w14:paraId="2CE47662" w14:textId="77777777" w:rsidR="00090003" w:rsidRDefault="00090003" w:rsidP="00090003">
            <w:pPr>
              <w:jc w:val="center"/>
              <w:rPr>
                <w:rFonts w:cs="Arial"/>
                <w:b/>
              </w:rPr>
            </w:pPr>
          </w:p>
          <w:p w14:paraId="539E4DAA" w14:textId="77777777" w:rsidR="00090003" w:rsidRDefault="00090003" w:rsidP="00090003">
            <w:pPr>
              <w:jc w:val="center"/>
              <w:rPr>
                <w:rFonts w:cs="Arial"/>
                <w:b/>
              </w:rPr>
            </w:pPr>
          </w:p>
          <w:p w14:paraId="7B165835" w14:textId="77777777" w:rsidR="00090003" w:rsidRDefault="00090003" w:rsidP="00090003">
            <w:pPr>
              <w:jc w:val="center"/>
              <w:rPr>
                <w:rFonts w:cs="Arial"/>
                <w:b/>
              </w:rPr>
            </w:pPr>
          </w:p>
          <w:p w14:paraId="2342E736" w14:textId="77777777" w:rsidR="00090003" w:rsidRPr="00941770" w:rsidRDefault="00090003" w:rsidP="00090003">
            <w:pPr>
              <w:jc w:val="cente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58ACC321" w14:textId="77777777" w:rsidR="00D804D2" w:rsidRPr="00D804D2" w:rsidRDefault="00090003" w:rsidP="00D921ED">
            <w:pPr>
              <w:shd w:val="clear" w:color="auto" w:fill="FFFFFF"/>
              <w:spacing w:after="150"/>
              <w:rPr>
                <w:rFonts w:ascii="Times New Roman" w:hAnsi="Times New Roman"/>
                <w:sz w:val="24"/>
                <w:szCs w:val="24"/>
              </w:rPr>
            </w:pPr>
            <w:r w:rsidRPr="00D804D2">
              <w:rPr>
                <w:rFonts w:ascii="Times New Roman" w:hAnsi="Times New Roman"/>
                <w:sz w:val="24"/>
                <w:szCs w:val="24"/>
              </w:rPr>
              <w:t>Candidates are required</w:t>
            </w:r>
            <w:r w:rsidR="00D804D2">
              <w:rPr>
                <w:rFonts w:ascii="Times New Roman" w:hAnsi="Times New Roman"/>
                <w:sz w:val="24"/>
                <w:szCs w:val="24"/>
              </w:rPr>
              <w:t xml:space="preserve"> to </w:t>
            </w:r>
            <w:r w:rsidR="00D921ED" w:rsidRPr="00D804D2">
              <w:rPr>
                <w:rFonts w:ascii="Times New Roman" w:hAnsi="Times New Roman"/>
                <w:sz w:val="24"/>
                <w:szCs w:val="24"/>
              </w:rPr>
              <w:t>explain what</w:t>
            </w:r>
            <w:r w:rsidRPr="00D804D2">
              <w:rPr>
                <w:rFonts w:ascii="Times New Roman" w:hAnsi="Times New Roman"/>
                <w:sz w:val="24"/>
                <w:szCs w:val="24"/>
              </w:rPr>
              <w:t xml:space="preserve"> </w:t>
            </w:r>
            <w:r w:rsidR="00D921ED" w:rsidRPr="00D804D2">
              <w:rPr>
                <w:rFonts w:ascii="Times New Roman" w:hAnsi="Times New Roman"/>
                <w:sz w:val="24"/>
                <w:szCs w:val="24"/>
              </w:rPr>
              <w:t xml:space="preserve">motivates and makes workers feel involved in organizational change?     </w:t>
            </w:r>
          </w:p>
          <w:p w14:paraId="76C6B1E3" w14:textId="77777777" w:rsidR="00D804D2" w:rsidRDefault="00D804D2" w:rsidP="00D921ED">
            <w:pPr>
              <w:shd w:val="clear" w:color="auto" w:fill="FFFFFF"/>
              <w:spacing w:after="150"/>
              <w:rPr>
                <w:rFonts w:ascii="Times New Roman" w:hAnsi="Times New Roman"/>
                <w:color w:val="555555"/>
                <w:sz w:val="24"/>
                <w:szCs w:val="24"/>
                <w:shd w:val="clear" w:color="auto" w:fill="FFFFFF"/>
              </w:rPr>
            </w:pPr>
          </w:p>
          <w:p w14:paraId="3FA336B1" w14:textId="77777777" w:rsidR="00D804D2" w:rsidRPr="00D804D2" w:rsidRDefault="00D804D2" w:rsidP="00D921ED">
            <w:pPr>
              <w:shd w:val="clear" w:color="auto" w:fill="FFFFFF"/>
              <w:spacing w:after="150"/>
              <w:rPr>
                <w:rFonts w:ascii="Times New Roman" w:hAnsi="Times New Roman"/>
                <w:sz w:val="24"/>
                <w:szCs w:val="24"/>
                <w:shd w:val="clear" w:color="auto" w:fill="FFFFFF"/>
              </w:rPr>
            </w:pPr>
            <w:r w:rsidRPr="00D804D2">
              <w:rPr>
                <w:rFonts w:ascii="Times New Roman" w:hAnsi="Times New Roman"/>
                <w:sz w:val="24"/>
                <w:szCs w:val="24"/>
                <w:shd w:val="clear" w:color="auto" w:fill="FFFFFF"/>
              </w:rPr>
              <w:t>Organizational change can be faced with resistance from the employee. However, the management can use various techniques to involve people and motivate them to participate and embrace the change.</w:t>
            </w:r>
          </w:p>
          <w:p w14:paraId="73760D6C" w14:textId="77777777" w:rsidR="00D804D2" w:rsidRPr="00D804D2" w:rsidRDefault="00D804D2" w:rsidP="00D921ED">
            <w:pPr>
              <w:shd w:val="clear" w:color="auto" w:fill="FFFFFF"/>
              <w:spacing w:after="150"/>
              <w:rPr>
                <w:rFonts w:ascii="Times New Roman" w:hAnsi="Times New Roman"/>
                <w:sz w:val="24"/>
                <w:szCs w:val="24"/>
                <w:shd w:val="clear" w:color="auto" w:fill="FFFFFF"/>
              </w:rPr>
            </w:pPr>
            <w:r w:rsidRPr="00D804D2">
              <w:rPr>
                <w:rFonts w:ascii="Times New Roman" w:hAnsi="Times New Roman"/>
                <w:sz w:val="24"/>
                <w:szCs w:val="24"/>
                <w:shd w:val="clear" w:color="auto" w:fill="FFFFFF"/>
              </w:rPr>
              <w:t>First, the management should be the champions for change within the organization; they must lead and act as role models.</w:t>
            </w:r>
          </w:p>
          <w:p w14:paraId="12EDE25F" w14:textId="77777777" w:rsidR="00D804D2" w:rsidRPr="00D804D2" w:rsidRDefault="00D804D2" w:rsidP="00D921ED">
            <w:pPr>
              <w:shd w:val="clear" w:color="auto" w:fill="FFFFFF"/>
              <w:spacing w:after="150"/>
              <w:rPr>
                <w:rFonts w:ascii="Times New Roman" w:hAnsi="Times New Roman"/>
                <w:sz w:val="24"/>
                <w:szCs w:val="24"/>
                <w:shd w:val="clear" w:color="auto" w:fill="FFFFFF"/>
              </w:rPr>
            </w:pPr>
            <w:r w:rsidRPr="00D804D2">
              <w:rPr>
                <w:rFonts w:ascii="Times New Roman" w:hAnsi="Times New Roman"/>
                <w:sz w:val="24"/>
                <w:szCs w:val="24"/>
                <w:shd w:val="clear" w:color="auto" w:fill="FFFFFF"/>
              </w:rPr>
              <w:t xml:space="preserve">Secondly, they should communicate the need for change and how it will help the company achieve its goals. </w:t>
            </w:r>
          </w:p>
          <w:p w14:paraId="4B120CFC" w14:textId="77777777" w:rsidR="00D921ED" w:rsidRPr="00D804D2" w:rsidRDefault="00D804D2" w:rsidP="00D921ED">
            <w:pPr>
              <w:shd w:val="clear" w:color="auto" w:fill="FFFFFF"/>
              <w:spacing w:after="150"/>
              <w:rPr>
                <w:rFonts w:ascii="Times New Roman" w:hAnsi="Times New Roman"/>
                <w:sz w:val="24"/>
                <w:szCs w:val="24"/>
              </w:rPr>
            </w:pPr>
            <w:r w:rsidRPr="00D804D2">
              <w:rPr>
                <w:rFonts w:ascii="Times New Roman" w:hAnsi="Times New Roman"/>
                <w:sz w:val="24"/>
                <w:szCs w:val="24"/>
                <w:shd w:val="clear" w:color="auto" w:fill="FFFFFF"/>
              </w:rPr>
              <w:t>Thirdly, they should develop a vision and strategy, enabling them to better understand how they can get engaged. Lastly, offering incentives to those who are actively involved in the change can motivate others to get involved.</w:t>
            </w:r>
            <w:r w:rsidR="00D921ED" w:rsidRPr="00D804D2">
              <w:rPr>
                <w:rFonts w:ascii="Times New Roman" w:hAnsi="Times New Roman"/>
                <w:sz w:val="24"/>
                <w:szCs w:val="24"/>
              </w:rPr>
              <w:t xml:space="preserve">           </w:t>
            </w:r>
          </w:p>
          <w:p w14:paraId="0E88FB6A" w14:textId="77777777" w:rsidR="00090003" w:rsidRPr="00D804D2" w:rsidRDefault="00090003" w:rsidP="00090003">
            <w:pPr>
              <w:rPr>
                <w:rFonts w:ascii="Times New Roman" w:hAnsi="Times New Roman"/>
                <w:sz w:val="24"/>
                <w:szCs w:val="24"/>
              </w:rPr>
            </w:pPr>
          </w:p>
          <w:p w14:paraId="3821B925" w14:textId="77777777" w:rsidR="00090003" w:rsidRPr="00D804D2" w:rsidRDefault="00090003" w:rsidP="00090003">
            <w:pPr>
              <w:rPr>
                <w:rFonts w:ascii="Times New Roman" w:hAnsi="Times New Roman"/>
                <w:sz w:val="24"/>
                <w:szCs w:val="24"/>
              </w:rPr>
            </w:pPr>
          </w:p>
          <w:p w14:paraId="00C89DA8" w14:textId="77777777" w:rsidR="00D921ED" w:rsidRPr="00D804D2" w:rsidRDefault="00D921ED" w:rsidP="00090003">
            <w:pPr>
              <w:rPr>
                <w:rFonts w:ascii="Times New Roman" w:hAnsi="Times New Roman"/>
                <w:sz w:val="24"/>
                <w:szCs w:val="24"/>
              </w:rPr>
            </w:pPr>
          </w:p>
          <w:p w14:paraId="2B54E803" w14:textId="77777777" w:rsidR="00090003" w:rsidRPr="00D804D2" w:rsidRDefault="00090003" w:rsidP="00090003">
            <w:pPr>
              <w:rPr>
                <w:rFonts w:ascii="Times New Roman" w:hAnsi="Times New Roman"/>
                <w:sz w:val="24"/>
                <w:szCs w:val="24"/>
              </w:rPr>
            </w:pPr>
            <w:r w:rsidRPr="00D804D2">
              <w:rPr>
                <w:rFonts w:ascii="Times New Roman" w:hAnsi="Times New Roman"/>
                <w:sz w:val="24"/>
                <w:szCs w:val="24"/>
              </w:rPr>
              <w:t>Candidates are required to discuss why change management programmes often fail.  Suitable answers include: -</w:t>
            </w:r>
          </w:p>
          <w:p w14:paraId="7355747C" w14:textId="77777777" w:rsidR="00090003" w:rsidRPr="00D804D2" w:rsidRDefault="00090003" w:rsidP="00090003">
            <w:pPr>
              <w:rPr>
                <w:rFonts w:ascii="Times New Roman" w:hAnsi="Times New Roman"/>
                <w:sz w:val="24"/>
                <w:szCs w:val="24"/>
              </w:rPr>
            </w:pPr>
          </w:p>
          <w:p w14:paraId="3062A3A2"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Allowing too much complacency and making assumptions that people will willingly follow what is proposed</w:t>
            </w:r>
          </w:p>
          <w:p w14:paraId="532C5358" w14:textId="77777777" w:rsidR="00090003" w:rsidRPr="00D804D2" w:rsidRDefault="00090003" w:rsidP="00090003">
            <w:pPr>
              <w:pStyle w:val="ListParagraph"/>
              <w:ind w:left="429"/>
              <w:rPr>
                <w:rFonts w:ascii="Times New Roman" w:hAnsi="Times New Roman"/>
                <w:sz w:val="24"/>
                <w:szCs w:val="24"/>
              </w:rPr>
            </w:pPr>
          </w:p>
          <w:p w14:paraId="66863A79"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generate sufficient resources to see the proposed changes through</w:t>
            </w:r>
          </w:p>
          <w:p w14:paraId="467E1630" w14:textId="77777777" w:rsidR="00090003" w:rsidRPr="00D804D2" w:rsidRDefault="00090003" w:rsidP="00090003">
            <w:pPr>
              <w:pStyle w:val="ListParagraph"/>
              <w:rPr>
                <w:rFonts w:ascii="Times New Roman" w:hAnsi="Times New Roman"/>
                <w:sz w:val="24"/>
                <w:szCs w:val="24"/>
              </w:rPr>
            </w:pPr>
          </w:p>
          <w:p w14:paraId="6E260E4B"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communicate effectively and continuously with everyone involved</w:t>
            </w:r>
          </w:p>
          <w:p w14:paraId="44FF51CD" w14:textId="77777777" w:rsidR="00090003" w:rsidRPr="00D804D2" w:rsidRDefault="00090003" w:rsidP="00090003">
            <w:pPr>
              <w:pStyle w:val="ListParagraph"/>
              <w:rPr>
                <w:rFonts w:ascii="Times New Roman" w:hAnsi="Times New Roman"/>
                <w:sz w:val="24"/>
                <w:szCs w:val="24"/>
              </w:rPr>
            </w:pPr>
          </w:p>
          <w:p w14:paraId="11F1F75F"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Lack of honesty and integrity especially when further changes are required</w:t>
            </w:r>
          </w:p>
          <w:p w14:paraId="0AABBF72" w14:textId="77777777" w:rsidR="00090003" w:rsidRPr="00D804D2" w:rsidRDefault="00090003" w:rsidP="00090003">
            <w:pPr>
              <w:pStyle w:val="ListParagraph"/>
              <w:rPr>
                <w:rFonts w:ascii="Times New Roman" w:hAnsi="Times New Roman"/>
                <w:sz w:val="24"/>
                <w:szCs w:val="24"/>
              </w:rPr>
            </w:pPr>
          </w:p>
          <w:p w14:paraId="79DC3A46"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Top management is frequently unreasonable in its expectations and timescale, forgetting the process it went through when it decided to make the change</w:t>
            </w:r>
          </w:p>
          <w:p w14:paraId="10B482AC" w14:textId="77777777" w:rsidR="00090003" w:rsidRPr="00D804D2" w:rsidRDefault="00090003" w:rsidP="00090003">
            <w:pPr>
              <w:pStyle w:val="ListParagraph"/>
              <w:rPr>
                <w:rFonts w:ascii="Times New Roman" w:hAnsi="Times New Roman"/>
                <w:sz w:val="24"/>
                <w:szCs w:val="24"/>
              </w:rPr>
            </w:pPr>
          </w:p>
          <w:p w14:paraId="7805C20B"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Resistance to change may be active or passive, individual or organised, aggressive or timid and on occasions totally justified.</w:t>
            </w:r>
          </w:p>
          <w:p w14:paraId="0FF21DBB" w14:textId="77777777" w:rsidR="00090003" w:rsidRPr="00D804D2" w:rsidRDefault="00090003" w:rsidP="00090003">
            <w:pPr>
              <w:pStyle w:val="ListParagraph"/>
              <w:rPr>
                <w:rFonts w:ascii="Times New Roman" w:hAnsi="Times New Roman"/>
                <w:sz w:val="24"/>
                <w:szCs w:val="24"/>
              </w:rPr>
            </w:pPr>
          </w:p>
          <w:p w14:paraId="566B3A9E"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reward people for their efforts</w:t>
            </w:r>
          </w:p>
          <w:p w14:paraId="6AB49544" w14:textId="77777777" w:rsidR="00090003" w:rsidRPr="00D804D2" w:rsidRDefault="00090003" w:rsidP="00090003">
            <w:pPr>
              <w:pStyle w:val="ListParagraph"/>
              <w:rPr>
                <w:rFonts w:ascii="Times New Roman" w:hAnsi="Times New Roman"/>
                <w:sz w:val="24"/>
                <w:szCs w:val="24"/>
              </w:rPr>
            </w:pPr>
          </w:p>
          <w:p w14:paraId="2CCF31B0"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deliver to people those rewards which were promised or strongly indicated</w:t>
            </w:r>
          </w:p>
          <w:p w14:paraId="23B1FA91" w14:textId="77777777" w:rsidR="00090003" w:rsidRPr="00D804D2" w:rsidRDefault="00090003" w:rsidP="00090003">
            <w:pPr>
              <w:pStyle w:val="ListParagraph"/>
              <w:rPr>
                <w:rFonts w:ascii="Times New Roman" w:hAnsi="Times New Roman"/>
                <w:sz w:val="24"/>
                <w:szCs w:val="24"/>
              </w:rPr>
            </w:pPr>
          </w:p>
          <w:p w14:paraId="7DE6470B"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Becoming side tracked into operational problems and issues</w:t>
            </w:r>
          </w:p>
          <w:p w14:paraId="06405DF2" w14:textId="77777777" w:rsidR="00090003" w:rsidRPr="00D804D2" w:rsidRDefault="00090003" w:rsidP="00090003">
            <w:pPr>
              <w:pStyle w:val="ListParagraph"/>
              <w:rPr>
                <w:rFonts w:ascii="Times New Roman" w:hAnsi="Times New Roman"/>
                <w:sz w:val="24"/>
                <w:szCs w:val="24"/>
              </w:rPr>
            </w:pPr>
          </w:p>
          <w:p w14:paraId="6E60C495"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create or publicise short term advantages, wins and successes</w:t>
            </w:r>
          </w:p>
          <w:p w14:paraId="116286C3" w14:textId="77777777" w:rsidR="00090003" w:rsidRPr="00D804D2" w:rsidRDefault="00090003" w:rsidP="00090003">
            <w:pPr>
              <w:pStyle w:val="ListParagraph"/>
              <w:rPr>
                <w:rFonts w:ascii="Times New Roman" w:hAnsi="Times New Roman"/>
                <w:sz w:val="24"/>
                <w:szCs w:val="24"/>
              </w:rPr>
            </w:pPr>
          </w:p>
          <w:p w14:paraId="0BD8996C" w14:textId="77777777" w:rsidR="00090003" w:rsidRPr="00D804D2" w:rsidRDefault="00090003" w:rsidP="00090003">
            <w:pPr>
              <w:rPr>
                <w:rFonts w:ascii="Times New Roman" w:hAnsi="Times New Roman"/>
                <w:sz w:val="24"/>
                <w:szCs w:val="24"/>
              </w:rPr>
            </w:pPr>
            <w:r w:rsidRPr="00D804D2">
              <w:rPr>
                <w:rFonts w:ascii="Times New Roman" w:hAnsi="Times New Roman"/>
                <w:sz w:val="24"/>
                <w:szCs w:val="24"/>
              </w:rPr>
              <w:t>Credit will be given for relevant answers.</w:t>
            </w:r>
          </w:p>
          <w:p w14:paraId="0F8268A7" w14:textId="77777777" w:rsidR="00090003" w:rsidRPr="00D804D2" w:rsidRDefault="00090003" w:rsidP="00090003">
            <w:pPr>
              <w:rPr>
                <w:rFonts w:ascii="Times New Roman" w:hAnsi="Times New Roman"/>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18F58CC9" w14:textId="77777777" w:rsidR="00090003" w:rsidRDefault="00090003" w:rsidP="00090003">
            <w:pPr>
              <w:jc w:val="center"/>
              <w:rPr>
                <w:rFonts w:cs="Arial"/>
                <w:b/>
              </w:rPr>
            </w:pPr>
          </w:p>
          <w:p w14:paraId="1F26C4C0" w14:textId="77777777" w:rsidR="00D804D2" w:rsidRDefault="00D804D2" w:rsidP="00090003">
            <w:pPr>
              <w:jc w:val="center"/>
              <w:rPr>
                <w:rFonts w:cs="Arial"/>
                <w:b/>
              </w:rPr>
            </w:pPr>
          </w:p>
          <w:p w14:paraId="2D56C966" w14:textId="77777777" w:rsidR="00D804D2" w:rsidRDefault="00D804D2" w:rsidP="00090003">
            <w:pPr>
              <w:jc w:val="center"/>
              <w:rPr>
                <w:rFonts w:cs="Arial"/>
                <w:b/>
              </w:rPr>
            </w:pPr>
          </w:p>
          <w:p w14:paraId="75792B1D" w14:textId="77777777" w:rsidR="00D804D2" w:rsidRDefault="00D804D2" w:rsidP="00090003">
            <w:pPr>
              <w:jc w:val="center"/>
              <w:rPr>
                <w:rFonts w:cs="Arial"/>
                <w:b/>
              </w:rPr>
            </w:pPr>
          </w:p>
          <w:p w14:paraId="4477E84D" w14:textId="77777777" w:rsidR="00090003" w:rsidRDefault="00D804D2" w:rsidP="00090003">
            <w:pPr>
              <w:jc w:val="center"/>
              <w:rPr>
                <w:rFonts w:cs="Arial"/>
                <w:b/>
              </w:rPr>
            </w:pPr>
            <w:r>
              <w:rPr>
                <w:rFonts w:cs="Arial"/>
                <w:b/>
              </w:rPr>
              <w:t xml:space="preserve">10 </w:t>
            </w:r>
            <w:r w:rsidR="00090003">
              <w:rPr>
                <w:rFonts w:cs="Arial"/>
                <w:b/>
              </w:rPr>
              <w:t>marks</w:t>
            </w:r>
          </w:p>
          <w:p w14:paraId="4717BA0C" w14:textId="77777777" w:rsidR="00090003" w:rsidRDefault="00090003" w:rsidP="00090003">
            <w:pPr>
              <w:jc w:val="center"/>
              <w:rPr>
                <w:rFonts w:cs="Arial"/>
                <w:b/>
              </w:rPr>
            </w:pPr>
          </w:p>
          <w:p w14:paraId="744943A9" w14:textId="77777777" w:rsidR="00090003" w:rsidRDefault="00090003" w:rsidP="00090003">
            <w:pPr>
              <w:jc w:val="center"/>
              <w:rPr>
                <w:rFonts w:cs="Arial"/>
                <w:b/>
              </w:rPr>
            </w:pPr>
          </w:p>
          <w:p w14:paraId="39B59A6A" w14:textId="77777777" w:rsidR="00090003" w:rsidRDefault="00090003" w:rsidP="00090003">
            <w:pPr>
              <w:jc w:val="center"/>
              <w:rPr>
                <w:rFonts w:cs="Arial"/>
                <w:b/>
              </w:rPr>
            </w:pPr>
          </w:p>
          <w:p w14:paraId="06F19D44" w14:textId="77777777" w:rsidR="00090003" w:rsidRDefault="00090003" w:rsidP="00090003">
            <w:pPr>
              <w:jc w:val="center"/>
              <w:rPr>
                <w:rFonts w:cs="Arial"/>
                <w:b/>
              </w:rPr>
            </w:pPr>
          </w:p>
          <w:p w14:paraId="7E2AFB7D" w14:textId="77777777" w:rsidR="00090003" w:rsidRDefault="00090003" w:rsidP="00090003">
            <w:pPr>
              <w:jc w:val="center"/>
              <w:rPr>
                <w:rFonts w:cs="Arial"/>
                <w:b/>
              </w:rPr>
            </w:pPr>
          </w:p>
          <w:p w14:paraId="51FED6AE" w14:textId="77777777" w:rsidR="00090003" w:rsidRDefault="00090003" w:rsidP="00090003">
            <w:pPr>
              <w:jc w:val="center"/>
              <w:rPr>
                <w:rFonts w:cs="Arial"/>
                <w:b/>
              </w:rPr>
            </w:pPr>
          </w:p>
          <w:p w14:paraId="387EBD2F" w14:textId="77777777" w:rsidR="00090003" w:rsidRDefault="00090003" w:rsidP="00090003">
            <w:pPr>
              <w:jc w:val="center"/>
              <w:rPr>
                <w:rFonts w:cs="Arial"/>
                <w:b/>
              </w:rPr>
            </w:pPr>
          </w:p>
          <w:p w14:paraId="712C8418" w14:textId="77777777" w:rsidR="00090003" w:rsidRDefault="00090003" w:rsidP="00090003">
            <w:pPr>
              <w:jc w:val="center"/>
              <w:rPr>
                <w:rFonts w:cs="Arial"/>
                <w:b/>
              </w:rPr>
            </w:pPr>
          </w:p>
          <w:p w14:paraId="53D48C9F" w14:textId="77777777" w:rsidR="00090003" w:rsidRDefault="00090003" w:rsidP="00090003">
            <w:pPr>
              <w:jc w:val="center"/>
              <w:rPr>
                <w:rFonts w:cs="Arial"/>
                <w:b/>
              </w:rPr>
            </w:pPr>
          </w:p>
          <w:p w14:paraId="1C238C00" w14:textId="77777777" w:rsidR="00090003" w:rsidRDefault="00090003" w:rsidP="00090003">
            <w:pPr>
              <w:jc w:val="center"/>
              <w:rPr>
                <w:rFonts w:cs="Arial"/>
                <w:b/>
              </w:rPr>
            </w:pPr>
          </w:p>
          <w:p w14:paraId="1ABEA67B" w14:textId="77777777" w:rsidR="00090003" w:rsidRDefault="00090003" w:rsidP="00090003">
            <w:pPr>
              <w:jc w:val="center"/>
              <w:rPr>
                <w:rFonts w:cs="Arial"/>
                <w:b/>
              </w:rPr>
            </w:pPr>
          </w:p>
          <w:p w14:paraId="1F05854B" w14:textId="77777777" w:rsidR="00090003" w:rsidRDefault="00090003" w:rsidP="00090003">
            <w:pPr>
              <w:jc w:val="center"/>
              <w:rPr>
                <w:rFonts w:cs="Arial"/>
                <w:b/>
              </w:rPr>
            </w:pPr>
          </w:p>
          <w:p w14:paraId="31D74219" w14:textId="77777777" w:rsidR="00090003" w:rsidRDefault="00090003" w:rsidP="00090003">
            <w:pPr>
              <w:jc w:val="center"/>
              <w:rPr>
                <w:rFonts w:cs="Arial"/>
                <w:b/>
              </w:rPr>
            </w:pPr>
          </w:p>
          <w:p w14:paraId="2A0F873C" w14:textId="77777777" w:rsidR="00D804D2" w:rsidRDefault="00D804D2" w:rsidP="00090003">
            <w:pPr>
              <w:jc w:val="center"/>
              <w:rPr>
                <w:rFonts w:cs="Arial"/>
                <w:b/>
              </w:rPr>
            </w:pPr>
          </w:p>
          <w:p w14:paraId="30C3CD95" w14:textId="77777777" w:rsidR="00D804D2" w:rsidRDefault="00D804D2" w:rsidP="00090003">
            <w:pPr>
              <w:jc w:val="center"/>
              <w:rPr>
                <w:rFonts w:cs="Arial"/>
                <w:b/>
              </w:rPr>
            </w:pPr>
          </w:p>
          <w:p w14:paraId="62B29D3A" w14:textId="77777777" w:rsidR="00D804D2" w:rsidRDefault="00D804D2" w:rsidP="00090003">
            <w:pPr>
              <w:jc w:val="center"/>
              <w:rPr>
                <w:rFonts w:cs="Arial"/>
                <w:b/>
              </w:rPr>
            </w:pPr>
          </w:p>
          <w:p w14:paraId="79469A93" w14:textId="77777777" w:rsidR="00D804D2" w:rsidRDefault="00D804D2" w:rsidP="00090003">
            <w:pPr>
              <w:jc w:val="center"/>
              <w:rPr>
                <w:rFonts w:cs="Arial"/>
                <w:b/>
              </w:rPr>
            </w:pPr>
          </w:p>
          <w:p w14:paraId="24A4F7CF" w14:textId="77777777" w:rsidR="00D804D2" w:rsidRDefault="00D804D2" w:rsidP="00090003">
            <w:pPr>
              <w:jc w:val="center"/>
              <w:rPr>
                <w:rFonts w:cs="Arial"/>
                <w:b/>
              </w:rPr>
            </w:pPr>
          </w:p>
          <w:p w14:paraId="67C38428" w14:textId="77777777" w:rsidR="00D804D2" w:rsidRDefault="00D804D2" w:rsidP="00090003">
            <w:pPr>
              <w:jc w:val="center"/>
              <w:rPr>
                <w:rFonts w:cs="Arial"/>
                <w:b/>
              </w:rPr>
            </w:pPr>
          </w:p>
          <w:p w14:paraId="52B1E911" w14:textId="77777777" w:rsidR="00D804D2" w:rsidRDefault="00D804D2" w:rsidP="00090003">
            <w:pPr>
              <w:jc w:val="center"/>
              <w:rPr>
                <w:rFonts w:cs="Arial"/>
                <w:b/>
              </w:rPr>
            </w:pPr>
          </w:p>
          <w:p w14:paraId="0E4718A8" w14:textId="77777777" w:rsidR="00D804D2" w:rsidRDefault="00D804D2" w:rsidP="00090003">
            <w:pPr>
              <w:jc w:val="center"/>
              <w:rPr>
                <w:rFonts w:cs="Arial"/>
                <w:b/>
              </w:rPr>
            </w:pPr>
          </w:p>
          <w:p w14:paraId="58899296" w14:textId="77777777" w:rsidR="00D804D2" w:rsidRDefault="00D804D2" w:rsidP="00090003">
            <w:pPr>
              <w:jc w:val="center"/>
              <w:rPr>
                <w:rFonts w:cs="Arial"/>
                <w:b/>
              </w:rPr>
            </w:pPr>
          </w:p>
          <w:p w14:paraId="30C96F1E" w14:textId="77777777" w:rsidR="00D804D2" w:rsidRDefault="00D804D2" w:rsidP="00090003">
            <w:pPr>
              <w:jc w:val="center"/>
              <w:rPr>
                <w:rFonts w:cs="Arial"/>
                <w:b/>
              </w:rPr>
            </w:pPr>
          </w:p>
          <w:p w14:paraId="3AB89795" w14:textId="77777777" w:rsidR="00090003" w:rsidRDefault="00D804D2" w:rsidP="00090003">
            <w:pPr>
              <w:jc w:val="center"/>
              <w:rPr>
                <w:rFonts w:cs="Arial"/>
                <w:b/>
              </w:rPr>
            </w:pPr>
            <w:r>
              <w:rPr>
                <w:rFonts w:cs="Arial"/>
                <w:b/>
              </w:rPr>
              <w:t>15</w:t>
            </w:r>
            <w:r w:rsidR="00090003">
              <w:rPr>
                <w:rFonts w:cs="Arial"/>
                <w:b/>
              </w:rPr>
              <w:t xml:space="preserve"> marks</w:t>
            </w:r>
          </w:p>
          <w:p w14:paraId="569C061F" w14:textId="77777777" w:rsidR="00090003" w:rsidRPr="00941770" w:rsidRDefault="00090003" w:rsidP="00090003">
            <w:pPr>
              <w:rPr>
                <w:rFonts w:cs="Arial"/>
                <w:b/>
              </w:rPr>
            </w:pPr>
          </w:p>
        </w:tc>
      </w:tr>
    </w:tbl>
    <w:p w14:paraId="338AF7C0" w14:textId="77777777" w:rsidR="00910688" w:rsidRDefault="00910688">
      <w:pPr>
        <w:jc w:val="both"/>
        <w:rPr>
          <w:rFonts w:cs="Arial"/>
          <w:sz w:val="24"/>
        </w:rPr>
      </w:pPr>
    </w:p>
    <w:p w14:paraId="754F40BC" w14:textId="77777777" w:rsidR="00735856" w:rsidRDefault="00735856">
      <w:pPr>
        <w:jc w:val="both"/>
        <w:rPr>
          <w:rFonts w:cs="Arial"/>
          <w:sz w:val="24"/>
        </w:rPr>
      </w:pPr>
    </w:p>
    <w:p w14:paraId="7C737124" w14:textId="77777777" w:rsidR="00E51DFB" w:rsidRPr="00941770" w:rsidRDefault="00E51DFB">
      <w:pPr>
        <w:jc w:val="both"/>
        <w:rPr>
          <w:rFonts w:cs="Arial"/>
          <w:sz w:val="24"/>
        </w:rPr>
      </w:pPr>
    </w:p>
    <w:sectPr w:rsidR="00E51DFB" w:rsidRPr="00941770" w:rsidSect="00196046">
      <w:headerReference w:type="default" r:id="rId11"/>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C34847" w14:textId="77777777" w:rsidR="003F511D" w:rsidRDefault="003F511D">
      <w:r>
        <w:separator/>
      </w:r>
    </w:p>
  </w:endnote>
  <w:endnote w:type="continuationSeparator" w:id="0">
    <w:p w14:paraId="7583CE61" w14:textId="77777777" w:rsidR="003F511D" w:rsidRDefault="003F5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BEF379" w14:textId="77777777" w:rsidR="003F511D" w:rsidRDefault="003F511D">
      <w:r>
        <w:separator/>
      </w:r>
    </w:p>
  </w:footnote>
  <w:footnote w:type="continuationSeparator" w:id="0">
    <w:p w14:paraId="6281B1A4" w14:textId="77777777" w:rsidR="003F511D" w:rsidRDefault="003F5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56534" w14:textId="77777777" w:rsidR="00F81914" w:rsidRDefault="00F81914">
    <w:pPr>
      <w:pStyle w:val="Header"/>
    </w:pPr>
    <w:r>
      <w:rPr>
        <w:noProof/>
      </w:rPr>
      <w:drawing>
        <wp:inline distT="0" distB="0" distL="0" distR="0" wp14:anchorId="385F56DB" wp14:editId="3C93E6ED">
          <wp:extent cx="2647950" cy="1047750"/>
          <wp:effectExtent l="0" t="0" r="0" b="0"/>
          <wp:docPr id="3" name="Picture 39"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id:image001.jpg@01CEAFCA.5F8242F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7950" cy="1047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1F63"/>
    <w:multiLevelType w:val="hybridMultilevel"/>
    <w:tmpl w:val="C598C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77CED"/>
    <w:multiLevelType w:val="hybridMultilevel"/>
    <w:tmpl w:val="E2CE8E5C"/>
    <w:lvl w:ilvl="0" w:tplc="E490007A">
      <w:start w:val="1"/>
      <w:numFmt w:val="decimal"/>
      <w:lvlText w:val="%1."/>
      <w:lvlJc w:val="left"/>
      <w:pPr>
        <w:tabs>
          <w:tab w:val="num" w:pos="720"/>
        </w:tabs>
        <w:ind w:left="720" w:hanging="360"/>
      </w:pPr>
    </w:lvl>
    <w:lvl w:ilvl="1" w:tplc="B8E4AA6A" w:tentative="1">
      <w:start w:val="1"/>
      <w:numFmt w:val="decimal"/>
      <w:lvlText w:val="%2."/>
      <w:lvlJc w:val="left"/>
      <w:pPr>
        <w:tabs>
          <w:tab w:val="num" w:pos="1440"/>
        </w:tabs>
        <w:ind w:left="1440" w:hanging="360"/>
      </w:pPr>
    </w:lvl>
    <w:lvl w:ilvl="2" w:tplc="11287580" w:tentative="1">
      <w:start w:val="1"/>
      <w:numFmt w:val="decimal"/>
      <w:lvlText w:val="%3."/>
      <w:lvlJc w:val="left"/>
      <w:pPr>
        <w:tabs>
          <w:tab w:val="num" w:pos="2160"/>
        </w:tabs>
        <w:ind w:left="2160" w:hanging="360"/>
      </w:pPr>
    </w:lvl>
    <w:lvl w:ilvl="3" w:tplc="33968668" w:tentative="1">
      <w:start w:val="1"/>
      <w:numFmt w:val="decimal"/>
      <w:lvlText w:val="%4."/>
      <w:lvlJc w:val="left"/>
      <w:pPr>
        <w:tabs>
          <w:tab w:val="num" w:pos="2880"/>
        </w:tabs>
        <w:ind w:left="2880" w:hanging="360"/>
      </w:pPr>
    </w:lvl>
    <w:lvl w:ilvl="4" w:tplc="E9784116" w:tentative="1">
      <w:start w:val="1"/>
      <w:numFmt w:val="decimal"/>
      <w:lvlText w:val="%5."/>
      <w:lvlJc w:val="left"/>
      <w:pPr>
        <w:tabs>
          <w:tab w:val="num" w:pos="3600"/>
        </w:tabs>
        <w:ind w:left="3600" w:hanging="360"/>
      </w:pPr>
    </w:lvl>
    <w:lvl w:ilvl="5" w:tplc="71D209D8" w:tentative="1">
      <w:start w:val="1"/>
      <w:numFmt w:val="decimal"/>
      <w:lvlText w:val="%6."/>
      <w:lvlJc w:val="left"/>
      <w:pPr>
        <w:tabs>
          <w:tab w:val="num" w:pos="4320"/>
        </w:tabs>
        <w:ind w:left="4320" w:hanging="360"/>
      </w:pPr>
    </w:lvl>
    <w:lvl w:ilvl="6" w:tplc="EF52B6E4" w:tentative="1">
      <w:start w:val="1"/>
      <w:numFmt w:val="decimal"/>
      <w:lvlText w:val="%7."/>
      <w:lvlJc w:val="left"/>
      <w:pPr>
        <w:tabs>
          <w:tab w:val="num" w:pos="5040"/>
        </w:tabs>
        <w:ind w:left="5040" w:hanging="360"/>
      </w:pPr>
    </w:lvl>
    <w:lvl w:ilvl="7" w:tplc="C7361522" w:tentative="1">
      <w:start w:val="1"/>
      <w:numFmt w:val="decimal"/>
      <w:lvlText w:val="%8."/>
      <w:lvlJc w:val="left"/>
      <w:pPr>
        <w:tabs>
          <w:tab w:val="num" w:pos="5760"/>
        </w:tabs>
        <w:ind w:left="5760" w:hanging="360"/>
      </w:pPr>
    </w:lvl>
    <w:lvl w:ilvl="8" w:tplc="0E8EBEDA" w:tentative="1">
      <w:start w:val="1"/>
      <w:numFmt w:val="decimal"/>
      <w:lvlText w:val="%9."/>
      <w:lvlJc w:val="left"/>
      <w:pPr>
        <w:tabs>
          <w:tab w:val="num" w:pos="6480"/>
        </w:tabs>
        <w:ind w:left="6480" w:hanging="360"/>
      </w:pPr>
    </w:lvl>
  </w:abstractNum>
  <w:abstractNum w:abstractNumId="2" w15:restartNumberingAfterBreak="0">
    <w:nsid w:val="05007561"/>
    <w:multiLevelType w:val="hybridMultilevel"/>
    <w:tmpl w:val="D0586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56C26"/>
    <w:multiLevelType w:val="hybridMultilevel"/>
    <w:tmpl w:val="9B128044"/>
    <w:lvl w:ilvl="0" w:tplc="386267EA">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7A563F"/>
    <w:multiLevelType w:val="hybridMultilevel"/>
    <w:tmpl w:val="DDCC5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273C0B"/>
    <w:multiLevelType w:val="hybridMultilevel"/>
    <w:tmpl w:val="5B7AB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6C356C"/>
    <w:multiLevelType w:val="hybridMultilevel"/>
    <w:tmpl w:val="BCEAD0CE"/>
    <w:lvl w:ilvl="0" w:tplc="6D56D5EE">
      <w:start w:val="4"/>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1263264D"/>
    <w:multiLevelType w:val="hybridMultilevel"/>
    <w:tmpl w:val="FA32EF64"/>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F67465"/>
    <w:multiLevelType w:val="hybridMultilevel"/>
    <w:tmpl w:val="42CE4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483BE2"/>
    <w:multiLevelType w:val="hybridMultilevel"/>
    <w:tmpl w:val="A2B6B1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B650D4"/>
    <w:multiLevelType w:val="hybridMultilevel"/>
    <w:tmpl w:val="30A6A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C61BAE"/>
    <w:multiLevelType w:val="hybridMultilevel"/>
    <w:tmpl w:val="129E73E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4161195"/>
    <w:multiLevelType w:val="hybridMultilevel"/>
    <w:tmpl w:val="80CA5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64AFB"/>
    <w:multiLevelType w:val="hybridMultilevel"/>
    <w:tmpl w:val="65BE9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F06D5F"/>
    <w:multiLevelType w:val="hybridMultilevel"/>
    <w:tmpl w:val="30FC9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F12F8"/>
    <w:multiLevelType w:val="hybridMultilevel"/>
    <w:tmpl w:val="D19E5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7B546B"/>
    <w:multiLevelType w:val="hybridMultilevel"/>
    <w:tmpl w:val="3D569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B443F4"/>
    <w:multiLevelType w:val="hybridMultilevel"/>
    <w:tmpl w:val="9B128044"/>
    <w:lvl w:ilvl="0" w:tplc="386267EA">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D8C19C1"/>
    <w:multiLevelType w:val="hybridMultilevel"/>
    <w:tmpl w:val="A06243E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06012F2"/>
    <w:multiLevelType w:val="hybridMultilevel"/>
    <w:tmpl w:val="B2D8B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97547B"/>
    <w:multiLevelType w:val="hybridMultilevel"/>
    <w:tmpl w:val="C57E22C0"/>
    <w:lvl w:ilvl="0" w:tplc="428EA4D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B95450"/>
    <w:multiLevelType w:val="hybridMultilevel"/>
    <w:tmpl w:val="E3C0E4B4"/>
    <w:lvl w:ilvl="0" w:tplc="5B94C572">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116300"/>
    <w:multiLevelType w:val="hybridMultilevel"/>
    <w:tmpl w:val="7E200B1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74A4401"/>
    <w:multiLevelType w:val="hybridMultilevel"/>
    <w:tmpl w:val="C908E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0274D"/>
    <w:multiLevelType w:val="hybridMultilevel"/>
    <w:tmpl w:val="DE702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F03486"/>
    <w:multiLevelType w:val="hybridMultilevel"/>
    <w:tmpl w:val="7278C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B50C66"/>
    <w:multiLevelType w:val="hybridMultilevel"/>
    <w:tmpl w:val="B6BCF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EF4A89"/>
    <w:multiLevelType w:val="hybridMultilevel"/>
    <w:tmpl w:val="AEF2263E"/>
    <w:lvl w:ilvl="0" w:tplc="244AB08C">
      <w:start w:val="1"/>
      <w:numFmt w:val="lowerRoman"/>
      <w:lvlText w:val="%1)"/>
      <w:lvlJc w:val="left"/>
      <w:pPr>
        <w:ind w:left="1800" w:hanging="72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A42016C"/>
    <w:multiLevelType w:val="hybridMultilevel"/>
    <w:tmpl w:val="57303B4A"/>
    <w:lvl w:ilvl="0" w:tplc="17267AAC">
      <w:start w:val="1"/>
      <w:numFmt w:val="bullet"/>
      <w:lvlText w:val=""/>
      <w:lvlJc w:val="left"/>
      <w:pPr>
        <w:tabs>
          <w:tab w:val="num" w:pos="720"/>
        </w:tabs>
        <w:ind w:left="720" w:hanging="360"/>
      </w:pPr>
      <w:rPr>
        <w:rFonts w:ascii="Wingdings" w:hAnsi="Wingdings" w:hint="default"/>
      </w:rPr>
    </w:lvl>
    <w:lvl w:ilvl="1" w:tplc="BA7A8AAE">
      <w:start w:val="274"/>
      <w:numFmt w:val="bullet"/>
      <w:lvlText w:val=""/>
      <w:lvlJc w:val="left"/>
      <w:pPr>
        <w:tabs>
          <w:tab w:val="num" w:pos="1440"/>
        </w:tabs>
        <w:ind w:left="1440" w:hanging="360"/>
      </w:pPr>
      <w:rPr>
        <w:rFonts w:ascii="Wingdings" w:hAnsi="Wingdings" w:hint="default"/>
      </w:rPr>
    </w:lvl>
    <w:lvl w:ilvl="2" w:tplc="A90840FA" w:tentative="1">
      <w:start w:val="1"/>
      <w:numFmt w:val="bullet"/>
      <w:lvlText w:val=""/>
      <w:lvlJc w:val="left"/>
      <w:pPr>
        <w:tabs>
          <w:tab w:val="num" w:pos="2160"/>
        </w:tabs>
        <w:ind w:left="2160" w:hanging="360"/>
      </w:pPr>
      <w:rPr>
        <w:rFonts w:ascii="Wingdings" w:hAnsi="Wingdings" w:hint="default"/>
      </w:rPr>
    </w:lvl>
    <w:lvl w:ilvl="3" w:tplc="462ED434" w:tentative="1">
      <w:start w:val="1"/>
      <w:numFmt w:val="bullet"/>
      <w:lvlText w:val=""/>
      <w:lvlJc w:val="left"/>
      <w:pPr>
        <w:tabs>
          <w:tab w:val="num" w:pos="2880"/>
        </w:tabs>
        <w:ind w:left="2880" w:hanging="360"/>
      </w:pPr>
      <w:rPr>
        <w:rFonts w:ascii="Wingdings" w:hAnsi="Wingdings" w:hint="default"/>
      </w:rPr>
    </w:lvl>
    <w:lvl w:ilvl="4" w:tplc="8522D904" w:tentative="1">
      <w:start w:val="1"/>
      <w:numFmt w:val="bullet"/>
      <w:lvlText w:val=""/>
      <w:lvlJc w:val="left"/>
      <w:pPr>
        <w:tabs>
          <w:tab w:val="num" w:pos="3600"/>
        </w:tabs>
        <w:ind w:left="3600" w:hanging="360"/>
      </w:pPr>
      <w:rPr>
        <w:rFonts w:ascii="Wingdings" w:hAnsi="Wingdings" w:hint="default"/>
      </w:rPr>
    </w:lvl>
    <w:lvl w:ilvl="5" w:tplc="1AE88E48" w:tentative="1">
      <w:start w:val="1"/>
      <w:numFmt w:val="bullet"/>
      <w:lvlText w:val=""/>
      <w:lvlJc w:val="left"/>
      <w:pPr>
        <w:tabs>
          <w:tab w:val="num" w:pos="4320"/>
        </w:tabs>
        <w:ind w:left="4320" w:hanging="360"/>
      </w:pPr>
      <w:rPr>
        <w:rFonts w:ascii="Wingdings" w:hAnsi="Wingdings" w:hint="default"/>
      </w:rPr>
    </w:lvl>
    <w:lvl w:ilvl="6" w:tplc="0924EE5A" w:tentative="1">
      <w:start w:val="1"/>
      <w:numFmt w:val="bullet"/>
      <w:lvlText w:val=""/>
      <w:lvlJc w:val="left"/>
      <w:pPr>
        <w:tabs>
          <w:tab w:val="num" w:pos="5040"/>
        </w:tabs>
        <w:ind w:left="5040" w:hanging="360"/>
      </w:pPr>
      <w:rPr>
        <w:rFonts w:ascii="Wingdings" w:hAnsi="Wingdings" w:hint="default"/>
      </w:rPr>
    </w:lvl>
    <w:lvl w:ilvl="7" w:tplc="94CCEA66" w:tentative="1">
      <w:start w:val="1"/>
      <w:numFmt w:val="bullet"/>
      <w:lvlText w:val=""/>
      <w:lvlJc w:val="left"/>
      <w:pPr>
        <w:tabs>
          <w:tab w:val="num" w:pos="5760"/>
        </w:tabs>
        <w:ind w:left="5760" w:hanging="360"/>
      </w:pPr>
      <w:rPr>
        <w:rFonts w:ascii="Wingdings" w:hAnsi="Wingdings" w:hint="default"/>
      </w:rPr>
    </w:lvl>
    <w:lvl w:ilvl="8" w:tplc="CAD49EC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8101C7"/>
    <w:multiLevelType w:val="hybridMultilevel"/>
    <w:tmpl w:val="BF7EB612"/>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30" w15:restartNumberingAfterBreak="0">
    <w:nsid w:val="4F3E4CDF"/>
    <w:multiLevelType w:val="hybridMultilevel"/>
    <w:tmpl w:val="7C0A1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6D0F90"/>
    <w:multiLevelType w:val="hybridMultilevel"/>
    <w:tmpl w:val="74BCF3B8"/>
    <w:lvl w:ilvl="0" w:tplc="85E2A6F8">
      <w:start w:val="1"/>
      <w:numFmt w:val="bullet"/>
      <w:lvlText w:val=""/>
      <w:lvlJc w:val="left"/>
      <w:pPr>
        <w:tabs>
          <w:tab w:val="num" w:pos="720"/>
        </w:tabs>
        <w:ind w:left="720" w:hanging="360"/>
      </w:pPr>
      <w:rPr>
        <w:rFonts w:ascii="Wingdings" w:hAnsi="Wingdings" w:hint="default"/>
      </w:rPr>
    </w:lvl>
    <w:lvl w:ilvl="1" w:tplc="F1F0134E">
      <w:numFmt w:val="bullet"/>
      <w:lvlText w:val=""/>
      <w:lvlJc w:val="left"/>
      <w:pPr>
        <w:tabs>
          <w:tab w:val="num" w:pos="1440"/>
        </w:tabs>
        <w:ind w:left="1440" w:hanging="360"/>
      </w:pPr>
      <w:rPr>
        <w:rFonts w:ascii="Wingdings" w:hAnsi="Wingdings" w:hint="default"/>
      </w:rPr>
    </w:lvl>
    <w:lvl w:ilvl="2" w:tplc="FDC2BA8C" w:tentative="1">
      <w:start w:val="1"/>
      <w:numFmt w:val="bullet"/>
      <w:lvlText w:val=""/>
      <w:lvlJc w:val="left"/>
      <w:pPr>
        <w:tabs>
          <w:tab w:val="num" w:pos="2160"/>
        </w:tabs>
        <w:ind w:left="2160" w:hanging="360"/>
      </w:pPr>
      <w:rPr>
        <w:rFonts w:ascii="Wingdings" w:hAnsi="Wingdings" w:hint="default"/>
      </w:rPr>
    </w:lvl>
    <w:lvl w:ilvl="3" w:tplc="0FBA9130" w:tentative="1">
      <w:start w:val="1"/>
      <w:numFmt w:val="bullet"/>
      <w:lvlText w:val=""/>
      <w:lvlJc w:val="left"/>
      <w:pPr>
        <w:tabs>
          <w:tab w:val="num" w:pos="2880"/>
        </w:tabs>
        <w:ind w:left="2880" w:hanging="360"/>
      </w:pPr>
      <w:rPr>
        <w:rFonts w:ascii="Wingdings" w:hAnsi="Wingdings" w:hint="default"/>
      </w:rPr>
    </w:lvl>
    <w:lvl w:ilvl="4" w:tplc="7798926E" w:tentative="1">
      <w:start w:val="1"/>
      <w:numFmt w:val="bullet"/>
      <w:lvlText w:val=""/>
      <w:lvlJc w:val="left"/>
      <w:pPr>
        <w:tabs>
          <w:tab w:val="num" w:pos="3600"/>
        </w:tabs>
        <w:ind w:left="3600" w:hanging="360"/>
      </w:pPr>
      <w:rPr>
        <w:rFonts w:ascii="Wingdings" w:hAnsi="Wingdings" w:hint="default"/>
      </w:rPr>
    </w:lvl>
    <w:lvl w:ilvl="5" w:tplc="0444ECB8" w:tentative="1">
      <w:start w:val="1"/>
      <w:numFmt w:val="bullet"/>
      <w:lvlText w:val=""/>
      <w:lvlJc w:val="left"/>
      <w:pPr>
        <w:tabs>
          <w:tab w:val="num" w:pos="4320"/>
        </w:tabs>
        <w:ind w:left="4320" w:hanging="360"/>
      </w:pPr>
      <w:rPr>
        <w:rFonts w:ascii="Wingdings" w:hAnsi="Wingdings" w:hint="default"/>
      </w:rPr>
    </w:lvl>
    <w:lvl w:ilvl="6" w:tplc="FCB2FBAA" w:tentative="1">
      <w:start w:val="1"/>
      <w:numFmt w:val="bullet"/>
      <w:lvlText w:val=""/>
      <w:lvlJc w:val="left"/>
      <w:pPr>
        <w:tabs>
          <w:tab w:val="num" w:pos="5040"/>
        </w:tabs>
        <w:ind w:left="5040" w:hanging="360"/>
      </w:pPr>
      <w:rPr>
        <w:rFonts w:ascii="Wingdings" w:hAnsi="Wingdings" w:hint="default"/>
      </w:rPr>
    </w:lvl>
    <w:lvl w:ilvl="7" w:tplc="3CFAD2B4" w:tentative="1">
      <w:start w:val="1"/>
      <w:numFmt w:val="bullet"/>
      <w:lvlText w:val=""/>
      <w:lvlJc w:val="left"/>
      <w:pPr>
        <w:tabs>
          <w:tab w:val="num" w:pos="5760"/>
        </w:tabs>
        <w:ind w:left="5760" w:hanging="360"/>
      </w:pPr>
      <w:rPr>
        <w:rFonts w:ascii="Wingdings" w:hAnsi="Wingdings" w:hint="default"/>
      </w:rPr>
    </w:lvl>
    <w:lvl w:ilvl="8" w:tplc="C85643D6"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768753C"/>
    <w:multiLevelType w:val="hybridMultilevel"/>
    <w:tmpl w:val="825ED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F9156C"/>
    <w:multiLevelType w:val="hybridMultilevel"/>
    <w:tmpl w:val="A2A2AB5C"/>
    <w:lvl w:ilvl="0" w:tplc="022A4AC4">
      <w:start w:val="1"/>
      <w:numFmt w:val="bullet"/>
      <w:lvlText w:val="-"/>
      <w:lvlJc w:val="left"/>
      <w:pPr>
        <w:ind w:left="789" w:hanging="360"/>
      </w:pPr>
      <w:rPr>
        <w:rFonts w:ascii="Arial" w:eastAsia="Times New Roman" w:hAnsi="Arial" w:cs="Aria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4" w15:restartNumberingAfterBreak="0">
    <w:nsid w:val="5A5958C2"/>
    <w:multiLevelType w:val="hybridMultilevel"/>
    <w:tmpl w:val="CC80D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9F0603"/>
    <w:multiLevelType w:val="hybridMultilevel"/>
    <w:tmpl w:val="8FB8EED0"/>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36" w15:restartNumberingAfterBreak="0">
    <w:nsid w:val="69233C24"/>
    <w:multiLevelType w:val="hybridMultilevel"/>
    <w:tmpl w:val="CC765EF2"/>
    <w:lvl w:ilvl="0" w:tplc="F816E77E">
      <w:start w:val="1"/>
      <w:numFmt w:val="bullet"/>
      <w:lvlText w:val=""/>
      <w:lvlJc w:val="left"/>
      <w:pPr>
        <w:tabs>
          <w:tab w:val="num" w:pos="720"/>
        </w:tabs>
        <w:ind w:left="720" w:hanging="360"/>
      </w:pPr>
      <w:rPr>
        <w:rFonts w:ascii="Wingdings" w:hAnsi="Wingdings" w:hint="default"/>
      </w:rPr>
    </w:lvl>
    <w:lvl w:ilvl="1" w:tplc="60F64E7A" w:tentative="1">
      <w:start w:val="1"/>
      <w:numFmt w:val="bullet"/>
      <w:lvlText w:val=""/>
      <w:lvlJc w:val="left"/>
      <w:pPr>
        <w:tabs>
          <w:tab w:val="num" w:pos="1440"/>
        </w:tabs>
        <w:ind w:left="1440" w:hanging="360"/>
      </w:pPr>
      <w:rPr>
        <w:rFonts w:ascii="Wingdings" w:hAnsi="Wingdings" w:hint="default"/>
      </w:rPr>
    </w:lvl>
    <w:lvl w:ilvl="2" w:tplc="F36E5C78" w:tentative="1">
      <w:start w:val="1"/>
      <w:numFmt w:val="bullet"/>
      <w:lvlText w:val=""/>
      <w:lvlJc w:val="left"/>
      <w:pPr>
        <w:tabs>
          <w:tab w:val="num" w:pos="2160"/>
        </w:tabs>
        <w:ind w:left="2160" w:hanging="360"/>
      </w:pPr>
      <w:rPr>
        <w:rFonts w:ascii="Wingdings" w:hAnsi="Wingdings" w:hint="default"/>
      </w:rPr>
    </w:lvl>
    <w:lvl w:ilvl="3" w:tplc="EC6A49D2" w:tentative="1">
      <w:start w:val="1"/>
      <w:numFmt w:val="bullet"/>
      <w:lvlText w:val=""/>
      <w:lvlJc w:val="left"/>
      <w:pPr>
        <w:tabs>
          <w:tab w:val="num" w:pos="2880"/>
        </w:tabs>
        <w:ind w:left="2880" w:hanging="360"/>
      </w:pPr>
      <w:rPr>
        <w:rFonts w:ascii="Wingdings" w:hAnsi="Wingdings" w:hint="default"/>
      </w:rPr>
    </w:lvl>
    <w:lvl w:ilvl="4" w:tplc="6136CBDE" w:tentative="1">
      <w:start w:val="1"/>
      <w:numFmt w:val="bullet"/>
      <w:lvlText w:val=""/>
      <w:lvlJc w:val="left"/>
      <w:pPr>
        <w:tabs>
          <w:tab w:val="num" w:pos="3600"/>
        </w:tabs>
        <w:ind w:left="3600" w:hanging="360"/>
      </w:pPr>
      <w:rPr>
        <w:rFonts w:ascii="Wingdings" w:hAnsi="Wingdings" w:hint="default"/>
      </w:rPr>
    </w:lvl>
    <w:lvl w:ilvl="5" w:tplc="BAFE1256" w:tentative="1">
      <w:start w:val="1"/>
      <w:numFmt w:val="bullet"/>
      <w:lvlText w:val=""/>
      <w:lvlJc w:val="left"/>
      <w:pPr>
        <w:tabs>
          <w:tab w:val="num" w:pos="4320"/>
        </w:tabs>
        <w:ind w:left="4320" w:hanging="360"/>
      </w:pPr>
      <w:rPr>
        <w:rFonts w:ascii="Wingdings" w:hAnsi="Wingdings" w:hint="default"/>
      </w:rPr>
    </w:lvl>
    <w:lvl w:ilvl="6" w:tplc="C370510A" w:tentative="1">
      <w:start w:val="1"/>
      <w:numFmt w:val="bullet"/>
      <w:lvlText w:val=""/>
      <w:lvlJc w:val="left"/>
      <w:pPr>
        <w:tabs>
          <w:tab w:val="num" w:pos="5040"/>
        </w:tabs>
        <w:ind w:left="5040" w:hanging="360"/>
      </w:pPr>
      <w:rPr>
        <w:rFonts w:ascii="Wingdings" w:hAnsi="Wingdings" w:hint="default"/>
      </w:rPr>
    </w:lvl>
    <w:lvl w:ilvl="7" w:tplc="455EB5FA" w:tentative="1">
      <w:start w:val="1"/>
      <w:numFmt w:val="bullet"/>
      <w:lvlText w:val=""/>
      <w:lvlJc w:val="left"/>
      <w:pPr>
        <w:tabs>
          <w:tab w:val="num" w:pos="5760"/>
        </w:tabs>
        <w:ind w:left="5760" w:hanging="360"/>
      </w:pPr>
      <w:rPr>
        <w:rFonts w:ascii="Wingdings" w:hAnsi="Wingdings" w:hint="default"/>
      </w:rPr>
    </w:lvl>
    <w:lvl w:ilvl="8" w:tplc="BCE89966"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755CB2"/>
    <w:multiLevelType w:val="hybridMultilevel"/>
    <w:tmpl w:val="A2B6B1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B5864B7"/>
    <w:multiLevelType w:val="hybridMultilevel"/>
    <w:tmpl w:val="09CAC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7C0D4C"/>
    <w:multiLevelType w:val="hybridMultilevel"/>
    <w:tmpl w:val="9740E066"/>
    <w:lvl w:ilvl="0" w:tplc="554A7DC4">
      <w:start w:val="1"/>
      <w:numFmt w:val="bullet"/>
      <w:lvlText w:val=""/>
      <w:lvlJc w:val="left"/>
      <w:pPr>
        <w:tabs>
          <w:tab w:val="num" w:pos="720"/>
        </w:tabs>
        <w:ind w:left="720" w:hanging="360"/>
      </w:pPr>
      <w:rPr>
        <w:rFonts w:ascii="Wingdings" w:hAnsi="Wingdings" w:hint="default"/>
      </w:rPr>
    </w:lvl>
    <w:lvl w:ilvl="1" w:tplc="27FA1628" w:tentative="1">
      <w:start w:val="1"/>
      <w:numFmt w:val="bullet"/>
      <w:lvlText w:val=""/>
      <w:lvlJc w:val="left"/>
      <w:pPr>
        <w:tabs>
          <w:tab w:val="num" w:pos="1440"/>
        </w:tabs>
        <w:ind w:left="1440" w:hanging="360"/>
      </w:pPr>
      <w:rPr>
        <w:rFonts w:ascii="Wingdings" w:hAnsi="Wingdings" w:hint="default"/>
      </w:rPr>
    </w:lvl>
    <w:lvl w:ilvl="2" w:tplc="4FB2B6C6" w:tentative="1">
      <w:start w:val="1"/>
      <w:numFmt w:val="bullet"/>
      <w:lvlText w:val=""/>
      <w:lvlJc w:val="left"/>
      <w:pPr>
        <w:tabs>
          <w:tab w:val="num" w:pos="2160"/>
        </w:tabs>
        <w:ind w:left="2160" w:hanging="360"/>
      </w:pPr>
      <w:rPr>
        <w:rFonts w:ascii="Wingdings" w:hAnsi="Wingdings" w:hint="default"/>
      </w:rPr>
    </w:lvl>
    <w:lvl w:ilvl="3" w:tplc="7660CCEC" w:tentative="1">
      <w:start w:val="1"/>
      <w:numFmt w:val="bullet"/>
      <w:lvlText w:val=""/>
      <w:lvlJc w:val="left"/>
      <w:pPr>
        <w:tabs>
          <w:tab w:val="num" w:pos="2880"/>
        </w:tabs>
        <w:ind w:left="2880" w:hanging="360"/>
      </w:pPr>
      <w:rPr>
        <w:rFonts w:ascii="Wingdings" w:hAnsi="Wingdings" w:hint="default"/>
      </w:rPr>
    </w:lvl>
    <w:lvl w:ilvl="4" w:tplc="1D56D9F6" w:tentative="1">
      <w:start w:val="1"/>
      <w:numFmt w:val="bullet"/>
      <w:lvlText w:val=""/>
      <w:lvlJc w:val="left"/>
      <w:pPr>
        <w:tabs>
          <w:tab w:val="num" w:pos="3600"/>
        </w:tabs>
        <w:ind w:left="3600" w:hanging="360"/>
      </w:pPr>
      <w:rPr>
        <w:rFonts w:ascii="Wingdings" w:hAnsi="Wingdings" w:hint="default"/>
      </w:rPr>
    </w:lvl>
    <w:lvl w:ilvl="5" w:tplc="69D48714" w:tentative="1">
      <w:start w:val="1"/>
      <w:numFmt w:val="bullet"/>
      <w:lvlText w:val=""/>
      <w:lvlJc w:val="left"/>
      <w:pPr>
        <w:tabs>
          <w:tab w:val="num" w:pos="4320"/>
        </w:tabs>
        <w:ind w:left="4320" w:hanging="360"/>
      </w:pPr>
      <w:rPr>
        <w:rFonts w:ascii="Wingdings" w:hAnsi="Wingdings" w:hint="default"/>
      </w:rPr>
    </w:lvl>
    <w:lvl w:ilvl="6" w:tplc="84C8570A" w:tentative="1">
      <w:start w:val="1"/>
      <w:numFmt w:val="bullet"/>
      <w:lvlText w:val=""/>
      <w:lvlJc w:val="left"/>
      <w:pPr>
        <w:tabs>
          <w:tab w:val="num" w:pos="5040"/>
        </w:tabs>
        <w:ind w:left="5040" w:hanging="360"/>
      </w:pPr>
      <w:rPr>
        <w:rFonts w:ascii="Wingdings" w:hAnsi="Wingdings" w:hint="default"/>
      </w:rPr>
    </w:lvl>
    <w:lvl w:ilvl="7" w:tplc="9F0AB18C" w:tentative="1">
      <w:start w:val="1"/>
      <w:numFmt w:val="bullet"/>
      <w:lvlText w:val=""/>
      <w:lvlJc w:val="left"/>
      <w:pPr>
        <w:tabs>
          <w:tab w:val="num" w:pos="5760"/>
        </w:tabs>
        <w:ind w:left="5760" w:hanging="360"/>
      </w:pPr>
      <w:rPr>
        <w:rFonts w:ascii="Wingdings" w:hAnsi="Wingdings" w:hint="default"/>
      </w:rPr>
    </w:lvl>
    <w:lvl w:ilvl="8" w:tplc="F5880A7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F66CD1"/>
    <w:multiLevelType w:val="hybridMultilevel"/>
    <w:tmpl w:val="A06243E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F7C4733"/>
    <w:multiLevelType w:val="hybridMultilevel"/>
    <w:tmpl w:val="129E73E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25F640F"/>
    <w:multiLevelType w:val="hybridMultilevel"/>
    <w:tmpl w:val="7E200B1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5D07E29"/>
    <w:multiLevelType w:val="hybridMultilevel"/>
    <w:tmpl w:val="58343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FA11DF"/>
    <w:multiLevelType w:val="hybridMultilevel"/>
    <w:tmpl w:val="822C3820"/>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45" w15:restartNumberingAfterBreak="0">
    <w:nsid w:val="7F4A0084"/>
    <w:multiLevelType w:val="hybridMultilevel"/>
    <w:tmpl w:val="F0C44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16"/>
  </w:num>
  <w:num w:numId="4">
    <w:abstractNumId w:val="29"/>
  </w:num>
  <w:num w:numId="5">
    <w:abstractNumId w:val="44"/>
  </w:num>
  <w:num w:numId="6">
    <w:abstractNumId w:val="35"/>
  </w:num>
  <w:num w:numId="7">
    <w:abstractNumId w:val="13"/>
  </w:num>
  <w:num w:numId="8">
    <w:abstractNumId w:val="10"/>
  </w:num>
  <w:num w:numId="9">
    <w:abstractNumId w:val="19"/>
  </w:num>
  <w:num w:numId="10">
    <w:abstractNumId w:val="30"/>
  </w:num>
  <w:num w:numId="11">
    <w:abstractNumId w:val="25"/>
  </w:num>
  <w:num w:numId="12">
    <w:abstractNumId w:val="34"/>
  </w:num>
  <w:num w:numId="13">
    <w:abstractNumId w:val="43"/>
  </w:num>
  <w:num w:numId="14">
    <w:abstractNumId w:val="26"/>
  </w:num>
  <w:num w:numId="15">
    <w:abstractNumId w:val="45"/>
  </w:num>
  <w:num w:numId="16">
    <w:abstractNumId w:val="8"/>
  </w:num>
  <w:num w:numId="17">
    <w:abstractNumId w:val="2"/>
  </w:num>
  <w:num w:numId="18">
    <w:abstractNumId w:val="24"/>
  </w:num>
  <w:num w:numId="19">
    <w:abstractNumId w:val="11"/>
  </w:num>
  <w:num w:numId="20">
    <w:abstractNumId w:val="28"/>
  </w:num>
  <w:num w:numId="21">
    <w:abstractNumId w:val="41"/>
  </w:num>
  <w:num w:numId="22">
    <w:abstractNumId w:val="21"/>
  </w:num>
  <w:num w:numId="23">
    <w:abstractNumId w:val="40"/>
  </w:num>
  <w:num w:numId="24">
    <w:abstractNumId w:val="17"/>
  </w:num>
  <w:num w:numId="25">
    <w:abstractNumId w:val="3"/>
  </w:num>
  <w:num w:numId="26">
    <w:abstractNumId w:val="18"/>
  </w:num>
  <w:num w:numId="27">
    <w:abstractNumId w:val="20"/>
  </w:num>
  <w:num w:numId="28">
    <w:abstractNumId w:val="27"/>
  </w:num>
  <w:num w:numId="29">
    <w:abstractNumId w:val="1"/>
  </w:num>
  <w:num w:numId="30">
    <w:abstractNumId w:val="39"/>
  </w:num>
  <w:num w:numId="31">
    <w:abstractNumId w:val="9"/>
  </w:num>
  <w:num w:numId="32">
    <w:abstractNumId w:val="6"/>
  </w:num>
  <w:num w:numId="33">
    <w:abstractNumId w:val="37"/>
  </w:num>
  <w:num w:numId="34">
    <w:abstractNumId w:val="42"/>
  </w:num>
  <w:num w:numId="35">
    <w:abstractNumId w:val="31"/>
  </w:num>
  <w:num w:numId="36">
    <w:abstractNumId w:val="22"/>
  </w:num>
  <w:num w:numId="37">
    <w:abstractNumId w:val="36"/>
  </w:num>
  <w:num w:numId="38">
    <w:abstractNumId w:val="38"/>
  </w:num>
  <w:num w:numId="39">
    <w:abstractNumId w:val="32"/>
  </w:num>
  <w:num w:numId="40">
    <w:abstractNumId w:val="12"/>
  </w:num>
  <w:num w:numId="41">
    <w:abstractNumId w:val="14"/>
  </w:num>
  <w:num w:numId="42">
    <w:abstractNumId w:val="23"/>
  </w:num>
  <w:num w:numId="43">
    <w:abstractNumId w:val="0"/>
  </w:num>
  <w:num w:numId="44">
    <w:abstractNumId w:val="5"/>
  </w:num>
  <w:num w:numId="45">
    <w:abstractNumId w:val="33"/>
  </w:num>
  <w:num w:numId="46">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7CC"/>
    <w:rsid w:val="000010DB"/>
    <w:rsid w:val="0001739E"/>
    <w:rsid w:val="0008362A"/>
    <w:rsid w:val="000838F8"/>
    <w:rsid w:val="00090003"/>
    <w:rsid w:val="00093948"/>
    <w:rsid w:val="000A29CF"/>
    <w:rsid w:val="000A32B0"/>
    <w:rsid w:val="000C35CE"/>
    <w:rsid w:val="000E2C2F"/>
    <w:rsid w:val="00101DD5"/>
    <w:rsid w:val="0010463E"/>
    <w:rsid w:val="001132E9"/>
    <w:rsid w:val="001257E4"/>
    <w:rsid w:val="0015328A"/>
    <w:rsid w:val="0015370D"/>
    <w:rsid w:val="00161884"/>
    <w:rsid w:val="00161A04"/>
    <w:rsid w:val="00170856"/>
    <w:rsid w:val="00181308"/>
    <w:rsid w:val="00196046"/>
    <w:rsid w:val="001975CE"/>
    <w:rsid w:val="001A1A34"/>
    <w:rsid w:val="001B2A0C"/>
    <w:rsid w:val="001C1C2E"/>
    <w:rsid w:val="001E21E5"/>
    <w:rsid w:val="002054BE"/>
    <w:rsid w:val="002105E0"/>
    <w:rsid w:val="002108FB"/>
    <w:rsid w:val="00224394"/>
    <w:rsid w:val="002344E9"/>
    <w:rsid w:val="00240CCE"/>
    <w:rsid w:val="0024252D"/>
    <w:rsid w:val="002702CE"/>
    <w:rsid w:val="00277437"/>
    <w:rsid w:val="00281FA4"/>
    <w:rsid w:val="00282A1F"/>
    <w:rsid w:val="0029638C"/>
    <w:rsid w:val="002D305C"/>
    <w:rsid w:val="002D6F38"/>
    <w:rsid w:val="002E28B7"/>
    <w:rsid w:val="002E6D6F"/>
    <w:rsid w:val="002F03C8"/>
    <w:rsid w:val="002F7DEC"/>
    <w:rsid w:val="00330897"/>
    <w:rsid w:val="003367CC"/>
    <w:rsid w:val="003739C4"/>
    <w:rsid w:val="00377B38"/>
    <w:rsid w:val="003A12E4"/>
    <w:rsid w:val="003C4269"/>
    <w:rsid w:val="003D6CA8"/>
    <w:rsid w:val="003F511D"/>
    <w:rsid w:val="00420181"/>
    <w:rsid w:val="004452FB"/>
    <w:rsid w:val="00457BF5"/>
    <w:rsid w:val="00460CA0"/>
    <w:rsid w:val="00472C61"/>
    <w:rsid w:val="0047785A"/>
    <w:rsid w:val="00486860"/>
    <w:rsid w:val="004E2F3C"/>
    <w:rsid w:val="004F387F"/>
    <w:rsid w:val="00501C37"/>
    <w:rsid w:val="00543317"/>
    <w:rsid w:val="005A0E71"/>
    <w:rsid w:val="005C368D"/>
    <w:rsid w:val="005D70D1"/>
    <w:rsid w:val="005E21C2"/>
    <w:rsid w:val="005E38FD"/>
    <w:rsid w:val="005E4784"/>
    <w:rsid w:val="005F647C"/>
    <w:rsid w:val="00601156"/>
    <w:rsid w:val="006138AE"/>
    <w:rsid w:val="0062734A"/>
    <w:rsid w:val="006335D8"/>
    <w:rsid w:val="006443DB"/>
    <w:rsid w:val="006458F9"/>
    <w:rsid w:val="00654A0B"/>
    <w:rsid w:val="00662961"/>
    <w:rsid w:val="00670A0F"/>
    <w:rsid w:val="0068540D"/>
    <w:rsid w:val="006C2455"/>
    <w:rsid w:val="006C4928"/>
    <w:rsid w:val="006E29B5"/>
    <w:rsid w:val="006F7C8C"/>
    <w:rsid w:val="00713CD7"/>
    <w:rsid w:val="007166F6"/>
    <w:rsid w:val="00726F99"/>
    <w:rsid w:val="00735856"/>
    <w:rsid w:val="0075613A"/>
    <w:rsid w:val="00777936"/>
    <w:rsid w:val="0082315B"/>
    <w:rsid w:val="008440EE"/>
    <w:rsid w:val="00874A57"/>
    <w:rsid w:val="008754E1"/>
    <w:rsid w:val="00876273"/>
    <w:rsid w:val="0088158B"/>
    <w:rsid w:val="00884E04"/>
    <w:rsid w:val="00890950"/>
    <w:rsid w:val="00891F4E"/>
    <w:rsid w:val="008D1923"/>
    <w:rsid w:val="008D661F"/>
    <w:rsid w:val="008E3DFE"/>
    <w:rsid w:val="00910688"/>
    <w:rsid w:val="00914F8D"/>
    <w:rsid w:val="0092762C"/>
    <w:rsid w:val="00932B05"/>
    <w:rsid w:val="00941770"/>
    <w:rsid w:val="00943361"/>
    <w:rsid w:val="00950B30"/>
    <w:rsid w:val="00962AE4"/>
    <w:rsid w:val="00976B9C"/>
    <w:rsid w:val="009A1B77"/>
    <w:rsid w:val="009B5B5E"/>
    <w:rsid w:val="009B79AC"/>
    <w:rsid w:val="009E5471"/>
    <w:rsid w:val="009F78F8"/>
    <w:rsid w:val="00A0117C"/>
    <w:rsid w:val="00A13C27"/>
    <w:rsid w:val="00A34B51"/>
    <w:rsid w:val="00A3695F"/>
    <w:rsid w:val="00A50BE5"/>
    <w:rsid w:val="00A53F95"/>
    <w:rsid w:val="00A55FD6"/>
    <w:rsid w:val="00A7679C"/>
    <w:rsid w:val="00A85CDB"/>
    <w:rsid w:val="00AA49BC"/>
    <w:rsid w:val="00AB1F60"/>
    <w:rsid w:val="00AC4C7D"/>
    <w:rsid w:val="00B10A2E"/>
    <w:rsid w:val="00B14C61"/>
    <w:rsid w:val="00B15BCA"/>
    <w:rsid w:val="00B15F26"/>
    <w:rsid w:val="00B356F4"/>
    <w:rsid w:val="00B45C0D"/>
    <w:rsid w:val="00B703E7"/>
    <w:rsid w:val="00B8367B"/>
    <w:rsid w:val="00BA46EE"/>
    <w:rsid w:val="00BC11E4"/>
    <w:rsid w:val="00BE0A50"/>
    <w:rsid w:val="00BE7796"/>
    <w:rsid w:val="00C07B5B"/>
    <w:rsid w:val="00C1791B"/>
    <w:rsid w:val="00C37166"/>
    <w:rsid w:val="00C43DC0"/>
    <w:rsid w:val="00C440F0"/>
    <w:rsid w:val="00C569A3"/>
    <w:rsid w:val="00C578AE"/>
    <w:rsid w:val="00C76DF0"/>
    <w:rsid w:val="00C93397"/>
    <w:rsid w:val="00CF5DDF"/>
    <w:rsid w:val="00CF5E6E"/>
    <w:rsid w:val="00D03FDE"/>
    <w:rsid w:val="00D34471"/>
    <w:rsid w:val="00D376F0"/>
    <w:rsid w:val="00D433F8"/>
    <w:rsid w:val="00D64C86"/>
    <w:rsid w:val="00D66C37"/>
    <w:rsid w:val="00D804D2"/>
    <w:rsid w:val="00D80A96"/>
    <w:rsid w:val="00D921ED"/>
    <w:rsid w:val="00DA5602"/>
    <w:rsid w:val="00DD3138"/>
    <w:rsid w:val="00DE69CE"/>
    <w:rsid w:val="00DF0DA5"/>
    <w:rsid w:val="00DF48A8"/>
    <w:rsid w:val="00E00B10"/>
    <w:rsid w:val="00E2391F"/>
    <w:rsid w:val="00E51DFB"/>
    <w:rsid w:val="00E54347"/>
    <w:rsid w:val="00E62C54"/>
    <w:rsid w:val="00E672F2"/>
    <w:rsid w:val="00E8407B"/>
    <w:rsid w:val="00E9446F"/>
    <w:rsid w:val="00EE1F7C"/>
    <w:rsid w:val="00F037EF"/>
    <w:rsid w:val="00F13A05"/>
    <w:rsid w:val="00F17FAA"/>
    <w:rsid w:val="00F25064"/>
    <w:rsid w:val="00F35E37"/>
    <w:rsid w:val="00F3768E"/>
    <w:rsid w:val="00F6662D"/>
    <w:rsid w:val="00F81914"/>
    <w:rsid w:val="00FA11E9"/>
    <w:rsid w:val="00FB1038"/>
    <w:rsid w:val="00FB2AFD"/>
    <w:rsid w:val="00FB7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4D7592"/>
  <w15:docId w15:val="{8A83FB01-C35E-45D5-975A-065DEBB95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table" w:styleId="TableGrid">
    <w:name w:val="Table Grid"/>
    <w:basedOn w:val="TableNormal"/>
    <w:rsid w:val="002D30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2455"/>
    <w:pPr>
      <w:ind w:left="720"/>
    </w:pPr>
  </w:style>
  <w:style w:type="character" w:styleId="Strong">
    <w:name w:val="Strong"/>
    <w:basedOn w:val="DefaultParagraphFont"/>
    <w:uiPriority w:val="22"/>
    <w:qFormat/>
    <w:rsid w:val="00891F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6" ma:contentTypeDescription="Create a new document." ma:contentTypeScope="" ma:versionID="74c5c989c6713ac5b6847129c8f5bb29">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6c953b9be787ed5140b7649c5c760891"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7571C-B80C-46BE-B665-B29E73CFB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ba4dc948-0104-4e40-adcc-691b72c97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8017C5-6BAC-4682-BEFB-6E50A12A038A}">
  <ds:schemaRefs>
    <ds:schemaRef ds:uri="http://schemas.microsoft.com/office/2006/metadata/properties"/>
    <ds:schemaRef ds:uri="ba4dc948-0104-4e40-adcc-691b72c975d2"/>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b4b12159-8873-4228-a9ef-c0ab43396be6"/>
    <ds:schemaRef ds:uri="http://www.w3.org/XML/1998/namespace"/>
    <ds:schemaRef ds:uri="http://purl.org/dc/dcmitype/"/>
  </ds:schemaRefs>
</ds:datastoreItem>
</file>

<file path=customXml/itemProps3.xml><?xml version="1.0" encoding="utf-8"?>
<ds:datastoreItem xmlns:ds="http://schemas.openxmlformats.org/officeDocument/2006/customXml" ds:itemID="{4A9A23CE-091E-446C-BA63-8FFE02833BB7}">
  <ds:schemaRefs>
    <ds:schemaRef ds:uri="http://schemas.microsoft.com/sharepoint/v3/contenttype/forms"/>
  </ds:schemaRefs>
</ds:datastoreItem>
</file>

<file path=customXml/itemProps4.xml><?xml version="1.0" encoding="utf-8"?>
<ds:datastoreItem xmlns:ds="http://schemas.openxmlformats.org/officeDocument/2006/customXml" ds:itemID="{35241A7D-CB95-418B-9795-BC6423076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Exams Solutions Form</Template>
  <TotalTime>0</TotalTime>
  <Pages>8</Pages>
  <Words>1772</Words>
  <Characters>11218</Characters>
  <Application>Microsoft Office Word</Application>
  <DocSecurity>4</DocSecurity>
  <Lines>93</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Sian Thomas</dc:creator>
  <cp:lastModifiedBy>Rabya  Kadhim</cp:lastModifiedBy>
  <cp:revision>2</cp:revision>
  <cp:lastPrinted>2010-03-02T10:43:00Z</cp:lastPrinted>
  <dcterms:created xsi:type="dcterms:W3CDTF">2023-02-22T11:52:00Z</dcterms:created>
  <dcterms:modified xsi:type="dcterms:W3CDTF">2023-02-22T11:52:00Z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y fmtid="{D5CDD505-2E9C-101B-9397-08002B2CF9AE}" pid="3" name="_NewReviewCycle">
    <vt:lpwstr/>
  </property>
</Properties>
</file>