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31E0D" w14:textId="2A89324A" w:rsidR="000C0F3A" w:rsidRDefault="000C0F3A" w:rsidP="00376748">
      <w:pPr>
        <w:pStyle w:val="Titl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309A7A" wp14:editId="181AEC6D">
            <wp:simplePos x="0" y="0"/>
            <wp:positionH relativeFrom="column">
              <wp:posOffset>-1098550</wp:posOffset>
            </wp:positionH>
            <wp:positionV relativeFrom="paragraph">
              <wp:posOffset>0</wp:posOffset>
            </wp:positionV>
            <wp:extent cx="2914650" cy="963930"/>
            <wp:effectExtent l="0" t="0" r="0" b="762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6E853" w14:textId="77777777" w:rsidR="00FD2DEC" w:rsidRDefault="00FD2DEC" w:rsidP="00FD2DEC">
      <w:pPr>
        <w:rPr>
          <w:sz w:val="28"/>
          <w:szCs w:val="28"/>
        </w:rPr>
      </w:pPr>
    </w:p>
    <w:p w14:paraId="76DA7E60" w14:textId="0115602A" w:rsidR="000C0F3A" w:rsidRPr="00BC4526" w:rsidRDefault="00FD2DEC" w:rsidP="00BC4526">
      <w:pPr>
        <w:jc w:val="center"/>
        <w:rPr>
          <w:color w:val="auto"/>
          <w:sz w:val="44"/>
          <w:szCs w:val="44"/>
        </w:rPr>
      </w:pPr>
      <w:r w:rsidRPr="00BC4526">
        <w:rPr>
          <w:color w:val="auto"/>
          <w:sz w:val="44"/>
          <w:szCs w:val="44"/>
        </w:rPr>
        <w:t>School of Engineering</w:t>
      </w:r>
    </w:p>
    <w:p w14:paraId="19634453" w14:textId="75751BB6" w:rsidR="00516251" w:rsidRDefault="00B5599E" w:rsidP="00376748">
      <w:pPr>
        <w:pStyle w:val="Title"/>
        <w:rPr>
          <w:sz w:val="40"/>
          <w:szCs w:val="40"/>
        </w:rPr>
      </w:pPr>
      <w:r>
        <w:t>A</w:t>
      </w:r>
      <w:r w:rsidR="00BA20E8">
        <w:t xml:space="preserve"> </w:t>
      </w:r>
      <w:r w:rsidR="006A0EF0">
        <w:t>S</w:t>
      </w:r>
      <w:r w:rsidR="00BA20E8">
        <w:t>ustainable</w:t>
      </w:r>
      <w:r>
        <w:t xml:space="preserve"> </w:t>
      </w:r>
      <w:r w:rsidR="006A0EF0">
        <w:t>P</w:t>
      </w:r>
      <w:r w:rsidR="00194904">
        <w:t>addle-</w:t>
      </w:r>
      <w:r w:rsidR="00C32404">
        <w:t>S</w:t>
      </w:r>
      <w:r w:rsidR="00194904">
        <w:t>port</w:t>
      </w:r>
      <w:r w:rsidR="00BA20E8">
        <w:t xml:space="preserve"> </w:t>
      </w:r>
      <w:r w:rsidR="006A0EF0">
        <w:t>D</w:t>
      </w:r>
      <w:r w:rsidR="00BA20E8">
        <w:t>evelopment</w:t>
      </w:r>
      <w:r w:rsidR="00194904">
        <w:t xml:space="preserve"> </w:t>
      </w:r>
    </w:p>
    <w:p w14:paraId="521E893A" w14:textId="00CE7E92" w:rsidR="00516251" w:rsidRPr="00516251" w:rsidRDefault="00516251" w:rsidP="00516251">
      <w:pPr>
        <w:pStyle w:val="Title"/>
        <w:rPr>
          <w:sz w:val="40"/>
          <w:szCs w:val="40"/>
        </w:rPr>
      </w:pPr>
    </w:p>
    <w:p w14:paraId="5DB67729" w14:textId="520E6610" w:rsidR="000C0F3A" w:rsidRDefault="00516251" w:rsidP="00C6554A">
      <w:pPr>
        <w:pStyle w:val="ContactInfo"/>
      </w:pPr>
      <w:r>
        <w:t>Morgan Davies</w:t>
      </w:r>
      <w:r w:rsidR="00C6554A">
        <w:t xml:space="preserve"> | </w:t>
      </w:r>
      <w:r>
        <w:t>2205285</w:t>
      </w:r>
    </w:p>
    <w:p w14:paraId="0D6E65A2" w14:textId="077CDED9" w:rsidR="00602628" w:rsidRDefault="00AF2EDB" w:rsidP="00672522">
      <w:pPr>
        <w:pStyle w:val="ContactInfo"/>
      </w:pPr>
      <w:r>
        <w:t>BEng Ene</w:t>
      </w:r>
      <w:r w:rsidR="00FA5078">
        <w:t>rgy and Environmental Engineering</w:t>
      </w:r>
      <w:r w:rsidR="004B69F3">
        <w:t xml:space="preserve"> | </w:t>
      </w:r>
      <w:r w:rsidR="00C107F5">
        <w:t xml:space="preserve">Engineering Applications and Study Skills | </w:t>
      </w:r>
      <w:r w:rsidR="00FF6016">
        <w:t>ACMA4007</w:t>
      </w:r>
    </w:p>
    <w:p w14:paraId="5C7DD265" w14:textId="72CDB048" w:rsidR="00FF6016" w:rsidRDefault="000C29EB" w:rsidP="00672522">
      <w:pPr>
        <w:pStyle w:val="ContactInfo"/>
      </w:pPr>
      <w:r>
        <w:t>Submission Date: 18/12/2022</w:t>
      </w:r>
    </w:p>
    <w:p w14:paraId="57F0AB39" w14:textId="09327FEC" w:rsidR="000C29EB" w:rsidRDefault="004D211B" w:rsidP="00672522">
      <w:pPr>
        <w:pStyle w:val="ContactInfo"/>
      </w:pPr>
      <w:r>
        <w:t>Dr K A Tudor</w:t>
      </w:r>
    </w:p>
    <w:p w14:paraId="7162322F" w14:textId="77777777" w:rsidR="005A216A" w:rsidRPr="00672522" w:rsidRDefault="005A216A" w:rsidP="00672522">
      <w:pPr>
        <w:pStyle w:val="ContactInfo"/>
      </w:pPr>
    </w:p>
    <w:p w14:paraId="15418A3E" w14:textId="77777777" w:rsidR="00DA083A" w:rsidRDefault="00DA083A" w:rsidP="00C6554A">
      <w:pPr>
        <w:pStyle w:val="ContactInfo"/>
      </w:pPr>
    </w:p>
    <w:p w14:paraId="5DC15AC4" w14:textId="77777777" w:rsidR="00FA5078" w:rsidRDefault="00FA5078" w:rsidP="00C6554A">
      <w:pPr>
        <w:pStyle w:val="ContactInfo"/>
      </w:pPr>
    </w:p>
    <w:p w14:paraId="557FF75D" w14:textId="4CBB837D" w:rsidR="000C0F3A" w:rsidRDefault="000C0F3A" w:rsidP="00C6554A">
      <w:pPr>
        <w:pStyle w:val="ContactInfo"/>
      </w:pPr>
    </w:p>
    <w:p w14:paraId="55389561" w14:textId="54F71FA0" w:rsidR="000C0F3A" w:rsidRDefault="000C0F3A" w:rsidP="00C6554A">
      <w:pPr>
        <w:pStyle w:val="ContactInfo"/>
      </w:pPr>
    </w:p>
    <w:p w14:paraId="506FB1F0" w14:textId="77777777" w:rsidR="000C0F3A" w:rsidRDefault="000C0F3A" w:rsidP="00C6554A">
      <w:pPr>
        <w:pStyle w:val="ContactInfo"/>
      </w:pPr>
    </w:p>
    <w:p w14:paraId="6A1462D9" w14:textId="77777777" w:rsidR="000C0F3A" w:rsidRDefault="000C0F3A" w:rsidP="00C6554A">
      <w:pPr>
        <w:pStyle w:val="ContactInfo"/>
      </w:pPr>
    </w:p>
    <w:p w14:paraId="195A4A58" w14:textId="680A315B" w:rsidR="00C6554A" w:rsidRDefault="00C6554A" w:rsidP="00C6554A">
      <w:pPr>
        <w:pStyle w:val="ContactInfo"/>
      </w:pPr>
      <w:r>
        <w:br w:type="page"/>
      </w:r>
    </w:p>
    <w:p w14:paraId="6031FC2C" w14:textId="0BB46020" w:rsidR="002C74C0" w:rsidRPr="00B667A8" w:rsidRDefault="00B667A8" w:rsidP="00B63C7B">
      <w:pPr>
        <w:pStyle w:val="Heading1"/>
        <w:rPr>
          <w:u w:val="single"/>
        </w:rPr>
      </w:pPr>
      <w:r w:rsidRPr="00B667A8">
        <w:rPr>
          <w:u w:val="single"/>
        </w:rPr>
        <w:lastRenderedPageBreak/>
        <w:t>Contents</w:t>
      </w:r>
    </w:p>
    <w:p w14:paraId="6B13B64B" w14:textId="5323FCB7" w:rsidR="00516251" w:rsidRDefault="00177365" w:rsidP="005A216A">
      <w:pPr>
        <w:pStyle w:val="ListParagraph"/>
        <w:numPr>
          <w:ilvl w:val="0"/>
          <w:numId w:val="16"/>
        </w:numPr>
      </w:pPr>
      <w:r>
        <w:t>Contents</w:t>
      </w:r>
      <w:r w:rsidR="002F056F">
        <w:t>…………………………………………………………………………………………………………………</w:t>
      </w:r>
      <w:r w:rsidR="00650115">
        <w:t>…1</w:t>
      </w:r>
    </w:p>
    <w:p w14:paraId="5B116452" w14:textId="4D058897" w:rsidR="00E441E3" w:rsidRDefault="003C5905" w:rsidP="0093734B">
      <w:pPr>
        <w:pStyle w:val="ListParagraph"/>
        <w:numPr>
          <w:ilvl w:val="0"/>
          <w:numId w:val="16"/>
        </w:numPr>
      </w:pPr>
      <w:r>
        <w:t>Introduction</w:t>
      </w:r>
      <w:r w:rsidR="008814BD">
        <w:t>……………………………………………………………………………………………………………</w:t>
      </w:r>
      <w:r w:rsidR="00446786">
        <w:t>.2</w:t>
      </w:r>
    </w:p>
    <w:p w14:paraId="1D960D2C" w14:textId="67B9A448" w:rsidR="00101078" w:rsidRDefault="00101078" w:rsidP="0093734B">
      <w:pPr>
        <w:pStyle w:val="ListParagraph"/>
        <w:numPr>
          <w:ilvl w:val="0"/>
          <w:numId w:val="16"/>
        </w:numPr>
      </w:pPr>
      <w:r>
        <w:t xml:space="preserve">Project </w:t>
      </w:r>
      <w:r w:rsidR="002261A7">
        <w:t>D</w:t>
      </w:r>
      <w:r>
        <w:t>evelopment</w:t>
      </w:r>
      <w:r w:rsidR="00446786">
        <w:t>……………………………………………………………………………………………</w:t>
      </w:r>
      <w:r w:rsidR="00422C30">
        <w:t>2-</w:t>
      </w:r>
      <w:r w:rsidR="002F4378">
        <w:t>4</w:t>
      </w:r>
    </w:p>
    <w:p w14:paraId="47FF0E3B" w14:textId="037C506B" w:rsidR="00101078" w:rsidRDefault="0082471B" w:rsidP="0093734B">
      <w:pPr>
        <w:pStyle w:val="ListParagraph"/>
        <w:numPr>
          <w:ilvl w:val="0"/>
          <w:numId w:val="16"/>
        </w:numPr>
      </w:pPr>
      <w:r>
        <w:t>Health and Safety Legislation and Standards</w:t>
      </w:r>
      <w:r w:rsidR="0098554A">
        <w:t>…………………………………………………………4</w:t>
      </w:r>
    </w:p>
    <w:p w14:paraId="0FCDE419" w14:textId="04E3D314" w:rsidR="0082471B" w:rsidRDefault="0082471B" w:rsidP="0093734B">
      <w:pPr>
        <w:pStyle w:val="ListParagraph"/>
        <w:numPr>
          <w:ilvl w:val="0"/>
          <w:numId w:val="16"/>
        </w:numPr>
      </w:pPr>
      <w:r>
        <w:t xml:space="preserve">Environmental and Sustainability </w:t>
      </w:r>
      <w:r w:rsidR="002261A7">
        <w:t>Considerations</w:t>
      </w:r>
      <w:r w:rsidR="000169B8">
        <w:t>…………………………………………………5</w:t>
      </w:r>
    </w:p>
    <w:p w14:paraId="0FCE3484" w14:textId="77284001" w:rsidR="002261A7" w:rsidRDefault="002261A7" w:rsidP="0093734B">
      <w:pPr>
        <w:pStyle w:val="ListParagraph"/>
        <w:numPr>
          <w:ilvl w:val="0"/>
          <w:numId w:val="16"/>
        </w:numPr>
      </w:pPr>
      <w:r>
        <w:t>Conclusion</w:t>
      </w:r>
      <w:r w:rsidR="00BD4AD2">
        <w:t>……………………………………………………………………………………………………………</w:t>
      </w:r>
      <w:r w:rsidR="005E61C4">
        <w:t>5-6</w:t>
      </w:r>
    </w:p>
    <w:p w14:paraId="7EFBACF6" w14:textId="2644D245" w:rsidR="002261A7" w:rsidRDefault="002261A7" w:rsidP="0093734B">
      <w:pPr>
        <w:pStyle w:val="ListParagraph"/>
        <w:numPr>
          <w:ilvl w:val="0"/>
          <w:numId w:val="16"/>
        </w:numPr>
      </w:pPr>
      <w:r>
        <w:t>Reference List</w:t>
      </w:r>
      <w:r w:rsidR="00BD4AD2">
        <w:t>………………………………………………………………………………………………………</w:t>
      </w:r>
      <w:r w:rsidR="005E61C4">
        <w:t>6-7</w:t>
      </w:r>
    </w:p>
    <w:p w14:paraId="0AB7A9E5" w14:textId="7DE6D94C" w:rsidR="00516251" w:rsidRDefault="00516251"/>
    <w:p w14:paraId="1C2B39CA" w14:textId="4154B38E" w:rsidR="008056DC" w:rsidRDefault="008056DC"/>
    <w:p w14:paraId="697918C3" w14:textId="65B7EA4C" w:rsidR="008056DC" w:rsidRDefault="008056DC"/>
    <w:p w14:paraId="5BA4504E" w14:textId="49A9B35A" w:rsidR="008056DC" w:rsidRDefault="008056DC"/>
    <w:p w14:paraId="0E525692" w14:textId="07CFCE79" w:rsidR="008056DC" w:rsidRDefault="008056DC"/>
    <w:p w14:paraId="4A30AA9C" w14:textId="480DF46B" w:rsidR="008056DC" w:rsidRDefault="008056DC"/>
    <w:p w14:paraId="5A668D3A" w14:textId="2B44DA8A" w:rsidR="008056DC" w:rsidRDefault="008056DC"/>
    <w:p w14:paraId="0B80AC43" w14:textId="625D4ECB" w:rsidR="008056DC" w:rsidRDefault="008056DC"/>
    <w:p w14:paraId="30A4B463" w14:textId="39A9105C" w:rsidR="008056DC" w:rsidRDefault="008056DC"/>
    <w:p w14:paraId="25E55D75" w14:textId="6B3F28A5" w:rsidR="008056DC" w:rsidRDefault="008056DC"/>
    <w:p w14:paraId="7107254B" w14:textId="3A2EA90E" w:rsidR="008056DC" w:rsidRDefault="008056DC"/>
    <w:p w14:paraId="2B184CD6" w14:textId="5E4883E8" w:rsidR="008056DC" w:rsidRDefault="008056DC"/>
    <w:p w14:paraId="1EF95724" w14:textId="5E90BD38" w:rsidR="008056DC" w:rsidRDefault="008056DC"/>
    <w:p w14:paraId="71B7EF92" w14:textId="386EB943" w:rsidR="008056DC" w:rsidRDefault="008056DC"/>
    <w:p w14:paraId="0AC617AF" w14:textId="6C874DF8" w:rsidR="008056DC" w:rsidRDefault="008056DC"/>
    <w:p w14:paraId="1DC7022E" w14:textId="57FE102B" w:rsidR="008056DC" w:rsidRDefault="002261A7" w:rsidP="002261A7">
      <w:pPr>
        <w:pStyle w:val="Heading1"/>
        <w:rPr>
          <w:u w:val="single"/>
        </w:rPr>
      </w:pPr>
      <w:r>
        <w:rPr>
          <w:u w:val="single"/>
        </w:rPr>
        <w:lastRenderedPageBreak/>
        <w:t>Introduction</w:t>
      </w:r>
    </w:p>
    <w:p w14:paraId="48BF395B" w14:textId="3FD334D4" w:rsidR="003500DE" w:rsidRDefault="00D97674" w:rsidP="00CD2DF5">
      <w:pPr>
        <w:ind w:left="357" w:firstLine="0"/>
      </w:pPr>
      <w:r>
        <w:t xml:space="preserve">This report </w:t>
      </w:r>
      <w:r w:rsidR="00A16336">
        <w:t xml:space="preserve">will </w:t>
      </w:r>
      <w:r w:rsidR="00F636AC">
        <w:t>cover the</w:t>
      </w:r>
      <w:r w:rsidR="003351F9">
        <w:t xml:space="preserve"> concept, design and production</w:t>
      </w:r>
      <w:r w:rsidR="00F636AC">
        <w:t xml:space="preserve"> </w:t>
      </w:r>
      <w:r w:rsidR="003351F9">
        <w:t xml:space="preserve">of a </w:t>
      </w:r>
      <w:r w:rsidR="00CD2DF5">
        <w:t xml:space="preserve">canoe paddle which will be </w:t>
      </w:r>
      <w:r w:rsidR="00D465E8">
        <w:t xml:space="preserve">a </w:t>
      </w:r>
      <w:r w:rsidR="00CD2DF5">
        <w:t>perfect</w:t>
      </w:r>
      <w:r w:rsidR="00D465E8">
        <w:t xml:space="preserve"> fit</w:t>
      </w:r>
      <w:r w:rsidR="00CD2DF5">
        <w:t xml:space="preserve"> for </w:t>
      </w:r>
      <w:r w:rsidR="00D86432">
        <w:t xml:space="preserve">a wide range </w:t>
      </w:r>
      <w:r w:rsidR="000C00CC">
        <w:t>of canoeing types for</w:t>
      </w:r>
      <w:r w:rsidR="00D86432">
        <w:t xml:space="preserve"> </w:t>
      </w:r>
      <w:r w:rsidR="00CD2DF5">
        <w:t xml:space="preserve">beginner canoeists. </w:t>
      </w:r>
      <w:r w:rsidR="00841A6B">
        <w:t>It</w:t>
      </w:r>
      <w:r w:rsidR="003F07DF">
        <w:t xml:space="preserve"> will </w:t>
      </w:r>
      <w:r w:rsidR="00841A6B">
        <w:t xml:space="preserve">further </w:t>
      </w:r>
      <w:r w:rsidR="003F07DF">
        <w:t>cover</w:t>
      </w:r>
      <w:r w:rsidR="00B81E49">
        <w:t xml:space="preserve"> how</w:t>
      </w:r>
      <w:r w:rsidR="003F07DF">
        <w:t xml:space="preserve"> </w:t>
      </w:r>
      <w:r w:rsidR="00B81E49">
        <w:t>the process will be carried out by the team for success</w:t>
      </w:r>
      <w:r w:rsidR="00B03F67">
        <w:t xml:space="preserve"> as smoothly as possible</w:t>
      </w:r>
      <w:r w:rsidR="001F5B58">
        <w:t xml:space="preserve">, while meeting </w:t>
      </w:r>
      <w:r w:rsidR="00791535">
        <w:t>the appropriate standards. These</w:t>
      </w:r>
      <w:r w:rsidR="00841A6B">
        <w:t xml:space="preserve"> standards</w:t>
      </w:r>
      <w:r w:rsidR="00791535">
        <w:t xml:space="preserve"> </w:t>
      </w:r>
      <w:proofErr w:type="gramStart"/>
      <w:r w:rsidR="003B1B65">
        <w:t>are:</w:t>
      </w:r>
      <w:proofErr w:type="gramEnd"/>
      <w:r w:rsidR="00791535">
        <w:t xml:space="preserve"> sustainability, ergonomics, </w:t>
      </w:r>
      <w:r w:rsidR="00841A6B">
        <w:t xml:space="preserve">health and </w:t>
      </w:r>
      <w:r w:rsidR="00791535">
        <w:t>safety and</w:t>
      </w:r>
      <w:r w:rsidR="00850E84">
        <w:t xml:space="preserve"> the ability for the paddle </w:t>
      </w:r>
      <w:r w:rsidR="00CE52CA">
        <w:t>to be versatile across all canoeing types</w:t>
      </w:r>
      <w:r w:rsidR="00933933">
        <w:t>,</w:t>
      </w:r>
      <w:r w:rsidR="00CE52CA">
        <w:t xml:space="preserve"> </w:t>
      </w:r>
      <w:r w:rsidR="00EC0FB6">
        <w:t xml:space="preserve">which will be </w:t>
      </w:r>
      <w:r w:rsidR="00737BB5">
        <w:t>ideal for beginner canoeists</w:t>
      </w:r>
      <w:r w:rsidR="008E7AD7">
        <w:t xml:space="preserve"> who have not</w:t>
      </w:r>
      <w:r w:rsidR="00741015">
        <w:t xml:space="preserve"> yet worked out</w:t>
      </w:r>
      <w:r w:rsidR="008E7AD7">
        <w:t xml:space="preserve"> which fits their needs</w:t>
      </w:r>
      <w:r w:rsidR="008D25F4">
        <w:t xml:space="preserve"> for the watersports they are to discover is best for them</w:t>
      </w:r>
      <w:r w:rsidR="00737BB5">
        <w:t>.</w:t>
      </w:r>
    </w:p>
    <w:p w14:paraId="35F044E6" w14:textId="5D8FF5CF" w:rsidR="003500DE" w:rsidRDefault="003500DE" w:rsidP="003500DE"/>
    <w:p w14:paraId="76D5E043" w14:textId="7B90B5FD" w:rsidR="003500DE" w:rsidRDefault="002E469F" w:rsidP="003500DE">
      <w:pPr>
        <w:pStyle w:val="Heading1"/>
        <w:rPr>
          <w:u w:val="single"/>
        </w:rPr>
      </w:pPr>
      <w:r>
        <w:rPr>
          <w:u w:val="single"/>
        </w:rPr>
        <w:t>P</w:t>
      </w:r>
      <w:r w:rsidR="002F017B">
        <w:rPr>
          <w:u w:val="single"/>
        </w:rPr>
        <w:t>roject development</w:t>
      </w:r>
    </w:p>
    <w:p w14:paraId="79A2B261" w14:textId="324A3D0C" w:rsidR="002F017B" w:rsidRDefault="00DE2742" w:rsidP="00F759A4">
      <w:pPr>
        <w:ind w:left="357" w:firstLine="0"/>
      </w:pPr>
      <w:r>
        <w:t xml:space="preserve">In order to ensure the </w:t>
      </w:r>
      <w:r w:rsidR="001A7FDD">
        <w:t>project undertaken is run smoothly, there are certain s</w:t>
      </w:r>
      <w:r w:rsidR="00A529E0">
        <w:t>teps and considerations that need to be account</w:t>
      </w:r>
      <w:r w:rsidR="00F759A4">
        <w:t>ed for.</w:t>
      </w:r>
      <w:r w:rsidR="00850D85">
        <w:t xml:space="preserve"> One of the first </w:t>
      </w:r>
      <w:r w:rsidR="00E30476">
        <w:t xml:space="preserve">of these to overcome is </w:t>
      </w:r>
      <w:r w:rsidR="003463F9">
        <w:t xml:space="preserve">the </w:t>
      </w:r>
      <w:r w:rsidR="00E30476">
        <w:t>designing</w:t>
      </w:r>
      <w:r w:rsidR="003463F9">
        <w:t xml:space="preserve"> process of</w:t>
      </w:r>
      <w:r w:rsidR="00E30476">
        <w:t xml:space="preserve"> a unique paddle which is</w:t>
      </w:r>
      <w:r w:rsidR="003463F9">
        <w:t xml:space="preserve"> perfect for multiple canoeing types which will make it perfect for beginners who are undecided on </w:t>
      </w:r>
      <w:r w:rsidR="00622D15">
        <w:t xml:space="preserve">which type of canoeing they prefer. </w:t>
      </w:r>
      <w:r w:rsidR="00F95011">
        <w:t xml:space="preserve">The second is ergonomics to </w:t>
      </w:r>
      <w:r w:rsidR="00060289">
        <w:t xml:space="preserve">ensure the paddle is comfortable for the user as canoeing can </w:t>
      </w:r>
      <w:r w:rsidR="00F932B1">
        <w:t>become painful</w:t>
      </w:r>
      <w:r w:rsidR="000555A6">
        <w:t xml:space="preserve"> and fatiguing</w:t>
      </w:r>
      <w:r w:rsidR="00F932B1">
        <w:t xml:space="preserve"> if the ergonomics are not accounted for, therefore</w:t>
      </w:r>
      <w:r w:rsidR="00CB32B6">
        <w:t>,</w:t>
      </w:r>
      <w:r w:rsidR="00F932B1">
        <w:t xml:space="preserve"> this is an important feature of the project.</w:t>
      </w:r>
      <w:r w:rsidR="00CB32B6">
        <w:t xml:space="preserve"> </w:t>
      </w:r>
    </w:p>
    <w:p w14:paraId="63187EEC" w14:textId="56180503" w:rsidR="00503C5B" w:rsidRDefault="00CB32B6" w:rsidP="00F759A4">
      <w:pPr>
        <w:ind w:left="357" w:firstLine="0"/>
        <w:rPr>
          <w:rStyle w:val="Emphasis"/>
          <w:i w:val="0"/>
          <w:iCs w:val="0"/>
          <w:shd w:val="clear" w:color="auto" w:fill="FFFFFF"/>
        </w:rPr>
      </w:pPr>
      <w:r>
        <w:t>The first step of the project i</w:t>
      </w:r>
      <w:r w:rsidR="008940D1">
        <w:t xml:space="preserve">s </w:t>
      </w:r>
      <w:r w:rsidR="003A46EA">
        <w:t>for the team to</w:t>
      </w:r>
      <w:r w:rsidR="008940D1">
        <w:t xml:space="preserve"> design the paddle using </w:t>
      </w:r>
      <w:r w:rsidR="00D2520F">
        <w:t>CAD software</w:t>
      </w:r>
      <w:r w:rsidR="00A1199A">
        <w:t xml:space="preserve">. This </w:t>
      </w:r>
      <w:r w:rsidR="00423C36">
        <w:t xml:space="preserve">allows for a 3D image, so the product can be </w:t>
      </w:r>
      <w:r w:rsidR="00C618AC">
        <w:t>viewed in a virtual but realistic space</w:t>
      </w:r>
      <w:r w:rsidR="001C5EA7">
        <w:t xml:space="preserve"> which </w:t>
      </w:r>
      <w:r w:rsidR="001D14B1">
        <w:t>ensures a</w:t>
      </w:r>
      <w:r w:rsidR="001C5EA7">
        <w:t>n</w:t>
      </w:r>
      <w:r w:rsidR="00B84DC5">
        <w:t xml:space="preserve"> accurate</w:t>
      </w:r>
      <w:r w:rsidR="001C5EA7">
        <w:t xml:space="preserve"> design</w:t>
      </w:r>
      <w:r w:rsidR="00B84DC5">
        <w:t xml:space="preserve"> can be made.</w:t>
      </w:r>
      <w:r w:rsidR="00C32DB2">
        <w:t xml:space="preserve"> The </w:t>
      </w:r>
      <w:r w:rsidR="006D1274">
        <w:t>next</w:t>
      </w:r>
      <w:r w:rsidR="00C32DB2">
        <w:t xml:space="preserve"> step of th</w:t>
      </w:r>
      <w:r w:rsidR="006D1274">
        <w:t>e</w:t>
      </w:r>
      <w:r w:rsidR="001B1A12">
        <w:t xml:space="preserve"> design stage is t</w:t>
      </w:r>
      <w:r w:rsidR="002116E2">
        <w:t xml:space="preserve">o </w:t>
      </w:r>
      <w:r w:rsidR="002818EC">
        <w:t>construct a basic paddle which will need to be developed in order to carry out the versatility specification</w:t>
      </w:r>
      <w:r w:rsidR="00B030D8">
        <w:t>.</w:t>
      </w:r>
      <w:r w:rsidR="009661FC">
        <w:t xml:space="preserve"> A </w:t>
      </w:r>
      <w:r w:rsidR="00093431">
        <w:t xml:space="preserve">range of features that need to be </w:t>
      </w:r>
      <w:r w:rsidR="009917A4">
        <w:t>considered</w:t>
      </w:r>
      <w:r w:rsidR="00093431">
        <w:t xml:space="preserve"> are for the </w:t>
      </w:r>
      <w:r w:rsidR="00450557">
        <w:t xml:space="preserve">different canoeing types which </w:t>
      </w:r>
      <w:r w:rsidR="00450557" w:rsidRPr="00450557">
        <w:t xml:space="preserve">are </w:t>
      </w:r>
      <w:r w:rsidR="00450557" w:rsidRPr="005D3F91">
        <w:rPr>
          <w:rStyle w:val="Strong"/>
          <w:b w:val="0"/>
          <w:bCs w:val="0"/>
          <w:shd w:val="clear" w:color="auto" w:fill="FFFFFF"/>
        </w:rPr>
        <w:t>river, recreational, whitewater, racing,</w:t>
      </w:r>
      <w:r w:rsidR="00F7017A">
        <w:rPr>
          <w:rStyle w:val="Strong"/>
          <w:b w:val="0"/>
          <w:bCs w:val="0"/>
          <w:shd w:val="clear" w:color="auto" w:fill="FFFFFF"/>
        </w:rPr>
        <w:t xml:space="preserve"> </w:t>
      </w:r>
      <w:r w:rsidR="00450557" w:rsidRPr="005D3F91">
        <w:rPr>
          <w:rStyle w:val="Strong"/>
          <w:b w:val="0"/>
          <w:bCs w:val="0"/>
          <w:shd w:val="clear" w:color="auto" w:fill="FFFFFF"/>
        </w:rPr>
        <w:t>fishing</w:t>
      </w:r>
      <w:r w:rsidR="00F7017A">
        <w:rPr>
          <w:rStyle w:val="Strong"/>
          <w:b w:val="0"/>
          <w:bCs w:val="0"/>
          <w:shd w:val="clear" w:color="auto" w:fill="FFFFFF"/>
        </w:rPr>
        <w:t xml:space="preserve"> and expedition</w:t>
      </w:r>
      <w:r w:rsidR="005D3F91">
        <w:rPr>
          <w:rStyle w:val="Emphasis"/>
          <w:b/>
          <w:bCs/>
          <w:shd w:val="clear" w:color="auto" w:fill="FFFFFF"/>
        </w:rPr>
        <w:t xml:space="preserve"> </w:t>
      </w:r>
      <w:r w:rsidR="003C161E" w:rsidRPr="003C161E">
        <w:rPr>
          <w:rStyle w:val="Emphasis"/>
          <w:i w:val="0"/>
          <w:iCs w:val="0"/>
          <w:shd w:val="clear" w:color="auto" w:fill="FFFFFF"/>
        </w:rPr>
        <w:t>(Steve, n.d.)</w:t>
      </w:r>
      <w:r w:rsidR="009917A4">
        <w:rPr>
          <w:rStyle w:val="Emphasis"/>
          <w:i w:val="0"/>
          <w:iCs w:val="0"/>
          <w:shd w:val="clear" w:color="auto" w:fill="FFFFFF"/>
        </w:rPr>
        <w:t xml:space="preserve">. For </w:t>
      </w:r>
      <w:r w:rsidR="005722B2">
        <w:rPr>
          <w:rStyle w:val="Emphasis"/>
          <w:i w:val="0"/>
          <w:iCs w:val="0"/>
          <w:shd w:val="clear" w:color="auto" w:fill="FFFFFF"/>
        </w:rPr>
        <w:t>all</w:t>
      </w:r>
      <w:r w:rsidR="002E6D1B">
        <w:rPr>
          <w:rStyle w:val="Emphasis"/>
          <w:i w:val="0"/>
          <w:iCs w:val="0"/>
          <w:shd w:val="clear" w:color="auto" w:fill="FFFFFF"/>
        </w:rPr>
        <w:t xml:space="preserve"> these types, a ‘hybrid’ paddle needs to be created to act as a compromise for </w:t>
      </w:r>
      <w:r w:rsidR="00610BC9">
        <w:rPr>
          <w:rStyle w:val="Emphasis"/>
          <w:i w:val="0"/>
          <w:iCs w:val="0"/>
          <w:shd w:val="clear" w:color="auto" w:fill="FFFFFF"/>
        </w:rPr>
        <w:t xml:space="preserve">it to work well with </w:t>
      </w:r>
      <w:r w:rsidR="00434997">
        <w:rPr>
          <w:rStyle w:val="Emphasis"/>
          <w:i w:val="0"/>
          <w:iCs w:val="0"/>
          <w:shd w:val="clear" w:color="auto" w:fill="FFFFFF"/>
        </w:rPr>
        <w:t>all</w:t>
      </w:r>
      <w:r w:rsidR="00610BC9">
        <w:rPr>
          <w:rStyle w:val="Emphasis"/>
          <w:i w:val="0"/>
          <w:iCs w:val="0"/>
          <w:shd w:val="clear" w:color="auto" w:fill="FFFFFF"/>
        </w:rPr>
        <w:t xml:space="preserve"> these types</w:t>
      </w:r>
      <w:r w:rsidR="005722B2">
        <w:rPr>
          <w:rStyle w:val="Emphasis"/>
          <w:i w:val="0"/>
          <w:iCs w:val="0"/>
          <w:shd w:val="clear" w:color="auto" w:fill="FFFFFF"/>
        </w:rPr>
        <w:t>.</w:t>
      </w:r>
      <w:r w:rsidR="002B77EC">
        <w:rPr>
          <w:rStyle w:val="Emphasis"/>
          <w:i w:val="0"/>
          <w:iCs w:val="0"/>
          <w:shd w:val="clear" w:color="auto" w:fill="FFFFFF"/>
        </w:rPr>
        <w:t xml:space="preserve"> Once this has been made in CAD</w:t>
      </w:r>
      <w:r w:rsidR="00D51A48">
        <w:rPr>
          <w:rStyle w:val="Emphasis"/>
          <w:i w:val="0"/>
          <w:iCs w:val="0"/>
          <w:shd w:val="clear" w:color="auto" w:fill="FFFFFF"/>
        </w:rPr>
        <w:t>, the material choices need to be considered</w:t>
      </w:r>
      <w:r w:rsidR="00A93B54">
        <w:rPr>
          <w:rStyle w:val="Emphasis"/>
          <w:i w:val="0"/>
          <w:iCs w:val="0"/>
          <w:shd w:val="clear" w:color="auto" w:fill="FFFFFF"/>
        </w:rPr>
        <w:t xml:space="preserve"> to overcome the </w:t>
      </w:r>
      <w:r w:rsidR="00EA2315">
        <w:rPr>
          <w:rStyle w:val="Emphasis"/>
          <w:i w:val="0"/>
          <w:iCs w:val="0"/>
          <w:shd w:val="clear" w:color="auto" w:fill="FFFFFF"/>
        </w:rPr>
        <w:t>problem</w:t>
      </w:r>
      <w:r w:rsidR="00503C5B">
        <w:rPr>
          <w:rStyle w:val="Emphasis"/>
          <w:i w:val="0"/>
          <w:iCs w:val="0"/>
          <w:shd w:val="clear" w:color="auto" w:fill="FFFFFF"/>
        </w:rPr>
        <w:t>s</w:t>
      </w:r>
      <w:r w:rsidR="00EA2315">
        <w:rPr>
          <w:rStyle w:val="Emphasis"/>
          <w:i w:val="0"/>
          <w:iCs w:val="0"/>
          <w:shd w:val="clear" w:color="auto" w:fill="FFFFFF"/>
        </w:rPr>
        <w:t xml:space="preserve"> for it not </w:t>
      </w:r>
      <w:r w:rsidR="008F628C">
        <w:rPr>
          <w:rStyle w:val="Emphasis"/>
          <w:i w:val="0"/>
          <w:iCs w:val="0"/>
          <w:shd w:val="clear" w:color="auto" w:fill="FFFFFF"/>
        </w:rPr>
        <w:t>being</w:t>
      </w:r>
      <w:r w:rsidR="00EA2315">
        <w:rPr>
          <w:rStyle w:val="Emphasis"/>
          <w:i w:val="0"/>
          <w:iCs w:val="0"/>
          <w:shd w:val="clear" w:color="auto" w:fill="FFFFFF"/>
        </w:rPr>
        <w:t xml:space="preserve"> strong enough, </w:t>
      </w:r>
      <w:r w:rsidR="00434997">
        <w:rPr>
          <w:rStyle w:val="Emphasis"/>
          <w:i w:val="0"/>
          <w:iCs w:val="0"/>
          <w:shd w:val="clear" w:color="auto" w:fill="FFFFFF"/>
        </w:rPr>
        <w:t>comfortable, durable and lightweight</w:t>
      </w:r>
      <w:r w:rsidR="002467DD">
        <w:rPr>
          <w:rStyle w:val="Emphasis"/>
          <w:i w:val="0"/>
          <w:iCs w:val="0"/>
          <w:shd w:val="clear" w:color="auto" w:fill="FFFFFF"/>
        </w:rPr>
        <w:t xml:space="preserve"> for long journeys</w:t>
      </w:r>
      <w:r w:rsidR="00D51A48">
        <w:rPr>
          <w:rStyle w:val="Emphasis"/>
          <w:i w:val="0"/>
          <w:iCs w:val="0"/>
          <w:shd w:val="clear" w:color="auto" w:fill="FFFFFF"/>
        </w:rPr>
        <w:t>.</w:t>
      </w:r>
      <w:r w:rsidR="005722B2">
        <w:rPr>
          <w:rStyle w:val="Emphasis"/>
          <w:i w:val="0"/>
          <w:iCs w:val="0"/>
          <w:shd w:val="clear" w:color="auto" w:fill="FFFFFF"/>
        </w:rPr>
        <w:t xml:space="preserve"> </w:t>
      </w:r>
    </w:p>
    <w:p w14:paraId="4201F3D1" w14:textId="08797D77" w:rsidR="00E37354" w:rsidRDefault="00434997" w:rsidP="00630208">
      <w:pPr>
        <w:ind w:left="357" w:firstLine="0"/>
        <w:rPr>
          <w:rStyle w:val="Emphasis"/>
          <w:i w:val="0"/>
          <w:iCs w:val="0"/>
          <w:shd w:val="clear" w:color="auto" w:fill="FFFFFF"/>
        </w:rPr>
      </w:pPr>
      <w:r>
        <w:rPr>
          <w:rStyle w:val="Emphasis"/>
          <w:i w:val="0"/>
          <w:iCs w:val="0"/>
          <w:shd w:val="clear" w:color="auto" w:fill="FFFFFF"/>
        </w:rPr>
        <w:lastRenderedPageBreak/>
        <w:t>For</w:t>
      </w:r>
      <w:r w:rsidR="00D51A48">
        <w:rPr>
          <w:rStyle w:val="Emphasis"/>
          <w:i w:val="0"/>
          <w:iCs w:val="0"/>
          <w:shd w:val="clear" w:color="auto" w:fill="FFFFFF"/>
        </w:rPr>
        <w:t xml:space="preserve"> it to be a well-rounded paddle</w:t>
      </w:r>
      <w:r w:rsidR="001409B9">
        <w:rPr>
          <w:rStyle w:val="Emphasis"/>
          <w:i w:val="0"/>
          <w:iCs w:val="0"/>
          <w:shd w:val="clear" w:color="auto" w:fill="FFFFFF"/>
        </w:rPr>
        <w:t>,</w:t>
      </w:r>
      <w:r w:rsidR="008B7BC9">
        <w:rPr>
          <w:rStyle w:val="Emphasis"/>
          <w:i w:val="0"/>
          <w:iCs w:val="0"/>
          <w:shd w:val="clear" w:color="auto" w:fill="FFFFFF"/>
        </w:rPr>
        <w:t xml:space="preserve"> the</w:t>
      </w:r>
      <w:r w:rsidR="004432CF">
        <w:rPr>
          <w:rStyle w:val="Emphasis"/>
          <w:i w:val="0"/>
          <w:iCs w:val="0"/>
          <w:shd w:val="clear" w:color="auto" w:fill="FFFFFF"/>
        </w:rPr>
        <w:t xml:space="preserve"> paddle needs to be </w:t>
      </w:r>
      <w:r w:rsidR="00372EE3">
        <w:rPr>
          <w:rStyle w:val="Emphasis"/>
          <w:i w:val="0"/>
          <w:iCs w:val="0"/>
          <w:shd w:val="clear" w:color="auto" w:fill="FFFFFF"/>
        </w:rPr>
        <w:t>finished with</w:t>
      </w:r>
      <w:r w:rsidR="008409A3">
        <w:rPr>
          <w:rStyle w:val="Emphasis"/>
          <w:i w:val="0"/>
          <w:iCs w:val="0"/>
          <w:shd w:val="clear" w:color="auto" w:fill="FFFFFF"/>
        </w:rPr>
        <w:t xml:space="preserve"> a </w:t>
      </w:r>
      <w:r w:rsidR="008360B2">
        <w:rPr>
          <w:rStyle w:val="Emphasis"/>
          <w:i w:val="0"/>
          <w:iCs w:val="0"/>
          <w:shd w:val="clear" w:color="auto" w:fill="FFFFFF"/>
        </w:rPr>
        <w:t>high-grade</w:t>
      </w:r>
      <w:r w:rsidR="008409A3">
        <w:rPr>
          <w:rStyle w:val="Emphasis"/>
          <w:i w:val="0"/>
          <w:iCs w:val="0"/>
          <w:shd w:val="clear" w:color="auto" w:fill="FFFFFF"/>
        </w:rPr>
        <w:t xml:space="preserve"> resin </w:t>
      </w:r>
      <w:r w:rsidR="002C4101">
        <w:rPr>
          <w:rStyle w:val="Emphasis"/>
          <w:i w:val="0"/>
          <w:iCs w:val="0"/>
          <w:shd w:val="clear" w:color="auto" w:fill="FFFFFF"/>
        </w:rPr>
        <w:t xml:space="preserve">on the blade </w:t>
      </w:r>
      <w:r w:rsidR="00975460">
        <w:rPr>
          <w:rStyle w:val="Emphasis"/>
          <w:i w:val="0"/>
          <w:iCs w:val="0"/>
          <w:shd w:val="clear" w:color="auto" w:fill="FFFFFF"/>
        </w:rPr>
        <w:t xml:space="preserve">with a fiberglass edge. </w:t>
      </w:r>
      <w:r w:rsidR="00EE0752">
        <w:rPr>
          <w:rStyle w:val="Emphasis"/>
          <w:i w:val="0"/>
          <w:iCs w:val="0"/>
          <w:shd w:val="clear" w:color="auto" w:fill="FFFFFF"/>
        </w:rPr>
        <w:t xml:space="preserve">This is </w:t>
      </w:r>
      <w:r w:rsidR="002C4101">
        <w:rPr>
          <w:rStyle w:val="Emphasis"/>
          <w:i w:val="0"/>
          <w:iCs w:val="0"/>
          <w:shd w:val="clear" w:color="auto" w:fill="FFFFFF"/>
        </w:rPr>
        <w:t xml:space="preserve">to ensure </w:t>
      </w:r>
      <w:r w:rsidR="00975460">
        <w:rPr>
          <w:rStyle w:val="Emphasis"/>
          <w:i w:val="0"/>
          <w:iCs w:val="0"/>
          <w:shd w:val="clear" w:color="auto" w:fill="FFFFFF"/>
        </w:rPr>
        <w:t xml:space="preserve">it is protected </w:t>
      </w:r>
      <w:r w:rsidR="007507C0">
        <w:rPr>
          <w:rStyle w:val="Emphasis"/>
          <w:i w:val="0"/>
          <w:iCs w:val="0"/>
          <w:shd w:val="clear" w:color="auto" w:fill="FFFFFF"/>
        </w:rPr>
        <w:t xml:space="preserve">against water damage </w:t>
      </w:r>
      <w:r w:rsidR="00975460">
        <w:rPr>
          <w:rStyle w:val="Emphasis"/>
          <w:i w:val="0"/>
          <w:iCs w:val="0"/>
          <w:shd w:val="clear" w:color="auto" w:fill="FFFFFF"/>
        </w:rPr>
        <w:t xml:space="preserve">for long journeys </w:t>
      </w:r>
      <w:r w:rsidR="00EE0752">
        <w:rPr>
          <w:rStyle w:val="Emphasis"/>
          <w:i w:val="0"/>
          <w:iCs w:val="0"/>
          <w:shd w:val="clear" w:color="auto" w:fill="FFFFFF"/>
        </w:rPr>
        <w:t xml:space="preserve">while toughening the edge </w:t>
      </w:r>
      <w:r w:rsidR="00764B1E">
        <w:rPr>
          <w:rStyle w:val="Emphasis"/>
          <w:i w:val="0"/>
          <w:iCs w:val="0"/>
          <w:shd w:val="clear" w:color="auto" w:fill="FFFFFF"/>
        </w:rPr>
        <w:t>in case</w:t>
      </w:r>
      <w:r w:rsidR="00FE5422">
        <w:rPr>
          <w:rStyle w:val="Emphasis"/>
          <w:i w:val="0"/>
          <w:iCs w:val="0"/>
          <w:shd w:val="clear" w:color="auto" w:fill="FFFFFF"/>
        </w:rPr>
        <w:t xml:space="preserve"> of collisions with rocks</w:t>
      </w:r>
      <w:r w:rsidR="00B55593">
        <w:rPr>
          <w:rStyle w:val="Emphasis"/>
          <w:i w:val="0"/>
          <w:iCs w:val="0"/>
          <w:shd w:val="clear" w:color="auto" w:fill="FFFFFF"/>
        </w:rPr>
        <w:t xml:space="preserve"> or other objects</w:t>
      </w:r>
      <w:r w:rsidR="008360B2">
        <w:rPr>
          <w:rStyle w:val="Emphasis"/>
          <w:i w:val="0"/>
          <w:iCs w:val="0"/>
          <w:shd w:val="clear" w:color="auto" w:fill="FFFFFF"/>
        </w:rPr>
        <w:t>. This ensures it may be used for whitewater and further provides a “beginner-proofing”</w:t>
      </w:r>
      <w:r w:rsidR="00454D25">
        <w:rPr>
          <w:rStyle w:val="Emphasis"/>
          <w:i w:val="0"/>
          <w:iCs w:val="0"/>
          <w:shd w:val="clear" w:color="auto" w:fill="FFFFFF"/>
        </w:rPr>
        <w:t xml:space="preserve"> </w:t>
      </w:r>
      <w:r w:rsidR="0053430F" w:rsidRPr="0053430F">
        <w:rPr>
          <w:rStyle w:val="Emphasis"/>
          <w:i w:val="0"/>
          <w:iCs w:val="0"/>
          <w:shd w:val="clear" w:color="auto" w:fill="FFFFFF"/>
        </w:rPr>
        <w:t>(Bending Branches, 2021)</w:t>
      </w:r>
      <w:r w:rsidR="00454D25">
        <w:rPr>
          <w:rStyle w:val="Emphasis"/>
          <w:i w:val="0"/>
          <w:iCs w:val="0"/>
          <w:shd w:val="clear" w:color="auto" w:fill="FFFFFF"/>
        </w:rPr>
        <w:t xml:space="preserve">. Another thing to consider is that </w:t>
      </w:r>
      <w:r w:rsidR="008D0310">
        <w:rPr>
          <w:rStyle w:val="Emphasis"/>
          <w:i w:val="0"/>
          <w:iCs w:val="0"/>
          <w:shd w:val="clear" w:color="auto" w:fill="FFFFFF"/>
        </w:rPr>
        <w:t xml:space="preserve">the shaft of the paddle needs to be strong and durable </w:t>
      </w:r>
      <w:r w:rsidR="00C61C4D">
        <w:rPr>
          <w:rStyle w:val="Emphasis"/>
          <w:i w:val="0"/>
          <w:iCs w:val="0"/>
          <w:shd w:val="clear" w:color="auto" w:fill="FFFFFF"/>
        </w:rPr>
        <w:t>to satisfy the</w:t>
      </w:r>
      <w:r w:rsidR="001C25DF">
        <w:rPr>
          <w:rStyle w:val="Emphasis"/>
          <w:i w:val="0"/>
          <w:iCs w:val="0"/>
          <w:shd w:val="clear" w:color="auto" w:fill="FFFFFF"/>
        </w:rPr>
        <w:t xml:space="preserve"> categories previously stated. In order to make the shaft durable,</w:t>
      </w:r>
      <w:r w:rsidR="001111D1">
        <w:rPr>
          <w:rStyle w:val="Emphasis"/>
          <w:i w:val="0"/>
          <w:iCs w:val="0"/>
          <w:shd w:val="clear" w:color="auto" w:fill="FFFFFF"/>
        </w:rPr>
        <w:t xml:space="preserve"> a suitable material is laminated wood. This is because laminated wood </w:t>
      </w:r>
      <w:r w:rsidR="008D294E">
        <w:rPr>
          <w:rStyle w:val="Emphasis"/>
          <w:i w:val="0"/>
          <w:iCs w:val="0"/>
          <w:shd w:val="clear" w:color="auto" w:fill="FFFFFF"/>
        </w:rPr>
        <w:t>has a greater</w:t>
      </w:r>
      <w:r w:rsidR="00B67E8D">
        <w:rPr>
          <w:rStyle w:val="Emphasis"/>
          <w:i w:val="0"/>
          <w:iCs w:val="0"/>
          <w:shd w:val="clear" w:color="auto" w:fill="FFFFFF"/>
        </w:rPr>
        <w:t xml:space="preserve"> str</w:t>
      </w:r>
      <w:r w:rsidR="008D294E">
        <w:rPr>
          <w:rStyle w:val="Emphasis"/>
          <w:i w:val="0"/>
          <w:iCs w:val="0"/>
          <w:shd w:val="clear" w:color="auto" w:fill="FFFFFF"/>
        </w:rPr>
        <w:t>ength</w:t>
      </w:r>
      <w:r w:rsidR="00B67E8D">
        <w:rPr>
          <w:rStyle w:val="Emphasis"/>
          <w:i w:val="0"/>
          <w:iCs w:val="0"/>
          <w:shd w:val="clear" w:color="auto" w:fill="FFFFFF"/>
        </w:rPr>
        <w:t xml:space="preserve"> and stiff</w:t>
      </w:r>
      <w:r w:rsidR="008D294E">
        <w:rPr>
          <w:rStyle w:val="Emphasis"/>
          <w:i w:val="0"/>
          <w:iCs w:val="0"/>
          <w:shd w:val="clear" w:color="auto" w:fill="FFFFFF"/>
        </w:rPr>
        <w:t>ness</w:t>
      </w:r>
      <w:r w:rsidR="00B67E8D">
        <w:rPr>
          <w:rStyle w:val="Emphasis"/>
          <w:i w:val="0"/>
          <w:iCs w:val="0"/>
          <w:shd w:val="clear" w:color="auto" w:fill="FFFFFF"/>
        </w:rPr>
        <w:t xml:space="preserve"> than </w:t>
      </w:r>
      <w:r w:rsidR="00865CFB">
        <w:rPr>
          <w:rStyle w:val="Emphasis"/>
          <w:i w:val="0"/>
          <w:iCs w:val="0"/>
          <w:shd w:val="clear" w:color="auto" w:fill="FFFFFF"/>
        </w:rPr>
        <w:t>solid woods</w:t>
      </w:r>
      <w:r w:rsidR="005A5400">
        <w:rPr>
          <w:rStyle w:val="Emphasis"/>
          <w:i w:val="0"/>
          <w:iCs w:val="0"/>
          <w:shd w:val="clear" w:color="auto" w:fill="FFFFFF"/>
        </w:rPr>
        <w:t xml:space="preserve">. </w:t>
      </w:r>
      <w:r w:rsidR="00817142">
        <w:rPr>
          <w:rStyle w:val="Emphasis"/>
          <w:i w:val="0"/>
          <w:iCs w:val="0"/>
          <w:shd w:val="clear" w:color="auto" w:fill="FFFFFF"/>
        </w:rPr>
        <w:t>On top of this, t</w:t>
      </w:r>
      <w:r w:rsidR="009B60E1">
        <w:rPr>
          <w:rStyle w:val="Emphasis"/>
          <w:i w:val="0"/>
          <w:iCs w:val="0"/>
          <w:shd w:val="clear" w:color="auto" w:fill="FFFFFF"/>
        </w:rPr>
        <w:t>he shaft and handle need</w:t>
      </w:r>
      <w:r w:rsidR="00817142">
        <w:rPr>
          <w:rStyle w:val="Emphasis"/>
          <w:i w:val="0"/>
          <w:iCs w:val="0"/>
          <w:shd w:val="clear" w:color="auto" w:fill="FFFFFF"/>
        </w:rPr>
        <w:t xml:space="preserve"> </w:t>
      </w:r>
      <w:r w:rsidR="009B60E1">
        <w:rPr>
          <w:rStyle w:val="Emphasis"/>
          <w:i w:val="0"/>
          <w:iCs w:val="0"/>
          <w:shd w:val="clear" w:color="auto" w:fill="FFFFFF"/>
        </w:rPr>
        <w:t>to</w:t>
      </w:r>
      <w:r w:rsidR="00817142">
        <w:rPr>
          <w:rStyle w:val="Emphasis"/>
          <w:i w:val="0"/>
          <w:iCs w:val="0"/>
          <w:shd w:val="clear" w:color="auto" w:fill="FFFFFF"/>
        </w:rPr>
        <w:t xml:space="preserve"> have a smooth finish to ensure it is comfortable for the user. This will support the </w:t>
      </w:r>
      <w:r w:rsidR="000E5C28">
        <w:rPr>
          <w:rStyle w:val="Emphasis"/>
          <w:i w:val="0"/>
          <w:iCs w:val="0"/>
          <w:shd w:val="clear" w:color="auto" w:fill="FFFFFF"/>
        </w:rPr>
        <w:t>ergonomic factor</w:t>
      </w:r>
      <w:r w:rsidR="00865CFB">
        <w:rPr>
          <w:rStyle w:val="Emphasis"/>
          <w:i w:val="0"/>
          <w:iCs w:val="0"/>
          <w:shd w:val="clear" w:color="auto" w:fill="FFFFFF"/>
        </w:rPr>
        <w:t xml:space="preserve"> (Bending Branches, 2021). Further the use of laminated wood over solid wood ensures the paddle is m</w:t>
      </w:r>
      <w:r w:rsidR="00C219D8">
        <w:rPr>
          <w:rStyle w:val="Emphasis"/>
          <w:i w:val="0"/>
          <w:iCs w:val="0"/>
          <w:shd w:val="clear" w:color="auto" w:fill="FFFFFF"/>
        </w:rPr>
        <w:t>uch lighter which satisfies the condition that it needs to be lightweight</w:t>
      </w:r>
      <w:r w:rsidR="00B67E8D">
        <w:rPr>
          <w:rStyle w:val="Emphasis"/>
          <w:i w:val="0"/>
          <w:iCs w:val="0"/>
          <w:shd w:val="clear" w:color="auto" w:fill="FFFFFF"/>
        </w:rPr>
        <w:t xml:space="preserve"> </w:t>
      </w:r>
      <w:r w:rsidR="00345072">
        <w:rPr>
          <w:rStyle w:val="Emphasis"/>
          <w:i w:val="0"/>
          <w:iCs w:val="0"/>
          <w:shd w:val="clear" w:color="auto" w:fill="FFFFFF"/>
        </w:rPr>
        <w:t>for long distance travel while expedition canoeing.</w:t>
      </w:r>
    </w:p>
    <w:p w14:paraId="53E70CD3" w14:textId="3B08C9D8" w:rsidR="003A0B34" w:rsidRDefault="007123E9" w:rsidP="00F759A4">
      <w:pPr>
        <w:ind w:left="357" w:firstLine="0"/>
        <w:rPr>
          <w:rStyle w:val="Emphasis"/>
          <w:i w:val="0"/>
          <w:iCs w:val="0"/>
          <w:shd w:val="clear" w:color="auto" w:fill="FFFFFF"/>
        </w:rPr>
      </w:pPr>
      <w:r>
        <w:rPr>
          <w:rStyle w:val="Emphasis"/>
          <w:i w:val="0"/>
          <w:iCs w:val="0"/>
          <w:shd w:val="clear" w:color="auto" w:fill="FFFFFF"/>
        </w:rPr>
        <w:t>Moreover, the</w:t>
      </w:r>
      <w:r w:rsidR="00CD1900">
        <w:rPr>
          <w:rStyle w:val="Emphasis"/>
          <w:i w:val="0"/>
          <w:iCs w:val="0"/>
          <w:shd w:val="clear" w:color="auto" w:fill="FFFFFF"/>
        </w:rPr>
        <w:t xml:space="preserve"> </w:t>
      </w:r>
      <w:r w:rsidR="007F0357">
        <w:rPr>
          <w:rStyle w:val="Emphasis"/>
          <w:i w:val="0"/>
          <w:iCs w:val="0"/>
          <w:shd w:val="clear" w:color="auto" w:fill="FFFFFF"/>
        </w:rPr>
        <w:t xml:space="preserve">step </w:t>
      </w:r>
      <w:r w:rsidR="00367653">
        <w:rPr>
          <w:rStyle w:val="Emphasis"/>
          <w:i w:val="0"/>
          <w:iCs w:val="0"/>
          <w:shd w:val="clear" w:color="auto" w:fill="FFFFFF"/>
        </w:rPr>
        <w:t xml:space="preserve">to follow next </w:t>
      </w:r>
      <w:r w:rsidR="007F0357">
        <w:rPr>
          <w:rStyle w:val="Emphasis"/>
          <w:i w:val="0"/>
          <w:iCs w:val="0"/>
          <w:shd w:val="clear" w:color="auto" w:fill="FFFFFF"/>
        </w:rPr>
        <w:t xml:space="preserve">in </w:t>
      </w:r>
      <w:r w:rsidR="00CD1900">
        <w:rPr>
          <w:rStyle w:val="Emphasis"/>
          <w:i w:val="0"/>
          <w:iCs w:val="0"/>
          <w:shd w:val="clear" w:color="auto" w:fill="FFFFFF"/>
        </w:rPr>
        <w:t>the design process</w:t>
      </w:r>
      <w:r w:rsidR="00367653">
        <w:rPr>
          <w:rStyle w:val="Emphasis"/>
          <w:i w:val="0"/>
          <w:iCs w:val="0"/>
          <w:shd w:val="clear" w:color="auto" w:fill="FFFFFF"/>
        </w:rPr>
        <w:t xml:space="preserve"> is for the team to </w:t>
      </w:r>
      <w:r w:rsidR="00F55F34">
        <w:rPr>
          <w:rStyle w:val="Emphasis"/>
          <w:i w:val="0"/>
          <w:iCs w:val="0"/>
          <w:shd w:val="clear" w:color="auto" w:fill="FFFFFF"/>
        </w:rPr>
        <w:t xml:space="preserve">use CAE to virtually test the product </w:t>
      </w:r>
      <w:r w:rsidR="00D87222">
        <w:rPr>
          <w:rStyle w:val="Emphasis"/>
          <w:i w:val="0"/>
          <w:iCs w:val="0"/>
          <w:shd w:val="clear" w:color="auto" w:fill="FFFFFF"/>
        </w:rPr>
        <w:t xml:space="preserve">for its </w:t>
      </w:r>
      <w:r w:rsidR="00035071">
        <w:rPr>
          <w:rStyle w:val="Emphasis"/>
          <w:i w:val="0"/>
          <w:iCs w:val="0"/>
          <w:shd w:val="clear" w:color="auto" w:fill="FFFFFF"/>
        </w:rPr>
        <w:t xml:space="preserve">quality of function. This will be done </w:t>
      </w:r>
      <w:r w:rsidR="00F55F34">
        <w:rPr>
          <w:rStyle w:val="Emphasis"/>
          <w:i w:val="0"/>
          <w:iCs w:val="0"/>
          <w:shd w:val="clear" w:color="auto" w:fill="FFFFFF"/>
        </w:rPr>
        <w:t xml:space="preserve">by </w:t>
      </w:r>
      <w:r w:rsidR="001D16D6">
        <w:rPr>
          <w:rStyle w:val="Emphasis"/>
          <w:i w:val="0"/>
          <w:iCs w:val="0"/>
          <w:shd w:val="clear" w:color="auto" w:fill="FFFFFF"/>
        </w:rPr>
        <w:t xml:space="preserve">exporting the </w:t>
      </w:r>
      <w:r w:rsidR="00E37354">
        <w:rPr>
          <w:rStyle w:val="Emphasis"/>
          <w:i w:val="0"/>
          <w:iCs w:val="0"/>
          <w:shd w:val="clear" w:color="auto" w:fill="FFFFFF"/>
        </w:rPr>
        <w:t xml:space="preserve">paddle constructed in CAD </w:t>
      </w:r>
      <w:r w:rsidR="00035071">
        <w:rPr>
          <w:rStyle w:val="Emphasis"/>
          <w:i w:val="0"/>
          <w:iCs w:val="0"/>
          <w:shd w:val="clear" w:color="auto" w:fill="FFFFFF"/>
        </w:rPr>
        <w:t xml:space="preserve">into an appropriate CAE software </w:t>
      </w:r>
      <w:r w:rsidR="00E37354">
        <w:rPr>
          <w:rStyle w:val="Emphasis"/>
          <w:i w:val="0"/>
          <w:iCs w:val="0"/>
          <w:shd w:val="clear" w:color="auto" w:fill="FFFFFF"/>
        </w:rPr>
        <w:t xml:space="preserve">and inserting the appropriate </w:t>
      </w:r>
      <w:r w:rsidR="00035071">
        <w:rPr>
          <w:rStyle w:val="Emphasis"/>
          <w:i w:val="0"/>
          <w:iCs w:val="0"/>
          <w:shd w:val="clear" w:color="auto" w:fill="FFFFFF"/>
        </w:rPr>
        <w:t xml:space="preserve">materials onto the product </w:t>
      </w:r>
      <w:r w:rsidR="00CD28DA">
        <w:rPr>
          <w:rStyle w:val="Emphasis"/>
          <w:i w:val="0"/>
          <w:iCs w:val="0"/>
          <w:shd w:val="clear" w:color="auto" w:fill="FFFFFF"/>
        </w:rPr>
        <w:t xml:space="preserve">for testing. Using this, testing can be done for the strength, durability and hardness </w:t>
      </w:r>
      <w:r w:rsidR="00DC3F41">
        <w:rPr>
          <w:rStyle w:val="Emphasis"/>
          <w:i w:val="0"/>
          <w:iCs w:val="0"/>
          <w:shd w:val="clear" w:color="auto" w:fill="FFFFFF"/>
        </w:rPr>
        <w:t>to see whether it is fit for</w:t>
      </w:r>
      <w:r w:rsidR="00FD5E4E">
        <w:rPr>
          <w:rStyle w:val="Emphasis"/>
          <w:i w:val="0"/>
          <w:iCs w:val="0"/>
          <w:shd w:val="clear" w:color="auto" w:fill="FFFFFF"/>
        </w:rPr>
        <w:t xml:space="preserve"> manufacturing</w:t>
      </w:r>
      <w:r w:rsidR="00DC3F41">
        <w:rPr>
          <w:rStyle w:val="Emphasis"/>
          <w:i w:val="0"/>
          <w:iCs w:val="0"/>
          <w:shd w:val="clear" w:color="auto" w:fill="FFFFFF"/>
        </w:rPr>
        <w:t>.</w:t>
      </w:r>
    </w:p>
    <w:p w14:paraId="54A9DA5F" w14:textId="0E9E25F7" w:rsidR="00FF0D0A" w:rsidRDefault="002D715C" w:rsidP="00FF0D0A">
      <w:pPr>
        <w:ind w:left="357" w:firstLine="0"/>
        <w:rPr>
          <w:rStyle w:val="Emphasis"/>
          <w:i w:val="0"/>
          <w:iCs w:val="0"/>
          <w:shd w:val="clear" w:color="auto" w:fill="FFFFFF"/>
        </w:rPr>
      </w:pPr>
      <w:r>
        <w:rPr>
          <w:rStyle w:val="Emphasis"/>
          <w:i w:val="0"/>
          <w:iCs w:val="0"/>
          <w:shd w:val="clear" w:color="auto" w:fill="FFFFFF"/>
        </w:rPr>
        <w:t>The final step of the product development is to manufacture the product.</w:t>
      </w:r>
      <w:r w:rsidR="00640C2E">
        <w:rPr>
          <w:rStyle w:val="Emphasis"/>
          <w:i w:val="0"/>
          <w:iCs w:val="0"/>
          <w:shd w:val="clear" w:color="auto" w:fill="FFFFFF"/>
        </w:rPr>
        <w:t xml:space="preserve"> </w:t>
      </w:r>
      <w:r w:rsidR="00206D31">
        <w:rPr>
          <w:rStyle w:val="Emphasis"/>
          <w:i w:val="0"/>
          <w:iCs w:val="0"/>
          <w:shd w:val="clear" w:color="auto" w:fill="FFFFFF"/>
        </w:rPr>
        <w:t xml:space="preserve">In order to do this </w:t>
      </w:r>
      <w:r w:rsidR="004842AB">
        <w:rPr>
          <w:rStyle w:val="Emphasis"/>
          <w:i w:val="0"/>
          <w:iCs w:val="0"/>
          <w:shd w:val="clear" w:color="auto" w:fill="FFFFFF"/>
        </w:rPr>
        <w:t xml:space="preserve">successfully, </w:t>
      </w:r>
      <w:r w:rsidR="00206D31">
        <w:rPr>
          <w:rStyle w:val="Emphasis"/>
          <w:i w:val="0"/>
          <w:iCs w:val="0"/>
          <w:shd w:val="clear" w:color="auto" w:fill="FFFFFF"/>
        </w:rPr>
        <w:t>the team</w:t>
      </w:r>
      <w:r w:rsidR="00A311C1">
        <w:rPr>
          <w:rStyle w:val="Emphasis"/>
          <w:i w:val="0"/>
          <w:iCs w:val="0"/>
          <w:shd w:val="clear" w:color="auto" w:fill="FFFFFF"/>
        </w:rPr>
        <w:t xml:space="preserve"> need </w:t>
      </w:r>
      <w:r w:rsidR="006D5D51">
        <w:rPr>
          <w:rStyle w:val="Emphasis"/>
          <w:i w:val="0"/>
          <w:iCs w:val="0"/>
          <w:shd w:val="clear" w:color="auto" w:fill="FFFFFF"/>
        </w:rPr>
        <w:t>to</w:t>
      </w:r>
      <w:r w:rsidR="00AC3F29">
        <w:rPr>
          <w:rStyle w:val="Emphasis"/>
          <w:i w:val="0"/>
          <w:iCs w:val="0"/>
          <w:shd w:val="clear" w:color="auto" w:fill="FFFFFF"/>
        </w:rPr>
        <w:t xml:space="preserve"> </w:t>
      </w:r>
      <w:r w:rsidR="004842AB">
        <w:rPr>
          <w:rStyle w:val="Emphasis"/>
          <w:i w:val="0"/>
          <w:iCs w:val="0"/>
          <w:shd w:val="clear" w:color="auto" w:fill="FFFFFF"/>
        </w:rPr>
        <w:t xml:space="preserve">firstly </w:t>
      </w:r>
      <w:r w:rsidR="00AC3F29">
        <w:rPr>
          <w:rStyle w:val="Emphasis"/>
          <w:i w:val="0"/>
          <w:iCs w:val="0"/>
          <w:shd w:val="clear" w:color="auto" w:fill="FFFFFF"/>
        </w:rPr>
        <w:t xml:space="preserve">use an engineering drawing of the </w:t>
      </w:r>
      <w:r w:rsidR="004842AB">
        <w:rPr>
          <w:rStyle w:val="Emphasis"/>
          <w:i w:val="0"/>
          <w:iCs w:val="0"/>
          <w:shd w:val="clear" w:color="auto" w:fill="FFFFFF"/>
        </w:rPr>
        <w:t>CAD design</w:t>
      </w:r>
      <w:r w:rsidR="00CC2130">
        <w:rPr>
          <w:rStyle w:val="Emphasis"/>
          <w:i w:val="0"/>
          <w:iCs w:val="0"/>
          <w:shd w:val="clear" w:color="auto" w:fill="FFFFFF"/>
        </w:rPr>
        <w:t xml:space="preserve"> at a scale of 1:1 so it can be used as a template</w:t>
      </w:r>
      <w:r w:rsidR="008E407F">
        <w:rPr>
          <w:rStyle w:val="Emphasis"/>
          <w:i w:val="0"/>
          <w:iCs w:val="0"/>
          <w:shd w:val="clear" w:color="auto" w:fill="FFFFFF"/>
        </w:rPr>
        <w:t xml:space="preserve"> on a piece </w:t>
      </w:r>
      <w:r w:rsidR="007B0550">
        <w:rPr>
          <w:rStyle w:val="Emphasis"/>
          <w:i w:val="0"/>
          <w:iCs w:val="0"/>
          <w:shd w:val="clear" w:color="auto" w:fill="FFFFFF"/>
        </w:rPr>
        <w:t>of laminated timber</w:t>
      </w:r>
      <w:r w:rsidR="00CC2130">
        <w:rPr>
          <w:rStyle w:val="Emphasis"/>
          <w:i w:val="0"/>
          <w:iCs w:val="0"/>
          <w:shd w:val="clear" w:color="auto" w:fill="FFFFFF"/>
        </w:rPr>
        <w:t>.</w:t>
      </w:r>
      <w:r w:rsidR="00356705">
        <w:rPr>
          <w:rStyle w:val="Emphasis"/>
          <w:i w:val="0"/>
          <w:iCs w:val="0"/>
          <w:shd w:val="clear" w:color="auto" w:fill="FFFFFF"/>
        </w:rPr>
        <w:t xml:space="preserve"> Then, draw an axis</w:t>
      </w:r>
      <w:r w:rsidR="00F22088">
        <w:rPr>
          <w:rStyle w:val="Emphasis"/>
          <w:i w:val="0"/>
          <w:iCs w:val="0"/>
          <w:shd w:val="clear" w:color="auto" w:fill="FFFFFF"/>
        </w:rPr>
        <w:t xml:space="preserve"> centrally to ensure the blade and shaft are aligned</w:t>
      </w:r>
      <w:r w:rsidR="008E407F">
        <w:rPr>
          <w:rStyle w:val="Emphasis"/>
          <w:i w:val="0"/>
          <w:iCs w:val="0"/>
          <w:shd w:val="clear" w:color="auto" w:fill="FFFFFF"/>
        </w:rPr>
        <w:t xml:space="preserve"> and draw the outline of the paddl</w:t>
      </w:r>
      <w:r w:rsidR="009C7D71">
        <w:rPr>
          <w:rStyle w:val="Emphasis"/>
          <w:i w:val="0"/>
          <w:iCs w:val="0"/>
          <w:shd w:val="clear" w:color="auto" w:fill="FFFFFF"/>
        </w:rPr>
        <w:t>e</w:t>
      </w:r>
      <w:r w:rsidR="00307759">
        <w:rPr>
          <w:rStyle w:val="Emphasis"/>
          <w:i w:val="0"/>
          <w:iCs w:val="0"/>
          <w:shd w:val="clear" w:color="auto" w:fill="FFFFFF"/>
        </w:rPr>
        <w:t xml:space="preserve">. Next, </w:t>
      </w:r>
      <w:r w:rsidR="006B618F">
        <w:rPr>
          <w:rStyle w:val="Emphasis"/>
          <w:i w:val="0"/>
          <w:iCs w:val="0"/>
          <w:shd w:val="clear" w:color="auto" w:fill="FFFFFF"/>
        </w:rPr>
        <w:t xml:space="preserve">cut out the </w:t>
      </w:r>
      <w:r w:rsidR="00662220">
        <w:rPr>
          <w:rStyle w:val="Emphasis"/>
          <w:i w:val="0"/>
          <w:iCs w:val="0"/>
          <w:shd w:val="clear" w:color="auto" w:fill="FFFFFF"/>
        </w:rPr>
        <w:t xml:space="preserve">paddle using either a jigsaw or a bandsaw. Finally, the paddle needs to be properly shaped. This can be done using </w:t>
      </w:r>
      <w:r w:rsidR="00C01246">
        <w:rPr>
          <w:rStyle w:val="Emphasis"/>
          <w:i w:val="0"/>
          <w:iCs w:val="0"/>
          <w:shd w:val="clear" w:color="auto" w:fill="FFFFFF"/>
        </w:rPr>
        <w:t>a smoothing plane for the blade</w:t>
      </w:r>
      <w:r w:rsidR="009B0F3C">
        <w:rPr>
          <w:rStyle w:val="Emphasis"/>
          <w:i w:val="0"/>
          <w:iCs w:val="0"/>
          <w:shd w:val="clear" w:color="auto" w:fill="FFFFFF"/>
        </w:rPr>
        <w:t xml:space="preserve"> in order to get the edges thin</w:t>
      </w:r>
      <w:r w:rsidR="00C01246">
        <w:rPr>
          <w:rStyle w:val="Emphasis"/>
          <w:i w:val="0"/>
          <w:iCs w:val="0"/>
          <w:shd w:val="clear" w:color="auto" w:fill="FFFFFF"/>
        </w:rPr>
        <w:t>,</w:t>
      </w:r>
      <w:r w:rsidR="004B396B">
        <w:rPr>
          <w:rStyle w:val="Emphasis"/>
          <w:i w:val="0"/>
          <w:iCs w:val="0"/>
          <w:shd w:val="clear" w:color="auto" w:fill="FFFFFF"/>
        </w:rPr>
        <w:t xml:space="preserve"> a spokeshave for where the blade meets the shaft</w:t>
      </w:r>
      <w:r w:rsidR="003C1310">
        <w:rPr>
          <w:rStyle w:val="Emphasis"/>
          <w:i w:val="0"/>
          <w:iCs w:val="0"/>
          <w:shd w:val="clear" w:color="auto" w:fill="FFFFFF"/>
        </w:rPr>
        <w:t xml:space="preserve"> and the concaves of the handle</w:t>
      </w:r>
      <w:r w:rsidR="00864871">
        <w:rPr>
          <w:rStyle w:val="Emphasis"/>
          <w:i w:val="0"/>
          <w:iCs w:val="0"/>
          <w:shd w:val="clear" w:color="auto" w:fill="FFFFFF"/>
        </w:rPr>
        <w:t xml:space="preserve"> and a </w:t>
      </w:r>
      <w:r w:rsidR="00325109">
        <w:rPr>
          <w:rStyle w:val="Emphasis"/>
          <w:i w:val="0"/>
          <w:iCs w:val="0"/>
          <w:shd w:val="clear" w:color="auto" w:fill="FFFFFF"/>
        </w:rPr>
        <w:t xml:space="preserve">block plane for the rest </w:t>
      </w:r>
      <w:r w:rsidR="009C7AD1">
        <w:rPr>
          <w:rStyle w:val="Emphasis"/>
          <w:i w:val="0"/>
          <w:iCs w:val="0"/>
          <w:shd w:val="clear" w:color="auto" w:fill="FFFFFF"/>
        </w:rPr>
        <w:t>of</w:t>
      </w:r>
      <w:r w:rsidR="00325109">
        <w:rPr>
          <w:rStyle w:val="Emphasis"/>
          <w:i w:val="0"/>
          <w:iCs w:val="0"/>
          <w:shd w:val="clear" w:color="auto" w:fill="FFFFFF"/>
        </w:rPr>
        <w:t xml:space="preserve"> the handle and the shaft.</w:t>
      </w:r>
      <w:r w:rsidR="008F1258">
        <w:rPr>
          <w:rStyle w:val="Emphasis"/>
          <w:i w:val="0"/>
          <w:iCs w:val="0"/>
          <w:shd w:val="clear" w:color="auto" w:fill="FFFFFF"/>
        </w:rPr>
        <w:t xml:space="preserve"> Then a suitable finish can be applied to protect the paddle</w:t>
      </w:r>
      <w:r w:rsidR="00790A2F">
        <w:rPr>
          <w:rStyle w:val="Emphasis"/>
          <w:i w:val="0"/>
          <w:iCs w:val="0"/>
          <w:shd w:val="clear" w:color="auto" w:fill="FFFFFF"/>
        </w:rPr>
        <w:t>, for example, a marine varnish</w:t>
      </w:r>
      <w:r w:rsidR="00764B1E">
        <w:rPr>
          <w:rStyle w:val="Emphasis"/>
          <w:i w:val="0"/>
          <w:iCs w:val="0"/>
          <w:shd w:val="clear" w:color="auto" w:fill="FFFFFF"/>
        </w:rPr>
        <w:t xml:space="preserve"> or</w:t>
      </w:r>
      <w:r w:rsidR="00425518">
        <w:rPr>
          <w:rStyle w:val="Emphasis"/>
          <w:i w:val="0"/>
          <w:iCs w:val="0"/>
          <w:shd w:val="clear" w:color="auto" w:fill="FFFFFF"/>
        </w:rPr>
        <w:t xml:space="preserve"> high-grade resin</w:t>
      </w:r>
      <w:r w:rsidR="00790A2F">
        <w:rPr>
          <w:rStyle w:val="Emphasis"/>
          <w:i w:val="0"/>
          <w:iCs w:val="0"/>
          <w:shd w:val="clear" w:color="auto" w:fill="FFFFFF"/>
        </w:rPr>
        <w:t xml:space="preserve"> (</w:t>
      </w:r>
      <w:r w:rsidR="00E3064B">
        <w:rPr>
          <w:rStyle w:val="Emphasis"/>
          <w:i w:val="0"/>
          <w:iCs w:val="0"/>
          <w:shd w:val="clear" w:color="auto" w:fill="FFFFFF"/>
        </w:rPr>
        <w:t>Foster, 2021).</w:t>
      </w:r>
      <w:r w:rsidR="00164970">
        <w:rPr>
          <w:rStyle w:val="Emphasis"/>
          <w:i w:val="0"/>
          <w:iCs w:val="0"/>
          <w:shd w:val="clear" w:color="auto" w:fill="FFFFFF"/>
        </w:rPr>
        <w:t xml:space="preserve"> For the</w:t>
      </w:r>
      <w:r w:rsidR="002A33EC">
        <w:rPr>
          <w:rStyle w:val="Emphasis"/>
          <w:i w:val="0"/>
          <w:iCs w:val="0"/>
          <w:shd w:val="clear" w:color="auto" w:fill="FFFFFF"/>
        </w:rPr>
        <w:t xml:space="preserve"> additional touch of strength, </w:t>
      </w:r>
      <w:r w:rsidR="00A15CC2">
        <w:rPr>
          <w:rStyle w:val="Emphasis"/>
          <w:i w:val="0"/>
          <w:iCs w:val="0"/>
          <w:shd w:val="clear" w:color="auto" w:fill="FFFFFF"/>
        </w:rPr>
        <w:t>the blade must have a fiberglass edge</w:t>
      </w:r>
      <w:r w:rsidR="00C477D5">
        <w:rPr>
          <w:rStyle w:val="Emphasis"/>
          <w:i w:val="0"/>
          <w:iCs w:val="0"/>
          <w:shd w:val="clear" w:color="auto" w:fill="FFFFFF"/>
        </w:rPr>
        <w:t xml:space="preserve">. </w:t>
      </w:r>
      <w:r w:rsidR="00AE0F3D">
        <w:rPr>
          <w:rStyle w:val="Emphasis"/>
          <w:i w:val="0"/>
          <w:iCs w:val="0"/>
          <w:shd w:val="clear" w:color="auto" w:fill="FFFFFF"/>
        </w:rPr>
        <w:t xml:space="preserve">For this to take place, </w:t>
      </w:r>
      <w:r w:rsidR="003665CA">
        <w:rPr>
          <w:rStyle w:val="Emphasis"/>
          <w:i w:val="0"/>
          <w:iCs w:val="0"/>
          <w:shd w:val="clear" w:color="auto" w:fill="FFFFFF"/>
        </w:rPr>
        <w:t xml:space="preserve">two crescent shapes need to be laser cut with the same angle </w:t>
      </w:r>
      <w:r w:rsidR="003D3EFA">
        <w:rPr>
          <w:rStyle w:val="Emphasis"/>
          <w:i w:val="0"/>
          <w:iCs w:val="0"/>
          <w:shd w:val="clear" w:color="auto" w:fill="FFFFFF"/>
        </w:rPr>
        <w:t xml:space="preserve">as the paddle </w:t>
      </w:r>
      <w:r w:rsidR="00C119BD">
        <w:rPr>
          <w:rStyle w:val="Emphasis"/>
          <w:i w:val="0"/>
          <w:iCs w:val="0"/>
          <w:shd w:val="clear" w:color="auto" w:fill="FFFFFF"/>
        </w:rPr>
        <w:t xml:space="preserve">blade </w:t>
      </w:r>
      <w:r w:rsidR="003D3EFA">
        <w:rPr>
          <w:rStyle w:val="Emphasis"/>
          <w:i w:val="0"/>
          <w:iCs w:val="0"/>
          <w:shd w:val="clear" w:color="auto" w:fill="FFFFFF"/>
        </w:rPr>
        <w:t xml:space="preserve">so they can be </w:t>
      </w:r>
      <w:r w:rsidR="003D3EFA">
        <w:rPr>
          <w:rStyle w:val="Emphasis"/>
          <w:i w:val="0"/>
          <w:iCs w:val="0"/>
          <w:shd w:val="clear" w:color="auto" w:fill="FFFFFF"/>
        </w:rPr>
        <w:lastRenderedPageBreak/>
        <w:t>screwed onto the edge of the blade.</w:t>
      </w:r>
      <w:r w:rsidR="00744E59">
        <w:rPr>
          <w:rStyle w:val="Emphasis"/>
          <w:i w:val="0"/>
          <w:iCs w:val="0"/>
          <w:shd w:val="clear" w:color="auto" w:fill="FFFFFF"/>
        </w:rPr>
        <w:t xml:space="preserve"> This will overcome the problem of the edge splitting in the event of a collision with rocks and other surfaces which may be harder than the paddle</w:t>
      </w:r>
      <w:r w:rsidR="008F355E">
        <w:rPr>
          <w:rStyle w:val="Emphasis"/>
          <w:i w:val="0"/>
          <w:iCs w:val="0"/>
          <w:shd w:val="clear" w:color="auto" w:fill="FFFFFF"/>
        </w:rPr>
        <w:t xml:space="preserve"> while keeping it lightweight for the user</w:t>
      </w:r>
      <w:r w:rsidR="00744E59">
        <w:rPr>
          <w:rStyle w:val="Emphasis"/>
          <w:i w:val="0"/>
          <w:iCs w:val="0"/>
          <w:shd w:val="clear" w:color="auto" w:fill="FFFFFF"/>
        </w:rPr>
        <w:t>.</w:t>
      </w:r>
    </w:p>
    <w:p w14:paraId="7D2D65C1" w14:textId="77777777" w:rsidR="00FF0D0A" w:rsidRDefault="00FF0D0A" w:rsidP="00FF0D0A">
      <w:pPr>
        <w:ind w:left="357" w:firstLine="0"/>
        <w:rPr>
          <w:rStyle w:val="Emphasis"/>
          <w:i w:val="0"/>
          <w:iCs w:val="0"/>
          <w:shd w:val="clear" w:color="auto" w:fill="FFFFFF"/>
        </w:rPr>
      </w:pPr>
    </w:p>
    <w:p w14:paraId="2CC6A8C0" w14:textId="7812AD0B" w:rsidR="00B23497" w:rsidRDefault="00B23497" w:rsidP="00FF0D0A">
      <w:pPr>
        <w:pStyle w:val="Heading1"/>
        <w:tabs>
          <w:tab w:val="left" w:pos="7266"/>
        </w:tabs>
        <w:rPr>
          <w:rStyle w:val="Emphasis"/>
          <w:i w:val="0"/>
          <w:iCs w:val="0"/>
          <w:u w:val="single"/>
          <w:shd w:val="clear" w:color="auto" w:fill="FFFFFF"/>
        </w:rPr>
      </w:pPr>
      <w:r>
        <w:rPr>
          <w:rStyle w:val="Emphasis"/>
          <w:i w:val="0"/>
          <w:iCs w:val="0"/>
          <w:u w:val="single"/>
          <w:shd w:val="clear" w:color="auto" w:fill="FFFFFF"/>
        </w:rPr>
        <w:t>Health and Safety Legislation and Standards</w:t>
      </w:r>
    </w:p>
    <w:p w14:paraId="5A90DAA0" w14:textId="00D132E2" w:rsidR="004A0F96" w:rsidRDefault="00037E6D" w:rsidP="00540419">
      <w:pPr>
        <w:ind w:left="357" w:firstLine="0"/>
      </w:pPr>
      <w:r>
        <w:t>During the manufacturing of this product, the</w:t>
      </w:r>
      <w:r w:rsidR="00E47168">
        <w:t xml:space="preserve">re are health and safety </w:t>
      </w:r>
      <w:r w:rsidR="00540419">
        <w:t>requirements needed to ensure</w:t>
      </w:r>
      <w:r w:rsidR="00BF4839">
        <w:t xml:space="preserve"> </w:t>
      </w:r>
      <w:r w:rsidR="00540419">
        <w:t>the</w:t>
      </w:r>
      <w:r w:rsidR="00707BC9">
        <w:t xml:space="preserve"> team can carry out making this product </w:t>
      </w:r>
      <w:r w:rsidR="009B76C9">
        <w:t>effectively as possible while ensuring it does not cause</w:t>
      </w:r>
      <w:r w:rsidR="000F6B56">
        <w:t xml:space="preserve"> them</w:t>
      </w:r>
      <w:r w:rsidR="009B76C9">
        <w:t xml:space="preserve"> any harm in the workplace.</w:t>
      </w:r>
      <w:r w:rsidR="000F6B56">
        <w:t xml:space="preserve"> </w:t>
      </w:r>
      <w:r w:rsidR="005579C4">
        <w:t>One of the things that</w:t>
      </w:r>
      <w:r w:rsidR="00F775DE">
        <w:t xml:space="preserve"> need to be accounted for is the </w:t>
      </w:r>
      <w:r w:rsidR="00D70D47">
        <w:t xml:space="preserve">saw dust when using the </w:t>
      </w:r>
      <w:r w:rsidR="006B1BE4">
        <w:t>jigsaw/bandsaw</w:t>
      </w:r>
      <w:r w:rsidR="00897E56">
        <w:t>,</w:t>
      </w:r>
      <w:r w:rsidR="009C7AD1">
        <w:t xml:space="preserve"> smoothing plane </w:t>
      </w:r>
      <w:r w:rsidR="00897E56">
        <w:t>and block</w:t>
      </w:r>
      <w:r w:rsidR="004C696A">
        <w:t xml:space="preserve"> plane</w:t>
      </w:r>
      <w:r w:rsidR="00321346">
        <w:t xml:space="preserve">. PPE will be required when using </w:t>
      </w:r>
      <w:r w:rsidR="00622B4C">
        <w:t>these,</w:t>
      </w:r>
      <w:r w:rsidR="00010AC3">
        <w:t xml:space="preserve"> so the team do not breathe in the harmful particles (HSE, </w:t>
      </w:r>
      <w:proofErr w:type="spellStart"/>
      <w:r w:rsidR="00F65464">
        <w:t>n.d</w:t>
      </w:r>
      <w:proofErr w:type="spellEnd"/>
      <w:r w:rsidR="00F65464">
        <w:t>)</w:t>
      </w:r>
      <w:r w:rsidR="00010AC3">
        <w:t>.</w:t>
      </w:r>
      <w:r w:rsidR="001E00D3">
        <w:t xml:space="preserve"> The team will need to use dust masks as appropriate PPE in order to protect themselves.</w:t>
      </w:r>
      <w:r w:rsidR="004A0F96">
        <w:t xml:space="preserve"> </w:t>
      </w:r>
    </w:p>
    <w:p w14:paraId="7F3F5479" w14:textId="0E0DDED3" w:rsidR="00FF0D0A" w:rsidRDefault="004A0F96" w:rsidP="00540419">
      <w:pPr>
        <w:ind w:left="357" w:firstLine="0"/>
      </w:pPr>
      <w:r>
        <w:t>Further, another item of PPE is</w:t>
      </w:r>
      <w:r w:rsidR="009C7AE4">
        <w:t xml:space="preserve"> </w:t>
      </w:r>
      <w:r w:rsidR="008B1697">
        <w:t>steel toe cap boots. This is to protect the team in</w:t>
      </w:r>
      <w:r w:rsidR="00FB6C34">
        <w:t xml:space="preserve"> </w:t>
      </w:r>
      <w:r w:rsidR="008B1697">
        <w:t xml:space="preserve">case </w:t>
      </w:r>
      <w:r w:rsidR="00AC22F2">
        <w:t xml:space="preserve">one of the tools or any other heavy object is to fall and land on them. </w:t>
      </w:r>
      <w:r w:rsidR="00A96DAD">
        <w:t xml:space="preserve">Additionally, when </w:t>
      </w:r>
      <w:r w:rsidR="00897881">
        <w:t>laser cutting</w:t>
      </w:r>
      <w:r w:rsidR="00A96DAD">
        <w:t xml:space="preserve"> the</w:t>
      </w:r>
      <w:r w:rsidR="00897881">
        <w:t xml:space="preserve"> fiberglass edge of the blade, no </w:t>
      </w:r>
      <w:r w:rsidR="001D542D">
        <w:t xml:space="preserve">items of </w:t>
      </w:r>
      <w:r w:rsidR="00897881">
        <w:t xml:space="preserve">PPE are </w:t>
      </w:r>
      <w:r w:rsidR="001D542D">
        <w:t xml:space="preserve">required </w:t>
      </w:r>
      <w:r w:rsidR="00897881">
        <w:t xml:space="preserve">to be worn. However, </w:t>
      </w:r>
      <w:r w:rsidR="00847A56">
        <w:t xml:space="preserve">safety precautions must be made. For instance, </w:t>
      </w:r>
      <w:r w:rsidR="00B55C75">
        <w:t xml:space="preserve">an extractor fan is required to be </w:t>
      </w:r>
      <w:r w:rsidR="00BB2416">
        <w:t xml:space="preserve">present and </w:t>
      </w:r>
      <w:r w:rsidR="00B55C75">
        <w:t xml:space="preserve">switched on when the cutter is in use so that fumes which may be harmful </w:t>
      </w:r>
      <w:r w:rsidR="00BB2416">
        <w:t>when</w:t>
      </w:r>
      <w:r w:rsidR="00B55C75">
        <w:t xml:space="preserve"> inhaled are not breathed in by the team.</w:t>
      </w:r>
      <w:r w:rsidR="00576B6C">
        <w:t xml:space="preserve"> Lastly,</w:t>
      </w:r>
      <w:r w:rsidR="0046104C">
        <w:t xml:space="preserve"> it is not a requirement that is in legislation, however, </w:t>
      </w:r>
      <w:r w:rsidR="003F516D">
        <w:t xml:space="preserve">the final product must contain no sharp edges so that it is safe for the user </w:t>
      </w:r>
      <w:r w:rsidR="003A547F">
        <w:t>and does not cause harm to hands when paddling</w:t>
      </w:r>
      <w:r w:rsidR="00C520EB">
        <w:t xml:space="preserve"> for an extended </w:t>
      </w:r>
      <w:proofErr w:type="gramStart"/>
      <w:r w:rsidR="00C520EB">
        <w:t>period of time</w:t>
      </w:r>
      <w:proofErr w:type="gramEnd"/>
      <w:r w:rsidR="003A547F">
        <w:t>.</w:t>
      </w:r>
      <w:r w:rsidR="00A862AF">
        <w:t xml:space="preserve"> Edges must be smoothed out during </w:t>
      </w:r>
      <w:r w:rsidR="009F3723">
        <w:t xml:space="preserve">manufacturing using the </w:t>
      </w:r>
      <w:r w:rsidR="00DE3673">
        <w:t>smoothing plane and block plane</w:t>
      </w:r>
      <w:r w:rsidR="00A862AF">
        <w:t>.</w:t>
      </w:r>
      <w:r w:rsidR="00576B6C">
        <w:t xml:space="preserve"> </w:t>
      </w:r>
    </w:p>
    <w:p w14:paraId="73D4D835" w14:textId="77777777" w:rsidR="005B256E" w:rsidRDefault="005B256E" w:rsidP="00540419">
      <w:pPr>
        <w:ind w:left="357" w:firstLine="0"/>
      </w:pPr>
    </w:p>
    <w:p w14:paraId="49D66D88" w14:textId="0B0AEEC8" w:rsidR="005B256E" w:rsidRPr="005B256E" w:rsidRDefault="005B256E" w:rsidP="005B256E">
      <w:pPr>
        <w:pStyle w:val="Heading1"/>
        <w:rPr>
          <w:u w:val="single"/>
        </w:rPr>
      </w:pPr>
      <w:r w:rsidRPr="005B256E">
        <w:rPr>
          <w:u w:val="single"/>
        </w:rPr>
        <w:lastRenderedPageBreak/>
        <w:t>Environmental and Sustainability Considerations</w:t>
      </w:r>
    </w:p>
    <w:p w14:paraId="5B1E66C9" w14:textId="0BB532AC" w:rsidR="00345072" w:rsidRDefault="0084749B" w:rsidP="00F759A4">
      <w:pPr>
        <w:ind w:left="357" w:firstLine="0"/>
        <w:rPr>
          <w:rStyle w:val="Emphasis"/>
          <w:i w:val="0"/>
          <w:iCs w:val="0"/>
          <w:shd w:val="clear" w:color="auto" w:fill="FFFFFF"/>
        </w:rPr>
      </w:pPr>
      <w:r>
        <w:rPr>
          <w:rStyle w:val="Emphasis"/>
          <w:i w:val="0"/>
          <w:iCs w:val="0"/>
          <w:shd w:val="clear" w:color="auto" w:fill="FFFFFF"/>
        </w:rPr>
        <w:t xml:space="preserve">Upon creation of this product there are </w:t>
      </w:r>
      <w:r w:rsidR="007272DA">
        <w:rPr>
          <w:rStyle w:val="Emphasis"/>
          <w:i w:val="0"/>
          <w:iCs w:val="0"/>
          <w:shd w:val="clear" w:color="auto" w:fill="FFFFFF"/>
        </w:rPr>
        <w:t>sustainabi</w:t>
      </w:r>
      <w:r w:rsidR="00AE1AB4">
        <w:rPr>
          <w:rStyle w:val="Emphasis"/>
          <w:i w:val="0"/>
          <w:iCs w:val="0"/>
          <w:shd w:val="clear" w:color="auto" w:fill="FFFFFF"/>
        </w:rPr>
        <w:t>lity considerations to adhere to.</w:t>
      </w:r>
      <w:r w:rsidR="00C4015F">
        <w:rPr>
          <w:rStyle w:val="Emphasis"/>
          <w:i w:val="0"/>
          <w:iCs w:val="0"/>
          <w:shd w:val="clear" w:color="auto" w:fill="FFFFFF"/>
        </w:rPr>
        <w:t xml:space="preserve"> </w:t>
      </w:r>
      <w:r w:rsidR="009063F1">
        <w:rPr>
          <w:rStyle w:val="Emphasis"/>
          <w:i w:val="0"/>
          <w:iCs w:val="0"/>
          <w:shd w:val="clear" w:color="auto" w:fill="FFFFFF"/>
        </w:rPr>
        <w:t xml:space="preserve">The paddle to be manufactured is </w:t>
      </w:r>
      <w:r w:rsidR="005B42F2">
        <w:rPr>
          <w:rStyle w:val="Emphasis"/>
          <w:i w:val="0"/>
          <w:iCs w:val="0"/>
          <w:shd w:val="clear" w:color="auto" w:fill="FFFFFF"/>
        </w:rPr>
        <w:t>made from</w:t>
      </w:r>
      <w:r w:rsidR="009063F1">
        <w:rPr>
          <w:rStyle w:val="Emphasis"/>
          <w:i w:val="0"/>
          <w:iCs w:val="0"/>
          <w:shd w:val="clear" w:color="auto" w:fill="FFFFFF"/>
        </w:rPr>
        <w:t xml:space="preserve"> laminated timbre. </w:t>
      </w:r>
      <w:r w:rsidR="000A2085">
        <w:rPr>
          <w:rStyle w:val="Emphasis"/>
          <w:i w:val="0"/>
          <w:iCs w:val="0"/>
          <w:shd w:val="clear" w:color="auto" w:fill="FFFFFF"/>
        </w:rPr>
        <w:t>One of the reasons t</w:t>
      </w:r>
      <w:r w:rsidR="00EC5081">
        <w:rPr>
          <w:rStyle w:val="Emphasis"/>
          <w:i w:val="0"/>
          <w:iCs w:val="0"/>
          <w:shd w:val="clear" w:color="auto" w:fill="FFFFFF"/>
        </w:rPr>
        <w:t xml:space="preserve">his is a very sustainable material </w:t>
      </w:r>
      <w:r w:rsidR="000A2085">
        <w:rPr>
          <w:rStyle w:val="Emphasis"/>
          <w:i w:val="0"/>
          <w:iCs w:val="0"/>
          <w:shd w:val="clear" w:color="auto" w:fill="FFFFFF"/>
        </w:rPr>
        <w:t xml:space="preserve">is that </w:t>
      </w:r>
      <w:r w:rsidR="00C53DD0">
        <w:rPr>
          <w:rStyle w:val="Emphasis"/>
          <w:i w:val="0"/>
          <w:iCs w:val="0"/>
          <w:shd w:val="clear" w:color="auto" w:fill="FFFFFF"/>
        </w:rPr>
        <w:t xml:space="preserve">wood </w:t>
      </w:r>
      <w:r w:rsidR="000A2085">
        <w:rPr>
          <w:rStyle w:val="Emphasis"/>
          <w:i w:val="0"/>
          <w:iCs w:val="0"/>
          <w:shd w:val="clear" w:color="auto" w:fill="FFFFFF"/>
        </w:rPr>
        <w:t>contains</w:t>
      </w:r>
      <w:r w:rsidR="00C53DD0">
        <w:rPr>
          <w:rStyle w:val="Emphasis"/>
          <w:i w:val="0"/>
          <w:iCs w:val="0"/>
          <w:shd w:val="clear" w:color="auto" w:fill="FFFFFF"/>
        </w:rPr>
        <w:t xml:space="preserve"> carbon </w:t>
      </w:r>
      <w:r w:rsidR="000A2085">
        <w:rPr>
          <w:rStyle w:val="Emphasis"/>
          <w:i w:val="0"/>
          <w:iCs w:val="0"/>
          <w:shd w:val="clear" w:color="auto" w:fill="FFFFFF"/>
        </w:rPr>
        <w:t>with</w:t>
      </w:r>
      <w:r w:rsidR="00C53DD0">
        <w:rPr>
          <w:rStyle w:val="Emphasis"/>
          <w:i w:val="0"/>
          <w:iCs w:val="0"/>
          <w:shd w:val="clear" w:color="auto" w:fill="FFFFFF"/>
        </w:rPr>
        <w:t xml:space="preserve">in it from when it was absorbed </w:t>
      </w:r>
      <w:r w:rsidR="007D7839">
        <w:rPr>
          <w:rStyle w:val="Emphasis"/>
          <w:i w:val="0"/>
          <w:iCs w:val="0"/>
          <w:shd w:val="clear" w:color="auto" w:fill="FFFFFF"/>
        </w:rPr>
        <w:t xml:space="preserve">in its </w:t>
      </w:r>
      <w:r w:rsidR="00B07628">
        <w:rPr>
          <w:rStyle w:val="Emphasis"/>
          <w:i w:val="0"/>
          <w:iCs w:val="0"/>
          <w:shd w:val="clear" w:color="auto" w:fill="FFFFFF"/>
        </w:rPr>
        <w:t xml:space="preserve">life as a </w:t>
      </w:r>
      <w:r w:rsidR="007D7839">
        <w:rPr>
          <w:rStyle w:val="Emphasis"/>
          <w:i w:val="0"/>
          <w:iCs w:val="0"/>
          <w:shd w:val="clear" w:color="auto" w:fill="FFFFFF"/>
        </w:rPr>
        <w:t>tree (</w:t>
      </w:r>
      <w:proofErr w:type="spellStart"/>
      <w:r w:rsidR="004F36A6">
        <w:rPr>
          <w:rStyle w:val="Emphasis"/>
          <w:i w:val="0"/>
          <w:iCs w:val="0"/>
          <w:shd w:val="clear" w:color="auto" w:fill="FFFFFF"/>
        </w:rPr>
        <w:t>Karnik</w:t>
      </w:r>
      <w:proofErr w:type="spellEnd"/>
      <w:r w:rsidR="00FC7C93">
        <w:rPr>
          <w:rStyle w:val="Emphasis"/>
          <w:i w:val="0"/>
          <w:iCs w:val="0"/>
          <w:shd w:val="clear" w:color="auto" w:fill="FFFFFF"/>
        </w:rPr>
        <w:t xml:space="preserve">, 2021). </w:t>
      </w:r>
      <w:r w:rsidR="008147EB">
        <w:rPr>
          <w:rStyle w:val="Emphasis"/>
          <w:i w:val="0"/>
          <w:iCs w:val="0"/>
          <w:shd w:val="clear" w:color="auto" w:fill="FFFFFF"/>
        </w:rPr>
        <w:t>Meaning, wood</w:t>
      </w:r>
      <w:r w:rsidR="00663D30">
        <w:rPr>
          <w:rStyle w:val="Emphasis"/>
          <w:i w:val="0"/>
          <w:iCs w:val="0"/>
          <w:shd w:val="clear" w:color="auto" w:fill="FFFFFF"/>
        </w:rPr>
        <w:t xml:space="preserve"> is a source of carbon capture. </w:t>
      </w:r>
      <w:r w:rsidR="00FC7C93">
        <w:rPr>
          <w:rStyle w:val="Emphasis"/>
          <w:i w:val="0"/>
          <w:iCs w:val="0"/>
          <w:shd w:val="clear" w:color="auto" w:fill="FFFFFF"/>
        </w:rPr>
        <w:t xml:space="preserve">Further, wood can be recycled </w:t>
      </w:r>
      <w:r w:rsidR="00800DE6">
        <w:rPr>
          <w:rStyle w:val="Emphasis"/>
          <w:i w:val="0"/>
          <w:iCs w:val="0"/>
          <w:shd w:val="clear" w:color="auto" w:fill="FFFFFF"/>
        </w:rPr>
        <w:t xml:space="preserve">multiple times and be reused in a different form which ensures it is </w:t>
      </w:r>
      <w:r w:rsidR="00D52079">
        <w:rPr>
          <w:rStyle w:val="Emphasis"/>
          <w:i w:val="0"/>
          <w:iCs w:val="0"/>
          <w:shd w:val="clear" w:color="auto" w:fill="FFFFFF"/>
        </w:rPr>
        <w:t>another reason it is an environmentally friendly material.</w:t>
      </w:r>
      <w:r w:rsidR="00F012F5">
        <w:rPr>
          <w:rStyle w:val="Emphasis"/>
          <w:i w:val="0"/>
          <w:iCs w:val="0"/>
          <w:shd w:val="clear" w:color="auto" w:fill="FFFFFF"/>
        </w:rPr>
        <w:t xml:space="preserve"> Therefore, the material choice chosen is a suitable</w:t>
      </w:r>
      <w:r w:rsidR="00EC1A0E">
        <w:rPr>
          <w:rStyle w:val="Emphasis"/>
          <w:i w:val="0"/>
          <w:iCs w:val="0"/>
          <w:shd w:val="clear" w:color="auto" w:fill="FFFFFF"/>
        </w:rPr>
        <w:t xml:space="preserve">, sustainable </w:t>
      </w:r>
      <w:r w:rsidR="00D42503">
        <w:rPr>
          <w:rStyle w:val="Emphasis"/>
          <w:i w:val="0"/>
          <w:iCs w:val="0"/>
          <w:shd w:val="clear" w:color="auto" w:fill="FFFFFF"/>
        </w:rPr>
        <w:t>option.</w:t>
      </w:r>
      <w:r w:rsidR="00F012F5">
        <w:rPr>
          <w:rStyle w:val="Emphasis"/>
          <w:i w:val="0"/>
          <w:iCs w:val="0"/>
          <w:shd w:val="clear" w:color="auto" w:fill="FFFFFF"/>
        </w:rPr>
        <w:t xml:space="preserve"> </w:t>
      </w:r>
    </w:p>
    <w:p w14:paraId="1295DF27" w14:textId="3C33A210" w:rsidR="006B748D" w:rsidRDefault="00F25685" w:rsidP="00F759A4">
      <w:pPr>
        <w:ind w:left="357" w:firstLine="0"/>
        <w:rPr>
          <w:rStyle w:val="Emphasis"/>
          <w:i w:val="0"/>
          <w:iCs w:val="0"/>
          <w:shd w:val="clear" w:color="auto" w:fill="FFFFFF"/>
        </w:rPr>
      </w:pPr>
      <w:r>
        <w:rPr>
          <w:rStyle w:val="Emphasis"/>
          <w:i w:val="0"/>
          <w:iCs w:val="0"/>
          <w:shd w:val="clear" w:color="auto" w:fill="FFFFFF"/>
        </w:rPr>
        <w:t>F</w:t>
      </w:r>
      <w:r w:rsidR="006D29C7">
        <w:rPr>
          <w:rStyle w:val="Emphasis"/>
          <w:i w:val="0"/>
          <w:iCs w:val="0"/>
          <w:shd w:val="clear" w:color="auto" w:fill="FFFFFF"/>
        </w:rPr>
        <w:t>urthermore</w:t>
      </w:r>
      <w:r w:rsidR="006B748D">
        <w:rPr>
          <w:rStyle w:val="Emphasis"/>
          <w:i w:val="0"/>
          <w:iCs w:val="0"/>
          <w:shd w:val="clear" w:color="auto" w:fill="FFFFFF"/>
        </w:rPr>
        <w:t>, the fiberglass component is</w:t>
      </w:r>
      <w:r>
        <w:rPr>
          <w:rStyle w:val="Emphasis"/>
          <w:i w:val="0"/>
          <w:iCs w:val="0"/>
          <w:shd w:val="clear" w:color="auto" w:fill="FFFFFF"/>
        </w:rPr>
        <w:t xml:space="preserve"> also very</w:t>
      </w:r>
      <w:r w:rsidR="006B748D">
        <w:rPr>
          <w:rStyle w:val="Emphasis"/>
          <w:i w:val="0"/>
          <w:iCs w:val="0"/>
          <w:shd w:val="clear" w:color="auto" w:fill="FFFFFF"/>
        </w:rPr>
        <w:t xml:space="preserve"> environmentally friendly.</w:t>
      </w:r>
      <w:r>
        <w:rPr>
          <w:rStyle w:val="Emphasis"/>
          <w:i w:val="0"/>
          <w:iCs w:val="0"/>
          <w:shd w:val="clear" w:color="auto" w:fill="FFFFFF"/>
        </w:rPr>
        <w:t xml:space="preserve"> This is because the main component of fiberglass is silica</w:t>
      </w:r>
      <w:r w:rsidR="00891FC5">
        <w:rPr>
          <w:rStyle w:val="Emphasis"/>
          <w:i w:val="0"/>
          <w:iCs w:val="0"/>
          <w:shd w:val="clear" w:color="auto" w:fill="FFFFFF"/>
        </w:rPr>
        <w:t xml:space="preserve"> (sand)</w:t>
      </w:r>
      <w:r w:rsidR="00DD680A">
        <w:rPr>
          <w:rStyle w:val="Emphasis"/>
          <w:i w:val="0"/>
          <w:iCs w:val="0"/>
          <w:shd w:val="clear" w:color="auto" w:fill="FFFFFF"/>
        </w:rPr>
        <w:t xml:space="preserve"> which </w:t>
      </w:r>
      <w:r w:rsidR="00891FC5">
        <w:rPr>
          <w:rStyle w:val="Emphasis"/>
          <w:i w:val="0"/>
          <w:iCs w:val="0"/>
          <w:shd w:val="clear" w:color="auto" w:fill="FFFFFF"/>
        </w:rPr>
        <w:t>can be obtained from areas of low biodiversity</w:t>
      </w:r>
      <w:r w:rsidR="00DD680A">
        <w:rPr>
          <w:rStyle w:val="Emphasis"/>
          <w:i w:val="0"/>
          <w:iCs w:val="0"/>
          <w:shd w:val="clear" w:color="auto" w:fill="FFFFFF"/>
        </w:rPr>
        <w:t>, such as deserts.</w:t>
      </w:r>
      <w:r w:rsidR="00034F78">
        <w:rPr>
          <w:rStyle w:val="Emphasis"/>
          <w:i w:val="0"/>
          <w:iCs w:val="0"/>
          <w:shd w:val="clear" w:color="auto" w:fill="FFFFFF"/>
        </w:rPr>
        <w:t xml:space="preserve"> This further requires less energy to </w:t>
      </w:r>
      <w:r w:rsidR="00C34980">
        <w:rPr>
          <w:rStyle w:val="Emphasis"/>
          <w:i w:val="0"/>
          <w:iCs w:val="0"/>
          <w:shd w:val="clear" w:color="auto" w:fill="FFFFFF"/>
        </w:rPr>
        <w:t xml:space="preserve">mine than other materials </w:t>
      </w:r>
      <w:r w:rsidR="00704EED">
        <w:rPr>
          <w:rStyle w:val="Emphasis"/>
          <w:i w:val="0"/>
          <w:iCs w:val="0"/>
          <w:shd w:val="clear" w:color="auto" w:fill="FFFFFF"/>
        </w:rPr>
        <w:t xml:space="preserve">which are </w:t>
      </w:r>
      <w:r w:rsidR="00C34980">
        <w:rPr>
          <w:rStyle w:val="Emphasis"/>
          <w:i w:val="0"/>
          <w:iCs w:val="0"/>
          <w:shd w:val="clear" w:color="auto" w:fill="FFFFFF"/>
        </w:rPr>
        <w:t>deep i</w:t>
      </w:r>
      <w:r w:rsidR="00704EED">
        <w:rPr>
          <w:rStyle w:val="Emphasis"/>
          <w:i w:val="0"/>
          <w:iCs w:val="0"/>
          <w:shd w:val="clear" w:color="auto" w:fill="FFFFFF"/>
        </w:rPr>
        <w:t xml:space="preserve">n the ground which reduces </w:t>
      </w:r>
      <w:r w:rsidR="00EB75E9">
        <w:rPr>
          <w:rStyle w:val="Emphasis"/>
          <w:i w:val="0"/>
          <w:iCs w:val="0"/>
          <w:shd w:val="clear" w:color="auto" w:fill="FFFFFF"/>
        </w:rPr>
        <w:t xml:space="preserve">carbon dioxide emissions. </w:t>
      </w:r>
      <w:r w:rsidR="008A1992">
        <w:rPr>
          <w:rStyle w:val="Emphasis"/>
          <w:i w:val="0"/>
          <w:iCs w:val="0"/>
          <w:shd w:val="clear" w:color="auto" w:fill="FFFFFF"/>
        </w:rPr>
        <w:t>Another reason</w:t>
      </w:r>
      <w:r w:rsidR="00EB75E9">
        <w:rPr>
          <w:rStyle w:val="Emphasis"/>
          <w:i w:val="0"/>
          <w:iCs w:val="0"/>
          <w:shd w:val="clear" w:color="auto" w:fill="FFFFFF"/>
        </w:rPr>
        <w:t xml:space="preserve"> is that</w:t>
      </w:r>
      <w:r w:rsidR="003B681C">
        <w:rPr>
          <w:rStyle w:val="Emphasis"/>
          <w:i w:val="0"/>
          <w:iCs w:val="0"/>
          <w:shd w:val="clear" w:color="auto" w:fill="FFFFFF"/>
        </w:rPr>
        <w:t xml:space="preserve"> the production of fiberglass is a </w:t>
      </w:r>
      <w:r w:rsidR="00B910FE">
        <w:rPr>
          <w:rStyle w:val="Emphasis"/>
          <w:i w:val="0"/>
          <w:iCs w:val="0"/>
          <w:shd w:val="clear" w:color="auto" w:fill="FFFFFF"/>
        </w:rPr>
        <w:t xml:space="preserve">low energy-intensive </w:t>
      </w:r>
      <w:r w:rsidR="008A1992">
        <w:rPr>
          <w:rStyle w:val="Emphasis"/>
          <w:i w:val="0"/>
          <w:iCs w:val="0"/>
          <w:shd w:val="clear" w:color="auto" w:fill="FFFFFF"/>
        </w:rPr>
        <w:t>process,</w:t>
      </w:r>
      <w:r w:rsidR="00A73290">
        <w:rPr>
          <w:rStyle w:val="Emphasis"/>
          <w:i w:val="0"/>
          <w:iCs w:val="0"/>
          <w:shd w:val="clear" w:color="auto" w:fill="FFFFFF"/>
        </w:rPr>
        <w:t xml:space="preserve"> and it is very durabl</w:t>
      </w:r>
      <w:r w:rsidR="008A1992">
        <w:rPr>
          <w:rStyle w:val="Emphasis"/>
          <w:i w:val="0"/>
          <w:iCs w:val="0"/>
          <w:shd w:val="clear" w:color="auto" w:fill="FFFFFF"/>
        </w:rPr>
        <w:t xml:space="preserve">e so </w:t>
      </w:r>
      <w:r w:rsidR="00A73290">
        <w:rPr>
          <w:rStyle w:val="Emphasis"/>
          <w:i w:val="0"/>
          <w:iCs w:val="0"/>
          <w:shd w:val="clear" w:color="auto" w:fill="FFFFFF"/>
        </w:rPr>
        <w:t>will last for a long time without replacement.</w:t>
      </w:r>
      <w:r w:rsidR="00077805">
        <w:rPr>
          <w:rStyle w:val="Emphasis"/>
          <w:i w:val="0"/>
          <w:iCs w:val="0"/>
          <w:shd w:val="clear" w:color="auto" w:fill="FFFFFF"/>
        </w:rPr>
        <w:t xml:space="preserve"> Finally,</w:t>
      </w:r>
      <w:r w:rsidR="008A1992">
        <w:rPr>
          <w:rStyle w:val="Emphasis"/>
          <w:i w:val="0"/>
          <w:iCs w:val="0"/>
          <w:shd w:val="clear" w:color="auto" w:fill="FFFFFF"/>
        </w:rPr>
        <w:t xml:space="preserve"> fiberglass</w:t>
      </w:r>
      <w:r w:rsidR="00E53AE0">
        <w:rPr>
          <w:rStyle w:val="Emphasis"/>
          <w:i w:val="0"/>
          <w:iCs w:val="0"/>
          <w:shd w:val="clear" w:color="auto" w:fill="FFFFFF"/>
        </w:rPr>
        <w:t xml:space="preserve"> is a very recyclable </w:t>
      </w:r>
      <w:r w:rsidR="00EB4EDB">
        <w:rPr>
          <w:rStyle w:val="Emphasis"/>
          <w:i w:val="0"/>
          <w:iCs w:val="0"/>
          <w:shd w:val="clear" w:color="auto" w:fill="FFFFFF"/>
        </w:rPr>
        <w:t>material, which mean</w:t>
      </w:r>
      <w:r w:rsidR="006E1785">
        <w:rPr>
          <w:rStyle w:val="Emphasis"/>
          <w:i w:val="0"/>
          <w:iCs w:val="0"/>
          <w:shd w:val="clear" w:color="auto" w:fill="FFFFFF"/>
        </w:rPr>
        <w:t>s</w:t>
      </w:r>
      <w:r w:rsidR="00EB4EDB">
        <w:rPr>
          <w:rStyle w:val="Emphasis"/>
          <w:i w:val="0"/>
          <w:iCs w:val="0"/>
          <w:shd w:val="clear" w:color="auto" w:fill="FFFFFF"/>
        </w:rPr>
        <w:t xml:space="preserve"> when the paddle does eventually break, the components of it can all be used to make </w:t>
      </w:r>
      <w:r w:rsidR="006E1785">
        <w:rPr>
          <w:rStyle w:val="Emphasis"/>
          <w:i w:val="0"/>
          <w:iCs w:val="0"/>
          <w:shd w:val="clear" w:color="auto" w:fill="FFFFFF"/>
        </w:rPr>
        <w:t>another product or potentially another paddle</w:t>
      </w:r>
      <w:r w:rsidR="00B36C60">
        <w:rPr>
          <w:rStyle w:val="Emphasis"/>
          <w:i w:val="0"/>
          <w:iCs w:val="0"/>
          <w:shd w:val="clear" w:color="auto" w:fill="FFFFFF"/>
        </w:rPr>
        <w:t xml:space="preserve"> (</w:t>
      </w:r>
      <w:r w:rsidR="003036D1">
        <w:rPr>
          <w:rStyle w:val="Emphasis"/>
          <w:i w:val="0"/>
          <w:iCs w:val="0"/>
          <w:shd w:val="clear" w:color="auto" w:fill="FFFFFF"/>
        </w:rPr>
        <w:t>Royal Corinthian</w:t>
      </w:r>
      <w:r w:rsidR="0056128E">
        <w:rPr>
          <w:rStyle w:val="Emphasis"/>
          <w:i w:val="0"/>
          <w:iCs w:val="0"/>
          <w:shd w:val="clear" w:color="auto" w:fill="FFFFFF"/>
        </w:rPr>
        <w:t xml:space="preserve">, </w:t>
      </w:r>
      <w:proofErr w:type="spellStart"/>
      <w:r w:rsidR="0056128E">
        <w:rPr>
          <w:rStyle w:val="Emphasis"/>
          <w:i w:val="0"/>
          <w:iCs w:val="0"/>
          <w:shd w:val="clear" w:color="auto" w:fill="FFFFFF"/>
        </w:rPr>
        <w:t>n.d</w:t>
      </w:r>
      <w:proofErr w:type="spellEnd"/>
      <w:r w:rsidR="0056128E">
        <w:rPr>
          <w:rStyle w:val="Emphasis"/>
          <w:i w:val="0"/>
          <w:iCs w:val="0"/>
          <w:shd w:val="clear" w:color="auto" w:fill="FFFFFF"/>
        </w:rPr>
        <w:t>)</w:t>
      </w:r>
      <w:r w:rsidR="006E1785">
        <w:rPr>
          <w:rStyle w:val="Emphasis"/>
          <w:i w:val="0"/>
          <w:iCs w:val="0"/>
          <w:shd w:val="clear" w:color="auto" w:fill="FFFFFF"/>
        </w:rPr>
        <w:t>.</w:t>
      </w:r>
    </w:p>
    <w:p w14:paraId="5A86E553" w14:textId="77777777" w:rsidR="00695B1E" w:rsidRDefault="00695B1E" w:rsidP="00F759A4">
      <w:pPr>
        <w:ind w:left="357" w:firstLine="0"/>
        <w:rPr>
          <w:rStyle w:val="Emphasis"/>
          <w:i w:val="0"/>
          <w:iCs w:val="0"/>
          <w:shd w:val="clear" w:color="auto" w:fill="FFFFFF"/>
        </w:rPr>
      </w:pPr>
    </w:p>
    <w:p w14:paraId="3D18D294" w14:textId="45847002" w:rsidR="00695B1E" w:rsidRDefault="00695B1E" w:rsidP="00695B1E">
      <w:pPr>
        <w:pStyle w:val="Heading1"/>
        <w:rPr>
          <w:rStyle w:val="Emphasis"/>
          <w:i w:val="0"/>
          <w:iCs w:val="0"/>
          <w:shd w:val="clear" w:color="auto" w:fill="FFFFFF"/>
        </w:rPr>
      </w:pPr>
      <w:r>
        <w:rPr>
          <w:rStyle w:val="Emphasis"/>
          <w:i w:val="0"/>
          <w:iCs w:val="0"/>
          <w:u w:val="single"/>
          <w:shd w:val="clear" w:color="auto" w:fill="FFFFFF"/>
        </w:rPr>
        <w:t>Conclusion</w:t>
      </w:r>
    </w:p>
    <w:p w14:paraId="3347B35D" w14:textId="77777777" w:rsidR="006F0F7E" w:rsidRDefault="00924886" w:rsidP="0067618E">
      <w:pPr>
        <w:ind w:left="357" w:firstLine="0"/>
      </w:pPr>
      <w:r>
        <w:t>In conclusion,</w:t>
      </w:r>
      <w:r w:rsidR="004B4874">
        <w:t xml:space="preserve"> the paddle </w:t>
      </w:r>
      <w:r w:rsidR="00EB76EB">
        <w:t>constru</w:t>
      </w:r>
      <w:r w:rsidR="001A4914">
        <w:t xml:space="preserve">cted meets the target market, which are beginner canoeists that have not yet decided </w:t>
      </w:r>
      <w:r w:rsidR="0067618E">
        <w:t>the canoeing type for them.</w:t>
      </w:r>
      <w:r w:rsidR="00107034">
        <w:t xml:space="preserve"> It </w:t>
      </w:r>
      <w:r w:rsidR="006F5D21">
        <w:t xml:space="preserve">further, is a well-rounded paddle for all canoeing types, so is a versatile product </w:t>
      </w:r>
      <w:r w:rsidR="003C6DF6">
        <w:t>which moreover meets the specification of the paddle.</w:t>
      </w:r>
      <w:r w:rsidR="000145A7">
        <w:t xml:space="preserve"> However, due to its versatility, </w:t>
      </w:r>
      <w:r w:rsidR="001C5752">
        <w:t>this means it does not carry out its function to perfection in one area of canoeing.</w:t>
      </w:r>
      <w:r w:rsidR="003C6DF6">
        <w:t xml:space="preserve"> It</w:t>
      </w:r>
      <w:r w:rsidR="00D17840">
        <w:t xml:space="preserve"> has </w:t>
      </w:r>
      <w:r w:rsidR="0051603F">
        <w:t xml:space="preserve">also </w:t>
      </w:r>
      <w:r w:rsidR="00D17840">
        <w:t xml:space="preserve">been made to a </w:t>
      </w:r>
      <w:r w:rsidR="005B0FEE">
        <w:t>sustainable</w:t>
      </w:r>
      <w:r w:rsidR="00D17840">
        <w:t xml:space="preserve"> standard which meet</w:t>
      </w:r>
      <w:r w:rsidR="008E5BA4">
        <w:t>s</w:t>
      </w:r>
      <w:r w:rsidR="00D17840">
        <w:t xml:space="preserve"> the environmental and sustainability </w:t>
      </w:r>
      <w:r w:rsidR="008E5BA4">
        <w:t>aspect</w:t>
      </w:r>
      <w:r w:rsidR="0091344A">
        <w:t xml:space="preserve"> of the specification</w:t>
      </w:r>
      <w:r w:rsidR="008E5BA4">
        <w:t xml:space="preserve">, as it has been created from products that either </w:t>
      </w:r>
      <w:r w:rsidR="00671F25">
        <w:t xml:space="preserve">are </w:t>
      </w:r>
      <w:r w:rsidR="008E5BA4">
        <w:t>recyc</w:t>
      </w:r>
      <w:r w:rsidR="00A245E3">
        <w:t xml:space="preserve">led or </w:t>
      </w:r>
      <w:r w:rsidR="0051603F">
        <w:t>can</w:t>
      </w:r>
      <w:r w:rsidR="00A245E3">
        <w:t xml:space="preserve"> be recycled while keeping sourcing of these materials</w:t>
      </w:r>
      <w:r w:rsidR="00794813">
        <w:t xml:space="preserve"> low </w:t>
      </w:r>
      <w:r w:rsidR="0091344A">
        <w:t xml:space="preserve">in </w:t>
      </w:r>
      <w:r w:rsidR="00794813">
        <w:t>carbon footprint.</w:t>
      </w:r>
      <w:r w:rsidR="00126922">
        <w:t xml:space="preserve"> </w:t>
      </w:r>
    </w:p>
    <w:p w14:paraId="504472CF" w14:textId="08A4BF33" w:rsidR="00695B1E" w:rsidRPr="00695B1E" w:rsidRDefault="00126922" w:rsidP="0067618E">
      <w:pPr>
        <w:ind w:left="357" w:firstLine="0"/>
      </w:pPr>
      <w:r>
        <w:lastRenderedPageBreak/>
        <w:t xml:space="preserve">However, </w:t>
      </w:r>
      <w:r w:rsidR="00B71837">
        <w:t>this product cannot be 100% carbon neutral as timbers do need to be made from</w:t>
      </w:r>
      <w:r w:rsidR="00740FCC">
        <w:t xml:space="preserve"> the felling</w:t>
      </w:r>
      <w:r w:rsidR="00F215AC">
        <w:t xml:space="preserve"> of</w:t>
      </w:r>
      <w:r w:rsidR="00B71837">
        <w:t xml:space="preserve"> trees. Additionally, fiberglass does contain</w:t>
      </w:r>
      <w:r w:rsidR="007042FD">
        <w:t xml:space="preserve"> plastic </w:t>
      </w:r>
      <w:proofErr w:type="spellStart"/>
      <w:r w:rsidR="007042FD">
        <w:t>fibres</w:t>
      </w:r>
      <w:proofErr w:type="spellEnd"/>
      <w:r w:rsidR="007042FD">
        <w:t xml:space="preserve"> within them which may not have the ability to be </w:t>
      </w:r>
      <w:r w:rsidR="005B409D">
        <w:t>recycled as plastic can only be recycled so many times.</w:t>
      </w:r>
      <w:r w:rsidR="0051603F">
        <w:t xml:space="preserve"> Therefore,</w:t>
      </w:r>
      <w:r w:rsidR="005B409D">
        <w:t xml:space="preserve"> although the</w:t>
      </w:r>
      <w:r w:rsidR="00E8103A">
        <w:t xml:space="preserve"> production of this product has been made as </w:t>
      </w:r>
      <w:r w:rsidR="00A422D1">
        <w:t>environmentally</w:t>
      </w:r>
      <w:r w:rsidR="00E8103A">
        <w:t xml:space="preserve"> friendly as possible </w:t>
      </w:r>
      <w:r w:rsidR="00A422D1">
        <w:t>there are still areas where sustainability cannot be achieved. Nevertheless,</w:t>
      </w:r>
      <w:r w:rsidR="0051603F">
        <w:t xml:space="preserve"> this product has been designed and manufactured to the best it can be</w:t>
      </w:r>
      <w:r w:rsidR="00C057EE">
        <w:t xml:space="preserve"> in order to meet the specification</w:t>
      </w:r>
      <w:r w:rsidR="0051603F">
        <w:t>.</w:t>
      </w:r>
    </w:p>
    <w:p w14:paraId="70EB55E9" w14:textId="77777777" w:rsidR="00345072" w:rsidRPr="005D3F91" w:rsidRDefault="00345072" w:rsidP="00F759A4">
      <w:pPr>
        <w:ind w:left="357" w:firstLine="0"/>
      </w:pPr>
    </w:p>
    <w:p w14:paraId="0E80C14E" w14:textId="62EF76CE" w:rsidR="00F932B1" w:rsidRDefault="005C1CCC" w:rsidP="005C1CCC">
      <w:pPr>
        <w:pStyle w:val="Heading1"/>
        <w:rPr>
          <w:u w:val="single"/>
        </w:rPr>
      </w:pPr>
      <w:r>
        <w:rPr>
          <w:u w:val="single"/>
        </w:rPr>
        <w:t xml:space="preserve">Reference </w:t>
      </w:r>
      <w:r w:rsidR="00761E51">
        <w:rPr>
          <w:u w:val="single"/>
        </w:rPr>
        <w:t>L</w:t>
      </w:r>
      <w:r>
        <w:rPr>
          <w:u w:val="single"/>
        </w:rPr>
        <w:t>ist</w:t>
      </w:r>
    </w:p>
    <w:p w14:paraId="7C9C386F" w14:textId="3B61378B" w:rsidR="00761E51" w:rsidRDefault="001431B5" w:rsidP="00761E51">
      <w:pPr>
        <w:pStyle w:val="ListParagraph"/>
        <w:numPr>
          <w:ilvl w:val="0"/>
          <w:numId w:val="17"/>
        </w:numPr>
      </w:pPr>
      <w:r>
        <w:t>Steve</w:t>
      </w:r>
      <w:r w:rsidR="00907149">
        <w:t xml:space="preserve"> (</w:t>
      </w:r>
      <w:proofErr w:type="spellStart"/>
      <w:r>
        <w:t>n.d</w:t>
      </w:r>
      <w:proofErr w:type="spellEnd"/>
      <w:r w:rsidR="00907149">
        <w:t xml:space="preserve">) </w:t>
      </w:r>
      <w:r w:rsidR="00074F73">
        <w:rPr>
          <w:i/>
          <w:iCs/>
        </w:rPr>
        <w:t xml:space="preserve">Types of </w:t>
      </w:r>
      <w:r w:rsidR="006739C2">
        <w:rPr>
          <w:i/>
          <w:iCs/>
        </w:rPr>
        <w:t>C</w:t>
      </w:r>
      <w:r w:rsidR="00074F73">
        <w:rPr>
          <w:i/>
          <w:iCs/>
        </w:rPr>
        <w:t xml:space="preserve">anoes: </w:t>
      </w:r>
      <w:r w:rsidR="006739C2">
        <w:rPr>
          <w:i/>
          <w:iCs/>
        </w:rPr>
        <w:t>W</w:t>
      </w:r>
      <w:r w:rsidR="00074F73">
        <w:rPr>
          <w:i/>
          <w:iCs/>
        </w:rPr>
        <w:t xml:space="preserve">hich </w:t>
      </w:r>
      <w:r w:rsidR="006739C2">
        <w:rPr>
          <w:i/>
          <w:iCs/>
        </w:rPr>
        <w:t>C</w:t>
      </w:r>
      <w:r w:rsidR="00074F73">
        <w:rPr>
          <w:i/>
          <w:iCs/>
        </w:rPr>
        <w:t xml:space="preserve">ategory </w:t>
      </w:r>
      <w:r w:rsidR="006739C2">
        <w:rPr>
          <w:i/>
          <w:iCs/>
        </w:rPr>
        <w:t>Y</w:t>
      </w:r>
      <w:r w:rsidR="00074F73">
        <w:rPr>
          <w:i/>
          <w:iCs/>
        </w:rPr>
        <w:t xml:space="preserve">ou </w:t>
      </w:r>
      <w:r w:rsidR="006739C2">
        <w:rPr>
          <w:i/>
          <w:iCs/>
        </w:rPr>
        <w:t>S</w:t>
      </w:r>
      <w:r w:rsidR="00074F73">
        <w:rPr>
          <w:i/>
          <w:iCs/>
        </w:rPr>
        <w:t xml:space="preserve">hould </w:t>
      </w:r>
      <w:r w:rsidR="006739C2">
        <w:rPr>
          <w:i/>
          <w:iCs/>
        </w:rPr>
        <w:t>C</w:t>
      </w:r>
      <w:r w:rsidR="00074F73">
        <w:rPr>
          <w:i/>
          <w:iCs/>
        </w:rPr>
        <w:t>hoose</w:t>
      </w:r>
      <w:r w:rsidR="00FB26DC">
        <w:rPr>
          <w:i/>
          <w:iCs/>
        </w:rPr>
        <w:t xml:space="preserve">. </w:t>
      </w:r>
      <w:r w:rsidR="00FB26DC" w:rsidRPr="00FB26DC">
        <w:t>[Online]</w:t>
      </w:r>
      <w:r w:rsidR="00881AAB">
        <w:t xml:space="preserve"> Paddle Camp</w:t>
      </w:r>
      <w:r w:rsidR="00A041EA">
        <w:t>. Available at:</w:t>
      </w:r>
      <w:r w:rsidR="00074F73">
        <w:rPr>
          <w:i/>
          <w:iCs/>
        </w:rPr>
        <w:t xml:space="preserve"> </w:t>
      </w:r>
      <w:r w:rsidR="00907149">
        <w:t xml:space="preserve"> </w:t>
      </w:r>
      <w:hyperlink r:id="rId11" w:anchor=":~:text=The%20most%20common%20canoe%20types,hold%20four%20people%20or%20more" w:history="1">
        <w:r w:rsidR="00907149" w:rsidRPr="00B35D84">
          <w:rPr>
            <w:rStyle w:val="Hyperlink"/>
          </w:rPr>
          <w:t>https://paddlecamp.com/types-of-canoes/#:~:text=The%20most%20common%20canoe%20types,hold%20four%20people%20or%20more</w:t>
        </w:r>
      </w:hyperlink>
      <w:r w:rsidR="00A041EA">
        <w:t xml:space="preserve"> (Accessed 10 December 2022).</w:t>
      </w:r>
    </w:p>
    <w:p w14:paraId="5C97AD8E" w14:textId="6EDEB34B" w:rsidR="00D87CC2" w:rsidRDefault="00554D2E" w:rsidP="00D87CC2">
      <w:pPr>
        <w:pStyle w:val="ListParagraph"/>
        <w:numPr>
          <w:ilvl w:val="0"/>
          <w:numId w:val="17"/>
        </w:numPr>
      </w:pPr>
      <w:r>
        <w:t xml:space="preserve">Bending Branches (2021) </w:t>
      </w:r>
      <w:r w:rsidRPr="00D87CC2">
        <w:rPr>
          <w:i/>
          <w:iCs/>
        </w:rPr>
        <w:t>How to Size &amp; Choose a Canoe Paddle</w:t>
      </w:r>
      <w:r>
        <w:t>. [</w:t>
      </w:r>
      <w:r w:rsidR="00F76B1B">
        <w:t>O</w:t>
      </w:r>
      <w:r>
        <w:t xml:space="preserve">nline] </w:t>
      </w:r>
      <w:r w:rsidR="00DF4BF9">
        <w:t xml:space="preserve">Bending Branches </w:t>
      </w:r>
      <w:r w:rsidR="00D87CC2">
        <w:t xml:space="preserve">Available at: </w:t>
      </w:r>
      <w:hyperlink r:id="rId12" w:history="1">
        <w:r w:rsidR="00D87CC2" w:rsidRPr="00B35D84">
          <w:rPr>
            <w:rStyle w:val="Hyperlink"/>
          </w:rPr>
          <w:t>https://bendingbranches.com/blogs/resources/canoe-paddle-sizing-guide</w:t>
        </w:r>
      </w:hyperlink>
      <w:r w:rsidR="00D87CC2">
        <w:t xml:space="preserve"> (Accessed 10 December 2022).</w:t>
      </w:r>
    </w:p>
    <w:p w14:paraId="530F3FD7" w14:textId="4440A9A1" w:rsidR="00F13188" w:rsidRDefault="00DA3423" w:rsidP="004070D5">
      <w:pPr>
        <w:pStyle w:val="NormalWeb"/>
        <w:numPr>
          <w:ilvl w:val="0"/>
          <w:numId w:val="17"/>
        </w:numPr>
        <w:spacing w:before="0" w:beforeAutospacing="0" w:after="240" w:afterAutospacing="0" w:line="360" w:lineRule="auto"/>
        <w:rPr>
          <w:rFonts w:asciiTheme="minorHAnsi" w:hAnsiTheme="minorHAnsi"/>
          <w:color w:val="595959" w:themeColor="text1" w:themeTint="A6"/>
          <w:sz w:val="22"/>
          <w:szCs w:val="22"/>
        </w:rPr>
      </w:pP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>Foster, M</w:t>
      </w:r>
      <w:r w:rsidR="00405E72">
        <w:rPr>
          <w:rFonts w:asciiTheme="minorHAnsi" w:hAnsiTheme="minorHAnsi"/>
          <w:color w:val="595959" w:themeColor="text1" w:themeTint="A6"/>
          <w:sz w:val="22"/>
          <w:szCs w:val="22"/>
        </w:rPr>
        <w:t xml:space="preserve"> </w:t>
      </w: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 xml:space="preserve">(2021). </w:t>
      </w:r>
      <w:r w:rsidRPr="0000506E">
        <w:rPr>
          <w:rFonts w:asciiTheme="minorHAnsi" w:hAnsiTheme="minorHAnsi"/>
          <w:i/>
          <w:iCs/>
          <w:color w:val="595959" w:themeColor="text1" w:themeTint="A6"/>
          <w:sz w:val="22"/>
          <w:szCs w:val="22"/>
        </w:rPr>
        <w:t>How to Make a Canoe Paddle: DIY Instructions</w:t>
      </w: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>. [</w:t>
      </w:r>
      <w:r w:rsidR="00405E72">
        <w:rPr>
          <w:rFonts w:asciiTheme="minorHAnsi" w:hAnsiTheme="minorHAnsi"/>
          <w:color w:val="595959" w:themeColor="text1" w:themeTint="A6"/>
          <w:sz w:val="22"/>
          <w:szCs w:val="22"/>
        </w:rPr>
        <w:t>O</w:t>
      </w: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>nline] My Outdoors Life. Available at:</w:t>
      </w:r>
      <w:r w:rsidR="00F44E7E">
        <w:rPr>
          <w:rFonts w:asciiTheme="minorHAnsi" w:hAnsiTheme="minorHAnsi"/>
          <w:color w:val="595959" w:themeColor="text1" w:themeTint="A6"/>
          <w:sz w:val="22"/>
          <w:szCs w:val="22"/>
        </w:rPr>
        <w:t xml:space="preserve"> </w:t>
      </w:r>
      <w:hyperlink r:id="rId13" w:history="1">
        <w:r w:rsidR="00F44E7E">
          <w:rPr>
            <w:rStyle w:val="Hyperlink"/>
            <w:rFonts w:eastAsiaTheme="majorEastAsia"/>
          </w:rPr>
          <w:t>How to Make a Canoe Paddle: DIY Instructions (myoutdoorslife.com)</w:t>
        </w:r>
      </w:hyperlink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 xml:space="preserve"> </w:t>
      </w:r>
      <w:r w:rsidR="00F44E7E">
        <w:rPr>
          <w:rFonts w:asciiTheme="minorHAnsi" w:hAnsiTheme="minorHAnsi"/>
          <w:color w:val="595959" w:themeColor="text1" w:themeTint="A6"/>
          <w:sz w:val="22"/>
          <w:szCs w:val="22"/>
        </w:rPr>
        <w:t>(</w:t>
      </w: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>Accessed 15 Dec</w:t>
      </w:r>
      <w:r w:rsidR="00A65427">
        <w:rPr>
          <w:rFonts w:asciiTheme="minorHAnsi" w:hAnsiTheme="minorHAnsi"/>
          <w:color w:val="595959" w:themeColor="text1" w:themeTint="A6"/>
          <w:sz w:val="22"/>
          <w:szCs w:val="22"/>
        </w:rPr>
        <w:t xml:space="preserve">ember </w:t>
      </w: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>2022</w:t>
      </w:r>
      <w:r w:rsidR="00F44E7E">
        <w:rPr>
          <w:rFonts w:asciiTheme="minorHAnsi" w:hAnsiTheme="minorHAnsi"/>
          <w:color w:val="595959" w:themeColor="text1" w:themeTint="A6"/>
          <w:sz w:val="22"/>
          <w:szCs w:val="22"/>
        </w:rPr>
        <w:t>)</w:t>
      </w:r>
      <w:r w:rsidRPr="0000506E">
        <w:rPr>
          <w:rFonts w:asciiTheme="minorHAnsi" w:hAnsiTheme="minorHAnsi"/>
          <w:color w:val="595959" w:themeColor="text1" w:themeTint="A6"/>
          <w:sz w:val="22"/>
          <w:szCs w:val="22"/>
        </w:rPr>
        <w:t>.</w:t>
      </w:r>
    </w:p>
    <w:p w14:paraId="7976E87B" w14:textId="47D01DD9" w:rsidR="004070D5" w:rsidRDefault="004070D5" w:rsidP="004070D5">
      <w:pPr>
        <w:pStyle w:val="NormalWeb"/>
        <w:numPr>
          <w:ilvl w:val="0"/>
          <w:numId w:val="17"/>
        </w:numPr>
        <w:spacing w:before="0" w:beforeAutospacing="0" w:after="240" w:afterAutospacing="0" w:line="360" w:lineRule="auto"/>
        <w:rPr>
          <w:rFonts w:asciiTheme="minorHAnsi" w:hAnsiTheme="minorHAnsi"/>
          <w:color w:val="595959" w:themeColor="text1" w:themeTint="A6"/>
          <w:sz w:val="22"/>
          <w:szCs w:val="22"/>
        </w:rPr>
      </w:pPr>
      <w:r w:rsidRPr="00F13188">
        <w:rPr>
          <w:rFonts w:asciiTheme="minorHAnsi" w:hAnsiTheme="minorHAnsi"/>
          <w:color w:val="595959" w:themeColor="text1" w:themeTint="A6"/>
          <w:sz w:val="22"/>
          <w:szCs w:val="22"/>
        </w:rPr>
        <w:t xml:space="preserve">www.hse.gov.uk (n.d.). </w:t>
      </w:r>
      <w:r w:rsidRPr="00F13188">
        <w:rPr>
          <w:rFonts w:asciiTheme="minorHAnsi" w:hAnsiTheme="minorHAnsi"/>
          <w:i/>
          <w:iCs/>
          <w:color w:val="595959" w:themeColor="text1" w:themeTint="A6"/>
          <w:sz w:val="22"/>
          <w:szCs w:val="22"/>
        </w:rPr>
        <w:t>Overview - Using personal protective equipment (PPE) to control risks at work</w:t>
      </w:r>
      <w:r w:rsidR="00F13188" w:rsidRPr="00F13188">
        <w:rPr>
          <w:rFonts w:asciiTheme="minorHAnsi" w:hAnsiTheme="minorHAnsi"/>
          <w:i/>
          <w:iCs/>
          <w:color w:val="595959" w:themeColor="text1" w:themeTint="A6"/>
          <w:sz w:val="22"/>
          <w:szCs w:val="22"/>
        </w:rPr>
        <w:t>.</w:t>
      </w:r>
      <w:r w:rsidRPr="00F13188">
        <w:rPr>
          <w:rFonts w:asciiTheme="minorHAnsi" w:hAnsiTheme="minorHAnsi"/>
          <w:color w:val="595959" w:themeColor="text1" w:themeTint="A6"/>
          <w:sz w:val="22"/>
          <w:szCs w:val="22"/>
        </w:rPr>
        <w:t xml:space="preserve"> [</w:t>
      </w:r>
      <w:r w:rsidR="00DF7D1F" w:rsidRPr="00F13188">
        <w:rPr>
          <w:rFonts w:asciiTheme="minorHAnsi" w:hAnsiTheme="minorHAnsi"/>
          <w:color w:val="595959" w:themeColor="text1" w:themeTint="A6"/>
          <w:sz w:val="22"/>
          <w:szCs w:val="22"/>
        </w:rPr>
        <w:t>O</w:t>
      </w:r>
      <w:r w:rsidRPr="00F13188">
        <w:rPr>
          <w:rFonts w:asciiTheme="minorHAnsi" w:hAnsiTheme="minorHAnsi"/>
          <w:color w:val="595959" w:themeColor="text1" w:themeTint="A6"/>
          <w:sz w:val="22"/>
          <w:szCs w:val="22"/>
        </w:rPr>
        <w:t>nline]</w:t>
      </w:r>
      <w:r w:rsidR="00F13188" w:rsidRPr="00F13188">
        <w:rPr>
          <w:rFonts w:asciiTheme="minorHAnsi" w:hAnsiTheme="minorHAnsi"/>
          <w:color w:val="595959" w:themeColor="text1" w:themeTint="A6"/>
          <w:sz w:val="22"/>
          <w:szCs w:val="22"/>
        </w:rPr>
        <w:t xml:space="preserve"> HSE</w:t>
      </w:r>
      <w:r w:rsidRPr="00F13188">
        <w:rPr>
          <w:rFonts w:asciiTheme="minorHAnsi" w:hAnsiTheme="minorHAnsi"/>
          <w:color w:val="595959" w:themeColor="text1" w:themeTint="A6"/>
          <w:sz w:val="22"/>
          <w:szCs w:val="22"/>
        </w:rPr>
        <w:t xml:space="preserve"> Available at: </w:t>
      </w:r>
      <w:hyperlink r:id="rId14" w:history="1">
        <w:r w:rsidR="00256CED">
          <w:rPr>
            <w:rStyle w:val="Hyperlink"/>
            <w:rFonts w:eastAsiaTheme="majorEastAsia"/>
          </w:rPr>
          <w:t>Overview - Using personal protective equipment (PPE) to control risks at work - HSE</w:t>
        </w:r>
      </w:hyperlink>
      <w:r w:rsidR="00256CED">
        <w:t xml:space="preserve"> </w:t>
      </w:r>
      <w:r w:rsidR="00256CED">
        <w:rPr>
          <w:rFonts w:asciiTheme="minorHAnsi" w:hAnsiTheme="minorHAnsi"/>
          <w:color w:val="595959" w:themeColor="text1" w:themeTint="A6"/>
          <w:sz w:val="22"/>
          <w:szCs w:val="22"/>
        </w:rPr>
        <w:t>(Accessed 16</w:t>
      </w:r>
      <w:r w:rsidR="00A65427">
        <w:rPr>
          <w:rFonts w:asciiTheme="minorHAnsi" w:hAnsiTheme="minorHAnsi"/>
          <w:color w:val="595959" w:themeColor="text1" w:themeTint="A6"/>
          <w:sz w:val="22"/>
          <w:szCs w:val="22"/>
        </w:rPr>
        <w:t xml:space="preserve"> December 2022).</w:t>
      </w:r>
    </w:p>
    <w:p w14:paraId="16C9D1C6" w14:textId="5CE2C737" w:rsidR="006530EC" w:rsidRPr="0056128E" w:rsidRDefault="00217B16" w:rsidP="004070D5">
      <w:pPr>
        <w:pStyle w:val="NormalWeb"/>
        <w:numPr>
          <w:ilvl w:val="0"/>
          <w:numId w:val="17"/>
        </w:numPr>
        <w:spacing w:before="0" w:beforeAutospacing="0" w:after="240" w:afterAutospacing="0" w:line="360" w:lineRule="auto"/>
        <w:rPr>
          <w:rStyle w:val="Hyperlink"/>
          <w:rFonts w:asciiTheme="minorHAnsi" w:hAnsiTheme="minorHAnsi"/>
          <w:color w:val="595959" w:themeColor="text1" w:themeTint="A6"/>
          <w:sz w:val="22"/>
          <w:szCs w:val="22"/>
          <w:u w:val="none"/>
        </w:rPr>
      </w:pPr>
      <w:proofErr w:type="spellStart"/>
      <w:r>
        <w:rPr>
          <w:rFonts w:asciiTheme="minorHAnsi" w:hAnsiTheme="minorHAnsi"/>
          <w:color w:val="595959" w:themeColor="text1" w:themeTint="A6"/>
          <w:sz w:val="22"/>
          <w:szCs w:val="22"/>
        </w:rPr>
        <w:t>Karnik</w:t>
      </w:r>
      <w:proofErr w:type="spellEnd"/>
      <w:r>
        <w:rPr>
          <w:rFonts w:asciiTheme="minorHAnsi" w:hAnsiTheme="minorHAnsi"/>
          <w:color w:val="595959" w:themeColor="text1" w:themeTint="A6"/>
          <w:sz w:val="22"/>
          <w:szCs w:val="22"/>
        </w:rPr>
        <w:t>,</w:t>
      </w:r>
      <w:r w:rsidR="005C7F7C">
        <w:rPr>
          <w:rFonts w:asciiTheme="minorHAnsi" w:hAnsiTheme="minorHAnsi"/>
          <w:color w:val="595959" w:themeColor="text1" w:themeTint="A6"/>
          <w:sz w:val="22"/>
          <w:szCs w:val="22"/>
        </w:rPr>
        <w:t xml:space="preserve"> </w:t>
      </w:r>
      <w:r>
        <w:rPr>
          <w:rFonts w:asciiTheme="minorHAnsi" w:hAnsiTheme="minorHAnsi"/>
          <w:color w:val="595959" w:themeColor="text1" w:themeTint="A6"/>
          <w:sz w:val="22"/>
          <w:szCs w:val="22"/>
        </w:rPr>
        <w:t>P (</w:t>
      </w:r>
      <w:r w:rsidR="00CA6450">
        <w:rPr>
          <w:rFonts w:asciiTheme="minorHAnsi" w:hAnsiTheme="minorHAnsi"/>
          <w:color w:val="595959" w:themeColor="text1" w:themeTint="A6"/>
          <w:sz w:val="22"/>
          <w:szCs w:val="22"/>
        </w:rPr>
        <w:t>2021)</w:t>
      </w:r>
      <w:r w:rsidR="00420A73">
        <w:rPr>
          <w:rFonts w:asciiTheme="minorHAnsi" w:hAnsiTheme="minorHAnsi"/>
          <w:color w:val="595959" w:themeColor="text1" w:themeTint="A6"/>
          <w:sz w:val="22"/>
          <w:szCs w:val="22"/>
        </w:rPr>
        <w:t xml:space="preserve">. </w:t>
      </w:r>
      <w:r w:rsidR="00BB417D">
        <w:rPr>
          <w:rFonts w:asciiTheme="minorHAnsi" w:hAnsiTheme="minorHAnsi"/>
          <w:i/>
          <w:iCs/>
          <w:color w:val="595959" w:themeColor="text1" w:themeTint="A6"/>
          <w:sz w:val="22"/>
          <w:szCs w:val="22"/>
        </w:rPr>
        <w:t>Alternative Materials- Laminated T</w:t>
      </w:r>
      <w:r w:rsidR="00306BD0">
        <w:rPr>
          <w:rFonts w:asciiTheme="minorHAnsi" w:hAnsiTheme="minorHAnsi"/>
          <w:i/>
          <w:iCs/>
          <w:color w:val="595959" w:themeColor="text1" w:themeTint="A6"/>
          <w:sz w:val="22"/>
          <w:szCs w:val="22"/>
        </w:rPr>
        <w:t xml:space="preserve">imber. [Online] </w:t>
      </w:r>
      <w:r w:rsidR="00CE5EFD">
        <w:rPr>
          <w:rFonts w:asciiTheme="minorHAnsi" w:hAnsiTheme="minorHAnsi"/>
          <w:color w:val="595959" w:themeColor="text1" w:themeTint="A6"/>
          <w:sz w:val="22"/>
          <w:szCs w:val="22"/>
        </w:rPr>
        <w:t xml:space="preserve">Rethinking </w:t>
      </w:r>
      <w:proofErr w:type="gramStart"/>
      <w:r w:rsidR="00CE5EFD">
        <w:rPr>
          <w:rFonts w:asciiTheme="minorHAnsi" w:hAnsiTheme="minorHAnsi"/>
          <w:color w:val="595959" w:themeColor="text1" w:themeTint="A6"/>
          <w:sz w:val="22"/>
          <w:szCs w:val="22"/>
        </w:rPr>
        <w:t>The</w:t>
      </w:r>
      <w:proofErr w:type="gramEnd"/>
      <w:r w:rsidR="00CE5EFD">
        <w:rPr>
          <w:rFonts w:asciiTheme="minorHAnsi" w:hAnsiTheme="minorHAnsi"/>
          <w:color w:val="595959" w:themeColor="text1" w:themeTint="A6"/>
          <w:sz w:val="22"/>
          <w:szCs w:val="22"/>
        </w:rPr>
        <w:t xml:space="preserve"> Future</w:t>
      </w:r>
      <w:r w:rsidR="0044312C">
        <w:rPr>
          <w:rFonts w:asciiTheme="minorHAnsi" w:hAnsiTheme="minorHAnsi"/>
          <w:color w:val="595959" w:themeColor="text1" w:themeTint="A6"/>
          <w:sz w:val="22"/>
          <w:szCs w:val="22"/>
        </w:rPr>
        <w:t xml:space="preserve">. Available at: </w:t>
      </w:r>
      <w:hyperlink r:id="rId15" w:anchor=":~:text=1%20It%20is%20an%20eco-friendly%20material%20that%20reduces" w:history="1">
        <w:r w:rsidR="006530EC">
          <w:rPr>
            <w:rStyle w:val="Hyperlink"/>
            <w:rFonts w:eastAsiaTheme="majorEastAsia"/>
          </w:rPr>
          <w:t xml:space="preserve">Alternative Materials - Laminated Timber - RTF | </w:t>
        </w:r>
        <w:r w:rsidR="006530EC">
          <w:rPr>
            <w:rStyle w:val="Hyperlink"/>
            <w:rFonts w:eastAsiaTheme="majorEastAsia"/>
          </w:rPr>
          <w:lastRenderedPageBreak/>
          <w:t>Rethinking The Future (re-thinkingthefuture.com)</w:t>
        </w:r>
      </w:hyperlink>
      <w:r w:rsidR="001C3E46">
        <w:rPr>
          <w:rStyle w:val="Hyperlink"/>
          <w:rFonts w:eastAsiaTheme="majorEastAsia"/>
        </w:rPr>
        <w:t xml:space="preserve"> </w:t>
      </w:r>
      <w:r w:rsidR="0044312C" w:rsidRPr="001C3E46">
        <w:rPr>
          <w:rStyle w:val="Hyperlink"/>
          <w:rFonts w:asciiTheme="minorHAnsi" w:eastAsiaTheme="majorEastAsia" w:hAnsiTheme="minorHAnsi"/>
          <w:color w:val="595959" w:themeColor="text1" w:themeTint="A6"/>
          <w:sz w:val="22"/>
          <w:szCs w:val="22"/>
          <w:u w:val="none"/>
        </w:rPr>
        <w:t xml:space="preserve">(Accessed </w:t>
      </w:r>
      <w:r w:rsidR="00A94DA5" w:rsidRPr="001C3E46">
        <w:rPr>
          <w:rStyle w:val="Hyperlink"/>
          <w:rFonts w:asciiTheme="minorHAnsi" w:eastAsiaTheme="majorEastAsia" w:hAnsiTheme="minorHAnsi"/>
          <w:color w:val="595959" w:themeColor="text1" w:themeTint="A6"/>
          <w:sz w:val="22"/>
          <w:szCs w:val="22"/>
          <w:u w:val="none"/>
        </w:rPr>
        <w:t>16 December 2022)</w:t>
      </w:r>
      <w:r w:rsidR="005C7F7C">
        <w:rPr>
          <w:rStyle w:val="Hyperlink"/>
          <w:rFonts w:eastAsiaTheme="majorEastAsia"/>
          <w:color w:val="595959" w:themeColor="text1" w:themeTint="A6"/>
          <w:u w:val="none"/>
        </w:rPr>
        <w:t>.</w:t>
      </w:r>
    </w:p>
    <w:p w14:paraId="69CB212B" w14:textId="38F7BE23" w:rsidR="00DD5133" w:rsidRPr="00EF6C6E" w:rsidRDefault="003036D1" w:rsidP="00DD5133">
      <w:pPr>
        <w:pStyle w:val="NormalWeb"/>
        <w:numPr>
          <w:ilvl w:val="0"/>
          <w:numId w:val="17"/>
        </w:numPr>
        <w:spacing w:before="0" w:beforeAutospacing="0" w:after="240" w:afterAutospacing="0" w:line="360" w:lineRule="auto"/>
        <w:rPr>
          <w:rFonts w:asciiTheme="minorHAnsi" w:hAnsiTheme="minorHAnsi"/>
          <w:color w:val="595959" w:themeColor="text1" w:themeTint="A6"/>
          <w:sz w:val="22"/>
          <w:szCs w:val="22"/>
        </w:rPr>
      </w:pPr>
      <w:r>
        <w:rPr>
          <w:rFonts w:asciiTheme="minorHAnsi" w:hAnsiTheme="minorHAnsi"/>
          <w:color w:val="595959" w:themeColor="text1" w:themeTint="A6"/>
          <w:sz w:val="22"/>
          <w:szCs w:val="22"/>
        </w:rPr>
        <w:t>Royal Corinthian</w:t>
      </w:r>
      <w:r w:rsidR="00DD5133" w:rsidRPr="00EF6C6E">
        <w:rPr>
          <w:rFonts w:asciiTheme="minorHAnsi" w:hAnsiTheme="minorHAnsi"/>
          <w:color w:val="595959" w:themeColor="text1" w:themeTint="A6"/>
          <w:sz w:val="22"/>
          <w:szCs w:val="22"/>
        </w:rPr>
        <w:t xml:space="preserve">, (n.d.). </w:t>
      </w:r>
      <w:r w:rsidR="00DD5133" w:rsidRPr="00EF6C6E">
        <w:rPr>
          <w:rFonts w:asciiTheme="minorHAnsi" w:hAnsiTheme="minorHAnsi"/>
          <w:i/>
          <w:iCs/>
          <w:color w:val="595959" w:themeColor="text1" w:themeTint="A6"/>
          <w:sz w:val="22"/>
          <w:szCs w:val="22"/>
        </w:rPr>
        <w:t>How Environmentally Friendly is Fiberglass?</w:t>
      </w:r>
      <w:r w:rsidR="00DD5133" w:rsidRPr="00EF6C6E">
        <w:rPr>
          <w:rFonts w:asciiTheme="minorHAnsi" w:hAnsiTheme="minorHAnsi"/>
          <w:color w:val="595959" w:themeColor="text1" w:themeTint="A6"/>
          <w:sz w:val="22"/>
          <w:szCs w:val="22"/>
        </w:rPr>
        <w:t xml:space="preserve"> [Online] </w:t>
      </w:r>
      <w:r w:rsidR="00EF6C6E" w:rsidRPr="00EF6C6E">
        <w:rPr>
          <w:rFonts w:asciiTheme="minorHAnsi" w:hAnsiTheme="minorHAnsi"/>
          <w:color w:val="595959" w:themeColor="text1" w:themeTint="A6"/>
          <w:sz w:val="22"/>
          <w:szCs w:val="22"/>
        </w:rPr>
        <w:t xml:space="preserve">Royal Corinthian. </w:t>
      </w:r>
      <w:r w:rsidR="00DD5133" w:rsidRPr="00EF6C6E">
        <w:rPr>
          <w:rFonts w:asciiTheme="minorHAnsi" w:hAnsiTheme="minorHAnsi"/>
          <w:color w:val="595959" w:themeColor="text1" w:themeTint="A6"/>
          <w:sz w:val="22"/>
          <w:szCs w:val="22"/>
        </w:rPr>
        <w:t>Available at:</w:t>
      </w:r>
      <w:r w:rsidR="00EF6C6E">
        <w:rPr>
          <w:rFonts w:asciiTheme="minorHAnsi" w:hAnsiTheme="minorHAnsi"/>
          <w:color w:val="595959" w:themeColor="text1" w:themeTint="A6"/>
          <w:sz w:val="22"/>
          <w:szCs w:val="22"/>
        </w:rPr>
        <w:t xml:space="preserve"> </w:t>
      </w:r>
      <w:hyperlink r:id="rId16" w:history="1">
        <w:r w:rsidR="00EF6C6E">
          <w:rPr>
            <w:rStyle w:val="Hyperlink"/>
            <w:rFonts w:eastAsiaTheme="majorEastAsia"/>
          </w:rPr>
          <w:t>How Environmentally Friendly is Fiberglass? (royalcorinthian.com)</w:t>
        </w:r>
      </w:hyperlink>
      <w:r w:rsidR="00EF6C6E">
        <w:t xml:space="preserve"> </w:t>
      </w:r>
      <w:r w:rsidR="00526853">
        <w:rPr>
          <w:rFonts w:asciiTheme="minorHAnsi" w:hAnsiTheme="minorHAnsi"/>
          <w:color w:val="595959" w:themeColor="text1" w:themeTint="A6"/>
          <w:sz w:val="22"/>
          <w:szCs w:val="22"/>
        </w:rPr>
        <w:t>(Accessed 17 December 2022).</w:t>
      </w:r>
    </w:p>
    <w:p w14:paraId="25D6B7B2" w14:textId="77777777" w:rsidR="0056128E" w:rsidRPr="00F13188" w:rsidRDefault="0056128E" w:rsidP="00DD5133">
      <w:pPr>
        <w:pStyle w:val="NormalWeb"/>
        <w:spacing w:before="0" w:beforeAutospacing="0" w:after="240" w:afterAutospacing="0" w:line="360" w:lineRule="auto"/>
        <w:ind w:left="1077"/>
        <w:rPr>
          <w:rFonts w:asciiTheme="minorHAnsi" w:hAnsiTheme="minorHAnsi"/>
          <w:color w:val="595959" w:themeColor="text1" w:themeTint="A6"/>
          <w:sz w:val="22"/>
          <w:szCs w:val="22"/>
        </w:rPr>
      </w:pPr>
    </w:p>
    <w:p w14:paraId="333609BA" w14:textId="61C1B755" w:rsidR="000F37A6" w:rsidRPr="0000506E" w:rsidRDefault="000F37A6" w:rsidP="00F13188">
      <w:pPr>
        <w:pStyle w:val="NormalWeb"/>
        <w:spacing w:before="0" w:beforeAutospacing="0" w:after="240" w:afterAutospacing="0" w:line="360" w:lineRule="auto"/>
        <w:ind w:left="1077"/>
        <w:rPr>
          <w:rFonts w:asciiTheme="minorHAnsi" w:hAnsiTheme="minorHAnsi"/>
          <w:color w:val="595959" w:themeColor="text1" w:themeTint="A6"/>
          <w:sz w:val="22"/>
          <w:szCs w:val="22"/>
        </w:rPr>
      </w:pPr>
    </w:p>
    <w:p w14:paraId="657EAD4E" w14:textId="77777777" w:rsidR="00DA3423" w:rsidRPr="00761E51" w:rsidRDefault="00DA3423" w:rsidP="00DA3423">
      <w:pPr>
        <w:pStyle w:val="ListParagraph"/>
        <w:ind w:left="1077" w:firstLine="0"/>
      </w:pPr>
    </w:p>
    <w:p w14:paraId="014E18D5" w14:textId="41E9F5DB" w:rsidR="00D87CC2" w:rsidRDefault="00D87CC2" w:rsidP="00D87CC2">
      <w:pPr>
        <w:pStyle w:val="ListParagraph"/>
        <w:ind w:left="1077" w:firstLine="0"/>
      </w:pPr>
    </w:p>
    <w:p w14:paraId="0BDB5030" w14:textId="75380F1C" w:rsidR="00554D2E" w:rsidRDefault="00554D2E" w:rsidP="00626D8C">
      <w:pPr>
        <w:pStyle w:val="NormalWeb"/>
        <w:spacing w:before="0" w:beforeAutospacing="0" w:after="240" w:afterAutospacing="0" w:line="360" w:lineRule="auto"/>
        <w:ind w:left="1077"/>
      </w:pPr>
    </w:p>
    <w:p w14:paraId="7D96A8CB" w14:textId="17D65F59" w:rsidR="003500DE" w:rsidRDefault="003500DE" w:rsidP="003500DE"/>
    <w:p w14:paraId="16148684" w14:textId="2C793DBC" w:rsidR="003500DE" w:rsidRDefault="003500DE" w:rsidP="003500DE"/>
    <w:p w14:paraId="42422F96" w14:textId="77777777" w:rsidR="003500DE" w:rsidRPr="003500DE" w:rsidRDefault="003500DE" w:rsidP="003500DE"/>
    <w:p w14:paraId="1E9EACCE" w14:textId="77777777" w:rsidR="002261A7" w:rsidRPr="002261A7" w:rsidRDefault="002261A7" w:rsidP="002261A7"/>
    <w:p w14:paraId="28626BBF" w14:textId="62CC3C5A" w:rsidR="008056DC" w:rsidRDefault="008056DC"/>
    <w:p w14:paraId="50342ADA" w14:textId="7C5CC515" w:rsidR="008056DC" w:rsidRDefault="008056DC"/>
    <w:p w14:paraId="0E01B94F" w14:textId="732EB6C8" w:rsidR="008056DC" w:rsidRDefault="008056DC"/>
    <w:p w14:paraId="62270181" w14:textId="0D718C9B" w:rsidR="008056DC" w:rsidRDefault="008056DC"/>
    <w:p w14:paraId="582BC882" w14:textId="22B817E4" w:rsidR="008056DC" w:rsidRDefault="008056DC"/>
    <w:p w14:paraId="0B79588D" w14:textId="4946E114" w:rsidR="008056DC" w:rsidRDefault="008056DC"/>
    <w:p w14:paraId="3F359D86" w14:textId="06E8EEAE" w:rsidR="008056DC" w:rsidRDefault="008056DC"/>
    <w:p w14:paraId="31194A40" w14:textId="32424634" w:rsidR="008056DC" w:rsidRDefault="008056DC"/>
    <w:p w14:paraId="338C0146" w14:textId="1D199FBE" w:rsidR="008056DC" w:rsidRDefault="008056DC"/>
    <w:p w14:paraId="7B11F02C" w14:textId="7A37B201" w:rsidR="008056DC" w:rsidRDefault="008056DC"/>
    <w:p w14:paraId="45B4D177" w14:textId="44D49ADF" w:rsidR="008056DC" w:rsidRDefault="008056DC"/>
    <w:p w14:paraId="2B463248" w14:textId="3F03C2C2" w:rsidR="008056DC" w:rsidRDefault="008056DC"/>
    <w:p w14:paraId="0E5354B6" w14:textId="2DE5817E" w:rsidR="008056DC" w:rsidRDefault="008056DC"/>
    <w:p w14:paraId="58A57B2A" w14:textId="5F72E388" w:rsidR="008056DC" w:rsidRDefault="008056DC"/>
    <w:p w14:paraId="558FBA1D" w14:textId="05E3BEFC" w:rsidR="008056DC" w:rsidRDefault="008056DC"/>
    <w:p w14:paraId="0D2271DD" w14:textId="7D76D41E" w:rsidR="008056DC" w:rsidRDefault="008056DC"/>
    <w:p w14:paraId="52B482E0" w14:textId="720DAE81" w:rsidR="008056DC" w:rsidRDefault="008056DC"/>
    <w:p w14:paraId="11EC709E" w14:textId="36A92AA7" w:rsidR="008056DC" w:rsidRDefault="008056DC"/>
    <w:p w14:paraId="12D60690" w14:textId="37C67723" w:rsidR="008056DC" w:rsidRDefault="008056DC"/>
    <w:p w14:paraId="53D555BA" w14:textId="3A469C82" w:rsidR="008056DC" w:rsidRDefault="008056DC"/>
    <w:p w14:paraId="41EEFC32" w14:textId="084DE342" w:rsidR="008056DC" w:rsidRDefault="008056DC"/>
    <w:p w14:paraId="2F140D54" w14:textId="2F502BC1" w:rsidR="008056DC" w:rsidRDefault="008056DC"/>
    <w:p w14:paraId="31AB5598" w14:textId="14FF70D4" w:rsidR="008056DC" w:rsidRDefault="008056DC"/>
    <w:p w14:paraId="269828DE" w14:textId="36649ACD" w:rsidR="008056DC" w:rsidRDefault="008056DC"/>
    <w:p w14:paraId="4C936F42" w14:textId="4F200713" w:rsidR="008056DC" w:rsidRDefault="008056DC"/>
    <w:p w14:paraId="1ABC446A" w14:textId="4399482F" w:rsidR="008056DC" w:rsidRDefault="008056DC"/>
    <w:p w14:paraId="6A731D52" w14:textId="5D38C25B" w:rsidR="008056DC" w:rsidRDefault="008056DC"/>
    <w:p w14:paraId="658508A7" w14:textId="3BA9E894" w:rsidR="008056DC" w:rsidRDefault="008056DC"/>
    <w:p w14:paraId="004C3D8D" w14:textId="07E1FE27" w:rsidR="008056DC" w:rsidRDefault="008056DC"/>
    <w:p w14:paraId="03DFCCEE" w14:textId="3BC56F23" w:rsidR="008056DC" w:rsidRDefault="008056DC"/>
    <w:p w14:paraId="20457480" w14:textId="23931CD5" w:rsidR="008056DC" w:rsidRDefault="008056DC"/>
    <w:p w14:paraId="5DC5D20C" w14:textId="0917F8D2" w:rsidR="008056DC" w:rsidRDefault="008056DC"/>
    <w:p w14:paraId="77B13753" w14:textId="64A45D57" w:rsidR="008056DC" w:rsidRDefault="008056DC"/>
    <w:p w14:paraId="109DCBEB" w14:textId="10A4ACC6" w:rsidR="008056DC" w:rsidRDefault="008056DC"/>
    <w:p w14:paraId="1884D677" w14:textId="3B243EFD" w:rsidR="008056DC" w:rsidRDefault="008056DC"/>
    <w:p w14:paraId="78914CBE" w14:textId="793A173F" w:rsidR="008056DC" w:rsidRDefault="008056DC"/>
    <w:p w14:paraId="449AC066" w14:textId="7FD3F446" w:rsidR="008056DC" w:rsidRDefault="008056DC"/>
    <w:p w14:paraId="014F1EDD" w14:textId="535FBA75" w:rsidR="008056DC" w:rsidRDefault="008056DC"/>
    <w:p w14:paraId="1A8100DC" w14:textId="620ABB81" w:rsidR="008056DC" w:rsidRDefault="008056DC"/>
    <w:p w14:paraId="50C83DEC" w14:textId="2CFC5C74" w:rsidR="008056DC" w:rsidRDefault="008056DC"/>
    <w:p w14:paraId="6873A02F" w14:textId="36D5274E" w:rsidR="008056DC" w:rsidRDefault="008056DC"/>
    <w:p w14:paraId="2A51BB52" w14:textId="1C8C066B" w:rsidR="008056DC" w:rsidRDefault="008056DC"/>
    <w:p w14:paraId="42DEF13E" w14:textId="7DD99E1A" w:rsidR="008056DC" w:rsidRDefault="008056DC"/>
    <w:p w14:paraId="20934FB2" w14:textId="4E652A11" w:rsidR="008056DC" w:rsidRDefault="008056DC"/>
    <w:p w14:paraId="1A0BB62E" w14:textId="4E58BAAF" w:rsidR="008056DC" w:rsidRDefault="008056DC"/>
    <w:p w14:paraId="3CFE995A" w14:textId="0E4DDA01" w:rsidR="008056DC" w:rsidRDefault="008056DC"/>
    <w:p w14:paraId="5BB116B4" w14:textId="33C0D607" w:rsidR="008056DC" w:rsidRDefault="008056DC"/>
    <w:p w14:paraId="07DF8DD5" w14:textId="2650DC34" w:rsidR="008056DC" w:rsidRDefault="008056DC"/>
    <w:p w14:paraId="071C76BC" w14:textId="6A03B47B" w:rsidR="008056DC" w:rsidRDefault="008056DC"/>
    <w:p w14:paraId="2B2FB6A4" w14:textId="607E70E4" w:rsidR="008056DC" w:rsidRDefault="008056DC"/>
    <w:p w14:paraId="6DBDC752" w14:textId="24949598" w:rsidR="008056DC" w:rsidRDefault="008056DC"/>
    <w:p w14:paraId="733BA4FC" w14:textId="52353D4C" w:rsidR="008056DC" w:rsidRDefault="008056DC"/>
    <w:p w14:paraId="5F7D8039" w14:textId="6CACEEF5" w:rsidR="008056DC" w:rsidRDefault="008056DC"/>
    <w:p w14:paraId="41582E8E" w14:textId="6EFED9AC" w:rsidR="008056DC" w:rsidRDefault="008056DC"/>
    <w:p w14:paraId="41F17E64" w14:textId="688A932C" w:rsidR="008056DC" w:rsidRDefault="008056DC"/>
    <w:p w14:paraId="273CFED0" w14:textId="6A0846C1" w:rsidR="008056DC" w:rsidRDefault="008056DC"/>
    <w:p w14:paraId="5A8F481B" w14:textId="45CE2686" w:rsidR="008056DC" w:rsidRDefault="008056DC"/>
    <w:p w14:paraId="10A8C00B" w14:textId="77777777" w:rsidR="008056DC" w:rsidRDefault="008056DC"/>
    <w:sectPr w:rsidR="008056DC">
      <w:footerReference w:type="default" r:id="rId17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4D522" w14:textId="77777777" w:rsidR="00D101C0" w:rsidRDefault="00D101C0" w:rsidP="00C6554A">
      <w:pPr>
        <w:spacing w:before="0" w:after="0" w:line="240" w:lineRule="auto"/>
      </w:pPr>
      <w:r>
        <w:separator/>
      </w:r>
    </w:p>
  </w:endnote>
  <w:endnote w:type="continuationSeparator" w:id="0">
    <w:p w14:paraId="227792BF" w14:textId="77777777" w:rsidR="00D101C0" w:rsidRDefault="00D101C0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18863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27CB14" w14:textId="785F7D1F" w:rsidR="001045D5" w:rsidRDefault="001045D5">
        <w:pPr>
          <w:pStyle w:val="Footer"/>
        </w:pPr>
        <w:r w:rsidRPr="0021172B">
          <w:rPr>
            <w:b/>
            <w:bCs/>
            <w:color w:val="auto"/>
          </w:rPr>
          <w:fldChar w:fldCharType="begin"/>
        </w:r>
        <w:r w:rsidRPr="0021172B">
          <w:rPr>
            <w:b/>
            <w:bCs/>
            <w:color w:val="auto"/>
          </w:rPr>
          <w:instrText xml:space="preserve"> PAGE   \* MERGEFORMAT </w:instrText>
        </w:r>
        <w:r w:rsidRPr="0021172B">
          <w:rPr>
            <w:b/>
            <w:bCs/>
            <w:color w:val="auto"/>
          </w:rPr>
          <w:fldChar w:fldCharType="separate"/>
        </w:r>
        <w:r w:rsidRPr="0021172B">
          <w:rPr>
            <w:b/>
            <w:bCs/>
            <w:noProof/>
            <w:color w:val="auto"/>
          </w:rPr>
          <w:t>2</w:t>
        </w:r>
        <w:r w:rsidRPr="0021172B">
          <w:rPr>
            <w:b/>
            <w:bCs/>
            <w:noProof/>
            <w:color w:val="auto"/>
          </w:rPr>
          <w:fldChar w:fldCharType="end"/>
        </w:r>
      </w:p>
    </w:sdtContent>
  </w:sdt>
  <w:p w14:paraId="62531774" w14:textId="45FC2BC4" w:rsidR="002163EE" w:rsidRDefault="006F0F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D4616" w14:textId="77777777" w:rsidR="00D101C0" w:rsidRDefault="00D101C0" w:rsidP="00C6554A">
      <w:pPr>
        <w:spacing w:before="0" w:after="0" w:line="240" w:lineRule="auto"/>
      </w:pPr>
      <w:r>
        <w:separator/>
      </w:r>
    </w:p>
  </w:footnote>
  <w:footnote w:type="continuationSeparator" w:id="0">
    <w:p w14:paraId="6F124574" w14:textId="77777777" w:rsidR="00D101C0" w:rsidRDefault="00D101C0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8B83AB5"/>
    <w:multiLevelType w:val="hybridMultilevel"/>
    <w:tmpl w:val="C75475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4C317B"/>
    <w:multiLevelType w:val="hybridMultilevel"/>
    <w:tmpl w:val="441E918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13D341C"/>
    <w:multiLevelType w:val="hybridMultilevel"/>
    <w:tmpl w:val="C75475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874356">
    <w:abstractNumId w:val="9"/>
  </w:num>
  <w:num w:numId="2" w16cid:durableId="12584570">
    <w:abstractNumId w:val="8"/>
  </w:num>
  <w:num w:numId="3" w16cid:durableId="1568762649">
    <w:abstractNumId w:val="8"/>
  </w:num>
  <w:num w:numId="4" w16cid:durableId="39981247">
    <w:abstractNumId w:val="9"/>
  </w:num>
  <w:num w:numId="5" w16cid:durableId="1340616506">
    <w:abstractNumId w:val="14"/>
  </w:num>
  <w:num w:numId="6" w16cid:durableId="1102799236">
    <w:abstractNumId w:val="10"/>
  </w:num>
  <w:num w:numId="7" w16cid:durableId="400639966">
    <w:abstractNumId w:val="12"/>
  </w:num>
  <w:num w:numId="8" w16cid:durableId="1563632775">
    <w:abstractNumId w:val="7"/>
  </w:num>
  <w:num w:numId="9" w16cid:durableId="665522049">
    <w:abstractNumId w:val="6"/>
  </w:num>
  <w:num w:numId="10" w16cid:durableId="857934230">
    <w:abstractNumId w:val="5"/>
  </w:num>
  <w:num w:numId="11" w16cid:durableId="1128936014">
    <w:abstractNumId w:val="4"/>
  </w:num>
  <w:num w:numId="12" w16cid:durableId="1357539021">
    <w:abstractNumId w:val="3"/>
  </w:num>
  <w:num w:numId="13" w16cid:durableId="1531071302">
    <w:abstractNumId w:val="2"/>
  </w:num>
  <w:num w:numId="14" w16cid:durableId="941718687">
    <w:abstractNumId w:val="1"/>
  </w:num>
  <w:num w:numId="15" w16cid:durableId="980382173">
    <w:abstractNumId w:val="0"/>
  </w:num>
  <w:num w:numId="16" w16cid:durableId="1122109312">
    <w:abstractNumId w:val="15"/>
  </w:num>
  <w:num w:numId="17" w16cid:durableId="977414220">
    <w:abstractNumId w:val="13"/>
  </w:num>
  <w:num w:numId="18" w16cid:durableId="19514281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51"/>
    <w:rsid w:val="0000506E"/>
    <w:rsid w:val="00010AC3"/>
    <w:rsid w:val="000145A7"/>
    <w:rsid w:val="000169B8"/>
    <w:rsid w:val="00034F78"/>
    <w:rsid w:val="00035071"/>
    <w:rsid w:val="00037E6D"/>
    <w:rsid w:val="000555A6"/>
    <w:rsid w:val="00060289"/>
    <w:rsid w:val="000619F3"/>
    <w:rsid w:val="00074F73"/>
    <w:rsid w:val="00077805"/>
    <w:rsid w:val="00093431"/>
    <w:rsid w:val="000A2085"/>
    <w:rsid w:val="000C00CC"/>
    <w:rsid w:val="000C0F3A"/>
    <w:rsid w:val="000C29EB"/>
    <w:rsid w:val="000E5C28"/>
    <w:rsid w:val="000F37A6"/>
    <w:rsid w:val="000F6B56"/>
    <w:rsid w:val="00101078"/>
    <w:rsid w:val="001045D5"/>
    <w:rsid w:val="00107034"/>
    <w:rsid w:val="001111D1"/>
    <w:rsid w:val="00126922"/>
    <w:rsid w:val="001409B9"/>
    <w:rsid w:val="001431B5"/>
    <w:rsid w:val="00164970"/>
    <w:rsid w:val="00177365"/>
    <w:rsid w:val="00194904"/>
    <w:rsid w:val="001A4914"/>
    <w:rsid w:val="001A7FDD"/>
    <w:rsid w:val="001B1A12"/>
    <w:rsid w:val="001B3F5B"/>
    <w:rsid w:val="001C25DF"/>
    <w:rsid w:val="001C3E46"/>
    <w:rsid w:val="001C5752"/>
    <w:rsid w:val="001C5EA7"/>
    <w:rsid w:val="001D14B1"/>
    <w:rsid w:val="001D16D6"/>
    <w:rsid w:val="001D431A"/>
    <w:rsid w:val="001D542D"/>
    <w:rsid w:val="001E00D3"/>
    <w:rsid w:val="001F5B58"/>
    <w:rsid w:val="00200223"/>
    <w:rsid w:val="00206D31"/>
    <w:rsid w:val="00207697"/>
    <w:rsid w:val="002116E2"/>
    <w:rsid w:val="0021172B"/>
    <w:rsid w:val="00217B16"/>
    <w:rsid w:val="002261A7"/>
    <w:rsid w:val="002467DD"/>
    <w:rsid w:val="002528BA"/>
    <w:rsid w:val="002554CD"/>
    <w:rsid w:val="00256CED"/>
    <w:rsid w:val="002818EC"/>
    <w:rsid w:val="00293B83"/>
    <w:rsid w:val="0029717C"/>
    <w:rsid w:val="002A2033"/>
    <w:rsid w:val="002A23B2"/>
    <w:rsid w:val="002A33EC"/>
    <w:rsid w:val="002B4294"/>
    <w:rsid w:val="002B77EC"/>
    <w:rsid w:val="002C4101"/>
    <w:rsid w:val="002D715C"/>
    <w:rsid w:val="002E465D"/>
    <w:rsid w:val="002E469F"/>
    <w:rsid w:val="002E6D1B"/>
    <w:rsid w:val="002F017B"/>
    <w:rsid w:val="002F056F"/>
    <w:rsid w:val="002F4378"/>
    <w:rsid w:val="003036D1"/>
    <w:rsid w:val="00306BD0"/>
    <w:rsid w:val="00307759"/>
    <w:rsid w:val="00321346"/>
    <w:rsid w:val="00325109"/>
    <w:rsid w:val="00332789"/>
    <w:rsid w:val="00333D0D"/>
    <w:rsid w:val="003351F9"/>
    <w:rsid w:val="00342D51"/>
    <w:rsid w:val="00345072"/>
    <w:rsid w:val="003463F9"/>
    <w:rsid w:val="003500DE"/>
    <w:rsid w:val="00356705"/>
    <w:rsid w:val="003665CA"/>
    <w:rsid w:val="00367653"/>
    <w:rsid w:val="00372EE3"/>
    <w:rsid w:val="00376748"/>
    <w:rsid w:val="00382BB8"/>
    <w:rsid w:val="003A0B34"/>
    <w:rsid w:val="003A1BFE"/>
    <w:rsid w:val="003A46EA"/>
    <w:rsid w:val="003A547F"/>
    <w:rsid w:val="003B1B65"/>
    <w:rsid w:val="003B681C"/>
    <w:rsid w:val="003C1310"/>
    <w:rsid w:val="003C161E"/>
    <w:rsid w:val="003C5905"/>
    <w:rsid w:val="003C6DF6"/>
    <w:rsid w:val="003D3EFA"/>
    <w:rsid w:val="003D6F36"/>
    <w:rsid w:val="003E41A7"/>
    <w:rsid w:val="003F07DF"/>
    <w:rsid w:val="003F516D"/>
    <w:rsid w:val="003F5D86"/>
    <w:rsid w:val="00405E72"/>
    <w:rsid w:val="004070D5"/>
    <w:rsid w:val="004138F5"/>
    <w:rsid w:val="00415C60"/>
    <w:rsid w:val="00415E05"/>
    <w:rsid w:val="00420A73"/>
    <w:rsid w:val="00422C30"/>
    <w:rsid w:val="00423C36"/>
    <w:rsid w:val="00425518"/>
    <w:rsid w:val="00434997"/>
    <w:rsid w:val="00436293"/>
    <w:rsid w:val="0044312C"/>
    <w:rsid w:val="004432CF"/>
    <w:rsid w:val="00446786"/>
    <w:rsid w:val="00450557"/>
    <w:rsid w:val="00454D25"/>
    <w:rsid w:val="0046104C"/>
    <w:rsid w:val="0047076B"/>
    <w:rsid w:val="004842AB"/>
    <w:rsid w:val="004A0F96"/>
    <w:rsid w:val="004A608A"/>
    <w:rsid w:val="004B396B"/>
    <w:rsid w:val="004B4874"/>
    <w:rsid w:val="004B69F3"/>
    <w:rsid w:val="004C049F"/>
    <w:rsid w:val="004C696A"/>
    <w:rsid w:val="004D211B"/>
    <w:rsid w:val="004F36A6"/>
    <w:rsid w:val="005000E2"/>
    <w:rsid w:val="00503C5B"/>
    <w:rsid w:val="0051603F"/>
    <w:rsid w:val="00516251"/>
    <w:rsid w:val="00516696"/>
    <w:rsid w:val="00526853"/>
    <w:rsid w:val="0053430F"/>
    <w:rsid w:val="00540419"/>
    <w:rsid w:val="00554D2E"/>
    <w:rsid w:val="005579C4"/>
    <w:rsid w:val="0056128E"/>
    <w:rsid w:val="005722B2"/>
    <w:rsid w:val="005752EB"/>
    <w:rsid w:val="00576B6C"/>
    <w:rsid w:val="00597905"/>
    <w:rsid w:val="005A216A"/>
    <w:rsid w:val="005A5400"/>
    <w:rsid w:val="005B0FEE"/>
    <w:rsid w:val="005B256E"/>
    <w:rsid w:val="005B409D"/>
    <w:rsid w:val="005B42F2"/>
    <w:rsid w:val="005C1CCC"/>
    <w:rsid w:val="005C64CA"/>
    <w:rsid w:val="005C7F7C"/>
    <w:rsid w:val="005D3F91"/>
    <w:rsid w:val="005E1877"/>
    <w:rsid w:val="005E61C4"/>
    <w:rsid w:val="00602628"/>
    <w:rsid w:val="00610BC9"/>
    <w:rsid w:val="00622B4C"/>
    <w:rsid w:val="00622D15"/>
    <w:rsid w:val="00626D8C"/>
    <w:rsid w:val="00630208"/>
    <w:rsid w:val="00631A7C"/>
    <w:rsid w:val="00640C2E"/>
    <w:rsid w:val="00650115"/>
    <w:rsid w:val="006530EC"/>
    <w:rsid w:val="00654B48"/>
    <w:rsid w:val="0066133F"/>
    <w:rsid w:val="00662220"/>
    <w:rsid w:val="00663D30"/>
    <w:rsid w:val="00671F25"/>
    <w:rsid w:val="00672522"/>
    <w:rsid w:val="006739C2"/>
    <w:rsid w:val="0067618E"/>
    <w:rsid w:val="006765D4"/>
    <w:rsid w:val="00695B1E"/>
    <w:rsid w:val="006A0EF0"/>
    <w:rsid w:val="006A3CE7"/>
    <w:rsid w:val="006B1BE4"/>
    <w:rsid w:val="006B618F"/>
    <w:rsid w:val="006B748D"/>
    <w:rsid w:val="006D1274"/>
    <w:rsid w:val="006D29C7"/>
    <w:rsid w:val="006D5D51"/>
    <w:rsid w:val="006E1785"/>
    <w:rsid w:val="006F0F7E"/>
    <w:rsid w:val="006F5D21"/>
    <w:rsid w:val="007042FD"/>
    <w:rsid w:val="00704EED"/>
    <w:rsid w:val="00707BC9"/>
    <w:rsid w:val="007123E9"/>
    <w:rsid w:val="007272DA"/>
    <w:rsid w:val="00737BB5"/>
    <w:rsid w:val="00740FCC"/>
    <w:rsid w:val="00741015"/>
    <w:rsid w:val="00744E59"/>
    <w:rsid w:val="007507C0"/>
    <w:rsid w:val="00757658"/>
    <w:rsid w:val="00761E51"/>
    <w:rsid w:val="00764B1E"/>
    <w:rsid w:val="00790A2F"/>
    <w:rsid w:val="00791535"/>
    <w:rsid w:val="00794813"/>
    <w:rsid w:val="007972C1"/>
    <w:rsid w:val="007B0550"/>
    <w:rsid w:val="007D7839"/>
    <w:rsid w:val="007E40F2"/>
    <w:rsid w:val="007F0357"/>
    <w:rsid w:val="00800DE6"/>
    <w:rsid w:val="008056DC"/>
    <w:rsid w:val="008147EB"/>
    <w:rsid w:val="00817142"/>
    <w:rsid w:val="0082471B"/>
    <w:rsid w:val="008360B2"/>
    <w:rsid w:val="00840006"/>
    <w:rsid w:val="008409A3"/>
    <w:rsid w:val="00841A6B"/>
    <w:rsid w:val="0084749B"/>
    <w:rsid w:val="00847A56"/>
    <w:rsid w:val="00850D85"/>
    <w:rsid w:val="00850E84"/>
    <w:rsid w:val="00864871"/>
    <w:rsid w:val="00865CFB"/>
    <w:rsid w:val="00874220"/>
    <w:rsid w:val="008814BD"/>
    <w:rsid w:val="00881AAB"/>
    <w:rsid w:val="00891FC5"/>
    <w:rsid w:val="008940D1"/>
    <w:rsid w:val="00897881"/>
    <w:rsid w:val="00897E56"/>
    <w:rsid w:val="008A1992"/>
    <w:rsid w:val="008A5A04"/>
    <w:rsid w:val="008B1697"/>
    <w:rsid w:val="008B7BC9"/>
    <w:rsid w:val="008C1B3E"/>
    <w:rsid w:val="008D0310"/>
    <w:rsid w:val="008D25F4"/>
    <w:rsid w:val="008D294E"/>
    <w:rsid w:val="008D5649"/>
    <w:rsid w:val="008E407F"/>
    <w:rsid w:val="008E5BA4"/>
    <w:rsid w:val="008E7AD7"/>
    <w:rsid w:val="008F1258"/>
    <w:rsid w:val="008F355E"/>
    <w:rsid w:val="008F628C"/>
    <w:rsid w:val="009063F1"/>
    <w:rsid w:val="00907149"/>
    <w:rsid w:val="0091344A"/>
    <w:rsid w:val="00924886"/>
    <w:rsid w:val="00933933"/>
    <w:rsid w:val="0093734B"/>
    <w:rsid w:val="009661FC"/>
    <w:rsid w:val="00975460"/>
    <w:rsid w:val="0097572F"/>
    <w:rsid w:val="00976F37"/>
    <w:rsid w:val="00977D4D"/>
    <w:rsid w:val="0098554A"/>
    <w:rsid w:val="009917A4"/>
    <w:rsid w:val="00994A93"/>
    <w:rsid w:val="009A02BF"/>
    <w:rsid w:val="009B0F3C"/>
    <w:rsid w:val="009B4638"/>
    <w:rsid w:val="009B60E1"/>
    <w:rsid w:val="009B76C9"/>
    <w:rsid w:val="009C7AD1"/>
    <w:rsid w:val="009C7AE4"/>
    <w:rsid w:val="009C7D71"/>
    <w:rsid w:val="009D38E9"/>
    <w:rsid w:val="009F3723"/>
    <w:rsid w:val="009F77CA"/>
    <w:rsid w:val="00A041EA"/>
    <w:rsid w:val="00A1199A"/>
    <w:rsid w:val="00A15CC2"/>
    <w:rsid w:val="00A16336"/>
    <w:rsid w:val="00A245E3"/>
    <w:rsid w:val="00A311C1"/>
    <w:rsid w:val="00A422D1"/>
    <w:rsid w:val="00A529E0"/>
    <w:rsid w:val="00A65427"/>
    <w:rsid w:val="00A73290"/>
    <w:rsid w:val="00A75AA9"/>
    <w:rsid w:val="00A76406"/>
    <w:rsid w:val="00A862AF"/>
    <w:rsid w:val="00A92F19"/>
    <w:rsid w:val="00A93B54"/>
    <w:rsid w:val="00A94DA5"/>
    <w:rsid w:val="00A96DAD"/>
    <w:rsid w:val="00AB0C4B"/>
    <w:rsid w:val="00AC22F2"/>
    <w:rsid w:val="00AC3F29"/>
    <w:rsid w:val="00AD75BC"/>
    <w:rsid w:val="00AE0F3D"/>
    <w:rsid w:val="00AE1AB4"/>
    <w:rsid w:val="00AF2EDB"/>
    <w:rsid w:val="00B030D8"/>
    <w:rsid w:val="00B03F67"/>
    <w:rsid w:val="00B07628"/>
    <w:rsid w:val="00B10873"/>
    <w:rsid w:val="00B10F1A"/>
    <w:rsid w:val="00B1747A"/>
    <w:rsid w:val="00B23497"/>
    <w:rsid w:val="00B3427B"/>
    <w:rsid w:val="00B36C60"/>
    <w:rsid w:val="00B55593"/>
    <w:rsid w:val="00B5599E"/>
    <w:rsid w:val="00B55C75"/>
    <w:rsid w:val="00B63C7B"/>
    <w:rsid w:val="00B667A8"/>
    <w:rsid w:val="00B67E8D"/>
    <w:rsid w:val="00B71837"/>
    <w:rsid w:val="00B81E49"/>
    <w:rsid w:val="00B84DC5"/>
    <w:rsid w:val="00B910FE"/>
    <w:rsid w:val="00BA20E8"/>
    <w:rsid w:val="00BB2416"/>
    <w:rsid w:val="00BB417D"/>
    <w:rsid w:val="00BC4526"/>
    <w:rsid w:val="00BC56DB"/>
    <w:rsid w:val="00BD4AD2"/>
    <w:rsid w:val="00BF4839"/>
    <w:rsid w:val="00C01246"/>
    <w:rsid w:val="00C057EE"/>
    <w:rsid w:val="00C107F5"/>
    <w:rsid w:val="00C119BD"/>
    <w:rsid w:val="00C14DAF"/>
    <w:rsid w:val="00C219D8"/>
    <w:rsid w:val="00C300AC"/>
    <w:rsid w:val="00C32404"/>
    <w:rsid w:val="00C32DB2"/>
    <w:rsid w:val="00C34980"/>
    <w:rsid w:val="00C4015F"/>
    <w:rsid w:val="00C477D5"/>
    <w:rsid w:val="00C520EB"/>
    <w:rsid w:val="00C53DD0"/>
    <w:rsid w:val="00C618AC"/>
    <w:rsid w:val="00C61C4D"/>
    <w:rsid w:val="00C6554A"/>
    <w:rsid w:val="00C83819"/>
    <w:rsid w:val="00CA6450"/>
    <w:rsid w:val="00CB32B6"/>
    <w:rsid w:val="00CC2130"/>
    <w:rsid w:val="00CD1900"/>
    <w:rsid w:val="00CD28DA"/>
    <w:rsid w:val="00CD2DF5"/>
    <w:rsid w:val="00CD57BE"/>
    <w:rsid w:val="00CE52CA"/>
    <w:rsid w:val="00CE5EFD"/>
    <w:rsid w:val="00D101C0"/>
    <w:rsid w:val="00D17840"/>
    <w:rsid w:val="00D2520F"/>
    <w:rsid w:val="00D42503"/>
    <w:rsid w:val="00D465E8"/>
    <w:rsid w:val="00D51A48"/>
    <w:rsid w:val="00D52079"/>
    <w:rsid w:val="00D66F3D"/>
    <w:rsid w:val="00D67721"/>
    <w:rsid w:val="00D70D47"/>
    <w:rsid w:val="00D86432"/>
    <w:rsid w:val="00D87222"/>
    <w:rsid w:val="00D87CC2"/>
    <w:rsid w:val="00D97674"/>
    <w:rsid w:val="00DA083A"/>
    <w:rsid w:val="00DA3423"/>
    <w:rsid w:val="00DB35E1"/>
    <w:rsid w:val="00DC3F41"/>
    <w:rsid w:val="00DD5133"/>
    <w:rsid w:val="00DD680A"/>
    <w:rsid w:val="00DE2742"/>
    <w:rsid w:val="00DE3673"/>
    <w:rsid w:val="00DF4BF9"/>
    <w:rsid w:val="00DF5D8F"/>
    <w:rsid w:val="00DF7D1F"/>
    <w:rsid w:val="00E0206D"/>
    <w:rsid w:val="00E30476"/>
    <w:rsid w:val="00E3064B"/>
    <w:rsid w:val="00E37354"/>
    <w:rsid w:val="00E441E3"/>
    <w:rsid w:val="00E47168"/>
    <w:rsid w:val="00E53AE0"/>
    <w:rsid w:val="00E56028"/>
    <w:rsid w:val="00E8103A"/>
    <w:rsid w:val="00E86406"/>
    <w:rsid w:val="00EA2315"/>
    <w:rsid w:val="00EB4EDB"/>
    <w:rsid w:val="00EB75E9"/>
    <w:rsid w:val="00EB76EB"/>
    <w:rsid w:val="00EC0FB6"/>
    <w:rsid w:val="00EC1A0E"/>
    <w:rsid w:val="00EC5081"/>
    <w:rsid w:val="00ED7C44"/>
    <w:rsid w:val="00EE0752"/>
    <w:rsid w:val="00EF6C6E"/>
    <w:rsid w:val="00F012F5"/>
    <w:rsid w:val="00F13188"/>
    <w:rsid w:val="00F15524"/>
    <w:rsid w:val="00F215AC"/>
    <w:rsid w:val="00F22088"/>
    <w:rsid w:val="00F25685"/>
    <w:rsid w:val="00F44E7E"/>
    <w:rsid w:val="00F55F34"/>
    <w:rsid w:val="00F636AC"/>
    <w:rsid w:val="00F65464"/>
    <w:rsid w:val="00F7017A"/>
    <w:rsid w:val="00F759A4"/>
    <w:rsid w:val="00F76B1B"/>
    <w:rsid w:val="00F775DE"/>
    <w:rsid w:val="00F80343"/>
    <w:rsid w:val="00F932B1"/>
    <w:rsid w:val="00F95011"/>
    <w:rsid w:val="00FA5078"/>
    <w:rsid w:val="00FB26DC"/>
    <w:rsid w:val="00FB6748"/>
    <w:rsid w:val="00FB6C34"/>
    <w:rsid w:val="00FC554D"/>
    <w:rsid w:val="00FC7C93"/>
    <w:rsid w:val="00FD2DEC"/>
    <w:rsid w:val="00FD5E4E"/>
    <w:rsid w:val="00FE5422"/>
    <w:rsid w:val="00FF0D0A"/>
    <w:rsid w:val="00FF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B827D"/>
  <w15:chartTrackingRefBased/>
  <w15:docId w15:val="{A3F3841A-A215-4584-83DF-F37D184B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360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ind w:left="714" w:hanging="357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5A216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50557"/>
    <w:rPr>
      <w:b/>
      <w:bCs/>
    </w:rPr>
  </w:style>
  <w:style w:type="character" w:styleId="Emphasis">
    <w:name w:val="Emphasis"/>
    <w:basedOn w:val="DefaultParagraphFont"/>
    <w:uiPriority w:val="20"/>
    <w:qFormat/>
    <w:rsid w:val="0045055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61E5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54D2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youtdoorslife.com/diy/how-to-make-a-canoe-paddle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endingbranches.com/blogs/resources/canoe-paddle-sizing-guid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royalcorinthian.com/how-environmentally-friendly-is-fiberglas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addlecamp.com/types-of-canoe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e-thinkingthefuture.com/materials-construction/a3290-alternative-materials-laminated-timber/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hse.gov.uk/ppe/overview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e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7b4b407233a3483a8bcf0ad9492e576a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1cd70f512fedfa02097ea328e4ed7bc4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F7A737-4806-4009-8998-8FA104A8B5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6A54D3-16CB-49FF-B76F-98161C39D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9CCE33-75A4-4218-BB0E-C11414B93B0B}">
  <ds:schemaRefs>
    <ds:schemaRef ds:uri="http://purl.org/dc/dcmitype/"/>
    <ds:schemaRef ds:uri="da3f2772-8f1e-4acb-bd98-3a0ee892f48a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</Template>
  <TotalTime>566</TotalTime>
  <Pages>11</Pages>
  <Words>1721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Davies</dc:creator>
  <cp:keywords/>
  <dc:description/>
  <cp:lastModifiedBy>Morgan Davies (2205285)</cp:lastModifiedBy>
  <cp:revision>425</cp:revision>
  <dcterms:created xsi:type="dcterms:W3CDTF">2022-11-24T13:36:00Z</dcterms:created>
  <dcterms:modified xsi:type="dcterms:W3CDTF">2022-12-17T14:56:00Z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