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31D5FB22" w:rsidR="00E725F5" w:rsidRPr="00637656" w:rsidRDefault="004E121C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03650BE8" w:rsidR="00112203" w:rsidRDefault="00716B8D" w:rsidP="00E05DEB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Ryan Jones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49C20EFE" w:rsidR="00112203" w:rsidRDefault="00112203" w:rsidP="002E048A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5B29D0C9" w:rsidR="00112203" w:rsidRPr="0057274A" w:rsidRDefault="004B0ACA" w:rsidP="006D6E5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BA </w:t>
            </w:r>
            <w:r w:rsidR="006D6E58"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5E661D53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Advanced Creative Enquiry (20 credit)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1E43BDDF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2EBBC65E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M6X01787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27D7E516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  <w:tr w:rsidR="004B0ACA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4B0ACA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FA7A95D" w:rsidR="004B0ACA" w:rsidRDefault="006D6E58" w:rsidP="00894EDF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18"/>
                <w:szCs w:val="18"/>
              </w:rPr>
              <w:t>Type and Image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0E32F3">
        <w:trPr>
          <w:trHeight w:val="4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3A251A26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5AB15CAF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104D65F9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428E251A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34C611A6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02F16590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5E1953A3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1398D3B5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4F08E962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53FBAD96" w:rsidR="00112203" w:rsidRPr="000A2682" w:rsidRDefault="00B11376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35" w:type="pct"/>
          </w:tcPr>
          <w:p w14:paraId="63CB55BF" w14:textId="1F16EFA3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00E7EF85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3C690583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19FED942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613D913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62322A3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68351F5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01D20501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2D9FCBF2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0CAA81F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5C24597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93F44DB" w:rsidR="00112203" w:rsidRPr="00F61A20" w:rsidRDefault="00B1137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7BA40E85" w14:textId="7DF17461" w:rsidR="00112203" w:rsidRPr="00F61A20" w:rsidRDefault="004C2A7A" w:rsidP="00106294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 </w:t>
            </w:r>
          </w:p>
        </w:tc>
        <w:tc>
          <w:tcPr>
            <w:tcW w:w="249" w:type="pct"/>
          </w:tcPr>
          <w:p w14:paraId="5FCDFD8C" w14:textId="7D1F0B78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945CE4">
        <w:trPr>
          <w:trHeight w:val="499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24054709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18373BD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43BB7B31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665FD70E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04497E5C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01FA048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5FFAF5DE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0EC47514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330AB29D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0B417EF2" w:rsidR="00112203" w:rsidRPr="00B97C42" w:rsidRDefault="00B11376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982F2F1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6F33259F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26E1F7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0A71F1CD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05CA339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D95340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128152C9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4954AE46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5FCE6B69" w:rsidR="00103199" w:rsidRPr="00F61A20" w:rsidRDefault="00716B8D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</w:t>
            </w:r>
          </w:p>
        </w:tc>
        <w:tc>
          <w:tcPr>
            <w:tcW w:w="235" w:type="pct"/>
          </w:tcPr>
          <w:p w14:paraId="6FDC9076" w14:textId="4A14FDA4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6AAFC747" w:rsidR="00103199" w:rsidRPr="00F61A20" w:rsidRDefault="00B11376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2F1062">
        <w:trPr>
          <w:trHeight w:val="541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2FAEFD1D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8A9883C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11F9F8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2581755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392AEDB8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23E6D49B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0651A7D0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14CA01A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4A512D40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0CFB8B2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47CE5ED" w:rsidR="00103199" w:rsidRPr="00F61A20" w:rsidRDefault="00B11376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61EE43C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1ADC6EF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40B3366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3EEE83F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63785D0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B87ECE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059F9249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46D4FB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22C2BE9D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3B69C97E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67311B39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159AD03B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18B0E3F5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3DBB4B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5F493F3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138B192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55BBA5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6EFB9CF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291692F1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68DADF4" w:rsidR="00112203" w:rsidRPr="00F61A20" w:rsidRDefault="00B11376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0"/>
        <w:gridCol w:w="1180"/>
      </w:tblGrid>
      <w:tr w:rsidR="00DC6D8B" w:rsidRPr="00CC0370" w14:paraId="04721A15" w14:textId="77777777" w:rsidTr="009266BF">
        <w:trPr>
          <w:trHeight w:val="335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59269D" w:rsidRPr="00CC0370" w14:paraId="205A0D1F" w14:textId="77777777" w:rsidTr="009266BF">
        <w:trPr>
          <w:trHeight w:val="366"/>
        </w:trPr>
        <w:tc>
          <w:tcPr>
            <w:tcW w:w="4442" w:type="pct"/>
            <w:tcBorders>
              <w:right w:val="single" w:sz="18" w:space="0" w:color="auto"/>
            </w:tcBorders>
            <w:vAlign w:val="center"/>
          </w:tcPr>
          <w:p w14:paraId="66D70624" w14:textId="342AD7F9" w:rsidR="0059269D" w:rsidRPr="00103199" w:rsidRDefault="006D6E58" w:rsidP="00894EDF">
            <w:pPr>
              <w:rPr>
                <w:rFonts w:ascii="Calibri" w:hAnsi="Calibri"/>
                <w:i/>
                <w:sz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Type and Image </w:t>
            </w:r>
          </w:p>
        </w:tc>
        <w:tc>
          <w:tcPr>
            <w:tcW w:w="5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59269D" w:rsidRDefault="0059269D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373B454A" w14:textId="4B88A3AB" w:rsidR="0059269D" w:rsidRDefault="00B11376" w:rsidP="00894EDF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80</w:t>
            </w:r>
            <w:r w:rsidR="004C2A7A">
              <w:rPr>
                <w:rFonts w:ascii="Calibri" w:hAnsi="Calibri" w:cs="Arial"/>
                <w:b/>
                <w:bCs/>
              </w:rPr>
              <w:t xml:space="preserve"> </w:t>
            </w:r>
            <w:r w:rsidR="00AB32DE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894EDF" w:rsidRPr="00F61A20" w:rsidRDefault="00894EDF" w:rsidP="00894EDF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59269D" w:rsidRPr="00971172" w14:paraId="3448A952" w14:textId="77777777" w:rsidTr="009266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1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59269D" w:rsidRPr="000F5E31" w:rsidRDefault="0059269D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59269D" w:rsidRPr="00971172" w14:paraId="388AAD43" w14:textId="77777777" w:rsidTr="002F10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057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3E586ED2" w14:textId="13C702BD" w:rsidR="002F1062" w:rsidRDefault="005A5BFB" w:rsidP="00AA5831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41166900" w14:textId="6803E2F2" w:rsidR="00044942" w:rsidRPr="003E0006" w:rsidRDefault="00FB70F6" w:rsidP="00FB70F6">
            <w:r w:rsidRPr="003E0006">
              <w:t xml:space="preserve">An engaging and original solution to this brief. Extensive work demonstrating calculated placement of text and good text-image relationship. Some good research carried out, although it would have been nice to see more. </w:t>
            </w:r>
            <w:r w:rsidR="00816ADE" w:rsidRPr="003E0006">
              <w:rPr>
                <w:rFonts w:ascii="Calibri" w:hAnsi="Calibri"/>
              </w:rPr>
              <w:t>You’ve clearly enjoyed this project, and engaged with it really well. You’ve certainly developed a visual style</w:t>
            </w:r>
            <w:r w:rsidR="00155F32" w:rsidRPr="003E0006">
              <w:rPr>
                <w:rFonts w:ascii="Calibri" w:hAnsi="Calibri"/>
              </w:rPr>
              <w:t xml:space="preserve"> which has allowed you to experiment both on and off screen to create a very engaging printed outcome. Many of the pages in the book could be seen as individual pieces of work of a high quality. </w:t>
            </w:r>
          </w:p>
          <w:p w14:paraId="54C0C90D" w14:textId="2D8467A3" w:rsidR="00044942" w:rsidRPr="003E0006" w:rsidRDefault="00B11376" w:rsidP="00AA5831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0"/>
                <w:szCs w:val="20"/>
              </w:rPr>
            </w:pPr>
            <w:r w:rsidRPr="003E0006">
              <w:rPr>
                <w:rFonts w:ascii="Calibri" w:hAnsi="Calibri"/>
                <w:sz w:val="20"/>
                <w:szCs w:val="20"/>
              </w:rPr>
              <w:t xml:space="preserve">A good balance in the relationship between type and image demonstrated through calculated white space, graphic balance and well chosen fonts and hand rendered lettering. </w:t>
            </w:r>
            <w:bookmarkStart w:id="0" w:name="_GoBack"/>
            <w:bookmarkEnd w:id="0"/>
          </w:p>
          <w:p w14:paraId="741A85C4" w14:textId="5A19B09D" w:rsidR="00044942" w:rsidRPr="009266BF" w:rsidRDefault="00B11376" w:rsidP="00AA5831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 w:rsidRPr="003E0006">
              <w:rPr>
                <w:rFonts w:ascii="Calibri" w:hAnsi="Calibri"/>
                <w:sz w:val="20"/>
                <w:szCs w:val="20"/>
              </w:rPr>
              <w:t>G</w:t>
            </w:r>
            <w:r w:rsidR="00044942" w:rsidRPr="003E0006">
              <w:rPr>
                <w:rFonts w:ascii="Calibri" w:hAnsi="Calibri"/>
                <w:sz w:val="20"/>
                <w:szCs w:val="20"/>
              </w:rPr>
              <w:t>ood responses to the early typography workshop sessions demonstrating</w:t>
            </w:r>
            <w:r w:rsidR="00816ADE" w:rsidRPr="003E0006">
              <w:rPr>
                <w:rFonts w:ascii="Calibri" w:hAnsi="Calibri"/>
                <w:sz w:val="20"/>
                <w:szCs w:val="20"/>
              </w:rPr>
              <w:t xml:space="preserve"> good use of typographic principles,</w:t>
            </w:r>
            <w:r w:rsidR="00044942" w:rsidRPr="003E0006">
              <w:rPr>
                <w:rFonts w:ascii="Calibri" w:hAnsi="Calibri"/>
                <w:sz w:val="20"/>
                <w:szCs w:val="20"/>
              </w:rPr>
              <w:t xml:space="preserve"> and</w:t>
            </w:r>
            <w:r w:rsidR="004C2A7A" w:rsidRPr="003E0006">
              <w:rPr>
                <w:rFonts w:ascii="Calibri" w:hAnsi="Calibri"/>
                <w:sz w:val="20"/>
                <w:szCs w:val="20"/>
              </w:rPr>
              <w:t xml:space="preserve"> very good responses to the questions show</w:t>
            </w:r>
            <w:r w:rsidR="00044942" w:rsidRPr="003E0006">
              <w:rPr>
                <w:rFonts w:ascii="Calibri" w:hAnsi="Calibri"/>
                <w:sz w:val="20"/>
                <w:szCs w:val="20"/>
              </w:rPr>
              <w:t xml:space="preserve"> application of the subject areas covered.</w:t>
            </w:r>
            <w:r w:rsidR="00044942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</w:tbl>
    <w:tbl>
      <w:tblPr>
        <w:tblpPr w:leftFromText="180" w:rightFromText="180" w:vertAnchor="text" w:horzAnchor="page" w:tblpX="710" w:tblpY="64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9266BF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9266BF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9266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5786AE49" w:rsidR="004B2243" w:rsidRPr="00EB4F96" w:rsidRDefault="009266BF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 xml:space="preserve">Late Submission </w:t>
            </w:r>
            <w:proofErr w:type="spellStart"/>
            <w:r>
              <w:rPr>
                <w:rFonts w:ascii="Calibri" w:hAnsi="Calibri" w:cs="Arial"/>
                <w:b/>
                <w:sz w:val="16"/>
                <w:szCs w:val="16"/>
              </w:rPr>
              <w:t>Penalt</w:t>
            </w:r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>es</w:t>
            </w:r>
            <w:proofErr w:type="spellEnd"/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4B2243"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9266BF">
        <w:trPr>
          <w:cantSplit/>
          <w:trHeight w:val="287"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56776E41" w:rsidR="004B2243" w:rsidRPr="00FA7D57" w:rsidRDefault="004B2243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9266BF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60A215AF" w:rsidR="00E55F26" w:rsidRPr="00FA7D57" w:rsidRDefault="00E55F26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9266B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9266B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9266BF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7B118B73" w:rsidR="00E55F26" w:rsidRPr="004E513E" w:rsidRDefault="00894EDF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Harry Richmond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440B9A8" w:rsidR="00E55F26" w:rsidRPr="004E513E" w:rsidRDefault="006D6E58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Delyth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Lloyd-Evans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1026814" w:rsidR="00E55F26" w:rsidRPr="004E513E" w:rsidRDefault="004C2A7A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29/01/18</w:t>
            </w:r>
          </w:p>
        </w:tc>
      </w:tr>
    </w:tbl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CA3C" w14:textId="64B1E5AE" w:rsidR="002C559B" w:rsidRPr="004F49E7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>Module Learning Outcomes being Assessed:</w:t>
            </w:r>
          </w:p>
          <w:p w14:paraId="5651E388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Recognise critical and contextual dimensions of the students chosen discipline</w:t>
            </w:r>
          </w:p>
          <w:p w14:paraId="1E92CA26" w14:textId="77777777" w:rsidR="006D6E58" w:rsidRPr="00CA4894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Critically review and synthesise information from the range of sources, including the work of other practitioners</w:t>
            </w:r>
          </w:p>
          <w:p w14:paraId="0061E34F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Effectively apply a range of analytical, investigative and experimental approaches to their chosen medium</w:t>
            </w:r>
          </w:p>
          <w:p w14:paraId="7F1B4AB8" w14:textId="37CC167F" w:rsidR="002C559B" w:rsidRPr="002C559B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6D6E58" w:rsidRDefault="00FA7D57" w:rsidP="00103199">
            <w:pPr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</w:pPr>
            <w:r w:rsidRPr="006D6E58">
              <w:rPr>
                <w:rFonts w:ascii="Calibri" w:hAnsi="Calibri"/>
                <w:b/>
                <w:color w:val="D9D9D9" w:themeColor="background1" w:themeShade="D9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6D6E58"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40D8A" w14:textId="77777777" w:rsidR="007529DE" w:rsidRDefault="007529DE">
      <w:r>
        <w:separator/>
      </w:r>
    </w:p>
  </w:endnote>
  <w:endnote w:type="continuationSeparator" w:id="0">
    <w:p w14:paraId="6E3856B0" w14:textId="77777777" w:rsidR="007529DE" w:rsidRDefault="0075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etaPlusBook-Roman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716685" w:rsidRPr="00FE6BAE" w:rsidRDefault="00716685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7B946" w14:textId="77777777" w:rsidR="007529DE" w:rsidRDefault="007529DE">
      <w:r>
        <w:separator/>
      </w:r>
    </w:p>
  </w:footnote>
  <w:footnote w:type="continuationSeparator" w:id="0">
    <w:p w14:paraId="63965280" w14:textId="77777777" w:rsidR="007529DE" w:rsidRDefault="00752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26B7B23"/>
    <w:multiLevelType w:val="hybridMultilevel"/>
    <w:tmpl w:val="BDA2A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4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6"/>
  </w:num>
  <w:num w:numId="7">
    <w:abstractNumId w:val="2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5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3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6E67"/>
    <w:rsid w:val="00044942"/>
    <w:rsid w:val="0004795D"/>
    <w:rsid w:val="00062920"/>
    <w:rsid w:val="000641A8"/>
    <w:rsid w:val="00090A47"/>
    <w:rsid w:val="00095B8C"/>
    <w:rsid w:val="000971FC"/>
    <w:rsid w:val="000A2682"/>
    <w:rsid w:val="000A2A3A"/>
    <w:rsid w:val="000A4212"/>
    <w:rsid w:val="000A492A"/>
    <w:rsid w:val="000B1997"/>
    <w:rsid w:val="000B3FD9"/>
    <w:rsid w:val="000B4365"/>
    <w:rsid w:val="000B6C97"/>
    <w:rsid w:val="000C27C9"/>
    <w:rsid w:val="000E32F3"/>
    <w:rsid w:val="000E411D"/>
    <w:rsid w:val="000E413A"/>
    <w:rsid w:val="000E49FF"/>
    <w:rsid w:val="000E5735"/>
    <w:rsid w:val="000F4710"/>
    <w:rsid w:val="000F5AA3"/>
    <w:rsid w:val="000F5E31"/>
    <w:rsid w:val="000F6DC8"/>
    <w:rsid w:val="00100396"/>
    <w:rsid w:val="00100B5C"/>
    <w:rsid w:val="00103199"/>
    <w:rsid w:val="001038CC"/>
    <w:rsid w:val="00103C84"/>
    <w:rsid w:val="0010629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4441E"/>
    <w:rsid w:val="00144895"/>
    <w:rsid w:val="00154487"/>
    <w:rsid w:val="0015556C"/>
    <w:rsid w:val="00155B44"/>
    <w:rsid w:val="00155F32"/>
    <w:rsid w:val="00191AE5"/>
    <w:rsid w:val="001A2FEA"/>
    <w:rsid w:val="001B0FB7"/>
    <w:rsid w:val="001B342A"/>
    <w:rsid w:val="001B5F45"/>
    <w:rsid w:val="001C000D"/>
    <w:rsid w:val="001C1F7C"/>
    <w:rsid w:val="001C42D7"/>
    <w:rsid w:val="001E1050"/>
    <w:rsid w:val="001E1E1F"/>
    <w:rsid w:val="001E57C1"/>
    <w:rsid w:val="001F07EF"/>
    <w:rsid w:val="001F6D7A"/>
    <w:rsid w:val="00202936"/>
    <w:rsid w:val="00203B4C"/>
    <w:rsid w:val="00210AC7"/>
    <w:rsid w:val="00211FC0"/>
    <w:rsid w:val="00222FA3"/>
    <w:rsid w:val="00224187"/>
    <w:rsid w:val="00226DC6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B780A"/>
    <w:rsid w:val="002C2550"/>
    <w:rsid w:val="002C3EEF"/>
    <w:rsid w:val="002C449B"/>
    <w:rsid w:val="002C559B"/>
    <w:rsid w:val="002C6040"/>
    <w:rsid w:val="002C6EE2"/>
    <w:rsid w:val="002D51C5"/>
    <w:rsid w:val="002D5B3F"/>
    <w:rsid w:val="002E048A"/>
    <w:rsid w:val="002E272E"/>
    <w:rsid w:val="002F0C29"/>
    <w:rsid w:val="002F1062"/>
    <w:rsid w:val="002F2959"/>
    <w:rsid w:val="002F5778"/>
    <w:rsid w:val="00303044"/>
    <w:rsid w:val="003074DC"/>
    <w:rsid w:val="003130DD"/>
    <w:rsid w:val="00316EDD"/>
    <w:rsid w:val="00317E4E"/>
    <w:rsid w:val="003223E0"/>
    <w:rsid w:val="003271FA"/>
    <w:rsid w:val="00341EFE"/>
    <w:rsid w:val="00352C4A"/>
    <w:rsid w:val="003565DA"/>
    <w:rsid w:val="00362560"/>
    <w:rsid w:val="00365705"/>
    <w:rsid w:val="00370022"/>
    <w:rsid w:val="0037284C"/>
    <w:rsid w:val="003732FD"/>
    <w:rsid w:val="003750BC"/>
    <w:rsid w:val="003753B2"/>
    <w:rsid w:val="00376559"/>
    <w:rsid w:val="00377DC6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0006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52439"/>
    <w:rsid w:val="00453AA8"/>
    <w:rsid w:val="00455B9F"/>
    <w:rsid w:val="004570A4"/>
    <w:rsid w:val="00457DE3"/>
    <w:rsid w:val="004659C2"/>
    <w:rsid w:val="004732AC"/>
    <w:rsid w:val="004832B0"/>
    <w:rsid w:val="00484680"/>
    <w:rsid w:val="004874DE"/>
    <w:rsid w:val="0049099C"/>
    <w:rsid w:val="00492D1B"/>
    <w:rsid w:val="00493AB5"/>
    <w:rsid w:val="004A065B"/>
    <w:rsid w:val="004A0C99"/>
    <w:rsid w:val="004A4928"/>
    <w:rsid w:val="004A703A"/>
    <w:rsid w:val="004B0ACA"/>
    <w:rsid w:val="004B2243"/>
    <w:rsid w:val="004B5334"/>
    <w:rsid w:val="004B6C14"/>
    <w:rsid w:val="004C2A7A"/>
    <w:rsid w:val="004C4CE3"/>
    <w:rsid w:val="004D0F13"/>
    <w:rsid w:val="004E121C"/>
    <w:rsid w:val="004E3853"/>
    <w:rsid w:val="004E513E"/>
    <w:rsid w:val="004F49E7"/>
    <w:rsid w:val="005018B7"/>
    <w:rsid w:val="0050249F"/>
    <w:rsid w:val="00505440"/>
    <w:rsid w:val="00511853"/>
    <w:rsid w:val="00522486"/>
    <w:rsid w:val="0052351F"/>
    <w:rsid w:val="00524566"/>
    <w:rsid w:val="00525EA3"/>
    <w:rsid w:val="00530A72"/>
    <w:rsid w:val="00530BEF"/>
    <w:rsid w:val="00533E5F"/>
    <w:rsid w:val="005369B5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269D"/>
    <w:rsid w:val="005969E2"/>
    <w:rsid w:val="005A5BFB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09B2"/>
    <w:rsid w:val="006011ED"/>
    <w:rsid w:val="006058ED"/>
    <w:rsid w:val="00605D26"/>
    <w:rsid w:val="00610E08"/>
    <w:rsid w:val="006122EE"/>
    <w:rsid w:val="006140BF"/>
    <w:rsid w:val="00615675"/>
    <w:rsid w:val="00617C74"/>
    <w:rsid w:val="00620DF8"/>
    <w:rsid w:val="00631E59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8176C"/>
    <w:rsid w:val="00683AAB"/>
    <w:rsid w:val="006934D4"/>
    <w:rsid w:val="00693663"/>
    <w:rsid w:val="006A6AB3"/>
    <w:rsid w:val="006A6DC3"/>
    <w:rsid w:val="006B1B69"/>
    <w:rsid w:val="006B74C7"/>
    <w:rsid w:val="006C2C49"/>
    <w:rsid w:val="006D49B2"/>
    <w:rsid w:val="006D49ED"/>
    <w:rsid w:val="006D55CE"/>
    <w:rsid w:val="006D637A"/>
    <w:rsid w:val="006D6E58"/>
    <w:rsid w:val="006E1543"/>
    <w:rsid w:val="006E2EF8"/>
    <w:rsid w:val="006F0C3E"/>
    <w:rsid w:val="006F45BF"/>
    <w:rsid w:val="006F60E0"/>
    <w:rsid w:val="00702F71"/>
    <w:rsid w:val="00704C34"/>
    <w:rsid w:val="00713CF6"/>
    <w:rsid w:val="00716685"/>
    <w:rsid w:val="00716B8D"/>
    <w:rsid w:val="007366DF"/>
    <w:rsid w:val="00750B74"/>
    <w:rsid w:val="007529DE"/>
    <w:rsid w:val="00752FDF"/>
    <w:rsid w:val="00757839"/>
    <w:rsid w:val="00770C81"/>
    <w:rsid w:val="007804E3"/>
    <w:rsid w:val="007812FB"/>
    <w:rsid w:val="00795E7C"/>
    <w:rsid w:val="007A214B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16ADE"/>
    <w:rsid w:val="0082263E"/>
    <w:rsid w:val="00823D40"/>
    <w:rsid w:val="0082550E"/>
    <w:rsid w:val="008310A0"/>
    <w:rsid w:val="00832797"/>
    <w:rsid w:val="00842E7F"/>
    <w:rsid w:val="00845A9A"/>
    <w:rsid w:val="00845C22"/>
    <w:rsid w:val="008521CA"/>
    <w:rsid w:val="00852933"/>
    <w:rsid w:val="00854EC7"/>
    <w:rsid w:val="008611BC"/>
    <w:rsid w:val="00865B46"/>
    <w:rsid w:val="008831EA"/>
    <w:rsid w:val="008852B8"/>
    <w:rsid w:val="0088549D"/>
    <w:rsid w:val="008928F7"/>
    <w:rsid w:val="00894EDF"/>
    <w:rsid w:val="00896134"/>
    <w:rsid w:val="00897286"/>
    <w:rsid w:val="008A387F"/>
    <w:rsid w:val="008A62BC"/>
    <w:rsid w:val="008B43E7"/>
    <w:rsid w:val="008C1B1E"/>
    <w:rsid w:val="008C788C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6BF"/>
    <w:rsid w:val="00926D25"/>
    <w:rsid w:val="00926E9D"/>
    <w:rsid w:val="00932C6E"/>
    <w:rsid w:val="00933EA2"/>
    <w:rsid w:val="00933F10"/>
    <w:rsid w:val="00943089"/>
    <w:rsid w:val="009433C5"/>
    <w:rsid w:val="00945CD5"/>
    <w:rsid w:val="00945CE4"/>
    <w:rsid w:val="00947C6D"/>
    <w:rsid w:val="0095124C"/>
    <w:rsid w:val="00965881"/>
    <w:rsid w:val="00965DB1"/>
    <w:rsid w:val="00967F50"/>
    <w:rsid w:val="009731E7"/>
    <w:rsid w:val="009867FE"/>
    <w:rsid w:val="009871FF"/>
    <w:rsid w:val="00991F7D"/>
    <w:rsid w:val="009969C4"/>
    <w:rsid w:val="00997AA0"/>
    <w:rsid w:val="00997DBD"/>
    <w:rsid w:val="009A0165"/>
    <w:rsid w:val="009A785F"/>
    <w:rsid w:val="009B3A44"/>
    <w:rsid w:val="009B5C14"/>
    <w:rsid w:val="009C0850"/>
    <w:rsid w:val="009D3EA4"/>
    <w:rsid w:val="009D6EDC"/>
    <w:rsid w:val="009E4BC1"/>
    <w:rsid w:val="009F4C27"/>
    <w:rsid w:val="009F69B4"/>
    <w:rsid w:val="00A03BB8"/>
    <w:rsid w:val="00A147E3"/>
    <w:rsid w:val="00A15CAF"/>
    <w:rsid w:val="00A20F6D"/>
    <w:rsid w:val="00A226D0"/>
    <w:rsid w:val="00A334A1"/>
    <w:rsid w:val="00A35DB0"/>
    <w:rsid w:val="00A4036F"/>
    <w:rsid w:val="00A4641C"/>
    <w:rsid w:val="00A47782"/>
    <w:rsid w:val="00A5476C"/>
    <w:rsid w:val="00A5523E"/>
    <w:rsid w:val="00A55876"/>
    <w:rsid w:val="00A638E1"/>
    <w:rsid w:val="00A71EEF"/>
    <w:rsid w:val="00A758F6"/>
    <w:rsid w:val="00A8042F"/>
    <w:rsid w:val="00A86DA9"/>
    <w:rsid w:val="00AA0C19"/>
    <w:rsid w:val="00AA16A1"/>
    <w:rsid w:val="00AA5831"/>
    <w:rsid w:val="00AB1C27"/>
    <w:rsid w:val="00AB32DE"/>
    <w:rsid w:val="00AB6FE7"/>
    <w:rsid w:val="00AB7AD7"/>
    <w:rsid w:val="00AC32F0"/>
    <w:rsid w:val="00AD2430"/>
    <w:rsid w:val="00AD3FB5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1376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5F67"/>
    <w:rsid w:val="00B771B1"/>
    <w:rsid w:val="00B7723C"/>
    <w:rsid w:val="00B773DD"/>
    <w:rsid w:val="00B81AD3"/>
    <w:rsid w:val="00B82049"/>
    <w:rsid w:val="00B829D8"/>
    <w:rsid w:val="00B84B5B"/>
    <w:rsid w:val="00B850BD"/>
    <w:rsid w:val="00B86726"/>
    <w:rsid w:val="00BA1176"/>
    <w:rsid w:val="00BB21F2"/>
    <w:rsid w:val="00BB4082"/>
    <w:rsid w:val="00BC39FC"/>
    <w:rsid w:val="00BC493F"/>
    <w:rsid w:val="00BE0B01"/>
    <w:rsid w:val="00BE79C7"/>
    <w:rsid w:val="00BF3CB5"/>
    <w:rsid w:val="00BF6FA0"/>
    <w:rsid w:val="00C02AB0"/>
    <w:rsid w:val="00C04210"/>
    <w:rsid w:val="00C074E9"/>
    <w:rsid w:val="00C07CF5"/>
    <w:rsid w:val="00C1285B"/>
    <w:rsid w:val="00C1306C"/>
    <w:rsid w:val="00C1361B"/>
    <w:rsid w:val="00C17FC2"/>
    <w:rsid w:val="00C22276"/>
    <w:rsid w:val="00C2405E"/>
    <w:rsid w:val="00C32510"/>
    <w:rsid w:val="00C36D9A"/>
    <w:rsid w:val="00C40221"/>
    <w:rsid w:val="00C405F2"/>
    <w:rsid w:val="00C44A72"/>
    <w:rsid w:val="00C51B01"/>
    <w:rsid w:val="00C53491"/>
    <w:rsid w:val="00C544BC"/>
    <w:rsid w:val="00C565BF"/>
    <w:rsid w:val="00C64179"/>
    <w:rsid w:val="00C67BA2"/>
    <w:rsid w:val="00C80F0F"/>
    <w:rsid w:val="00C8789F"/>
    <w:rsid w:val="00C91192"/>
    <w:rsid w:val="00C93BCB"/>
    <w:rsid w:val="00C95805"/>
    <w:rsid w:val="00C95902"/>
    <w:rsid w:val="00CB59D7"/>
    <w:rsid w:val="00CC241A"/>
    <w:rsid w:val="00CE210E"/>
    <w:rsid w:val="00CE3722"/>
    <w:rsid w:val="00CE6574"/>
    <w:rsid w:val="00CE65AB"/>
    <w:rsid w:val="00CF4266"/>
    <w:rsid w:val="00D01515"/>
    <w:rsid w:val="00D16854"/>
    <w:rsid w:val="00D241F1"/>
    <w:rsid w:val="00D24BC3"/>
    <w:rsid w:val="00D275CB"/>
    <w:rsid w:val="00D46643"/>
    <w:rsid w:val="00D54206"/>
    <w:rsid w:val="00D64C59"/>
    <w:rsid w:val="00D6641D"/>
    <w:rsid w:val="00D73E05"/>
    <w:rsid w:val="00D74571"/>
    <w:rsid w:val="00D9187F"/>
    <w:rsid w:val="00D92D6E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05DEB"/>
    <w:rsid w:val="00E2280B"/>
    <w:rsid w:val="00E230E0"/>
    <w:rsid w:val="00E25788"/>
    <w:rsid w:val="00E27442"/>
    <w:rsid w:val="00E50D32"/>
    <w:rsid w:val="00E51AAC"/>
    <w:rsid w:val="00E5505A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A7AA1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15A05"/>
    <w:rsid w:val="00F15C83"/>
    <w:rsid w:val="00F249F1"/>
    <w:rsid w:val="00F25B9D"/>
    <w:rsid w:val="00F2664E"/>
    <w:rsid w:val="00F301A5"/>
    <w:rsid w:val="00F31163"/>
    <w:rsid w:val="00F31C04"/>
    <w:rsid w:val="00F5558C"/>
    <w:rsid w:val="00F56E23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B70F6"/>
    <w:rsid w:val="00FD1293"/>
    <w:rsid w:val="00FD725D"/>
    <w:rsid w:val="00FE5C8F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angingIndent">
    <w:name w:val="Hanging Indent"/>
    <w:basedOn w:val="Normal"/>
    <w:uiPriority w:val="99"/>
    <w:rsid w:val="006D6E58"/>
    <w:pPr>
      <w:widowControl w:val="0"/>
      <w:tabs>
        <w:tab w:val="left" w:pos="170"/>
      </w:tabs>
      <w:suppressAutoHyphens/>
      <w:autoSpaceDE w:val="0"/>
      <w:autoSpaceDN w:val="0"/>
      <w:adjustRightInd w:val="0"/>
      <w:spacing w:after="57" w:line="200" w:lineRule="atLeast"/>
      <w:ind w:left="170" w:hanging="170"/>
      <w:textAlignment w:val="center"/>
    </w:pPr>
    <w:rPr>
      <w:rFonts w:ascii="MetaPlusBook-Roman" w:hAnsi="MetaPlusBook-Roman" w:cs="MetaPlusBook-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4</TotalTime>
  <Pages>2</Pages>
  <Words>1474</Words>
  <Characters>8407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Microsoft Office User</cp:lastModifiedBy>
  <cp:revision>4</cp:revision>
  <cp:lastPrinted>2018-01-29T12:08:00Z</cp:lastPrinted>
  <dcterms:created xsi:type="dcterms:W3CDTF">2018-01-29T16:15:00Z</dcterms:created>
  <dcterms:modified xsi:type="dcterms:W3CDTF">2018-02-05T15:22:00Z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