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43A6F978" w:rsidR="003B3F9D" w:rsidRPr="00A406E5" w:rsidRDefault="00FD4855" w:rsidP="001E57C1">
            <w:pPr>
              <w:spacing w:before="120" w:after="120"/>
              <w:jc w:val="both"/>
              <w:rPr>
                <w:rFonts w:ascii="Arial" w:hAnsi="Arial" w:cs="Arial"/>
                <w:b/>
                <w:sz w:val="22"/>
                <w:szCs w:val="22"/>
              </w:rPr>
            </w:pPr>
            <w:r>
              <w:rPr>
                <w:rFonts w:ascii="Arial" w:hAnsi="Arial" w:cs="Arial"/>
                <w:b/>
                <w:sz w:val="22"/>
                <w:szCs w:val="22"/>
              </w:rPr>
              <w:t>Alex Pickering</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21984CC2"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0CC1993B" w14:textId="7DD0B2B1"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20D7FA4" w14:textId="6DBFD5AB"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A57135">
                  <w:rPr>
                    <w:rFonts w:ascii="MS Gothic" w:eastAsia="MS Gothic" w:hAnsi="MS Gothic" w:cs="Arial" w:hint="eastAsia"/>
                    <w:sz w:val="14"/>
                    <w:szCs w:val="14"/>
                  </w:rPr>
                  <w:t>☐</w:t>
                </w:r>
              </w:sdtContent>
            </w:sdt>
          </w:p>
          <w:p w14:paraId="15502AB8" w14:textId="30C63306"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D142EAA" w14:textId="5703647A"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6264908D" w14:textId="7F605057"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8F248F" w14:textId="4DECBDC1"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070AC51C"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32BE8E23" w14:textId="65AB8CD0"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76515F9F"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5E8126BD" w14:textId="4DC970DB"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2A4965F6" w14:textId="48BA39A5"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63208161" w14:textId="49837816"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2761E8BF" w14:textId="665F890F"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6B7F1487" w14:textId="78B31A9E"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5DF8B9C0" w14:textId="6A2E2403"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058CE884" w14:textId="26E33456"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6E450669" w14:textId="13392DB8"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1C55CA9E"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4775E8D7" w14:textId="7AFFAF2C"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09629B2" w14:textId="436A8E87"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445AA27C" w14:textId="35D44285"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5E566C5" w14:textId="04EAAF5B"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72DE73" w14:textId="10FEB5E8"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3845A0A5"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4D2AE82E" w14:textId="7EFB2D85"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06BC1DE9" w14:textId="76B13AF1"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FD4855">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14257E00" w:rsidR="00595561" w:rsidRDefault="00FD4855"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3EC21AC" w:rsidR="00595561" w:rsidRPr="00A406E5" w:rsidRDefault="00FD4855" w:rsidP="00152E9D">
                <w:pPr>
                  <w:spacing w:after="120"/>
                  <w:rPr>
                    <w:rFonts w:ascii="Arial" w:hAnsi="Arial" w:cs="Arial"/>
                    <w:sz w:val="14"/>
                    <w:szCs w:val="14"/>
                  </w:rPr>
                </w:pPr>
                <w:r>
                  <w:rPr>
                    <w:rFonts w:ascii="MS Gothic" w:eastAsia="MS Gothic" w:hAnsi="MS Gothic" w:cs="Arial" w:hint="eastAsia"/>
                    <w:sz w:val="14"/>
                    <w:szCs w:val="14"/>
                  </w:rPr>
                  <w:t>☒</w:t>
                </w:r>
              </w:p>
            </w:sdtContent>
          </w:sdt>
          <w:p w14:paraId="0B370FBE" w14:textId="77777777" w:rsidR="009F1511" w:rsidRDefault="009F1511" w:rsidP="003D5D0D">
            <w:pPr>
              <w:spacing w:after="120"/>
              <w:rPr>
                <w:rFonts w:ascii="Arial" w:hAnsi="Arial" w:cs="Arial"/>
                <w:sz w:val="14"/>
                <w:szCs w:val="14"/>
              </w:rPr>
            </w:pPr>
          </w:p>
          <w:p w14:paraId="736F1F6A" w14:textId="77777777" w:rsidR="00FD4855" w:rsidRDefault="00FD4855" w:rsidP="003D5D0D">
            <w:pPr>
              <w:spacing w:after="120"/>
              <w:rPr>
                <w:rFonts w:ascii="Arial" w:hAnsi="Arial" w:cs="Arial"/>
                <w:sz w:val="14"/>
                <w:szCs w:val="14"/>
              </w:rPr>
            </w:pPr>
            <w:r>
              <w:rPr>
                <w:rFonts w:ascii="Arial" w:hAnsi="Arial" w:cs="Arial"/>
                <w:sz w:val="14"/>
                <w:szCs w:val="14"/>
              </w:rPr>
              <w:t>Alex, unfortunately during the incident a number of prompts had to be given to illicit your actions at the scene, that said you then demonstrated a reasonably good knowledge.</w:t>
            </w:r>
          </w:p>
          <w:p w14:paraId="0C90BAA4" w14:textId="77777777" w:rsidR="00FD4855" w:rsidRDefault="00FD4855" w:rsidP="003D5D0D">
            <w:pPr>
              <w:spacing w:after="120"/>
              <w:rPr>
                <w:rFonts w:ascii="Arial" w:hAnsi="Arial" w:cs="Arial"/>
                <w:sz w:val="14"/>
                <w:szCs w:val="14"/>
              </w:rPr>
            </w:pPr>
          </w:p>
          <w:p w14:paraId="6070DC7C" w14:textId="43353DA9" w:rsidR="00FD4855" w:rsidRPr="00A406E5" w:rsidRDefault="00FD4855" w:rsidP="003D5D0D">
            <w:pPr>
              <w:spacing w:after="120"/>
              <w:rPr>
                <w:rFonts w:ascii="Arial" w:hAnsi="Arial" w:cs="Arial"/>
                <w:sz w:val="14"/>
                <w:szCs w:val="14"/>
              </w:rPr>
            </w:pPr>
            <w:r>
              <w:rPr>
                <w:rFonts w:ascii="Arial" w:hAnsi="Arial" w:cs="Arial"/>
                <w:sz w:val="14"/>
                <w:szCs w:val="14"/>
              </w:rPr>
              <w:t>Please note that during such an incident it is imperative you consider closing the road due to toxic fumes contaminating other road users</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AE4F189" w:rsidR="00152E9D" w:rsidRPr="00A406E5" w:rsidRDefault="00FD4855"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EACB9" w14:textId="77777777" w:rsidR="00B35303" w:rsidRDefault="00B35303">
      <w:r>
        <w:separator/>
      </w:r>
    </w:p>
  </w:endnote>
  <w:endnote w:type="continuationSeparator" w:id="0">
    <w:p w14:paraId="70BD048F" w14:textId="77777777" w:rsidR="00B35303" w:rsidRDefault="00B3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BAB" w14:textId="77777777" w:rsidR="00B35303" w:rsidRDefault="00B35303">
      <w:r>
        <w:separator/>
      </w:r>
    </w:p>
  </w:footnote>
  <w:footnote w:type="continuationSeparator" w:id="0">
    <w:p w14:paraId="45BD4F6A" w14:textId="77777777" w:rsidR="00B35303" w:rsidRDefault="00B35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110FA"/>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65FFA"/>
    <w:rsid w:val="00273FEE"/>
    <w:rsid w:val="00274A31"/>
    <w:rsid w:val="0028204E"/>
    <w:rsid w:val="0028591B"/>
    <w:rsid w:val="002878BF"/>
    <w:rsid w:val="00291841"/>
    <w:rsid w:val="0029753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35303"/>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D4855"/>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4170</Words>
  <Characters>24230</Characters>
  <Application>Microsoft Office Word</Application>
  <DocSecurity>0</DocSecurity>
  <Lines>1514</Lines>
  <Paragraphs>319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2026-03-18T15:27:00Z</dcterms:created>
  <dcterms:modified xsi:type="dcterms:W3CDTF">2026-03-18T15:27:00Z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