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217D5" w14:textId="77777777" w:rsidR="002D5B3F" w:rsidRPr="00F00817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F0081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41E2195E" wp14:editId="41E2195F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F00817">
        <w:rPr>
          <w:rFonts w:ascii="Arial" w:hAnsi="Arial" w:cs="Arial"/>
          <w:lang w:val="cy-GB"/>
        </w:rPr>
        <w:t xml:space="preserve"> </w:t>
      </w:r>
      <w:r w:rsidR="005F3A53" w:rsidRPr="00F00817">
        <w:rPr>
          <w:rFonts w:ascii="Arial" w:hAnsi="Arial" w:cs="Arial"/>
          <w:lang w:val="cy-GB"/>
        </w:rPr>
        <w:br w:type="textWrapping" w:clear="all"/>
      </w:r>
      <w:r w:rsidR="00973044" w:rsidRPr="00F00817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41E217D6" w14:textId="77777777" w:rsidR="002D5B3F" w:rsidRPr="00F00817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F00817" w14:paraId="41E217D8" w14:textId="77777777" w:rsidTr="00630448">
        <w:tc>
          <w:tcPr>
            <w:tcW w:w="9922" w:type="dxa"/>
            <w:shd w:val="clear" w:color="auto" w:fill="C0C0C0"/>
          </w:tcPr>
          <w:p w14:paraId="41E217D7" w14:textId="77777777" w:rsidR="00681FA9" w:rsidRPr="00F00817" w:rsidRDefault="007E3A41" w:rsidP="002B5FF8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F00817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F00817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41E217D9" w14:textId="77777777" w:rsidR="003A3CE5" w:rsidRPr="00F00817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F00817" w14:paraId="41E217DE" w14:textId="77777777" w:rsidTr="527E9FED">
        <w:tc>
          <w:tcPr>
            <w:tcW w:w="2093" w:type="dxa"/>
            <w:shd w:val="clear" w:color="auto" w:fill="auto"/>
          </w:tcPr>
          <w:p w14:paraId="41E217DA" w14:textId="77777777" w:rsidR="003B3F9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1E217DB" w14:textId="77777777" w:rsidR="003B3F9D" w:rsidRPr="00F00817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F00817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00817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00817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00817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00817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1E217DC" w14:textId="77777777" w:rsidR="003B3F9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1E217DD" w14:textId="77777777" w:rsidR="003B3F9D" w:rsidRPr="00F00817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F00817" w14:paraId="41E217E1" w14:textId="77777777" w:rsidTr="527E9FED">
        <w:tc>
          <w:tcPr>
            <w:tcW w:w="2093" w:type="dxa"/>
            <w:shd w:val="clear" w:color="auto" w:fill="auto"/>
          </w:tcPr>
          <w:p w14:paraId="41E217DF" w14:textId="77777777" w:rsidR="00DB116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41E217E0" w14:textId="6C427BBD" w:rsidR="00DB116D" w:rsidRPr="00C9062A" w:rsidRDefault="5885D335" w:rsidP="527E9FED">
            <w:pPr>
              <w:spacing w:before="120" w:after="120"/>
              <w:jc w:val="both"/>
              <w:rPr>
                <w:rStyle w:val="eop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C9062A">
              <w:rPr>
                <w:rStyle w:val="eop"/>
                <w:rFonts w:ascii="Arial" w:hAnsi="Arial" w:cs="Arial"/>
                <w:b/>
                <w:bCs/>
                <w:sz w:val="22"/>
                <w:szCs w:val="22"/>
                <w:shd w:val="clear" w:color="auto" w:fill="FFFFFF"/>
                <w:lang w:val="cy-GB"/>
              </w:rPr>
              <w:t>BA Astudiaethau Addysg</w:t>
            </w:r>
          </w:p>
        </w:tc>
      </w:tr>
      <w:tr w:rsidR="008F1308" w:rsidRPr="00F00817" w14:paraId="41E217E4" w14:textId="77777777" w:rsidTr="527E9FED">
        <w:tc>
          <w:tcPr>
            <w:tcW w:w="2093" w:type="dxa"/>
            <w:shd w:val="clear" w:color="auto" w:fill="auto"/>
          </w:tcPr>
          <w:p w14:paraId="41E217E2" w14:textId="77777777" w:rsidR="008F1308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1E217E3" w14:textId="3EE64D10" w:rsidR="008F1308" w:rsidRPr="00C9062A" w:rsidRDefault="2956174F" w:rsidP="527E9FED">
            <w:pPr>
              <w:spacing w:before="120" w:after="120"/>
              <w:jc w:val="both"/>
              <w:rPr>
                <w:rStyle w:val="eop"/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 w:rsidRPr="00C9062A">
              <w:rPr>
                <w:rStyle w:val="eop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Amgylcheddau Dysgu Amgen</w:t>
            </w:r>
          </w:p>
        </w:tc>
      </w:tr>
      <w:tr w:rsidR="00B84B5B" w:rsidRPr="00F00817" w14:paraId="41E217E9" w14:textId="77777777" w:rsidTr="527E9FED">
        <w:tc>
          <w:tcPr>
            <w:tcW w:w="2093" w:type="dxa"/>
            <w:shd w:val="clear" w:color="auto" w:fill="auto"/>
          </w:tcPr>
          <w:p w14:paraId="41E217E5" w14:textId="77777777" w:rsidR="00B84B5B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1E217E6" w14:textId="24272925" w:rsidR="00B84B5B" w:rsidRPr="00F00817" w:rsidRDefault="0087590E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EC</w:t>
            </w:r>
            <w:r w:rsidR="00993975"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ES5014</w:t>
            </w:r>
            <w:r w:rsid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1E217E7" w14:textId="77777777" w:rsidR="00B84B5B" w:rsidRPr="00F00817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1E217E8" w14:textId="498C60D6" w:rsidR="00B84B5B" w:rsidRPr="00F00817" w:rsidRDefault="009939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  <w:tr w:rsidR="00DB116D" w:rsidRPr="00F00817" w14:paraId="41E217EE" w14:textId="77777777" w:rsidTr="527E9FED">
        <w:tc>
          <w:tcPr>
            <w:tcW w:w="2093" w:type="dxa"/>
            <w:shd w:val="clear" w:color="auto" w:fill="auto"/>
          </w:tcPr>
          <w:p w14:paraId="41E217EA" w14:textId="77777777" w:rsidR="00DB116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71776FD" w14:textId="77777777" w:rsidR="00DB116D" w:rsidRDefault="00993975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Helen Griffiths</w:t>
            </w:r>
          </w:p>
          <w:p w14:paraId="41E217EB" w14:textId="3646AC81" w:rsidR="00897BE4" w:rsidRPr="00F00817" w:rsidRDefault="00897BE4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1E217EC" w14:textId="77777777" w:rsidR="00DB116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41E217ED" w14:textId="53AC0073" w:rsidR="00DB116D" w:rsidRPr="00F00817" w:rsidRDefault="00C9062A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Undeg Evans</w:t>
            </w:r>
          </w:p>
        </w:tc>
      </w:tr>
      <w:tr w:rsidR="00DB116D" w:rsidRPr="00F00817" w14:paraId="41E217F3" w14:textId="77777777" w:rsidTr="527E9FED">
        <w:tc>
          <w:tcPr>
            <w:tcW w:w="2093" w:type="dxa"/>
            <w:shd w:val="clear" w:color="auto" w:fill="auto"/>
          </w:tcPr>
          <w:p w14:paraId="41E217EF" w14:textId="77777777" w:rsidR="00DB116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1E217F0" w14:textId="0D622B1D" w:rsidR="00DB116D" w:rsidRPr="00F00817" w:rsidRDefault="0099397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Portf</w:t>
            </w:r>
            <w:r w:rsid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f</w:t>
            </w: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olio</w:t>
            </w:r>
          </w:p>
        </w:tc>
        <w:tc>
          <w:tcPr>
            <w:tcW w:w="2268" w:type="dxa"/>
            <w:shd w:val="clear" w:color="auto" w:fill="auto"/>
          </w:tcPr>
          <w:p w14:paraId="41E217F1" w14:textId="77777777" w:rsidR="00DB116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1E217F2" w14:textId="043D67D4" w:rsidR="00DB116D" w:rsidRPr="00F00817" w:rsidRDefault="6194661C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Cyf</w:t>
            </w:r>
            <w:r w:rsidR="74833E9B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werth</w:t>
            </w:r>
            <w:r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â </w:t>
            </w:r>
            <w:r w:rsidR="00993975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</w:t>
            </w:r>
            <w:r w:rsidR="667CFD9B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,</w:t>
            </w:r>
            <w:r w:rsidR="00993975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000</w:t>
            </w:r>
            <w:r w:rsidR="51C91099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o eiriau</w:t>
            </w:r>
          </w:p>
        </w:tc>
      </w:tr>
      <w:tr w:rsidR="00B84B5B" w:rsidRPr="00F00817" w14:paraId="41E217F8" w14:textId="77777777" w:rsidTr="527E9FED">
        <w:tc>
          <w:tcPr>
            <w:tcW w:w="2093" w:type="dxa"/>
            <w:shd w:val="clear" w:color="auto" w:fill="auto"/>
          </w:tcPr>
          <w:p w14:paraId="41E217F4" w14:textId="77777777" w:rsidR="00B84B5B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1E217F5" w14:textId="446DD998" w:rsidR="00B84B5B" w:rsidRPr="00F00817" w:rsidRDefault="005973D4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31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3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/2</w:t>
            </w:r>
            <w:r w:rsidR="00B31C1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F00817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am 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23</w:t>
            </w:r>
            <w:r w:rsidR="00F00817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.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59</w:t>
            </w:r>
          </w:p>
        </w:tc>
        <w:tc>
          <w:tcPr>
            <w:tcW w:w="2268" w:type="dxa"/>
            <w:shd w:val="clear" w:color="auto" w:fill="auto"/>
          </w:tcPr>
          <w:p w14:paraId="41E217F6" w14:textId="77777777" w:rsidR="00B84B5B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1E217F7" w14:textId="72562D75" w:rsidR="00B84B5B" w:rsidRPr="00F00817" w:rsidRDefault="00B31C1E" w:rsidP="527E9FE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13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="00EA6D3F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="32B04031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F00817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am </w:t>
            </w:r>
            <w:r w:rsidR="061AC9A5" w:rsidRPr="527E9FE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15:00</w:t>
            </w:r>
          </w:p>
        </w:tc>
      </w:tr>
      <w:tr w:rsidR="00152E9D" w:rsidRPr="00496685" w14:paraId="41E217FD" w14:textId="77777777" w:rsidTr="527E9FED">
        <w:tc>
          <w:tcPr>
            <w:tcW w:w="2093" w:type="dxa"/>
            <w:shd w:val="clear" w:color="auto" w:fill="auto"/>
          </w:tcPr>
          <w:p w14:paraId="41E217F9" w14:textId="77777777" w:rsidR="00152E9D" w:rsidRPr="00F00817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1E217FA" w14:textId="77777777" w:rsidR="00A406E5" w:rsidRPr="00F00817" w:rsidRDefault="007E3A41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41E217FB" w14:textId="77777777" w:rsidR="00A406E5" w:rsidRPr="00F00817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6BD3C0C9" w14:textId="77777777" w:rsidR="00F5649A" w:rsidRPr="00332C10" w:rsidRDefault="007E3A41" w:rsidP="00F5649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</w:t>
            </w:r>
            <w:r w:rsidR="00F5649A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41E217FC" w14:textId="3597C8D2" w:rsidR="00A406E5" w:rsidRPr="00F00817" w:rsidRDefault="00F5649A" w:rsidP="00F5649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496685" w14:paraId="41E21800" w14:textId="77777777" w:rsidTr="527E9FED">
        <w:tc>
          <w:tcPr>
            <w:tcW w:w="2093" w:type="dxa"/>
            <w:shd w:val="clear" w:color="auto" w:fill="auto"/>
          </w:tcPr>
          <w:p w14:paraId="41E217FE" w14:textId="77777777" w:rsidR="00A406E5" w:rsidRPr="00F00817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0114827" w14:textId="77777777" w:rsid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F00817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  <w:p w14:paraId="41E217FF" w14:textId="1209DE22" w:rsidR="000F0B39" w:rsidRPr="000F0B39" w:rsidRDefault="000F0B39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F0B39">
              <w:rPr>
                <w:rFonts w:ascii="Arial" w:hAnsi="Arial" w:cs="Arial"/>
                <w:sz w:val="22"/>
                <w:szCs w:val="22"/>
                <w:lang w:val="cy-GB"/>
              </w:rPr>
              <w:t>Cofiwch bob amser gadw copi o'ch drafftiau, nodiadau ac adnoddau eraill a ddefnyddiwyd gennych, cyn ac ar ôl defnyddio offer AI. Os oes amheuaeth o ddefnyddio offer AI y tu hwnt i'r hyn a nodwyd ar gyfer yr aseiniad penodol, gofynnir i chi ddarparu drafftiau a nodiadau blaenorol.</w:t>
            </w:r>
          </w:p>
        </w:tc>
      </w:tr>
    </w:tbl>
    <w:p w14:paraId="41E21807" w14:textId="77777777" w:rsidR="00152E9D" w:rsidRDefault="00152E9D" w:rsidP="00DB116D">
      <w:pPr>
        <w:rPr>
          <w:rFonts w:ascii="Arial" w:hAnsi="Arial" w:cs="Arial"/>
          <w:sz w:val="32"/>
          <w:lang w:val="cy-GB"/>
        </w:rPr>
      </w:pPr>
    </w:p>
    <w:p w14:paraId="35768655" w14:textId="77777777" w:rsidR="000F0B39" w:rsidRPr="00F00817" w:rsidRDefault="000F0B39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00817" w14:paraId="41E2180A" w14:textId="77777777" w:rsidTr="527E9FED">
        <w:tc>
          <w:tcPr>
            <w:tcW w:w="9747" w:type="dxa"/>
            <w:shd w:val="clear" w:color="auto" w:fill="auto"/>
          </w:tcPr>
          <w:p w14:paraId="41E21808" w14:textId="77777777" w:rsidR="00C01A3F" w:rsidRPr="00F00817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1E21809" w14:textId="77777777" w:rsidR="00C01A3F" w:rsidRPr="00F00817" w:rsidRDefault="007E3A41" w:rsidP="002B5FF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496685" w14:paraId="41E21812" w14:textId="77777777" w:rsidTr="527E9FED">
        <w:trPr>
          <w:trHeight w:val="240"/>
        </w:trPr>
        <w:tc>
          <w:tcPr>
            <w:tcW w:w="9747" w:type="dxa"/>
          </w:tcPr>
          <w:p w14:paraId="039F5003" w14:textId="2D0DAFA6" w:rsidR="00C2731F" w:rsidRPr="00F00817" w:rsidRDefault="00F00817" w:rsidP="527E9FE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527E9FED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  <w:r w:rsidR="00C2731F" w:rsidRPr="527E9FED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350D4D1B" w14:textId="3904EAC9" w:rsidR="527E9FED" w:rsidRDefault="527E9FED" w:rsidP="527E9FED">
            <w:pPr>
              <w:pStyle w:val="paragraph"/>
              <w:spacing w:before="0" w:beforeAutospacing="0" w:after="0" w:afterAutospacing="0"/>
              <w:rPr>
                <w:rStyle w:val="eop"/>
                <w:rFonts w:ascii="Arial" w:hAnsi="Arial" w:cs="Arial"/>
                <w:lang w:val="cy-GB"/>
              </w:rPr>
            </w:pPr>
          </w:p>
          <w:p w14:paraId="11CD3538" w14:textId="2DB01D58" w:rsidR="00C2731F" w:rsidRPr="00F00817" w:rsidRDefault="00F00817" w:rsidP="527E9FE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1080" w:firstLine="0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 w:rsidRPr="527E9FED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Mynd i’r afael â nodau, cysyniadau, gwerthoedd a chyd-destunau sylfaenol dysgu drwy brofiadau a bod â gwybodaeth eang a chytbwys ohonynt.</w:t>
            </w:r>
            <w:r w:rsidR="00C2731F" w:rsidRPr="527E9FED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 </w:t>
            </w:r>
            <w:r w:rsidR="00C2731F" w:rsidRPr="527E9FED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3A570539" w14:textId="4DC3AA5B" w:rsidR="527E9FED" w:rsidRDefault="527E9FED" w:rsidP="527E9FED">
            <w:pPr>
              <w:pStyle w:val="paragraph"/>
              <w:spacing w:before="0" w:beforeAutospacing="0" w:after="0" w:afterAutospacing="0"/>
              <w:ind w:left="720"/>
              <w:rPr>
                <w:rFonts w:ascii="Arial" w:hAnsi="Arial" w:cs="Arial"/>
                <w:lang w:val="cy-GB"/>
              </w:rPr>
            </w:pPr>
          </w:p>
          <w:p w14:paraId="087F6CAE" w14:textId="4C8E30A1" w:rsidR="00C2731F" w:rsidRPr="00F00817" w:rsidRDefault="00F00817" w:rsidP="527E9FE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1080" w:firstLine="0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 w:rsidRPr="527E9FED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Adfyfyrio ar rôl a statws dysgu yn yr awyr agored a dysgu drwy brofiadau o fewn polisi ac arfer addysgol.</w:t>
            </w:r>
            <w:r w:rsidR="00C2731F" w:rsidRPr="527E9FED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24000FAA" w14:textId="2D77A991" w:rsidR="527E9FED" w:rsidRDefault="527E9FED" w:rsidP="527E9FED">
            <w:pPr>
              <w:pStyle w:val="paragraph"/>
              <w:spacing w:before="0" w:beforeAutospacing="0" w:after="0" w:afterAutospacing="0"/>
              <w:ind w:left="720"/>
              <w:rPr>
                <w:rFonts w:ascii="Arial" w:hAnsi="Arial" w:cs="Arial"/>
                <w:lang w:val="cy-GB"/>
              </w:rPr>
            </w:pPr>
          </w:p>
          <w:p w14:paraId="1B78FFB1" w14:textId="28C7E53D" w:rsidR="00C2731F" w:rsidRPr="00F00817" w:rsidRDefault="00F00817" w:rsidP="527E9FE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 w:rsidRPr="527E9FED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Datblygu dulliau dychmygus ac arloesol o ymdrin ag addysg, y cwricwlwm, asesu, yr ystafell ddosbarth a deunyddiau dysgu ac addysgu eraill.</w:t>
            </w:r>
            <w:r w:rsidR="00C2731F" w:rsidRPr="527E9FED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41E21811" w14:textId="77777777" w:rsidR="00C01A3F" w:rsidRPr="00F00817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1E21813" w14:textId="77777777" w:rsidR="00C01A3F" w:rsidRPr="00F00817" w:rsidRDefault="00C01A3F" w:rsidP="00BA1176">
      <w:pPr>
        <w:rPr>
          <w:rFonts w:ascii="Arial" w:hAnsi="Arial" w:cs="Arial"/>
          <w:b/>
          <w:lang w:val="cy-GB"/>
        </w:rPr>
      </w:pPr>
    </w:p>
    <w:p w14:paraId="41E21814" w14:textId="77777777" w:rsidR="00C01A3F" w:rsidRPr="00F00817" w:rsidRDefault="00C01A3F" w:rsidP="00BA1176">
      <w:pPr>
        <w:rPr>
          <w:rFonts w:ascii="Arial" w:hAnsi="Arial" w:cs="Arial"/>
          <w:b/>
          <w:lang w:val="cy-GB"/>
        </w:rPr>
      </w:pPr>
    </w:p>
    <w:p w14:paraId="41E21815" w14:textId="77777777" w:rsidR="0028204E" w:rsidRPr="00F00817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F00817" w14:paraId="41E21817" w14:textId="77777777" w:rsidTr="00630448">
        <w:tc>
          <w:tcPr>
            <w:tcW w:w="9781" w:type="dxa"/>
            <w:shd w:val="clear" w:color="auto" w:fill="C0C0C0"/>
          </w:tcPr>
          <w:p w14:paraId="41E21816" w14:textId="77777777" w:rsidR="005969E2" w:rsidRPr="00F00817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F00817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F00817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1E21818" w14:textId="77777777" w:rsidR="00EE6F25" w:rsidRPr="00F00817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86755F1" w14:textId="01A1C049" w:rsidR="00152E9D" w:rsidRPr="00F00817" w:rsidRDefault="6C0C5273" w:rsidP="527E9FED">
      <w:pPr>
        <w:spacing w:line="257" w:lineRule="auto"/>
      </w:pPr>
      <w:r w:rsidRPr="527E9FED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cy-GB"/>
        </w:rPr>
        <w:t>ASESIAD MODIWL</w:t>
      </w:r>
    </w:p>
    <w:p w14:paraId="27BA63B4" w14:textId="69A6370B" w:rsidR="00152E9D" w:rsidRPr="00F00817" w:rsidRDefault="00152E9D" w:rsidP="527E9FED">
      <w:pPr>
        <w:spacing w:line="257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cy-GB"/>
        </w:rPr>
      </w:pPr>
    </w:p>
    <w:p w14:paraId="6FDA3FD3" w14:textId="26DCA398" w:rsidR="00152E9D" w:rsidRPr="00F00817" w:rsidRDefault="6C0C5273" w:rsidP="527E9FED">
      <w:pPr>
        <w:tabs>
          <w:tab w:val="left" w:pos="3516"/>
        </w:tabs>
        <w:spacing w:line="257" w:lineRule="auto"/>
        <w:jc w:val="both"/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>PORTFFOLIO:</w:t>
      </w:r>
    </w:p>
    <w:p w14:paraId="222FF72E" w14:textId="58EAD302" w:rsidR="00152E9D" w:rsidRPr="00F00817" w:rsidRDefault="00152E9D" w:rsidP="527E9FED">
      <w:pPr>
        <w:tabs>
          <w:tab w:val="left" w:pos="3516"/>
        </w:tabs>
        <w:spacing w:line="257" w:lineRule="auto"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5845B146" w14:textId="51111A52" w:rsidR="00152E9D" w:rsidRPr="00F00817" w:rsidRDefault="6C0C5273" w:rsidP="527E9FED">
      <w:pPr>
        <w:spacing w:line="257" w:lineRule="auto"/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Cydran Asesu 1 – 100% </w:t>
      </w:r>
    </w:p>
    <w:p w14:paraId="18067642" w14:textId="23E6DFB8" w:rsidR="00152E9D" w:rsidRPr="00F00817" w:rsidRDefault="00152E9D" w:rsidP="527E9FED">
      <w:pPr>
        <w:spacing w:line="257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2B06C6C1" w14:textId="1035614E" w:rsidR="00152E9D" w:rsidRPr="00F00817" w:rsidRDefault="6C0C5273" w:rsidP="527E9FED">
      <w:pPr>
        <w:spacing w:line="257" w:lineRule="auto"/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>Cyfwerth â 4000 gair</w:t>
      </w:r>
    </w:p>
    <w:p w14:paraId="4BED436A" w14:textId="29EC606B" w:rsidR="00152E9D" w:rsidRPr="00F00817" w:rsidRDefault="00152E9D" w:rsidP="527E9FED">
      <w:pPr>
        <w:spacing w:line="257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033DA3A0" w14:textId="03167334" w:rsidR="00152E9D" w:rsidRPr="00F00817" w:rsidRDefault="6C0C5273" w:rsidP="527E9FED">
      <w:r w:rsidRPr="527E9FED">
        <w:rPr>
          <w:rFonts w:ascii="Arial" w:eastAsia="Arial" w:hAnsi="Arial" w:cs="Arial"/>
          <w:sz w:val="22"/>
          <w:szCs w:val="22"/>
          <w:lang w:val="cy-GB"/>
        </w:rPr>
        <w:t xml:space="preserve">Gwerthuswch yn feirniadol </w:t>
      </w:r>
      <w:r w:rsidR="00496685">
        <w:rPr>
          <w:rFonts w:ascii="Arial" w:eastAsia="Arial" w:hAnsi="Arial" w:cs="Arial"/>
          <w:sz w:val="22"/>
          <w:szCs w:val="22"/>
          <w:lang w:val="cy-GB"/>
        </w:rPr>
        <w:t>hyd at 6</w:t>
      </w:r>
      <w:r w:rsidRPr="527E9FED">
        <w:rPr>
          <w:rFonts w:ascii="Arial" w:eastAsia="Arial" w:hAnsi="Arial" w:cs="Arial"/>
          <w:sz w:val="22"/>
          <w:szCs w:val="22"/>
          <w:lang w:val="cy-GB"/>
        </w:rPr>
        <w:t xml:space="preserve"> gweithgaredd gwahanol i ddatblygu dysgu mewn amgylcheddau amgen.  Dylech gefnogi eich dadleuon ag ystod amrywiol o syniadau, damcaniaethau ac arferion addysgol.    </w:t>
      </w:r>
    </w:p>
    <w:p w14:paraId="3E2EA436" w14:textId="13CC7304" w:rsidR="00152E9D" w:rsidRPr="00F00817" w:rsidRDefault="6C0C5273" w:rsidP="527E9FED">
      <w:r w:rsidRPr="527E9FED">
        <w:rPr>
          <w:rFonts w:ascii="Arial" w:eastAsia="Arial" w:hAnsi="Arial" w:cs="Arial"/>
          <w:sz w:val="22"/>
          <w:szCs w:val="22"/>
          <w:lang w:val="cy-GB"/>
        </w:rPr>
        <w:t xml:space="preserve"> </w:t>
      </w:r>
    </w:p>
    <w:p w14:paraId="538FE176" w14:textId="238587F2" w:rsidR="00152E9D" w:rsidRPr="00F00817" w:rsidRDefault="6C0C5273" w:rsidP="527E9FED">
      <w:r w:rsidRPr="527E9FED">
        <w:rPr>
          <w:rFonts w:ascii="Arial" w:eastAsia="Arial" w:hAnsi="Arial" w:cs="Arial"/>
          <w:sz w:val="22"/>
          <w:szCs w:val="22"/>
          <w:lang w:val="cy-GB"/>
        </w:rPr>
        <w:t xml:space="preserve">Sicrhewch eich bod yn cynnwys trafodaethau ynghylch cysyniadau, gwerthoedd, a chyd-destunau.  </w:t>
      </w:r>
    </w:p>
    <w:p w14:paraId="69FBE1D4" w14:textId="397673AA" w:rsidR="00152E9D" w:rsidRPr="00F00817" w:rsidRDefault="6C0C5273" w:rsidP="527E9FED">
      <w:r w:rsidRPr="527E9FED">
        <w:rPr>
          <w:rFonts w:ascii="Arial" w:eastAsia="Arial" w:hAnsi="Arial" w:cs="Arial"/>
          <w:sz w:val="24"/>
          <w:szCs w:val="24"/>
          <w:lang w:val="cy-GB"/>
        </w:rPr>
        <w:t xml:space="preserve">  </w:t>
      </w:r>
    </w:p>
    <w:p w14:paraId="3EFEDE28" w14:textId="5E0D065E" w:rsidR="00152E9D" w:rsidRPr="00F00817" w:rsidRDefault="6C0C5273" w:rsidP="527E9FED">
      <w:pPr>
        <w:spacing w:line="257" w:lineRule="auto"/>
      </w:pPr>
      <w:r w:rsidRPr="527E9FED">
        <w:rPr>
          <w:rFonts w:ascii="Arial" w:eastAsia="Arial" w:hAnsi="Arial" w:cs="Arial"/>
          <w:b/>
          <w:bCs/>
          <w:sz w:val="24"/>
          <w:szCs w:val="24"/>
          <w:u w:val="single"/>
          <w:lang w:val="cy-GB"/>
        </w:rPr>
        <w:t xml:space="preserve">Strwythur a awgrymir </w:t>
      </w:r>
    </w:p>
    <w:p w14:paraId="495A3327" w14:textId="1DB168AE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Tudalen glawr </w:t>
      </w:r>
    </w:p>
    <w:p w14:paraId="7CBA910B" w14:textId="51539E54" w:rsidR="00152E9D" w:rsidRPr="00F00817" w:rsidRDefault="00152E9D" w:rsidP="00870049">
      <w:pPr>
        <w:ind w:firstLine="60"/>
      </w:pPr>
    </w:p>
    <w:p w14:paraId="45F6B176" w14:textId="2C5C39EB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Tabl cynnwys </w:t>
      </w:r>
    </w:p>
    <w:p w14:paraId="28E2C2C5" w14:textId="0FEDE259" w:rsidR="00152E9D" w:rsidRPr="00F00817" w:rsidRDefault="00152E9D" w:rsidP="00870049">
      <w:pPr>
        <w:spacing w:line="276" w:lineRule="auto"/>
        <w:ind w:firstLine="60"/>
      </w:pPr>
    </w:p>
    <w:p w14:paraId="2D5D63FE" w14:textId="516555A3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Cyflwyniad a throsolwg </w:t>
      </w:r>
    </w:p>
    <w:p w14:paraId="6AAEDBA3" w14:textId="77777777" w:rsidR="00490EA1" w:rsidRDefault="6C0C5273" w:rsidP="00490EA1">
      <w:pPr>
        <w:pStyle w:val="ListParagraph"/>
        <w:spacing w:line="257" w:lineRule="auto"/>
        <w:rPr>
          <w:rFonts w:ascii="Arial" w:eastAsia="Arial" w:hAnsi="Arial" w:cs="Arial"/>
          <w:sz w:val="22"/>
          <w:szCs w:val="22"/>
          <w:lang w:val="cy-GB"/>
        </w:rPr>
      </w:pPr>
      <w:r w:rsidRPr="00870049">
        <w:rPr>
          <w:rFonts w:ascii="Arial" w:eastAsia="Arial" w:hAnsi="Arial" w:cs="Arial"/>
          <w:sz w:val="22"/>
          <w:szCs w:val="22"/>
          <w:lang w:val="cy-GB"/>
        </w:rPr>
        <w:t>Cyflwynwch y pwnc (gosodwch yr olygfa). Trafodwch beth fydd yn cael ei gynnwys yn eich portffolio. Beth yw prif nod eich portffolio? Dylech gynnwys unrhyw wybodaeth gefndir berthnasol sy'n ymwneud â'r gweithgareddau y byddwch yn eu cynnwys.</w:t>
      </w:r>
    </w:p>
    <w:p w14:paraId="45D6A6CD" w14:textId="77777777" w:rsidR="00490EA1" w:rsidRDefault="00490EA1" w:rsidP="00490EA1">
      <w:pPr>
        <w:pStyle w:val="ListParagraph"/>
        <w:spacing w:line="257" w:lineRule="auto"/>
        <w:rPr>
          <w:rFonts w:ascii="Arial" w:eastAsia="Arial" w:hAnsi="Arial" w:cs="Arial"/>
          <w:sz w:val="22"/>
          <w:szCs w:val="22"/>
          <w:lang w:val="cy-GB"/>
        </w:rPr>
      </w:pPr>
    </w:p>
    <w:p w14:paraId="56A73CB9" w14:textId="3163ACC3" w:rsidR="00152E9D" w:rsidRPr="00490EA1" w:rsidRDefault="6C0C5273" w:rsidP="00490EA1">
      <w:pPr>
        <w:pStyle w:val="ListParagraph"/>
        <w:numPr>
          <w:ilvl w:val="0"/>
          <w:numId w:val="20"/>
        </w:numPr>
        <w:spacing w:line="257" w:lineRule="auto"/>
        <w:rPr>
          <w:rFonts w:ascii="Arial" w:eastAsia="Arial" w:hAnsi="Arial" w:cs="Arial"/>
          <w:sz w:val="22"/>
          <w:szCs w:val="22"/>
          <w:lang w:val="cy-GB"/>
        </w:rPr>
      </w:pPr>
      <w:r w:rsidRPr="00490EA1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Dadansoddiad o derminoleg </w:t>
      </w:r>
      <w:r w:rsidRPr="00490EA1">
        <w:rPr>
          <w:rFonts w:ascii="Arial" w:eastAsia="Arial" w:hAnsi="Arial" w:cs="Arial"/>
          <w:sz w:val="22"/>
          <w:szCs w:val="22"/>
          <w:lang w:val="cy-GB"/>
        </w:rPr>
        <w:t>e.e. unrhyw dermau penodol y byddwch yn eu defny</w:t>
      </w:r>
      <w:r w:rsidR="00AC40C9">
        <w:rPr>
          <w:rFonts w:ascii="Arial" w:eastAsia="Arial" w:hAnsi="Arial" w:cs="Arial"/>
          <w:sz w:val="22"/>
          <w:szCs w:val="22"/>
          <w:lang w:val="cy-GB"/>
        </w:rPr>
        <w:t>d</w:t>
      </w:r>
      <w:r w:rsidRPr="00490EA1">
        <w:rPr>
          <w:rFonts w:ascii="Arial" w:eastAsia="Arial" w:hAnsi="Arial" w:cs="Arial"/>
          <w:sz w:val="22"/>
          <w:szCs w:val="22"/>
          <w:lang w:val="cy-GB"/>
        </w:rPr>
        <w:t xml:space="preserve">dio yn y </w:t>
      </w:r>
      <w:r w:rsidR="00AC40C9">
        <w:rPr>
          <w:rFonts w:ascii="Arial" w:eastAsia="Arial" w:hAnsi="Arial" w:cs="Arial"/>
          <w:sz w:val="22"/>
          <w:szCs w:val="22"/>
          <w:lang w:val="cy-GB"/>
        </w:rPr>
        <w:t>g</w:t>
      </w:r>
      <w:r w:rsidRPr="00490EA1">
        <w:rPr>
          <w:rFonts w:ascii="Arial" w:eastAsia="Arial" w:hAnsi="Arial" w:cs="Arial"/>
          <w:sz w:val="22"/>
          <w:szCs w:val="22"/>
          <w:lang w:val="cy-GB"/>
        </w:rPr>
        <w:t>waith e.e. ‘dysgu drwy brofiad’ neu ‘amgylchedd amgen’.</w:t>
      </w:r>
    </w:p>
    <w:p w14:paraId="0D42A7B9" w14:textId="3E413394" w:rsidR="00152E9D" w:rsidRDefault="6C0C5273" w:rsidP="00870049">
      <w:pPr>
        <w:pStyle w:val="ListParagraph"/>
        <w:spacing w:line="257" w:lineRule="auto"/>
        <w:rPr>
          <w:rFonts w:ascii="Arial" w:eastAsia="Arial" w:hAnsi="Arial" w:cs="Arial"/>
          <w:sz w:val="22"/>
          <w:szCs w:val="22"/>
          <w:lang w:val="cy-GB"/>
        </w:rPr>
      </w:pPr>
      <w:r w:rsidRPr="00870049">
        <w:rPr>
          <w:rFonts w:ascii="Arial" w:eastAsia="Arial" w:hAnsi="Arial" w:cs="Arial"/>
          <w:sz w:val="22"/>
          <w:szCs w:val="22"/>
          <w:lang w:val="cy-GB"/>
        </w:rPr>
        <w:t xml:space="preserve">Ystyriwch ddiffiniadau gwahanol gan ddefnyddio ystod o destunau ysgolheigaidd perthnasol a dogfennau polisi i gefnogi eich dadl. </w:t>
      </w:r>
    </w:p>
    <w:p w14:paraId="45545F16" w14:textId="77777777" w:rsidR="00490EA1" w:rsidRPr="00F00817" w:rsidRDefault="00490EA1" w:rsidP="00870049">
      <w:pPr>
        <w:pStyle w:val="ListParagraph"/>
        <w:spacing w:line="257" w:lineRule="auto"/>
      </w:pPr>
    </w:p>
    <w:p w14:paraId="49D81C59" w14:textId="2CFC2257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Dadansoddiad beirniadol o </w:t>
      </w:r>
      <w:r w:rsidR="002E1577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hyd at </w:t>
      </w: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6 gweithgaredd gwahanol i ddatblygu dysgu mewn amgylcheddau amgen. Mae’n bwysig iawn eich bod yn gwneud cysylltiadau clir gyda damcaniaeth, polisi ac ymarfer perthnasol trwy’r gwaith. </w:t>
      </w:r>
    </w:p>
    <w:p w14:paraId="6EBAC779" w14:textId="3E0EE46B" w:rsidR="00152E9D" w:rsidRPr="00535EA7" w:rsidRDefault="00152E9D" w:rsidP="00870049">
      <w:pPr>
        <w:ind w:firstLine="70"/>
        <w:rPr>
          <w:lang w:val="cy-GB"/>
        </w:rPr>
      </w:pPr>
    </w:p>
    <w:p w14:paraId="3AE665DE" w14:textId="5A419454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Casgliad </w:t>
      </w:r>
    </w:p>
    <w:p w14:paraId="5EADA049" w14:textId="5C5DB68F" w:rsidR="00152E9D" w:rsidRPr="00F00817" w:rsidRDefault="00152E9D" w:rsidP="00870049">
      <w:pPr>
        <w:ind w:firstLine="60"/>
      </w:pPr>
    </w:p>
    <w:p w14:paraId="2B92D3AF" w14:textId="4999ED32" w:rsidR="00152E9D" w:rsidRPr="00F00817" w:rsidRDefault="6C0C5273" w:rsidP="00870049">
      <w:pPr>
        <w:pStyle w:val="ListParagraph"/>
        <w:numPr>
          <w:ilvl w:val="0"/>
          <w:numId w:val="20"/>
        </w:numPr>
        <w:spacing w:line="276" w:lineRule="auto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527E9FED">
        <w:rPr>
          <w:rFonts w:ascii="Arial" w:eastAsia="Arial" w:hAnsi="Arial" w:cs="Arial"/>
          <w:b/>
          <w:bCs/>
          <w:sz w:val="22"/>
          <w:szCs w:val="22"/>
          <w:lang w:val="cy-GB"/>
        </w:rPr>
        <w:t>Rhestr Gyfeirio</w:t>
      </w:r>
    </w:p>
    <w:p w14:paraId="41E21822" w14:textId="16FF7468" w:rsidR="00152E9D" w:rsidRPr="00F00817" w:rsidRDefault="00152E9D" w:rsidP="527E9FED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1E21823" w14:textId="77777777" w:rsidR="00152E9D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31CC160" w14:textId="77777777" w:rsidR="001D746F" w:rsidRDefault="001D746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CE5720C" w14:textId="77777777" w:rsidR="001D746F" w:rsidRDefault="001D746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F908C8F" w14:textId="77777777" w:rsidR="001D746F" w:rsidRPr="001D746F" w:rsidRDefault="001D746F" w:rsidP="001D746F">
      <w:pPr>
        <w:rPr>
          <w:rFonts w:ascii="Arial" w:hAnsi="Arial" w:cs="Arial"/>
          <w:b/>
          <w:sz w:val="24"/>
          <w:szCs w:val="24"/>
        </w:rPr>
      </w:pPr>
      <w:proofErr w:type="spellStart"/>
      <w:r w:rsidRPr="001D746F">
        <w:rPr>
          <w:rFonts w:ascii="Arial" w:hAnsi="Arial" w:cs="Arial"/>
          <w:b/>
          <w:sz w:val="24"/>
          <w:szCs w:val="24"/>
        </w:rPr>
        <w:t>Defnyddio</w:t>
      </w:r>
      <w:proofErr w:type="spellEnd"/>
      <w:r w:rsidRPr="001D746F">
        <w:rPr>
          <w:rFonts w:ascii="Arial" w:hAnsi="Arial" w:cs="Arial"/>
          <w:b/>
          <w:sz w:val="24"/>
          <w:szCs w:val="24"/>
        </w:rPr>
        <w:t xml:space="preserve"> AI </w:t>
      </w:r>
      <w:proofErr w:type="spellStart"/>
      <w:r w:rsidRPr="001D746F">
        <w:rPr>
          <w:rFonts w:ascii="Arial" w:hAnsi="Arial" w:cs="Arial"/>
          <w:b/>
          <w:sz w:val="24"/>
          <w:szCs w:val="24"/>
        </w:rPr>
        <w:t>Cynhyrchiol</w:t>
      </w:r>
      <w:proofErr w:type="spellEnd"/>
      <w:r w:rsidRPr="001D746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D746F">
        <w:rPr>
          <w:rFonts w:ascii="Arial" w:hAnsi="Arial" w:cs="Arial"/>
          <w:b/>
          <w:sz w:val="24"/>
          <w:szCs w:val="24"/>
        </w:rPr>
        <w:t>mewn</w:t>
      </w:r>
      <w:proofErr w:type="spellEnd"/>
      <w:r w:rsidRPr="001D746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D746F">
        <w:rPr>
          <w:rFonts w:ascii="Arial" w:hAnsi="Arial" w:cs="Arial"/>
          <w:b/>
          <w:sz w:val="24"/>
          <w:szCs w:val="24"/>
        </w:rPr>
        <w:t>Asesiadau</w:t>
      </w:r>
      <w:proofErr w:type="spellEnd"/>
    </w:p>
    <w:p w14:paraId="676D4F78" w14:textId="77777777" w:rsidR="001D746F" w:rsidRPr="00332C10" w:rsidRDefault="001D746F" w:rsidP="001D746F">
      <w:pPr>
        <w:rPr>
          <w:rFonts w:eastAsia="Calibri"/>
          <w:bCs/>
        </w:rPr>
      </w:pPr>
      <w:r w:rsidRPr="00332C10">
        <w:rPr>
          <w:rFonts w:ascii="Arial" w:hAnsi="Arial" w:cs="Arial"/>
          <w:bCs/>
          <w:sz w:val="22"/>
          <w:szCs w:val="22"/>
        </w:rPr>
        <w:t>(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Darlithydd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i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ddynodi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Ie neu </w:t>
      </w:r>
      <w:r>
        <w:rPr>
          <w:rFonts w:ascii="Arial" w:hAnsi="Arial" w:cs="Arial"/>
          <w:bCs/>
          <w:sz w:val="22"/>
          <w:szCs w:val="22"/>
        </w:rPr>
        <w:t>Na</w:t>
      </w:r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erbyn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32C10">
        <w:rPr>
          <w:rFonts w:ascii="Arial" w:hAnsi="Arial" w:cs="Arial"/>
          <w:bCs/>
          <w:sz w:val="22"/>
          <w:szCs w:val="22"/>
        </w:rPr>
        <w:t>elfen</w:t>
      </w:r>
      <w:proofErr w:type="spellEnd"/>
      <w:r w:rsidRPr="00332C10">
        <w:rPr>
          <w:rFonts w:ascii="Arial" w:hAnsi="Arial" w:cs="Arial"/>
          <w:bCs/>
          <w:sz w:val="22"/>
          <w:szCs w:val="22"/>
        </w:rPr>
        <w:t>)</w:t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</w:p>
    <w:p w14:paraId="678EA2CE" w14:textId="77777777" w:rsidR="001D746F" w:rsidRPr="00FA7E96" w:rsidRDefault="001D746F" w:rsidP="001D746F">
      <w:pPr>
        <w:rPr>
          <w:rFonts w:eastAsia="Calibri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1D746F" w:rsidRPr="00FA7E96" w14:paraId="631CFF86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608AE79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61A3889" w14:textId="77777777" w:rsidR="001D746F" w:rsidRPr="00332C10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66F7E524" w14:textId="77777777" w:rsidR="001D746F" w:rsidRDefault="001D746F" w:rsidP="00E22F8E">
            <w:pPr>
              <w:spacing w:line="259" w:lineRule="auto"/>
            </w:pPr>
          </w:p>
          <w:p w14:paraId="4F1E7C34" w14:textId="77777777" w:rsidR="001D746F" w:rsidRPr="00332C10" w:rsidRDefault="001D746F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5F8FC6D5" w14:textId="77777777" w:rsidR="001D746F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ymchwil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9CBC175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8C96473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311F3312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4F70239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D746F" w:rsidRPr="00FA7E96" w14:paraId="4210089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A83A812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7D3A60F" w14:textId="77777777" w:rsidR="001D746F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968063" w14:textId="77777777" w:rsidR="001D746F" w:rsidRPr="00FA708A" w:rsidRDefault="001D746F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1C8483B" w14:textId="77777777" w:rsidR="001D746F" w:rsidRPr="00332C10" w:rsidRDefault="001D746F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3B87D96C" w14:textId="77777777" w:rsidR="001D746F" w:rsidRDefault="001D746F" w:rsidP="00E22F8E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5ACE3D7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4ADA69E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4DDCA60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BA98995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D746F" w:rsidRPr="00FA7E96" w14:paraId="7B262F2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C27A063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740F3FF" w14:textId="77777777" w:rsidR="001D746F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1DD4532" w14:textId="77777777" w:rsidR="001D746F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10B4548D" w14:textId="77777777" w:rsidR="001D746F" w:rsidRPr="00FA708A" w:rsidRDefault="001D746F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711C6057" w14:textId="77777777" w:rsidR="001D746F" w:rsidRDefault="001D746F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8A8CF81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F2D8944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0F7C3C8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C1E8D79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D746F" w:rsidRPr="00FA7E96" w14:paraId="2FEA9DB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2ECBCF3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F196375" w14:textId="77777777" w:rsidR="001D746F" w:rsidRPr="00FA708A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1C096DA7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0C06A99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C63BA2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D746F" w:rsidRPr="00FA7E96" w14:paraId="24D74196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6B0D2CA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lastRenderedPageBreak/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8936566" w14:textId="77777777" w:rsidR="001D746F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14:paraId="29A5E7FA" w14:textId="77777777" w:rsidR="001D746F" w:rsidRPr="00FA708A" w:rsidRDefault="001D746F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CC12734" w14:textId="77777777" w:rsidR="001D746F" w:rsidRPr="00FA708A" w:rsidRDefault="001D746F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7909D75F" w14:textId="77777777" w:rsidR="001D746F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unrhyw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god</w:t>
            </w:r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holl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09983D6B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078E68C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93156F0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4E0F300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D746F" w:rsidRPr="00FA7E96" w14:paraId="4C3C162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0FBD142" w14:textId="77777777" w:rsidR="001D746F" w:rsidRPr="00FA7E96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797D2E8" w14:textId="77777777" w:rsidR="001D746F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6682C08E" w14:textId="77777777" w:rsidR="001D746F" w:rsidRPr="00332C10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1220338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0E249F1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43B9126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D746F" w:rsidRPr="00FA7E96" w14:paraId="0FB1056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82B9F1B" w14:textId="77777777" w:rsidR="001D746F" w:rsidRPr="00FA7E96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C8391B7" w14:textId="77777777" w:rsidR="001D746F" w:rsidRDefault="001D746F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drwy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5E7A218C" w14:textId="77777777" w:rsidR="001D746F" w:rsidRPr="00332C10" w:rsidRDefault="001D746F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E65F2AC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81B58CB" w14:textId="77777777" w:rsidR="001D746F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C2A594F" w14:textId="77777777" w:rsidR="001D746F" w:rsidRPr="00FA7E96" w:rsidRDefault="001D746F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2C6A2816" w14:textId="77777777" w:rsidR="001D746F" w:rsidRPr="00F00817" w:rsidRDefault="001D746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1E21824" w14:textId="77777777" w:rsidR="00152E9D" w:rsidRPr="00F00817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1E2183A" w14:textId="77777777" w:rsidR="00A3505D" w:rsidRPr="00F00817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F00817" w14:paraId="41E2183C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41E2183B" w14:textId="77777777" w:rsidR="00D22D9C" w:rsidRPr="00F00817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F00817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41E2183D" w14:textId="77777777" w:rsidR="00D22D9C" w:rsidRPr="00F0081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3E" w14:textId="77777777" w:rsidR="00D22D9C" w:rsidRPr="00F00817" w:rsidRDefault="007E3A41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F00817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F00817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1E2183F" w14:textId="77777777" w:rsidR="004D5E9B" w:rsidRPr="00F00817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1E21840" w14:textId="77777777" w:rsidR="00D22D9C" w:rsidRPr="00F00817" w:rsidRDefault="007E3A41" w:rsidP="00D22D9C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1E21841" w14:textId="77777777" w:rsidR="00D22D9C" w:rsidRPr="00F00817" w:rsidRDefault="007E3A41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00817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F00817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F00817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F00817">
        <w:rPr>
          <w:rFonts w:ascii="Arial" w:hAnsi="Arial" w:cs="Arial"/>
          <w:i/>
          <w:sz w:val="22"/>
          <w:szCs w:val="22"/>
          <w:lang w:val="cy-GB"/>
        </w:rPr>
        <w:t>ystod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F00817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F00817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1E21842" w14:textId="77777777" w:rsidR="00C01A3F" w:rsidRPr="00F00817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43" w14:textId="77777777" w:rsidR="00C01A3F" w:rsidRPr="00F00817" w:rsidRDefault="007E3A4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00817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0081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E21844" w14:textId="69C686EA" w:rsidR="00C01A3F" w:rsidRPr="00F00817" w:rsidRDefault="00F00817" w:rsidP="003C5997">
      <w:pPr>
        <w:jc w:val="both"/>
        <w:rPr>
          <w:rFonts w:ascii="Arial" w:hAnsi="Arial" w:cs="Arial"/>
          <w:sz w:val="22"/>
          <w:szCs w:val="22"/>
          <w:lang w:val="cy-GB"/>
        </w:rPr>
      </w:pP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Bydd disgwyl i chi drafod yn feirniadol </w:t>
      </w:r>
      <w:r w:rsidR="0092718E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hyd at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chwe gweithgaredd gwahanol sy’n datblygu dysgu mewn amgylchedd</w:t>
      </w:r>
      <w:r w:rsidR="390A880F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/</w:t>
      </w:r>
      <w:proofErr w:type="spellStart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au</w:t>
      </w:r>
      <w:proofErr w:type="spellEnd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dysgu amgen. </w:t>
      </w:r>
      <w:r w:rsidR="00F74354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Er mwyn gwneud hyn, bydd angen i chi ymgysylltu ag ystod eang o lenyddiaeth briodol o erthyglau cyfnodolion, llyfrau a gwefannau dibynadwy sy’n ymwneud â’r mater</w:t>
      </w:r>
      <w:r w:rsidR="24A5F54E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ion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rydych yn e</w:t>
      </w:r>
      <w:r w:rsidR="33C447CB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u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</w:t>
      </w:r>
      <w:r w:rsidR="470F1256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t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rafod.</w:t>
      </w:r>
      <w:r w:rsidR="00F74354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Dylid cynnwys cyfeiriadau yn nhestun eich portffolio a dylech hefyd gyflwyno rhestr gyfeiriadau yn null </w:t>
      </w:r>
      <w:proofErr w:type="spellStart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Harvard</w:t>
      </w:r>
      <w:proofErr w:type="spellEnd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ar ddiwedd eich dogfen.</w:t>
      </w:r>
      <w:r w:rsidR="00F74354" w:rsidRPr="00067843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41E21845" w14:textId="77777777" w:rsidR="00D22D9C" w:rsidRPr="00F0081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46" w14:textId="77777777" w:rsidR="00D22D9C" w:rsidRPr="00F00817" w:rsidRDefault="007E3A41" w:rsidP="00D22D9C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1E21847" w14:textId="77777777" w:rsidR="00D22D9C" w:rsidRPr="00F00817" w:rsidRDefault="007E3A41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00817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 w:rsidRPr="00F00817">
        <w:rPr>
          <w:lang w:val="cy-GB"/>
        </w:rPr>
        <w:t xml:space="preserve"> </w:t>
      </w:r>
      <w:r w:rsidRPr="00F00817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Mae </w:t>
      </w:r>
      <w:r w:rsidRPr="00F00817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F00817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F00817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Pr="00F00817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F00817">
        <w:rPr>
          <w:rFonts w:ascii="Arial" w:hAnsi="Arial" w:cs="Arial"/>
          <w:i/>
          <w:sz w:val="22"/>
          <w:szCs w:val="22"/>
          <w:lang w:val="cy-GB"/>
        </w:rPr>
        <w:t>graddau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F00817">
        <w:rPr>
          <w:lang w:val="cy-GB"/>
        </w:rPr>
        <w:t xml:space="preserve"> </w:t>
      </w:r>
    </w:p>
    <w:p w14:paraId="41E21848" w14:textId="77777777" w:rsidR="00C01A3F" w:rsidRPr="00F00817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41E21849" w14:textId="77777777" w:rsidR="00C01A3F" w:rsidRPr="00F00817" w:rsidRDefault="007E3A4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00817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0081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E2184A" w14:textId="7E3B602F" w:rsidR="00D22D9C" w:rsidRPr="00F00817" w:rsidRDefault="00F00817" w:rsidP="003C5997">
      <w:pPr>
        <w:jc w:val="both"/>
        <w:rPr>
          <w:rFonts w:ascii="Arial" w:hAnsi="Arial" w:cs="Arial"/>
          <w:sz w:val="22"/>
          <w:szCs w:val="22"/>
          <w:lang w:val="cy-GB"/>
        </w:rPr>
      </w:pP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Bydd disgwyl i chi drafod yn feirniadol </w:t>
      </w:r>
      <w:r w:rsidR="007650F1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hyd at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chwe gweithgaredd gwahanol sy’n datblygu dysgu mewn amgylchedd</w:t>
      </w:r>
      <w:r w:rsidR="682BC076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/</w:t>
      </w:r>
      <w:proofErr w:type="spellStart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au</w:t>
      </w:r>
      <w:proofErr w:type="spellEnd"/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dysgu amgen.</w:t>
      </w:r>
      <w:r w:rsidR="001F094C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Dylai’r drafodaeth feirniadol hon arddangos eich gwybodaeth a dealltwriaeth ragorol o’r gweithgareddau a’r amgylcheddau sydd dan drafodaeth. </w:t>
      </w:r>
      <w:r w:rsidR="001F094C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Bydd angen i chi drafod a chymhwyso safbwyntiau damcaniaethol perthnasol i’r gweithgareddau.</w:t>
      </w:r>
      <w:r w:rsidR="001F094C" w:rsidRPr="00067843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41E2184B" w14:textId="77777777" w:rsidR="00D22D9C" w:rsidRPr="00F00817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1E2184C" w14:textId="77777777" w:rsidR="00D22D9C" w:rsidRPr="00F00817" w:rsidRDefault="007E3A41" w:rsidP="00D22D9C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41E2184D" w14:textId="77777777" w:rsidR="00D22D9C" w:rsidRPr="00F00817" w:rsidRDefault="007E3A41" w:rsidP="00E27F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00817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Pam?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Sut?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Pryd?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Pwy?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Ble?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F00817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F00817">
        <w:rPr>
          <w:rFonts w:ascii="Arial" w:hAnsi="Arial" w:cs="Arial"/>
          <w:sz w:val="22"/>
          <w:szCs w:val="22"/>
          <w:lang w:val="cy-GB"/>
        </w:rPr>
        <w:t>o’r</w:t>
      </w:r>
      <w:r w:rsidR="00B07FB0" w:rsidRPr="00F00817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F00817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41E2184E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4F" w14:textId="0B714D6D" w:rsidR="00C01A3F" w:rsidRPr="00F00817" w:rsidRDefault="00B07FB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00817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0081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E21850" w14:textId="3ED391F3" w:rsidR="00C01A3F" w:rsidRPr="00F00817" w:rsidRDefault="00DD6E1C" w:rsidP="003C599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3C5997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Dyfernir marciau yn yr adran hon am eich gallu i ddadansoddi’n feirniadol weithgareddau gwahanol mewn amrywiaeth o leoliadau addysgol. </w:t>
      </w:r>
      <w:r w:rsidR="001F094C" w:rsidRPr="00067843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3C5997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Bydd angen i chi ddefnyddio dadleuon rhesymegol ac argyhoeddiadol iawn i drafod eich rhesymau dros effeithiolrwydd y gweithgareddau hyn yn y lleoliadau hyn. </w:t>
      </w:r>
      <w:r w:rsidR="001F094C" w:rsidRPr="00067843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="001F094C" w:rsidRPr="00F00817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="001F094C" w:rsidRPr="00F00817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 </w:t>
      </w:r>
      <w:r w:rsidR="001F094C" w:rsidRPr="00F00817"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 </w:t>
      </w:r>
    </w:p>
    <w:p w14:paraId="41E21851" w14:textId="77777777" w:rsidR="00D22D9C" w:rsidRPr="00F00817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1E21852" w14:textId="77777777" w:rsidR="00D22D9C" w:rsidRPr="00F00817" w:rsidRDefault="00B07FB0" w:rsidP="00D22D9C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1E21853" w14:textId="77777777" w:rsidR="00D22D9C" w:rsidRPr="00F00817" w:rsidRDefault="00B07FB0" w:rsidP="0045181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00817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Pr="00F00817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41E21854" w14:textId="77777777" w:rsidR="00D22D9C" w:rsidRPr="00F0081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55" w14:textId="77777777" w:rsidR="00C01A3F" w:rsidRPr="00F00817" w:rsidRDefault="00B07FB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00817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0081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E21856" w14:textId="70EED9D2" w:rsidR="00C01A3F" w:rsidRPr="00F00817" w:rsidRDefault="00DD6E1C" w:rsidP="003C5997">
      <w:pPr>
        <w:jc w:val="both"/>
        <w:rPr>
          <w:rFonts w:ascii="Arial" w:hAnsi="Arial" w:cs="Arial"/>
          <w:sz w:val="22"/>
          <w:szCs w:val="22"/>
          <w:lang w:val="cy-GB"/>
        </w:rPr>
      </w:pP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Dyfernir marciau yn yr adran hon am eich gallu i feirniadu a chrynhoi dadleuon academaidd sy’n ymwneud â’r gweithgareddau o’ch dewis.</w:t>
      </w:r>
      <w:r w:rsidR="000D1DF3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Bydd angen i chi ddangos eich bod yn cymhwyso </w:t>
      </w:r>
      <w:r w:rsidR="12E84FA3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damcaniaeth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 xml:space="preserve"> i </w:t>
      </w:r>
      <w:r w:rsidR="58CF8D06"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ym</w:t>
      </w:r>
      <w:r w:rsidRPr="527E9FED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arfer mewn modd cyson, cywir a rhesymegol wrth ddatblygu eich gwerthusiad beirniadol.</w:t>
      </w:r>
      <w:r w:rsidR="000D1DF3" w:rsidRPr="00067843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41E21857" w14:textId="77777777" w:rsidR="008566E5" w:rsidRPr="00F00817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58" w14:textId="77777777" w:rsidR="00D22D9C" w:rsidRPr="00F00817" w:rsidRDefault="00B07FB0" w:rsidP="00D22D9C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00817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00817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41E21859" w14:textId="77777777" w:rsidR="00995D51" w:rsidRPr="00F00817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00817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 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Pr="00F00817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F00817">
        <w:rPr>
          <w:rFonts w:ascii="Arial" w:hAnsi="Arial" w:cs="Arial"/>
          <w:sz w:val="22"/>
          <w:szCs w:val="22"/>
          <w:lang w:val="cy-GB"/>
        </w:rPr>
        <w:t>ad y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F00817">
        <w:rPr>
          <w:rFonts w:ascii="Arial" w:hAnsi="Arial" w:cs="Arial"/>
          <w:sz w:val="22"/>
          <w:szCs w:val="22"/>
          <w:lang w:val="cy-GB"/>
        </w:rPr>
        <w:t>ar</w:t>
      </w:r>
      <w:r w:rsidRPr="00F00817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F00817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F00817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1E2185A" w14:textId="77777777" w:rsidR="00995D51" w:rsidRPr="00F00817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5B" w14:textId="77777777" w:rsidR="00D22D9C" w:rsidRPr="00F0081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5C" w14:textId="77777777" w:rsidR="00C01A3F" w:rsidRPr="00F00817" w:rsidRDefault="005427D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00817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0081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E2185D" w14:textId="78253D99" w:rsidR="00C01A3F" w:rsidRPr="00F00817" w:rsidRDefault="00DD6E1C" w:rsidP="003C599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3C5997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Dyfernir marciau yn yr adran hon am gyflwyniad cyffredinol eich portffolio.</w:t>
      </w:r>
      <w:r w:rsidR="000D1DF3" w:rsidRPr="00067843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="000D1DF3" w:rsidRPr="00F00817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3C5997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Dyfernir marciau am rwyddineb yr ysgrifennu; sillafu/gramadeg/atalnodi; cyflwyniad; i ba raddau y cydymffurfiwyd â nifer gofynnol y geiriau ac addasrwydd y cyflwyniad i’ch rhanddeiliaid.</w:t>
      </w:r>
      <w:r w:rsidR="000D1DF3" w:rsidRPr="00067843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 </w:t>
      </w:r>
    </w:p>
    <w:p w14:paraId="41E2185E" w14:textId="77777777" w:rsidR="00FB3B4E" w:rsidRPr="00F00817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E21860" w14:textId="260F0621" w:rsidR="00C01A3F" w:rsidRPr="00F00817" w:rsidRDefault="00C01A3F">
      <w:pPr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F00817" w14:paraId="41E21862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41E21861" w14:textId="77777777" w:rsidR="00152E9D" w:rsidRPr="00F00817" w:rsidRDefault="00152E9D" w:rsidP="002B5FF8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F00817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F00817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1E21863" w14:textId="77777777" w:rsidR="00152E9D" w:rsidRPr="00F00817" w:rsidRDefault="00152E9D" w:rsidP="00152E9D">
      <w:pPr>
        <w:rPr>
          <w:rFonts w:ascii="Arial" w:hAnsi="Arial" w:cs="Arial"/>
          <w:lang w:val="cy-GB"/>
        </w:rPr>
      </w:pPr>
    </w:p>
    <w:p w14:paraId="41E21864" w14:textId="77777777" w:rsidR="00152E9D" w:rsidRPr="00F00817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F00817">
        <w:rPr>
          <w:rFonts w:ascii="Arial" w:hAnsi="Arial" w:cs="Arial"/>
          <w:sz w:val="20"/>
          <w:lang w:val="cy-GB"/>
        </w:rPr>
        <w:t xml:space="preserve">Noda’r adran hon y </w:t>
      </w:r>
      <w:r w:rsidRPr="00F00817">
        <w:rPr>
          <w:rFonts w:ascii="Arial" w:hAnsi="Arial" w:cs="Arial"/>
          <w:i/>
          <w:sz w:val="20"/>
          <w:lang w:val="cy-GB"/>
        </w:rPr>
        <w:t>graddau</w:t>
      </w:r>
      <w:r w:rsidRPr="00F00817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F00817">
        <w:rPr>
          <w:rFonts w:ascii="Arial" w:hAnsi="Arial" w:cs="Arial"/>
          <w:sz w:val="20"/>
          <w:lang w:val="cy-GB"/>
        </w:rPr>
        <w:t xml:space="preserve"> </w:t>
      </w:r>
      <w:r w:rsidRPr="00F00817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00817">
        <w:rPr>
          <w:rFonts w:ascii="Arial" w:hAnsi="Arial" w:cs="Arial"/>
          <w:sz w:val="20"/>
          <w:lang w:val="cy-GB"/>
        </w:rPr>
        <w:t xml:space="preserve"> </w:t>
      </w:r>
      <w:r w:rsidRPr="00F00817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1E21865" w14:textId="77777777" w:rsidR="00152E9D" w:rsidRPr="00F00817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F00817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41E21866" w14:textId="77777777" w:rsidR="00152E9D" w:rsidRPr="00F00817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F00817" w14:paraId="41E2186A" w14:textId="77777777" w:rsidTr="527E9FED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E21867" w14:textId="77777777" w:rsidR="00152E9D" w:rsidRPr="00F00817" w:rsidRDefault="005427D8" w:rsidP="002B5FF8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F0081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F00817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1E21868" w14:textId="77777777" w:rsidR="00152E9D" w:rsidRPr="00F00817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1E21869" w14:textId="77777777" w:rsidR="00152E9D" w:rsidRPr="00F00817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F00817" w14:paraId="41E2186F" w14:textId="77777777" w:rsidTr="527E9FE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6B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5427D8" w:rsidRPr="00F0081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1E2186C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F00817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6D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6E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535EA7" w14:paraId="41E21878" w14:textId="77777777" w:rsidTr="527E9FE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75" w14:textId="4D703E9E" w:rsidR="00152E9D" w:rsidRPr="00F00817" w:rsidRDefault="00152E9D" w:rsidP="00A62BD5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76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77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7C" w14:textId="77777777" w:rsidTr="527E9FED">
        <w:trPr>
          <w:trHeight w:val="451"/>
        </w:trPr>
        <w:tc>
          <w:tcPr>
            <w:tcW w:w="4169" w:type="pct"/>
            <w:vMerge/>
          </w:tcPr>
          <w:p w14:paraId="41E21879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7A" w14:textId="70681617" w:rsidR="00152E9D" w:rsidRPr="00F00817" w:rsidRDefault="00781E0B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F00817">
              <w:rPr>
                <w:rFonts w:ascii="Arial" w:hAnsi="Arial" w:cs="Arial"/>
                <w:sz w:val="32"/>
                <w:lang w:val="cy-GB"/>
              </w:rPr>
              <w:t>20</w:t>
            </w:r>
          </w:p>
        </w:tc>
        <w:tc>
          <w:tcPr>
            <w:tcW w:w="416" w:type="pct"/>
            <w:vMerge/>
          </w:tcPr>
          <w:p w14:paraId="41E2187B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81" w14:textId="77777777" w:rsidTr="527E9FE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7D" w14:textId="77777777" w:rsidR="00152E9D" w:rsidRPr="00F00817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F00817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5427D8" w:rsidRPr="00F0081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1E2187E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7F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80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8A" w14:textId="77777777" w:rsidTr="527E9FE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87" w14:textId="661F085D" w:rsidR="00152E9D" w:rsidRPr="00F00817" w:rsidRDefault="00152E9D" w:rsidP="00A62BD5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88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89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8E" w14:textId="77777777" w:rsidTr="527E9FED">
        <w:trPr>
          <w:trHeight w:val="451"/>
        </w:trPr>
        <w:tc>
          <w:tcPr>
            <w:tcW w:w="4169" w:type="pct"/>
            <w:vMerge/>
          </w:tcPr>
          <w:p w14:paraId="41E2188B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8C" w14:textId="604A85CF" w:rsidR="00152E9D" w:rsidRPr="00F00817" w:rsidRDefault="00781E0B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F00817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</w:tcPr>
          <w:p w14:paraId="41E2188D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93" w14:textId="77777777" w:rsidTr="527E9FE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8F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5427D8" w:rsidRPr="00F0081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1E21890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91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92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9C" w14:textId="77777777" w:rsidTr="527E9FE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99" w14:textId="4F90D73D" w:rsidR="00152E9D" w:rsidRPr="00F00817" w:rsidRDefault="00152E9D" w:rsidP="00A62BD5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9A" w14:textId="56C8E16F" w:rsidR="00152E9D" w:rsidRPr="00F00817" w:rsidRDefault="00781E0B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F00817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9B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A0" w14:textId="77777777" w:rsidTr="527E9FED">
        <w:trPr>
          <w:trHeight w:val="451"/>
        </w:trPr>
        <w:tc>
          <w:tcPr>
            <w:tcW w:w="4169" w:type="pct"/>
            <w:vMerge/>
          </w:tcPr>
          <w:p w14:paraId="41E2189D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9E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14:paraId="41E2189F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A5" w14:textId="77777777" w:rsidTr="527E9FE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A1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5427D8" w:rsidRPr="00F0081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1E218A2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A3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A4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AE" w14:textId="77777777" w:rsidTr="527E9FE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AB" w14:textId="2CC5C8B9" w:rsidR="000D1DF3" w:rsidRPr="00F00817" w:rsidRDefault="000D1DF3" w:rsidP="000D1DF3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AC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AD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B2" w14:textId="77777777" w:rsidTr="527E9FED">
        <w:trPr>
          <w:trHeight w:val="450"/>
        </w:trPr>
        <w:tc>
          <w:tcPr>
            <w:tcW w:w="4169" w:type="pct"/>
            <w:vMerge/>
          </w:tcPr>
          <w:p w14:paraId="41E218AF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B0" w14:textId="62B64BBA" w:rsidR="00152E9D" w:rsidRPr="00F00817" w:rsidRDefault="43A95259" w:rsidP="5E3A01A5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00F00817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416" w:type="pct"/>
            <w:vMerge/>
          </w:tcPr>
          <w:p w14:paraId="41E218B1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B7" w14:textId="77777777" w:rsidTr="527E9FE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B3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5427D8" w:rsidRPr="00F0081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1E218B4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B5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18B6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535EA7" w14:paraId="41E218BE" w14:textId="77777777" w:rsidTr="527E9FE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BB" w14:textId="77777777" w:rsidR="00152E9D" w:rsidRPr="00F00817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18BC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BD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00817" w14:paraId="41E218C2" w14:textId="77777777" w:rsidTr="527E9FED">
        <w:trPr>
          <w:trHeight w:val="450"/>
        </w:trPr>
        <w:tc>
          <w:tcPr>
            <w:tcW w:w="4169" w:type="pct"/>
            <w:vMerge/>
          </w:tcPr>
          <w:p w14:paraId="41E218BF" w14:textId="77777777" w:rsidR="00152E9D" w:rsidRPr="00F0081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18C0" w14:textId="69EB8F33" w:rsidR="00152E9D" w:rsidRPr="00F00817" w:rsidRDefault="00781E0B" w:rsidP="5E3A01A5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00F00817">
              <w:rPr>
                <w:rFonts w:ascii="Arial" w:hAnsi="Arial" w:cs="Arial"/>
                <w:sz w:val="32"/>
                <w:szCs w:val="32"/>
                <w:lang w:val="cy-GB"/>
              </w:rPr>
              <w:t>1</w:t>
            </w:r>
            <w:r w:rsidR="580DE51A" w:rsidRPr="00F00817">
              <w:rPr>
                <w:rFonts w:ascii="Arial" w:hAnsi="Arial" w:cs="Arial"/>
                <w:sz w:val="32"/>
                <w:szCs w:val="32"/>
                <w:lang w:val="cy-GB"/>
              </w:rPr>
              <w:t>0</w:t>
            </w:r>
          </w:p>
        </w:tc>
        <w:tc>
          <w:tcPr>
            <w:tcW w:w="416" w:type="pct"/>
            <w:vMerge/>
          </w:tcPr>
          <w:p w14:paraId="41E218C1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1E218C3" w14:textId="77777777" w:rsidR="00152E9D" w:rsidRPr="00F00817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F00817" w14:paraId="41E218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1E218C4" w14:textId="77777777" w:rsidR="00152E9D" w:rsidRPr="00F00817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F0081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00817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F0081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1E218C5" w14:textId="77777777" w:rsidR="00152E9D" w:rsidRPr="00F00817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1E218C6" w14:textId="77777777" w:rsidR="00152E9D" w:rsidRPr="00F00817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F00817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F00817" w14:paraId="41E218C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1E218C8" w14:textId="77777777" w:rsidR="00152E9D" w:rsidRPr="00F00817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41E218C9" w14:textId="77777777" w:rsidR="00152E9D" w:rsidRPr="00F00817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1E218CA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41E218CB" w14:textId="77777777" w:rsidR="00152E9D" w:rsidRPr="00F00817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F00817" w14:paraId="41E218D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1E218CD" w14:textId="77777777" w:rsidR="00152E9D" w:rsidRPr="00F00817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41E218CE" w14:textId="77777777" w:rsidR="00152E9D" w:rsidRPr="00F00817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0081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1E218CF" w14:textId="77777777" w:rsidR="00152E9D" w:rsidRPr="00F00817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41E218D0" w14:textId="77777777" w:rsidR="00152E9D" w:rsidRPr="00F00817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41E218D2" w14:textId="77777777" w:rsidR="00C073F1" w:rsidRPr="00F00817" w:rsidRDefault="00C073F1" w:rsidP="00152E9D">
      <w:pPr>
        <w:rPr>
          <w:rFonts w:ascii="Arial" w:hAnsi="Arial" w:cs="Arial"/>
          <w:lang w:val="cy-GB"/>
        </w:rPr>
      </w:pPr>
    </w:p>
    <w:p w14:paraId="41E218D3" w14:textId="77777777" w:rsidR="00C073F1" w:rsidRPr="00F00817" w:rsidRDefault="00C073F1" w:rsidP="00152E9D">
      <w:pPr>
        <w:rPr>
          <w:rFonts w:ascii="Arial" w:hAnsi="Arial" w:cs="Arial"/>
          <w:vanish/>
          <w:lang w:val="cy-GB"/>
        </w:rPr>
        <w:sectPr w:rsidR="00C073F1" w:rsidRPr="00F00817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1E218D4" w14:textId="77777777" w:rsidR="00C073F1" w:rsidRPr="00F00817" w:rsidRDefault="00C073F1" w:rsidP="00152E9D">
      <w:pPr>
        <w:rPr>
          <w:rFonts w:ascii="Arial" w:hAnsi="Arial" w:cs="Arial"/>
          <w:vanish/>
          <w:lang w:val="cy-GB"/>
        </w:rPr>
        <w:sectPr w:rsidR="00C073F1" w:rsidRPr="00F00817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1E218D5" w14:textId="77777777" w:rsidR="00C073F1" w:rsidRPr="00F00817" w:rsidRDefault="00C073F1" w:rsidP="00152E9D">
      <w:pPr>
        <w:rPr>
          <w:rFonts w:ascii="Arial" w:hAnsi="Arial" w:cs="Arial"/>
          <w:vanish/>
          <w:lang w:val="cy-GB"/>
        </w:rPr>
      </w:pPr>
    </w:p>
    <w:p w14:paraId="41E218D6" w14:textId="77777777" w:rsidR="001F50B6" w:rsidRPr="00F00817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RPr="00F00817" w14:paraId="41E218D8" w14:textId="77777777" w:rsidTr="00527E60">
        <w:tc>
          <w:tcPr>
            <w:tcW w:w="13858" w:type="dxa"/>
            <w:shd w:val="clear" w:color="auto" w:fill="FF99FF"/>
          </w:tcPr>
          <w:p w14:paraId="41E218D7" w14:textId="77777777" w:rsidR="00C073F1" w:rsidRPr="00F00817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F0081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1E218D9" w14:textId="77777777" w:rsidR="00D635B3" w:rsidRPr="00F00817" w:rsidRDefault="00D635B3" w:rsidP="00DF2971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F00817" w14:paraId="41E218DB" w14:textId="77777777" w:rsidTr="00FC160C">
        <w:tc>
          <w:tcPr>
            <w:tcW w:w="13948" w:type="dxa"/>
            <w:shd w:val="clear" w:color="auto" w:fill="FF99FF"/>
          </w:tcPr>
          <w:p w14:paraId="41E218DA" w14:textId="77777777" w:rsidR="00D635B3" w:rsidRPr="00F00817" w:rsidRDefault="00D635B3" w:rsidP="00FC160C">
            <w:pPr>
              <w:rPr>
                <w:rFonts w:ascii="Arial" w:hAnsi="Arial" w:cs="Arial"/>
                <w:b/>
                <w:lang w:val="cy-GB"/>
              </w:rPr>
            </w:pPr>
            <w:r w:rsidRPr="00F00817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496685" w14:paraId="41E218DD" w14:textId="77777777" w:rsidTr="00FC160C">
        <w:tc>
          <w:tcPr>
            <w:tcW w:w="13948" w:type="dxa"/>
            <w:shd w:val="clear" w:color="auto" w:fill="FFCCFF"/>
          </w:tcPr>
          <w:p w14:paraId="41E218DC" w14:textId="77777777" w:rsidR="00D635B3" w:rsidRPr="00F00817" w:rsidRDefault="00D635B3" w:rsidP="00FC160C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F00817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00817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00817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  Byddant wedi dysgu cymhwyso’r cysyniadau a’r egwyddorion hynny’n fwy eang y tu allan i’r cyd-destun lle y’u hastudiwyd yn gyntaf, gan gynnwys, pan fo’n briodol, cymhwyso’r egwyddorion hynny mewn cyd-destun cyflogaeth. Bydd ganddynt wybodaeth am y prif ddulliau ymholi yn y maes pwnc, a gallu i werthuso’n feirniadol ddulliau gwahanol o ddatrys problemau.  Byddant yn meddu ar ddealltwriaeth o'r cyfyngiadau ar eu gwybodaeth, a’r modd y mae hyn yn dylanwadu ar eu dadansoddiadau a’u dehongliadau.  Byddant yn gallu defnyddio ystod o dechnegau sefydledig i gychwyn ac ymgymryd â dadansoddiad beirniadol o wybodaeth, ac i gynnig atebion i broblemau sy’n deillio o’r dadansoddiad hwnnw. Byddant yn gallu cyfleu gwybodaeth, dadleuon a dadansoddiad yn effeithiol ar amrywiaeth o ffurfiau i gynulleidfaoedd arbenigol ac anarbenigol, a defnyddio technegau allweddol y ddisgyblaeth yn effeithiol.  Byddant yn gallu ymgymryd â hyfforddiant pellach, datblygu sgiliau cyfredol, ac ennill cymwyseddau newydd a fydd yn eu galluogi i dderbyn cyfrifoldebau sylweddol o fewn sefydliadau.  Bydd ganddynt y rhinweddau a’r sgiliau trosglwyddadwy angenrheidiol ar gyfer cyflogaeth sy’n gofyn am arfer cyfrifoldeb personol a gwneud penderfyniadau. </w:t>
            </w:r>
          </w:p>
        </w:tc>
      </w:tr>
    </w:tbl>
    <w:p w14:paraId="41E218DE" w14:textId="77777777" w:rsidR="00D635B3" w:rsidRPr="00F00817" w:rsidRDefault="00D635B3" w:rsidP="00DF2971">
      <w:pPr>
        <w:rPr>
          <w:rFonts w:ascii="Arial" w:hAnsi="Arial" w:cs="Arial"/>
          <w:lang w:val="cy-GB"/>
        </w:rPr>
      </w:pPr>
    </w:p>
    <w:p w14:paraId="41E218DF" w14:textId="77777777" w:rsidR="00DF2971" w:rsidRPr="00F00817" w:rsidRDefault="00DF2971" w:rsidP="00DF2971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F00817" w14:paraId="41E218ED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41E218E0" w14:textId="77777777" w:rsidR="00DF2971" w:rsidRPr="00F00817" w:rsidRDefault="00DF2971" w:rsidP="00EF2593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1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2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3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41E218E4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00817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5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1E218E6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7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1E218E8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9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1E218EA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00817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1E218EB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1E218EC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00817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F00817" w14:paraId="41E218F6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41E218EE" w14:textId="77777777" w:rsidR="00DF2971" w:rsidRPr="00F00817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EF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F0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F1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F2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F3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1E218F4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FF99FF"/>
          </w:tcPr>
          <w:p w14:paraId="41E218F5" w14:textId="77777777" w:rsidR="00DF2971" w:rsidRPr="00F00817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00817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DF2971" w:rsidRPr="00F00817" w14:paraId="41E21904" w14:textId="77777777" w:rsidTr="00EF2593">
        <w:tc>
          <w:tcPr>
            <w:tcW w:w="1735" w:type="dxa"/>
            <w:shd w:val="clear" w:color="auto" w:fill="FF99FF"/>
          </w:tcPr>
          <w:p w14:paraId="41E218F7" w14:textId="77777777" w:rsidR="00DF2971" w:rsidRPr="00F00817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1E218F8" w14:textId="77777777" w:rsidR="00DF2971" w:rsidRPr="00F00817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1E218F9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1E218FA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41E218FB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00817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00817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E218FC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1E218FD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14:paraId="41E218FE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8FF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00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1E21901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02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1E21903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DF2971" w:rsidRPr="00F00817" w14:paraId="41E2190E" w14:textId="77777777" w:rsidTr="00EF2593">
        <w:tc>
          <w:tcPr>
            <w:tcW w:w="1735" w:type="dxa"/>
            <w:shd w:val="clear" w:color="auto" w:fill="FF99FF"/>
          </w:tcPr>
          <w:p w14:paraId="41E21905" w14:textId="77777777" w:rsidR="00DF2971" w:rsidRPr="00F00817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41E21906" w14:textId="77777777" w:rsidR="00DF2971" w:rsidRPr="00F00817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00817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1E21907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 Llawer o ddeunydd amherthnasol.   Anghywirdebau sylweddol. 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E21908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Gwybodaeth ddarniog, gyda dealltwriaeth feirniadol arwynebol yn unig.  Rhai anghywirdebau sylweddol a/neu ddeunydd amherthnasol.   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1E21909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00817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00817">
              <w:rPr>
                <w:rFonts w:ascii="Arial" w:hAnsi="Arial" w:cs="Arial"/>
                <w:lang w:val="cy-GB"/>
              </w:rPr>
              <w:t xml:space="preserve"> yn y dewis o ddeunydd.  Dealltwriaeth feirniadol gyfyng o’r prif ddulliau ymholi.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0A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wybodaeth yn weddol fanwl a chywir.  Dealltwriaeth feirniadol dda o’r cysyniadau a’r egwyddorion sefydledig a’r prif ddulliau ymholi, gyda mân </w:t>
            </w:r>
            <w:proofErr w:type="spellStart"/>
            <w:r w:rsidRPr="00F00817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00817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0B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wybodaeth yn weddol helaeth.   Arddengys ddealltwriaeth feirniadol gymwys iawn o gysyniadau ac egwyddorion sefydledig y pwnc a’r prif ddulliau ymholi.   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0C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1E2190D" w14:textId="77777777" w:rsidR="00DF2971" w:rsidRPr="00F00817" w:rsidRDefault="00DF2971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 Gall fynd y tu hwnt i theorïau sefydledig. </w:t>
            </w:r>
          </w:p>
        </w:tc>
      </w:tr>
      <w:tr w:rsidR="00DF2971" w:rsidRPr="00496685" w14:paraId="41E21920" w14:textId="77777777" w:rsidTr="00EF2593">
        <w:tc>
          <w:tcPr>
            <w:tcW w:w="1735" w:type="dxa"/>
            <w:shd w:val="clear" w:color="auto" w:fill="FF99FF"/>
          </w:tcPr>
          <w:p w14:paraId="41E2190F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41E21910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00817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(Gwerthuso a dadansoddi cysyniadau ac egwyddorion mewn modd beirniadol; dadl a barn; y cyfyngiadau ar eu gwybodaeth, a’r modd y mae hyn yn dylanwadu ar eu dadansoddiadau a’u dehongliadau.) </w:t>
            </w:r>
          </w:p>
        </w:tc>
        <w:tc>
          <w:tcPr>
            <w:tcW w:w="1736" w:type="dxa"/>
          </w:tcPr>
          <w:p w14:paraId="41E21911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Gwaith hollol neu bron yn hollol ddisgrifiadol.  Fawr ddim neu ddim gwerthuso a dadansoddi cysyniadau ac egwyddorion mewn modd beirniadol. </w:t>
            </w:r>
          </w:p>
          <w:p w14:paraId="41E21912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Wedi methu datblygu dadleuon, gan arwain at farn afresymegol neu annilys.  Cyffredinoliadau neu farn heb sail, wedi’u gwneud heb ddefnyddio unrhyw dystiolaeth gredadwy.</w:t>
            </w:r>
          </w:p>
          <w:p w14:paraId="41E21913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1E21914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Gwaith disgrifiadol ar y cyfan, gyda defnydd arwynebol o werthuso a dadansoddi  cysyniadau ac egwyddorion mewn modd beirniadol.  Datblygu gwan ar ddadleuon a barn.  Derbynnir gwybodaeth yn anfeirniadol, defnyddia ddatganiadau cyffredinol heb fawr o dystiolaeth a barn heb sail.  Syniadau </w:t>
            </w:r>
            <w:proofErr w:type="spellStart"/>
            <w:r w:rsidRPr="00F00817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00817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41E21915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14:paraId="41E21916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41E21917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41E21918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1E21919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 </w:t>
            </w:r>
          </w:p>
          <w:p w14:paraId="41E2191A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Ymwybyddiaeth gynyddol o’r cyfyngiadau ar eu gwybodaeth a’u gallu i ddefnyddio tystiolaeth i gefnogi’r ddadl er gyda thuedd i daeru / datgan barn yn hytrach na dadlau ar sail rheswm a thystiolaeth. </w:t>
            </w:r>
          </w:p>
          <w:p w14:paraId="41E2191B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 w:rsidRPr="00F00817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41E2191C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Gwerthuso a dadansoddi cysyniadau mewn modd beirniadol, cadarn.  Yn ddethol o ran ystod y dystiolaeth a ddefnyddir ac yn cyfuno yn hytrach na disgrifio.  Gallu i ddyfeisio dadleuon sy’n dangos ymwybyddiaeth o safbwyntiau gwahanol, ac i ddefnyddio tystiolaeth mewn modd argyhoeddiadol i gefnogi barn briodol a dilys.  </w:t>
            </w:r>
          </w:p>
        </w:tc>
        <w:tc>
          <w:tcPr>
            <w:tcW w:w="1736" w:type="dxa"/>
          </w:tcPr>
          <w:p w14:paraId="41E2191D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 Cydnabyddiaeth eglur o safbwyntiau eraill ac ymwybyddiaeth gref o'r cyfyngiadau ar eu gwybodaeth. </w:t>
            </w:r>
          </w:p>
          <w:p w14:paraId="41E2191E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41E2191F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Gwerthuso a dadansoddi cysyniadau ac egwyddorion mewn modd beirniadol, eithriadol.  Defnyddia dystiolaeth yn eithriadol o dda i gysylltu syniadau, a chefnogi dadleuon a barn rhesymegol ac argyhoeddiadol iawn. </w:t>
            </w:r>
            <w:r w:rsidRPr="00F00817">
              <w:rPr>
                <w:lang w:val="cy-GB"/>
              </w:rPr>
              <w:t xml:space="preserve"> </w:t>
            </w:r>
            <w:r w:rsidRPr="00F00817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 Cydnabyddiaeth dreiddgar o'r cyfyngiadau ar eu gwybodaeth, a’r modd y mae hyn yn dylanwadu ar eu dadansoddiadau a’u dehongliadau. </w:t>
            </w:r>
          </w:p>
        </w:tc>
      </w:tr>
      <w:tr w:rsidR="00DF2971" w:rsidRPr="00F00817" w14:paraId="41E21938" w14:textId="77777777" w:rsidTr="00EF2593">
        <w:tc>
          <w:tcPr>
            <w:tcW w:w="1735" w:type="dxa"/>
            <w:shd w:val="clear" w:color="auto" w:fill="FF99FF"/>
          </w:tcPr>
          <w:p w14:paraId="41E21921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1E21922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00817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 gwaelodol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41E21923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41E21924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1E21925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41E21926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 </w:t>
            </w:r>
          </w:p>
        </w:tc>
        <w:tc>
          <w:tcPr>
            <w:tcW w:w="1736" w:type="dxa"/>
          </w:tcPr>
          <w:p w14:paraId="41E21927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Cymhwyso dulliau sefydledig, deunyddiau, offer a/neu dechnegau mewn modd elfennol ond heb ystyriaeth na chymhwysedd. Gwerthfawrogiad diffygiol o gyd-destun y cymhwyso. </w:t>
            </w:r>
          </w:p>
          <w:p w14:paraId="41E21928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y tu allan i’r cyd-destun lle y’u hastudiwyd yn gyntaf.  </w:t>
            </w:r>
          </w:p>
          <w:p w14:paraId="41E21929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41E2192A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1E2192B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14:paraId="41E2192C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14:paraId="41E2192D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 </w:t>
            </w:r>
          </w:p>
        </w:tc>
        <w:tc>
          <w:tcPr>
            <w:tcW w:w="1736" w:type="dxa"/>
          </w:tcPr>
          <w:p w14:paraId="41E2192E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14:paraId="41E2192F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14:paraId="41E21930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41E21931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14:paraId="41E21932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Ystyriaeth dda iawn o gyd-destun y cymhwyso, gyda mewnwelediad treiddgar.   Cymhwyso theori i arfer mewn modd cyson, cywir a rhesymegol, gan wneud cysylltiadau priodol rhwng y ddau.  Gall ddynodi problemau a chynnig atebion priodol y tu allan i’r cyd-destun lle y’u hastudiwyd yn gyntaf. </w:t>
            </w:r>
          </w:p>
          <w:p w14:paraId="41E21933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Tystiolaeth o rywfaint o greadigrwydd.  </w:t>
            </w:r>
          </w:p>
        </w:tc>
        <w:tc>
          <w:tcPr>
            <w:tcW w:w="1736" w:type="dxa"/>
          </w:tcPr>
          <w:p w14:paraId="41E21934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14:paraId="41E21935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1E21936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 Gall ddynodi problemau a chynnig atebion creadigol, rhagorol y tu allan i’r cyd-destun lle y’u hastudiwyd yn gyntaf.  </w:t>
            </w:r>
          </w:p>
        </w:tc>
        <w:tc>
          <w:tcPr>
            <w:tcW w:w="1736" w:type="dxa"/>
          </w:tcPr>
          <w:p w14:paraId="41E21937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  Cymhwyso theori i arfer mewn modd cyson, cywir a rhesymegol, gan wneud cysylltiadau datblygedig iawn rhwng y ddau.  Gall ddynodi problemau arferol ac anarferol a chynnig atebion creadigol, eithaf soffistigedig y tu allan i’r cyd-destun lle y’u hastudiwyd yn gyntaf.  </w:t>
            </w:r>
          </w:p>
        </w:tc>
      </w:tr>
      <w:tr w:rsidR="00DF2971" w:rsidRPr="00496685" w14:paraId="41E2194F" w14:textId="77777777" w:rsidTr="00EF2593">
        <w:tc>
          <w:tcPr>
            <w:tcW w:w="1735" w:type="dxa"/>
            <w:shd w:val="clear" w:color="auto" w:fill="FF99FF"/>
          </w:tcPr>
          <w:p w14:paraId="41E21939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00817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41E2193A" w14:textId="77777777" w:rsidR="00DF2971" w:rsidRPr="00F00817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00817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1E2193B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41E2193C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Wedi methu gweithio’n effeithiol yn rhan o grŵp. Fawr ddim neu ddim tystiolaeth o’r sgiliau ar gyfer cyflogaeth sy’n gofyn am arfer cyfrifoldeb personol a gwneud penderfyniadau.</w:t>
            </w:r>
          </w:p>
          <w:p w14:paraId="41E2193D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  <w:p w14:paraId="41E2193E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E2193F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14:paraId="41E21940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gwaith wedi’i gyflwyno’n wael mewn modd di-gyswllt.  Mae wedi’i strwythuro’n llac, ac ar brydiau’n </w:t>
            </w:r>
            <w:proofErr w:type="spellStart"/>
            <w:r w:rsidRPr="00F00817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00817">
              <w:rPr>
                <w:rFonts w:ascii="Arial" w:hAnsi="Arial" w:cs="Arial"/>
                <w:lang w:val="cy-GB"/>
              </w:rPr>
              <w:t>, a gwybodaeth a syniadau wedi’u mynegi’n wael yn aml.  Defnydd gwan o iaith a/neu arddull amhriodol.  Ymagwedd ddiffygiol at waith grŵp, gan fodloni rhwymedigaethau rhannol i eraill yn unig.  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1E21941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Gall gyfathrebu mewn cyfrwng sy’n addas ar gyfer y gynulleidfa ond gyda lle i wella. </w:t>
            </w:r>
          </w:p>
          <w:p w14:paraId="41E21942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grŵp, gan fodloni’r rhan fwyaf o’r rhwymedigaethau i bobl eraill ond efallai gyda chyfranogiad cyfyngedig mewn gweithgareddau grŵp. </w:t>
            </w:r>
          </w:p>
          <w:p w14:paraId="41E21943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44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14:paraId="41E21945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 Gall weithio’n effeithiol yn annibynnol a/neu fel rhan o dîm, gyda chyfraniadau eglur at weithgareddau grŵp. </w:t>
            </w:r>
          </w:p>
          <w:p w14:paraId="41E21946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47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14:paraId="41E21948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14:paraId="41E21949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2194A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41E2194B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Mae’r gwaith yn gydlynol, yn rhugl iawn ac wedi’i gyflwyno’n fedrus. Gall weithio’n ymreolaethol gyda menter.  Lle bo’n berthnasol gall weithio’n broffesiynol o fewn tîm, gan ddangos sgiliau arwain fel y bo’n briodol, gan fodloni ymrwymiadau. Arddengys sgiliau rhagorol ar gyfer cyflogaeth sy’n gofyn am arfer cyfrifoldeb personol a gwneud penderfyniadau, gydag awydd i ddatblygu ymhellach.  </w:t>
            </w:r>
          </w:p>
          <w:p w14:paraId="41E2194C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1E2194D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 xml:space="preserve">Gall gyfathrebu gyda lefel eithriadol o uchel o broffesiynoldeb, sy’n addas iawn ar gyfer y gynulleidfa. </w:t>
            </w:r>
          </w:p>
          <w:p w14:paraId="41E2194E" w14:textId="77777777" w:rsidR="00DF2971" w:rsidRPr="00F00817" w:rsidRDefault="00DF2971" w:rsidP="00EF2593">
            <w:pPr>
              <w:rPr>
                <w:rFonts w:ascii="Arial" w:hAnsi="Arial" w:cs="Arial"/>
                <w:lang w:val="cy-GB"/>
              </w:rPr>
            </w:pPr>
            <w:r w:rsidRPr="00F00817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o fewn tîm, gan ddangos sgiliau arwain.</w:t>
            </w:r>
            <w:r w:rsidRPr="00F00817">
              <w:rPr>
                <w:lang w:val="cy-GB"/>
              </w:rPr>
              <w:t xml:space="preserve"> </w:t>
            </w:r>
            <w:r w:rsidRPr="00F00817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1E21950" w14:textId="77777777" w:rsidR="00DF2971" w:rsidRPr="00F00817" w:rsidRDefault="00DF2971" w:rsidP="00DF2971">
      <w:pPr>
        <w:rPr>
          <w:rFonts w:ascii="Arial" w:hAnsi="Arial" w:cs="Arial"/>
          <w:lang w:val="cy-GB"/>
        </w:rPr>
      </w:pPr>
    </w:p>
    <w:p w14:paraId="41E21951" w14:textId="77777777" w:rsidR="00995D51" w:rsidRPr="00F00817" w:rsidRDefault="00995D51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1E2195D" w14:textId="77777777" w:rsidR="00B8506B" w:rsidRPr="00F00817" w:rsidRDefault="00B8506B" w:rsidP="00B8506B">
      <w:pPr>
        <w:rPr>
          <w:rFonts w:ascii="Arial" w:hAnsi="Arial" w:cs="Arial"/>
          <w:lang w:val="cy-GB"/>
        </w:rPr>
      </w:pPr>
      <w:r w:rsidRPr="00F00817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B8506B" w:rsidRPr="00F00817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B830E" w14:textId="77777777" w:rsidR="00021F07" w:rsidRDefault="00021F07">
      <w:r>
        <w:separator/>
      </w:r>
    </w:p>
  </w:endnote>
  <w:endnote w:type="continuationSeparator" w:id="0">
    <w:p w14:paraId="37A27502" w14:textId="77777777" w:rsidR="00021F07" w:rsidRDefault="0002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21967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41E21968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2196B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46790" w14:textId="77777777" w:rsidR="00021F07" w:rsidRDefault="00021F07">
      <w:r>
        <w:separator/>
      </w:r>
    </w:p>
  </w:footnote>
  <w:footnote w:type="continuationSeparator" w:id="0">
    <w:p w14:paraId="217CC532" w14:textId="77777777" w:rsidR="00021F07" w:rsidRDefault="00021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13337"/>
    <w:multiLevelType w:val="multilevel"/>
    <w:tmpl w:val="0ECAD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0A4F53"/>
    <w:multiLevelType w:val="hybridMultilevel"/>
    <w:tmpl w:val="EE0257F8"/>
    <w:lvl w:ilvl="0" w:tplc="5CFC81DA">
      <w:start w:val="1"/>
      <w:numFmt w:val="decimal"/>
      <w:lvlText w:val="%1."/>
      <w:lvlJc w:val="left"/>
      <w:pPr>
        <w:ind w:left="720" w:hanging="360"/>
      </w:pPr>
    </w:lvl>
    <w:lvl w:ilvl="1" w:tplc="F39C397A">
      <w:start w:val="1"/>
      <w:numFmt w:val="lowerLetter"/>
      <w:lvlText w:val="%2."/>
      <w:lvlJc w:val="left"/>
      <w:pPr>
        <w:ind w:left="1440" w:hanging="360"/>
      </w:pPr>
    </w:lvl>
    <w:lvl w:ilvl="2" w:tplc="88689AE8">
      <w:start w:val="1"/>
      <w:numFmt w:val="lowerRoman"/>
      <w:lvlText w:val="%3."/>
      <w:lvlJc w:val="right"/>
      <w:pPr>
        <w:ind w:left="2160" w:hanging="180"/>
      </w:pPr>
    </w:lvl>
    <w:lvl w:ilvl="3" w:tplc="592E9D16">
      <w:start w:val="1"/>
      <w:numFmt w:val="decimal"/>
      <w:lvlText w:val="%4."/>
      <w:lvlJc w:val="left"/>
      <w:pPr>
        <w:ind w:left="2880" w:hanging="360"/>
      </w:pPr>
    </w:lvl>
    <w:lvl w:ilvl="4" w:tplc="BBB231C8">
      <w:start w:val="1"/>
      <w:numFmt w:val="lowerLetter"/>
      <w:lvlText w:val="%5."/>
      <w:lvlJc w:val="left"/>
      <w:pPr>
        <w:ind w:left="3600" w:hanging="360"/>
      </w:pPr>
    </w:lvl>
    <w:lvl w:ilvl="5" w:tplc="4B3CBD1E">
      <w:start w:val="1"/>
      <w:numFmt w:val="lowerRoman"/>
      <w:lvlText w:val="%6."/>
      <w:lvlJc w:val="right"/>
      <w:pPr>
        <w:ind w:left="4320" w:hanging="180"/>
      </w:pPr>
    </w:lvl>
    <w:lvl w:ilvl="6" w:tplc="B5AC0EEA">
      <w:start w:val="1"/>
      <w:numFmt w:val="decimal"/>
      <w:lvlText w:val="%7."/>
      <w:lvlJc w:val="left"/>
      <w:pPr>
        <w:ind w:left="5040" w:hanging="360"/>
      </w:pPr>
    </w:lvl>
    <w:lvl w:ilvl="7" w:tplc="69AEAF0A">
      <w:start w:val="1"/>
      <w:numFmt w:val="lowerLetter"/>
      <w:lvlText w:val="%8."/>
      <w:lvlJc w:val="left"/>
      <w:pPr>
        <w:ind w:left="5760" w:hanging="360"/>
      </w:pPr>
    </w:lvl>
    <w:lvl w:ilvl="8" w:tplc="AAF2A7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9013B"/>
    <w:multiLevelType w:val="hybridMultilevel"/>
    <w:tmpl w:val="A4CA8B9A"/>
    <w:lvl w:ilvl="0" w:tplc="389C0C56">
      <w:start w:val="1"/>
      <w:numFmt w:val="decimal"/>
      <w:lvlText w:val="%1."/>
      <w:lvlJc w:val="left"/>
      <w:pPr>
        <w:ind w:left="720" w:hanging="360"/>
      </w:pPr>
    </w:lvl>
    <w:lvl w:ilvl="1" w:tplc="B74A250C">
      <w:start w:val="1"/>
      <w:numFmt w:val="lowerLetter"/>
      <w:lvlText w:val="%2."/>
      <w:lvlJc w:val="left"/>
      <w:pPr>
        <w:ind w:left="1440" w:hanging="360"/>
      </w:pPr>
    </w:lvl>
    <w:lvl w:ilvl="2" w:tplc="88023EC8">
      <w:start w:val="1"/>
      <w:numFmt w:val="lowerRoman"/>
      <w:lvlText w:val="%3."/>
      <w:lvlJc w:val="right"/>
      <w:pPr>
        <w:ind w:left="2160" w:hanging="180"/>
      </w:pPr>
    </w:lvl>
    <w:lvl w:ilvl="3" w:tplc="0010A55C">
      <w:start w:val="1"/>
      <w:numFmt w:val="decimal"/>
      <w:lvlText w:val="%4."/>
      <w:lvlJc w:val="left"/>
      <w:pPr>
        <w:ind w:left="2880" w:hanging="360"/>
      </w:pPr>
    </w:lvl>
    <w:lvl w:ilvl="4" w:tplc="361078D4">
      <w:start w:val="1"/>
      <w:numFmt w:val="lowerLetter"/>
      <w:lvlText w:val="%5."/>
      <w:lvlJc w:val="left"/>
      <w:pPr>
        <w:ind w:left="3600" w:hanging="360"/>
      </w:pPr>
    </w:lvl>
    <w:lvl w:ilvl="5" w:tplc="F630344E">
      <w:start w:val="1"/>
      <w:numFmt w:val="lowerRoman"/>
      <w:lvlText w:val="%6."/>
      <w:lvlJc w:val="right"/>
      <w:pPr>
        <w:ind w:left="4320" w:hanging="180"/>
      </w:pPr>
    </w:lvl>
    <w:lvl w:ilvl="6" w:tplc="0F72C9F4">
      <w:start w:val="1"/>
      <w:numFmt w:val="decimal"/>
      <w:lvlText w:val="%7."/>
      <w:lvlJc w:val="left"/>
      <w:pPr>
        <w:ind w:left="5040" w:hanging="360"/>
      </w:pPr>
    </w:lvl>
    <w:lvl w:ilvl="7" w:tplc="364A2348">
      <w:start w:val="1"/>
      <w:numFmt w:val="lowerLetter"/>
      <w:lvlText w:val="%8."/>
      <w:lvlJc w:val="left"/>
      <w:pPr>
        <w:ind w:left="5760" w:hanging="360"/>
      </w:pPr>
    </w:lvl>
    <w:lvl w:ilvl="8" w:tplc="EEAA703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913A3"/>
    <w:multiLevelType w:val="hybridMultilevel"/>
    <w:tmpl w:val="32403C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04335216">
    <w:abstractNumId w:val="3"/>
  </w:num>
  <w:num w:numId="2" w16cid:durableId="227809394">
    <w:abstractNumId w:val="2"/>
  </w:num>
  <w:num w:numId="3" w16cid:durableId="1173378265">
    <w:abstractNumId w:val="4"/>
  </w:num>
  <w:num w:numId="4" w16cid:durableId="711417285">
    <w:abstractNumId w:val="12"/>
  </w:num>
  <w:num w:numId="5" w16cid:durableId="120535815">
    <w:abstractNumId w:val="19"/>
  </w:num>
  <w:num w:numId="6" w16cid:durableId="534007701">
    <w:abstractNumId w:val="14"/>
  </w:num>
  <w:num w:numId="7" w16cid:durableId="1546285035">
    <w:abstractNumId w:val="10"/>
  </w:num>
  <w:num w:numId="8" w16cid:durableId="203441819">
    <w:abstractNumId w:val="18"/>
  </w:num>
  <w:num w:numId="9" w16cid:durableId="1310597907">
    <w:abstractNumId w:val="5"/>
  </w:num>
  <w:num w:numId="10" w16cid:durableId="1657343574">
    <w:abstractNumId w:val="17"/>
  </w:num>
  <w:num w:numId="11" w16cid:durableId="1263490262">
    <w:abstractNumId w:val="13"/>
  </w:num>
  <w:num w:numId="12" w16cid:durableId="479229969">
    <w:abstractNumId w:val="7"/>
  </w:num>
  <w:num w:numId="13" w16cid:durableId="470638310">
    <w:abstractNumId w:val="8"/>
  </w:num>
  <w:num w:numId="14" w16cid:durableId="999503853">
    <w:abstractNumId w:val="11"/>
  </w:num>
  <w:num w:numId="15" w16cid:durableId="1188174143">
    <w:abstractNumId w:val="16"/>
  </w:num>
  <w:num w:numId="16" w16cid:durableId="627248722">
    <w:abstractNumId w:val="6"/>
  </w:num>
  <w:num w:numId="17" w16cid:durableId="235434717">
    <w:abstractNumId w:val="0"/>
  </w:num>
  <w:num w:numId="18" w16cid:durableId="353187623">
    <w:abstractNumId w:val="9"/>
  </w:num>
  <w:num w:numId="19" w16cid:durableId="1010647535">
    <w:abstractNumId w:val="1"/>
  </w:num>
  <w:num w:numId="20" w16cid:durableId="17955193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1F07"/>
    <w:rsid w:val="00026B02"/>
    <w:rsid w:val="00067843"/>
    <w:rsid w:val="000822E5"/>
    <w:rsid w:val="000971FC"/>
    <w:rsid w:val="000A2A3A"/>
    <w:rsid w:val="000A492A"/>
    <w:rsid w:val="000D1DF3"/>
    <w:rsid w:val="000D2F80"/>
    <w:rsid w:val="000E413A"/>
    <w:rsid w:val="000F0B39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D746F"/>
    <w:rsid w:val="001E1050"/>
    <w:rsid w:val="001E1E1F"/>
    <w:rsid w:val="001E2007"/>
    <w:rsid w:val="001E57C1"/>
    <w:rsid w:val="001F07EF"/>
    <w:rsid w:val="001F094C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1577"/>
    <w:rsid w:val="002E272E"/>
    <w:rsid w:val="002F39D3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85204"/>
    <w:rsid w:val="00386EE1"/>
    <w:rsid w:val="00393EB6"/>
    <w:rsid w:val="003A3CE5"/>
    <w:rsid w:val="003B366F"/>
    <w:rsid w:val="003B3F9D"/>
    <w:rsid w:val="003B6C95"/>
    <w:rsid w:val="003C5997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90EA1"/>
    <w:rsid w:val="00496685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35EA7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973D4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669C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074F5"/>
    <w:rsid w:val="007366DF"/>
    <w:rsid w:val="00757839"/>
    <w:rsid w:val="00760BBC"/>
    <w:rsid w:val="007650F1"/>
    <w:rsid w:val="00770C81"/>
    <w:rsid w:val="00781E0B"/>
    <w:rsid w:val="00791024"/>
    <w:rsid w:val="00793F0A"/>
    <w:rsid w:val="007A2657"/>
    <w:rsid w:val="007C682C"/>
    <w:rsid w:val="007D2385"/>
    <w:rsid w:val="007D4713"/>
    <w:rsid w:val="007E3A41"/>
    <w:rsid w:val="007F214F"/>
    <w:rsid w:val="00800069"/>
    <w:rsid w:val="008042F0"/>
    <w:rsid w:val="00816652"/>
    <w:rsid w:val="008310A0"/>
    <w:rsid w:val="00835D29"/>
    <w:rsid w:val="00842E7F"/>
    <w:rsid w:val="00852933"/>
    <w:rsid w:val="008566E5"/>
    <w:rsid w:val="008566FE"/>
    <w:rsid w:val="00865B46"/>
    <w:rsid w:val="00870049"/>
    <w:rsid w:val="0087590E"/>
    <w:rsid w:val="00896134"/>
    <w:rsid w:val="00897BE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2718E"/>
    <w:rsid w:val="009315A0"/>
    <w:rsid w:val="00932C6E"/>
    <w:rsid w:val="00933F10"/>
    <w:rsid w:val="009433C5"/>
    <w:rsid w:val="00963DB8"/>
    <w:rsid w:val="00965881"/>
    <w:rsid w:val="00973044"/>
    <w:rsid w:val="009871FF"/>
    <w:rsid w:val="00990799"/>
    <w:rsid w:val="00993975"/>
    <w:rsid w:val="00995D51"/>
    <w:rsid w:val="009A0631"/>
    <w:rsid w:val="009B10ED"/>
    <w:rsid w:val="009D3EA4"/>
    <w:rsid w:val="009D649C"/>
    <w:rsid w:val="009E4BC1"/>
    <w:rsid w:val="009F04E1"/>
    <w:rsid w:val="009F5CB2"/>
    <w:rsid w:val="00A0221D"/>
    <w:rsid w:val="00A03BB8"/>
    <w:rsid w:val="00A16E98"/>
    <w:rsid w:val="00A3505D"/>
    <w:rsid w:val="00A4036F"/>
    <w:rsid w:val="00A406E5"/>
    <w:rsid w:val="00A4641C"/>
    <w:rsid w:val="00A55876"/>
    <w:rsid w:val="00A62BD5"/>
    <w:rsid w:val="00A67FB1"/>
    <w:rsid w:val="00A85BFE"/>
    <w:rsid w:val="00AB6FE7"/>
    <w:rsid w:val="00AB7AD7"/>
    <w:rsid w:val="00AC40C9"/>
    <w:rsid w:val="00AD2430"/>
    <w:rsid w:val="00AE41A6"/>
    <w:rsid w:val="00AF0E34"/>
    <w:rsid w:val="00AF271D"/>
    <w:rsid w:val="00AF56C2"/>
    <w:rsid w:val="00B004E6"/>
    <w:rsid w:val="00B0744D"/>
    <w:rsid w:val="00B07FB0"/>
    <w:rsid w:val="00B31C1E"/>
    <w:rsid w:val="00B45C3D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2731F"/>
    <w:rsid w:val="00C315AF"/>
    <w:rsid w:val="00C36D9A"/>
    <w:rsid w:val="00C44A72"/>
    <w:rsid w:val="00C61FC2"/>
    <w:rsid w:val="00C705F9"/>
    <w:rsid w:val="00C80F0F"/>
    <w:rsid w:val="00C8667A"/>
    <w:rsid w:val="00C9062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76218"/>
    <w:rsid w:val="00DA36EE"/>
    <w:rsid w:val="00DB116D"/>
    <w:rsid w:val="00DD17CC"/>
    <w:rsid w:val="00DD6E1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A6D3F"/>
    <w:rsid w:val="00EB4F96"/>
    <w:rsid w:val="00ED7072"/>
    <w:rsid w:val="00EE3132"/>
    <w:rsid w:val="00EE3D9D"/>
    <w:rsid w:val="00EE6F25"/>
    <w:rsid w:val="00F00817"/>
    <w:rsid w:val="00F0184B"/>
    <w:rsid w:val="00F02126"/>
    <w:rsid w:val="00F03CFA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649A"/>
    <w:rsid w:val="00F57A89"/>
    <w:rsid w:val="00F61A20"/>
    <w:rsid w:val="00F63DD9"/>
    <w:rsid w:val="00F67644"/>
    <w:rsid w:val="00F7435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31F99D7"/>
    <w:rsid w:val="061AC9A5"/>
    <w:rsid w:val="09F9AC8F"/>
    <w:rsid w:val="0C7318A9"/>
    <w:rsid w:val="0D05EB61"/>
    <w:rsid w:val="12E84FA3"/>
    <w:rsid w:val="18795CCD"/>
    <w:rsid w:val="1A7F99BB"/>
    <w:rsid w:val="23755DCD"/>
    <w:rsid w:val="24A5F54E"/>
    <w:rsid w:val="2956174F"/>
    <w:rsid w:val="2E35D24C"/>
    <w:rsid w:val="32B04031"/>
    <w:rsid w:val="3310FD73"/>
    <w:rsid w:val="33C447CB"/>
    <w:rsid w:val="390A880F"/>
    <w:rsid w:val="3BDC79DD"/>
    <w:rsid w:val="40D9854C"/>
    <w:rsid w:val="43A95259"/>
    <w:rsid w:val="470F1256"/>
    <w:rsid w:val="4D2FD35B"/>
    <w:rsid w:val="4F46FF2B"/>
    <w:rsid w:val="4FF4696E"/>
    <w:rsid w:val="505ED5FB"/>
    <w:rsid w:val="518D34D4"/>
    <w:rsid w:val="51C91099"/>
    <w:rsid w:val="527E9FED"/>
    <w:rsid w:val="580DE51A"/>
    <w:rsid w:val="5885D335"/>
    <w:rsid w:val="58CF8D06"/>
    <w:rsid w:val="5DD54EF5"/>
    <w:rsid w:val="5E3A01A5"/>
    <w:rsid w:val="6194661C"/>
    <w:rsid w:val="667CFD9B"/>
    <w:rsid w:val="682BC076"/>
    <w:rsid w:val="6C0C5273"/>
    <w:rsid w:val="6EDE1257"/>
    <w:rsid w:val="74833E9B"/>
    <w:rsid w:val="78D1A24B"/>
    <w:rsid w:val="7C881406"/>
    <w:rsid w:val="7E957649"/>
    <w:rsid w:val="7FE7F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217D5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7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F03CFA"/>
  </w:style>
  <w:style w:type="character" w:customStyle="1" w:styleId="eop">
    <w:name w:val="eop"/>
    <w:basedOn w:val="DefaultParagraphFont"/>
    <w:rsid w:val="00F03CFA"/>
  </w:style>
  <w:style w:type="paragraph" w:customStyle="1" w:styleId="paragraph">
    <w:name w:val="paragraph"/>
    <w:basedOn w:val="Normal"/>
    <w:rsid w:val="00C2731F"/>
    <w:pPr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1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7" ma:contentTypeDescription="Create a new document." ma:contentTypeScope="" ma:versionID="a3fe85f51870bfd9126c7db85154a9bb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a1d92a3ed96b967cd50f454bed182f73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7DDA59-2A4D-4DB5-B37E-F61DE0C30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91467-376F-4537-BC03-62F7963BB4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C1B91E-277B-464F-8D04-6463BABE7C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</Pages>
  <Words>4368</Words>
  <Characters>24900</Characters>
  <Application>Microsoft Office Word</Application>
  <DocSecurity>0</DocSecurity>
  <Lines>207</Lines>
  <Paragraphs>58</Paragraphs>
  <ScaleCrop>false</ScaleCrop>
  <Company>S.I.H.E.</Company>
  <LinksUpToDate>false</LinksUpToDate>
  <CharactersWithSpaces>29210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2025-02-24T11:09:00Z</dcterms:created>
  <dcterms:modified xsi:type="dcterms:W3CDTF">2025-02-24T11:09:00Z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0x01010048B20D8D9EE02948A6C40859CF0F1CF5</vt:lpwstr>
  </property>
</Properties>
</file>