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393"/>
        <w:gridCol w:w="1180"/>
        <w:gridCol w:w="2206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4581B552" w:rsidR="00D46A8E" w:rsidRPr="001B0F1A" w:rsidRDefault="006B112B" w:rsidP="006D26F5">
            <w:pPr>
              <w:rPr>
                <w:sz w:val="28"/>
                <w:szCs w:val="28"/>
                <w:lang w:val="cy-GB"/>
              </w:rPr>
            </w:pPr>
            <w:r w:rsidRPr="001B0F1A">
              <w:rPr>
                <w:sz w:val="28"/>
                <w:szCs w:val="28"/>
                <w:lang w:val="cy-GB"/>
              </w:rPr>
              <w:t>Lauren Cole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1B0F1A" w:rsidRDefault="00120A30" w:rsidP="00C8398D">
            <w:p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3B969DE5" w:rsidR="00D46A8E" w:rsidRPr="001B0F1A" w:rsidRDefault="006B112B" w:rsidP="006D26F5">
            <w:pPr>
              <w:rPr>
                <w:sz w:val="28"/>
                <w:szCs w:val="28"/>
                <w:lang w:val="cy-GB"/>
              </w:rPr>
            </w:pPr>
            <w:r w:rsidRPr="001B0F1A">
              <w:rPr>
                <w:sz w:val="28"/>
                <w:szCs w:val="28"/>
                <w:lang w:val="cy-GB"/>
              </w:rPr>
              <w:t>Blwyddyn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FB96888" w:rsidR="00D46A8E" w:rsidRPr="001B0F1A" w:rsidRDefault="006B112B" w:rsidP="006D26F5">
            <w:pPr>
              <w:rPr>
                <w:sz w:val="28"/>
                <w:szCs w:val="28"/>
                <w:lang w:val="cy-GB"/>
              </w:rPr>
            </w:pPr>
            <w:r w:rsidRPr="001B0F1A">
              <w:rPr>
                <w:sz w:val="28"/>
                <w:szCs w:val="28"/>
                <w:lang w:val="cy-GB"/>
              </w:rPr>
              <w:t>Iechyd a Lles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1B0F1A" w:rsidRDefault="00120A30" w:rsidP="00C8398D">
            <w:p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3CE81B9E" w:rsidR="00D46A8E" w:rsidRPr="00120A30" w:rsidRDefault="006B112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2F5F0CAC" w:rsidR="00D46A8E" w:rsidRPr="001B0F1A" w:rsidRDefault="0024269D" w:rsidP="006D26F5">
            <w:pPr>
              <w:rPr>
                <w:sz w:val="28"/>
                <w:szCs w:val="28"/>
                <w:lang w:val="cy-GB"/>
              </w:rPr>
            </w:pPr>
            <w:r w:rsidRPr="009B74C0">
              <w:rPr>
                <w:szCs w:val="28"/>
                <w:lang w:val="cy-GB"/>
              </w:rPr>
              <w:t xml:space="preserve">Dod </w:t>
            </w:r>
            <w:r w:rsidR="007A536A" w:rsidRPr="009B74C0">
              <w:rPr>
                <w:szCs w:val="28"/>
                <w:lang w:val="cy-GB"/>
              </w:rPr>
              <w:t>i</w:t>
            </w:r>
            <w:r w:rsidRPr="009B74C0">
              <w:rPr>
                <w:szCs w:val="28"/>
                <w:lang w:val="cy-GB"/>
              </w:rPr>
              <w:t xml:space="preserve"> nabod y plant yn well gan cyflwyno proffeil un tudalen</w:t>
            </w:r>
            <w:r w:rsidR="007A536A" w:rsidRPr="009B74C0">
              <w:rPr>
                <w:szCs w:val="28"/>
                <w:lang w:val="cy-GB"/>
              </w:rPr>
              <w:t xml:space="preserve">, ag </w:t>
            </w:r>
            <w:r w:rsidR="001B0F1A" w:rsidRPr="009B74C0">
              <w:rPr>
                <w:szCs w:val="28"/>
                <w:lang w:val="cy-GB"/>
              </w:rPr>
              <w:t>i</w:t>
            </w:r>
            <w:r w:rsidR="007A536A" w:rsidRPr="009B74C0">
              <w:rPr>
                <w:szCs w:val="28"/>
                <w:lang w:val="cy-GB"/>
              </w:rPr>
              <w:t xml:space="preserve"> chael y blant i feddwl am ei theimladau.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6D459812" w14:textId="5BA884FC" w:rsidR="00EB6268" w:rsidRPr="001B0F1A" w:rsidRDefault="006B112B" w:rsidP="006D26F5">
            <w:p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 xml:space="preserve">Mae’r ysgol yn dechrau cyflwyno cwricwlwm newydd Donaldson felly roedd </w:t>
            </w:r>
            <w:r w:rsidR="008E1F31">
              <w:rPr>
                <w:szCs w:val="28"/>
                <w:lang w:val="cy-GB"/>
              </w:rPr>
              <w:t>l</w:t>
            </w:r>
            <w:r w:rsidRPr="001B0F1A">
              <w:rPr>
                <w:szCs w:val="28"/>
                <w:lang w:val="cy-GB"/>
              </w:rPr>
              <w:t xml:space="preserve">les yn un o’r gwersi penderfynais gwneud gyda’r dosbarth. </w:t>
            </w:r>
          </w:p>
          <w:p w14:paraId="761A92A4" w14:textId="79DDAB8E" w:rsidR="00D65D28" w:rsidRPr="001B0F1A" w:rsidRDefault="00D65D28" w:rsidP="00D65D28">
            <w:pPr>
              <w:pStyle w:val="ListParagraph"/>
              <w:numPr>
                <w:ilvl w:val="0"/>
                <w:numId w:val="3"/>
              </w:num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Mae’r ffordd rydym yn prosesu ein profiadau ac yn ymateb iddynt yn effeithio ar ein hiechyd meddwl a’n lles emosiynol</w:t>
            </w:r>
            <w:r w:rsidR="003B29F5">
              <w:rPr>
                <w:szCs w:val="28"/>
                <w:lang w:val="cy-GB"/>
              </w:rPr>
              <w:t>;</w:t>
            </w:r>
          </w:p>
          <w:p w14:paraId="2BF7668F" w14:textId="563E4FAF" w:rsidR="00D65D28" w:rsidRPr="001B0F1A" w:rsidRDefault="003B29F5" w:rsidP="00D65D28">
            <w:pPr>
              <w:pStyle w:val="ListParagraph"/>
              <w:numPr>
                <w:ilvl w:val="0"/>
                <w:numId w:val="4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D</w:t>
            </w:r>
            <w:r w:rsidR="00D65D28" w:rsidRPr="001B0F1A">
              <w:rPr>
                <w:szCs w:val="28"/>
                <w:lang w:val="cy-GB"/>
              </w:rPr>
              <w:t xml:space="preserve">eall sut y mae iechyd meddwl a lles emosiynol unigolion yn dylanwadu ar y ffordd maent yn meddwl, yn teimlo ac yn ymddwyn. Bydd hefyd yn helpu dysgwyr </w:t>
            </w:r>
            <w:r w:rsidR="00430516">
              <w:rPr>
                <w:szCs w:val="28"/>
                <w:lang w:val="cy-GB"/>
              </w:rPr>
              <w:t>i</w:t>
            </w:r>
            <w:r w:rsidR="00D65D28" w:rsidRPr="001B0F1A">
              <w:rPr>
                <w:szCs w:val="28"/>
                <w:lang w:val="cy-GB"/>
              </w:rPr>
              <w:t xml:space="preserve"> archwilio’r cysylltiadau rhwng profiadau bywyd a lles meddiliol ac emosiynol.</w:t>
            </w:r>
          </w:p>
          <w:p w14:paraId="7102E20E" w14:textId="40BB1258" w:rsidR="00D65D28" w:rsidRPr="00D65D28" w:rsidRDefault="00D65D28" w:rsidP="00D65D28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 w:rsidRPr="001B0F1A">
              <w:rPr>
                <w:szCs w:val="28"/>
                <w:lang w:val="cy-GB"/>
              </w:rPr>
              <w:t xml:space="preserve">Mae hunanymwybyddiaeth yn galluogi dysgwyr </w:t>
            </w:r>
            <w:r w:rsidR="00430516">
              <w:rPr>
                <w:szCs w:val="28"/>
                <w:lang w:val="cy-GB"/>
              </w:rPr>
              <w:t>i</w:t>
            </w:r>
            <w:r w:rsidRPr="001B0F1A">
              <w:rPr>
                <w:szCs w:val="28"/>
                <w:lang w:val="cy-GB"/>
              </w:rPr>
              <w:t xml:space="preserve"> fod yn agored </w:t>
            </w:r>
            <w:r w:rsidR="00A16C4B">
              <w:rPr>
                <w:szCs w:val="28"/>
                <w:lang w:val="cy-GB"/>
              </w:rPr>
              <w:t>i</w:t>
            </w:r>
            <w:r w:rsidRPr="001B0F1A">
              <w:rPr>
                <w:szCs w:val="28"/>
                <w:lang w:val="cy-GB"/>
              </w:rPr>
              <w:t xml:space="preserve"> dderbyn emosiynau ac I fyfyrio arnynt, ac mae hyn yn eu helpu I addasu eu hymddygiad a’u gweithredoedd I wahanol sefyllfaoedd.</w:t>
            </w:r>
            <w:r w:rsidR="00430516">
              <w:rPr>
                <w:szCs w:val="28"/>
                <w:lang w:val="cy-GB"/>
              </w:rPr>
              <w:t xml:space="preserve"> M</w:t>
            </w:r>
            <w:r w:rsidR="001B0F1A" w:rsidRPr="001B0F1A">
              <w:rPr>
                <w:szCs w:val="28"/>
                <w:lang w:val="cy-GB"/>
              </w:rPr>
              <w:t xml:space="preserve">ae hyn yn ei dro yn galluogi dysgwyr </w:t>
            </w:r>
            <w:r w:rsidR="00430516">
              <w:rPr>
                <w:szCs w:val="28"/>
                <w:lang w:val="cy-GB"/>
              </w:rPr>
              <w:t>i</w:t>
            </w:r>
            <w:r w:rsidR="001B0F1A" w:rsidRPr="001B0F1A">
              <w:rPr>
                <w:szCs w:val="28"/>
                <w:lang w:val="cy-GB"/>
              </w:rPr>
              <w:t xml:space="preserve"> weithredu ag empathi, cydymdeimlad, a charedigrwydd tuag at hwy ei hunain ac at eraill.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1B0F1A" w:rsidRDefault="00120A30" w:rsidP="006D26F5">
            <w:p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1B0F1A" w:rsidRDefault="00120A30" w:rsidP="00C8398D">
            <w:p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FDC5D04" w14:textId="62929669" w:rsidR="007A536A" w:rsidRPr="001B0F1A" w:rsidRDefault="00F906B1" w:rsidP="006D26F5">
            <w:p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Iaith</w:t>
            </w:r>
            <w:r w:rsidR="001B0F1A" w:rsidRPr="001B0F1A">
              <w:rPr>
                <w:szCs w:val="28"/>
                <w:lang w:val="cy-GB"/>
              </w:rPr>
              <w:t>, llythrennedd a chyfathrebu:</w:t>
            </w:r>
          </w:p>
          <w:p w14:paraId="1DB6AD3A" w14:textId="31878815" w:rsidR="007A536A" w:rsidRPr="001B0F1A" w:rsidRDefault="007A536A" w:rsidP="007A536A">
            <w:pPr>
              <w:pStyle w:val="ListParagraph"/>
              <w:numPr>
                <w:ilvl w:val="0"/>
                <w:numId w:val="2"/>
              </w:num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G</w:t>
            </w:r>
            <w:r w:rsidR="00F906B1" w:rsidRPr="001B0F1A">
              <w:rPr>
                <w:szCs w:val="28"/>
                <w:lang w:val="cy-GB"/>
              </w:rPr>
              <w:t xml:space="preserve">eirfa </w:t>
            </w:r>
            <w:r w:rsidR="001B0F1A">
              <w:rPr>
                <w:szCs w:val="28"/>
                <w:lang w:val="cy-GB"/>
              </w:rPr>
              <w:t>teimladau</w:t>
            </w:r>
            <w:r w:rsidR="00642FD5">
              <w:rPr>
                <w:szCs w:val="28"/>
                <w:lang w:val="cy-GB"/>
              </w:rPr>
              <w:t>.</w:t>
            </w:r>
          </w:p>
          <w:p w14:paraId="4B837964" w14:textId="18884792" w:rsidR="00EB6268" w:rsidRPr="001B0F1A" w:rsidRDefault="007A536A" w:rsidP="007A536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>C</w:t>
            </w:r>
            <w:r w:rsidR="00F906B1" w:rsidRPr="001B0F1A">
              <w:rPr>
                <w:szCs w:val="28"/>
                <w:lang w:val="cy-GB"/>
              </w:rPr>
              <w:t>yfathrebu</w:t>
            </w:r>
            <w:r w:rsidR="001B0F1A" w:rsidRPr="001B0F1A">
              <w:rPr>
                <w:szCs w:val="28"/>
                <w:lang w:val="cy-GB"/>
              </w:rPr>
              <w:t xml:space="preserve"> gyda phartner am </w:t>
            </w:r>
            <w:r w:rsidR="000529ED">
              <w:rPr>
                <w:szCs w:val="28"/>
                <w:lang w:val="cy-GB"/>
              </w:rPr>
              <w:t>beth maent yn edmygu amdanynt.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1B0F1A" w:rsidRDefault="00120A30" w:rsidP="006D26F5">
            <w:pPr>
              <w:rPr>
                <w:szCs w:val="28"/>
                <w:lang w:val="cy-GB"/>
              </w:rPr>
            </w:pPr>
            <w:r w:rsidRPr="001B0F1A">
              <w:rPr>
                <w:szCs w:val="28"/>
                <w:lang w:val="cy-GB"/>
              </w:rPr>
              <w:t xml:space="preserve">Targedau Personol </w:t>
            </w:r>
            <w:r w:rsidRPr="001B0F1A">
              <w:rPr>
                <w:sz w:val="22"/>
                <w:szCs w:val="28"/>
                <w:lang w:val="cy-GB"/>
              </w:rPr>
              <w:t>(Cysylltiedig â SAC ac wedi eu nodi mewn adolygiad wythnosol)</w:t>
            </w:r>
          </w:p>
          <w:p w14:paraId="24314764" w14:textId="3FF14736" w:rsidR="00C8398D" w:rsidRDefault="00FD3AF7" w:rsidP="006D26F5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Addysgeg </w:t>
            </w:r>
          </w:p>
          <w:p w14:paraId="2645BA36" w14:textId="5E0A3683" w:rsidR="00FD3AF7" w:rsidRDefault="00FD3AF7" w:rsidP="00FD3AF7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Ymwela ar ddisgyblaethau pynciol mewn meysydd dysgu</w:t>
            </w:r>
          </w:p>
          <w:p w14:paraId="48DA23EB" w14:textId="48BAF7FF" w:rsidR="00FD3AF7" w:rsidRDefault="00FD3AF7" w:rsidP="00FD3AF7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Pedwar diben i ddysgu </w:t>
            </w:r>
          </w:p>
          <w:p w14:paraId="47C8D49E" w14:textId="33C6E71C" w:rsidR="00FD3AF7" w:rsidRDefault="00FD3AF7" w:rsidP="00FD3AF7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Them</w:t>
            </w:r>
            <w:r>
              <w:rPr>
                <w:rFonts w:cstheme="minorHAnsi"/>
                <w:szCs w:val="28"/>
                <w:lang w:val="cy-GB"/>
              </w:rPr>
              <w:t>â</w:t>
            </w:r>
            <w:r>
              <w:rPr>
                <w:szCs w:val="28"/>
                <w:lang w:val="cy-GB"/>
              </w:rPr>
              <w:t xml:space="preserve">u trawsgwricwlaidd </w:t>
            </w:r>
          </w:p>
          <w:p w14:paraId="709CDDAF" w14:textId="5C6F3BF3" w:rsidR="00FD3AF7" w:rsidRDefault="00450827" w:rsidP="00FD3AF7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Asesu </w:t>
            </w:r>
          </w:p>
          <w:p w14:paraId="325BC03B" w14:textId="08B25B15" w:rsidR="00450827" w:rsidRDefault="00450827" w:rsidP="00FD3AF7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Gwahaniaethu </w:t>
            </w:r>
          </w:p>
          <w:p w14:paraId="3D5CEBA0" w14:textId="54B6A6A0" w:rsidR="00450827" w:rsidRDefault="00450827" w:rsidP="00FD3AF7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Herio a ddisgwyliadau </w:t>
            </w:r>
          </w:p>
          <w:p w14:paraId="7E231F0A" w14:textId="6D5CEB2A" w:rsidR="00450827" w:rsidRDefault="00450827" w:rsidP="00FD3AF7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Myfyrio ar ddysgu </w:t>
            </w:r>
          </w:p>
          <w:p w14:paraId="20B6AA50" w14:textId="69D89F1D" w:rsidR="00450827" w:rsidRDefault="00450827" w:rsidP="00450827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Cydweithredu </w:t>
            </w:r>
          </w:p>
          <w:p w14:paraId="365D1BAA" w14:textId="66A51226" w:rsidR="00450827" w:rsidRDefault="00450827" w:rsidP="00450827">
            <w:pPr>
              <w:pStyle w:val="ListParagraph"/>
              <w:numPr>
                <w:ilvl w:val="0"/>
                <w:numId w:val="6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Gweithio gyda chydweithwyr yn yr ysgol</w:t>
            </w:r>
          </w:p>
          <w:p w14:paraId="1BD8C21F" w14:textId="77777777" w:rsidR="00450827" w:rsidRDefault="00450827" w:rsidP="00450827">
            <w:pPr>
              <w:pStyle w:val="ListParagraph"/>
              <w:numPr>
                <w:ilvl w:val="0"/>
                <w:numId w:val="6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Galluogi gwelliannau</w:t>
            </w:r>
          </w:p>
          <w:p w14:paraId="3852DE70" w14:textId="77777777" w:rsidR="00450827" w:rsidRDefault="00450827" w:rsidP="00450827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Arweinyddiaeth </w:t>
            </w:r>
          </w:p>
          <w:p w14:paraId="65B6271A" w14:textId="53AA9AAE" w:rsidR="00450827" w:rsidRDefault="00450827" w:rsidP="00450827">
            <w:pPr>
              <w:pStyle w:val="ListParagraph"/>
              <w:numPr>
                <w:ilvl w:val="0"/>
                <w:numId w:val="7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lastRenderedPageBreak/>
              <w:t>Cefnogi rolau arweinyddol ffurfiol</w:t>
            </w:r>
          </w:p>
          <w:p w14:paraId="52FCED6F" w14:textId="164BD9B3" w:rsidR="00450827" w:rsidRDefault="00450827" w:rsidP="00450827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Dysgu proffesiynol</w:t>
            </w:r>
          </w:p>
          <w:p w14:paraId="76EB6C0F" w14:textId="669E2AD1" w:rsidR="00450827" w:rsidRDefault="00450827" w:rsidP="00450827">
            <w:pPr>
              <w:pStyle w:val="ListParagraph"/>
              <w:numPr>
                <w:ilvl w:val="0"/>
                <w:numId w:val="7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Dysgu proffesiynol parhaus</w:t>
            </w:r>
          </w:p>
          <w:p w14:paraId="5CDD7901" w14:textId="15836BD8" w:rsidR="00450827" w:rsidRDefault="00450827" w:rsidP="00450827">
            <w:pPr>
              <w:pStyle w:val="ListParagraph"/>
              <w:numPr>
                <w:ilvl w:val="0"/>
                <w:numId w:val="7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Sgiliau Cymraeg </w:t>
            </w:r>
          </w:p>
          <w:p w14:paraId="6DCCEAA6" w14:textId="54CC19C3" w:rsidR="00450827" w:rsidRDefault="00450827" w:rsidP="00450827">
            <w:pPr>
              <w:pStyle w:val="ListParagraph"/>
              <w:numPr>
                <w:ilvl w:val="0"/>
                <w:numId w:val="7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Darllen enangach a chanfyddiadau ymchwil</w:t>
            </w:r>
          </w:p>
          <w:p w14:paraId="35054307" w14:textId="51A52D99" w:rsidR="00450827" w:rsidRDefault="00450827" w:rsidP="00450827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Arloesi </w:t>
            </w:r>
          </w:p>
          <w:p w14:paraId="159C509D" w14:textId="21122EE4" w:rsidR="00D46A8E" w:rsidRPr="00450827" w:rsidRDefault="00450827" w:rsidP="006D26F5">
            <w:pPr>
              <w:pStyle w:val="ListParagraph"/>
              <w:numPr>
                <w:ilvl w:val="0"/>
                <w:numId w:val="8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Cynnig arbenigedd.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6DDC5D13" w14:textId="1C5D8776" w:rsidR="00D46A8E" w:rsidRPr="00D65D28" w:rsidRDefault="00120A30" w:rsidP="006D26F5">
            <w:pPr>
              <w:rPr>
                <w:szCs w:val="28"/>
              </w:rPr>
            </w:pPr>
            <w:r w:rsidRPr="00D65D28">
              <w:rPr>
                <w:szCs w:val="28"/>
                <w:lang w:val="cy-GB"/>
              </w:rPr>
              <w:t>Bydd disgyblion yn dysgu i wneud y canlynol:</w:t>
            </w:r>
          </w:p>
          <w:p w14:paraId="39EBA135" w14:textId="7375694B" w:rsidR="00D46A8E" w:rsidRPr="00D65D28" w:rsidRDefault="006B112B" w:rsidP="006B112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>I adnabod ei theimladau am y dydd a’r wythnos.</w:t>
            </w:r>
          </w:p>
          <w:p w14:paraId="00503002" w14:textId="648F95DF" w:rsidR="006B112B" w:rsidRPr="00D65D28" w:rsidRDefault="006B112B" w:rsidP="006B112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>Creu proffeil personol yn adnabod beth sy’n bwysig iddyn nhw, beth mae pobl yn edmygu amdanyn nhw a sut mae pobl yn gallu ei chefnogi nhw.</w:t>
            </w: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7E38D51A" w14:textId="36BF8CB9" w:rsidR="00D46A8E" w:rsidRPr="00D65D28" w:rsidRDefault="006B112B" w:rsidP="006B112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>I dechrau’r wers bydd y plant yn chwarae g</w:t>
            </w:r>
            <w:r w:rsidRPr="00D65D28">
              <w:rPr>
                <w:rFonts w:cstheme="minorHAnsi"/>
                <w:szCs w:val="28"/>
                <w:lang w:val="cy-GB"/>
              </w:rPr>
              <w:t>ê</w:t>
            </w:r>
            <w:r w:rsidRPr="00D65D28">
              <w:rPr>
                <w:szCs w:val="28"/>
                <w:lang w:val="cy-GB"/>
              </w:rPr>
              <w:t>m o fingo sy’n ymwneud ag adnabod ei theimladau.</w:t>
            </w:r>
          </w:p>
          <w:p w14:paraId="3A4D4EEE" w14:textId="6D866D65" w:rsidR="006B112B" w:rsidRPr="00D65D28" w:rsidRDefault="006B112B" w:rsidP="006B112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>Bydden nhw yn dewis 9 teimlad i rhoi ar y carden bingo.</w:t>
            </w:r>
          </w:p>
          <w:p w14:paraId="591FB3E0" w14:textId="1C3523F1" w:rsidR="006B112B" w:rsidRPr="00D65D28" w:rsidRDefault="006B112B" w:rsidP="006B112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>Cyflwyno proffeil un tudalen sy’n cynnwys beth sy’n bwysig iddyn nhw, beth mae pobl yn edmygu amdanyn nhw, a sut allai pobl ei chefnogi nhw i wneud ei orau.</w:t>
            </w:r>
          </w:p>
          <w:p w14:paraId="21357C73" w14:textId="62B02015" w:rsidR="00D46A8E" w:rsidRPr="00D65D28" w:rsidRDefault="00D46A8E" w:rsidP="006D26F5">
            <w:pPr>
              <w:rPr>
                <w:szCs w:val="28"/>
              </w:rPr>
            </w:pPr>
          </w:p>
          <w:p w14:paraId="1BF407B2" w14:textId="77777777" w:rsidR="00D46A8E" w:rsidRPr="00D65D28" w:rsidRDefault="00D46A8E" w:rsidP="006D26F5">
            <w:pPr>
              <w:rPr>
                <w:szCs w:val="28"/>
              </w:rPr>
            </w:pPr>
          </w:p>
          <w:p w14:paraId="7BD7E8D0" w14:textId="77777777" w:rsidR="00D46A8E" w:rsidRPr="00D65D28" w:rsidRDefault="00D46A8E" w:rsidP="006D26F5">
            <w:pPr>
              <w:rPr>
                <w:szCs w:val="28"/>
              </w:rPr>
            </w:pPr>
          </w:p>
        </w:tc>
        <w:tc>
          <w:tcPr>
            <w:tcW w:w="4505" w:type="dxa"/>
          </w:tcPr>
          <w:p w14:paraId="65460126" w14:textId="03BC9536" w:rsidR="001169AB" w:rsidRPr="00D65D28" w:rsidRDefault="001169A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 xml:space="preserve">Mi fyddai’n cwestiynu’r plant ar </w:t>
            </w:r>
            <w:r w:rsidRPr="00D65D28">
              <w:rPr>
                <w:rFonts w:cstheme="minorHAnsi"/>
                <w:szCs w:val="28"/>
                <w:lang w:val="cy-GB"/>
              </w:rPr>
              <w:t>ô</w:t>
            </w:r>
            <w:r w:rsidRPr="00D65D28">
              <w:rPr>
                <w:szCs w:val="28"/>
                <w:lang w:val="cy-GB"/>
              </w:rPr>
              <w:t>l y g</w:t>
            </w:r>
            <w:r w:rsidRPr="00D65D28">
              <w:rPr>
                <w:rFonts w:cstheme="minorHAnsi"/>
                <w:szCs w:val="28"/>
                <w:lang w:val="cy-GB"/>
              </w:rPr>
              <w:t>ê</w:t>
            </w:r>
            <w:r w:rsidRPr="00D65D28">
              <w:rPr>
                <w:szCs w:val="28"/>
                <w:lang w:val="cy-GB"/>
              </w:rPr>
              <w:t xml:space="preserve">m bingo i weld os ydy unrhyw un eisiau rhannu beth rhoddon nhw lawr am ei theimladau. </w:t>
            </w:r>
            <w:r w:rsidR="0072177B" w:rsidRPr="00D65D28">
              <w:rPr>
                <w:szCs w:val="28"/>
                <w:lang w:val="cy-GB"/>
              </w:rPr>
              <w:t>Trwy hyn gallai weld os oedden nhw wedi deall sut i osod allan y g</w:t>
            </w:r>
            <w:r w:rsidR="0072177B" w:rsidRPr="00D65D28">
              <w:rPr>
                <w:rFonts w:cstheme="minorHAnsi"/>
                <w:szCs w:val="28"/>
                <w:lang w:val="cy-GB"/>
              </w:rPr>
              <w:t>ê</w:t>
            </w:r>
            <w:r w:rsidR="0072177B" w:rsidRPr="00D65D28">
              <w:rPr>
                <w:szCs w:val="28"/>
                <w:lang w:val="cy-GB"/>
              </w:rPr>
              <w:t>m a pa fath o deimladau sydd ganddyn nhw.</w:t>
            </w:r>
          </w:p>
          <w:p w14:paraId="53468D01" w14:textId="77777777" w:rsidR="0072177B" w:rsidRPr="00D65D28" w:rsidRDefault="0072177B" w:rsidP="001169A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>Asesu ar gyfer dysgu – ar diwedd y wers byddaf yn gofyn i un blentyn i sefyll wrth yml pob un o’r canlynol, dysgu, teimlad, cwestiwn. Wrth gwneud hyn bydd y plant yn adrodd rhywbeth wnaethon nhw ddysgu, rhywbeth maent yn teimlo a unrhyw cwestiynau sydd ganddyn nhw am y wers.</w:t>
            </w:r>
          </w:p>
          <w:p w14:paraId="250B79C3" w14:textId="74B15962" w:rsidR="0072177B" w:rsidRPr="00D65D28" w:rsidRDefault="0072177B" w:rsidP="001169A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D65D28">
              <w:rPr>
                <w:szCs w:val="28"/>
                <w:lang w:val="cy-GB"/>
              </w:rPr>
              <w:t>Byddaf hefyd yn gofyn i’r plant i rhoi ei phennau lawr ar y bwrdd a ddangos bodau am sut maen nhw yn teimlo ar ddiwedd y wers i gymharu a ddechrau’r wers.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530C005D" w:rsidR="00120A30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Er mwyn ennyn diddordeb y plant byddaf yn chwarae g</w:t>
            </w:r>
            <w:r>
              <w:rPr>
                <w:rFonts w:cstheme="minorHAnsi"/>
                <w:szCs w:val="28"/>
                <w:lang w:val="cy-GB"/>
              </w:rPr>
              <w:t>ê</w:t>
            </w:r>
            <w:r>
              <w:rPr>
                <w:szCs w:val="28"/>
                <w:lang w:val="cy-GB"/>
              </w:rPr>
              <w:t xml:space="preserve">m bingo teimladau gyda’n nhw. </w:t>
            </w:r>
          </w:p>
          <w:p w14:paraId="47667DBA" w14:textId="77777777" w:rsidR="0072177B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Rydw i wedi creu daflen o eiriau iddyn nhw defnyddio i ddisgrifio ei theimladau.</w:t>
            </w:r>
          </w:p>
          <w:p w14:paraId="151F2861" w14:textId="1EF53420" w:rsidR="00120A30" w:rsidRPr="0072177B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Byddaf yn sefyll o flaen y dosbarth yn galw y deimladau yma allan am y g</w:t>
            </w:r>
            <w:r>
              <w:rPr>
                <w:rFonts w:cstheme="minorHAnsi"/>
                <w:szCs w:val="28"/>
                <w:lang w:val="cy-GB"/>
              </w:rPr>
              <w:t>ê</w:t>
            </w:r>
            <w:r>
              <w:rPr>
                <w:szCs w:val="28"/>
                <w:lang w:val="cy-GB"/>
              </w:rPr>
              <w:t xml:space="preserve">m. </w:t>
            </w:r>
          </w:p>
          <w:p w14:paraId="3BC8E289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675CC157" w14:textId="7E7029BF" w:rsidR="00120A30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Yn gyntaf byddai’r plant yn ysgrifennu 9 teimlad yn y bocs ar gyfer y g</w:t>
            </w:r>
            <w:r>
              <w:rPr>
                <w:rFonts w:cstheme="minorHAnsi"/>
                <w:szCs w:val="28"/>
                <w:lang w:val="cy-GB"/>
              </w:rPr>
              <w:t>ê</w:t>
            </w:r>
            <w:r>
              <w:rPr>
                <w:szCs w:val="28"/>
                <w:lang w:val="cy-GB"/>
              </w:rPr>
              <w:t xml:space="preserve">m bingo am sut maent yn teimlo hyd yn hyn am yr wythnos neu’r dydd. </w:t>
            </w:r>
          </w:p>
          <w:p w14:paraId="0B02BC89" w14:textId="77777777" w:rsidR="00120A30" w:rsidRPr="009A5702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Mi fydden nhw wedyn yn eistedd i lawr yn ei seddu er mwyn chwarae’r g</w:t>
            </w:r>
            <w:r>
              <w:rPr>
                <w:rFonts w:ascii="Calibri" w:hAnsi="Calibri" w:cs="Calibri"/>
                <w:szCs w:val="28"/>
                <w:lang w:val="cy-GB"/>
              </w:rPr>
              <w:t>êm.</w:t>
            </w:r>
          </w:p>
          <w:p w14:paraId="7F17A4E6" w14:textId="3B915D9E" w:rsidR="009A5702" w:rsidRPr="0072177B" w:rsidRDefault="009A5702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rFonts w:ascii="Calibri" w:hAnsi="Calibri" w:cs="Calibri"/>
                <w:szCs w:val="28"/>
                <w:lang w:val="cy-GB"/>
              </w:rPr>
              <w:t>Os ydy rhai plant eisiau rhannu pa fath o eiriau mi roedden nhw wedi rhoi lawr ar ei gêm gallen nhw gwneud hyn wrth i mi ddewis 3/4 person.</w:t>
            </w:r>
          </w:p>
        </w:tc>
        <w:tc>
          <w:tcPr>
            <w:tcW w:w="2903" w:type="dxa"/>
          </w:tcPr>
          <w:p w14:paraId="2AB0DB5D" w14:textId="77777777" w:rsidR="00120A30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Grid bingo</w:t>
            </w:r>
          </w:p>
          <w:p w14:paraId="491DF6ED" w14:textId="020D4A53" w:rsidR="0072177B" w:rsidRPr="0072177B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Rhestr o deimladau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4C9038C2" w:rsidR="00120A30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Ar </w:t>
            </w:r>
            <w:r>
              <w:rPr>
                <w:rFonts w:cstheme="minorHAnsi"/>
                <w:szCs w:val="28"/>
                <w:lang w:val="cy-GB"/>
              </w:rPr>
              <w:t>ô</w:t>
            </w:r>
            <w:r>
              <w:rPr>
                <w:szCs w:val="28"/>
                <w:lang w:val="cy-GB"/>
              </w:rPr>
              <w:t>l y g</w:t>
            </w:r>
            <w:r>
              <w:rPr>
                <w:rFonts w:cstheme="minorHAnsi"/>
                <w:szCs w:val="28"/>
                <w:lang w:val="cy-GB"/>
              </w:rPr>
              <w:t>ê</w:t>
            </w:r>
            <w:r>
              <w:rPr>
                <w:szCs w:val="28"/>
                <w:lang w:val="cy-GB"/>
              </w:rPr>
              <w:t>m byddaf yn casglu’r plant n</w:t>
            </w:r>
            <w:r>
              <w:rPr>
                <w:rFonts w:cstheme="minorHAnsi"/>
                <w:szCs w:val="28"/>
                <w:lang w:val="cy-GB"/>
              </w:rPr>
              <w:t>ô</w:t>
            </w:r>
            <w:r>
              <w:rPr>
                <w:szCs w:val="28"/>
                <w:lang w:val="cy-GB"/>
              </w:rPr>
              <w:t xml:space="preserve">l ar y carped er mwyn cyflwyno y proffeil un tudalen iddyn nhw. </w:t>
            </w:r>
          </w:p>
          <w:p w14:paraId="53DE45AA" w14:textId="0AD4FF7D" w:rsidR="0072177B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Rydw i wedi creu un am fy hun felly mi fyddwn i yn gyflwyno hyn iddyn nhw fel ei bod nhw yn gallu dod i nabod fi yn well. </w:t>
            </w:r>
          </w:p>
          <w:p w14:paraId="285A02C1" w14:textId="4118DC59" w:rsidR="0072177B" w:rsidRDefault="0072177B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Byddaf wedyn yn cyflwyno pwynt p</w:t>
            </w:r>
            <w:r>
              <w:rPr>
                <w:rFonts w:cstheme="minorHAnsi"/>
                <w:szCs w:val="28"/>
                <w:lang w:val="cy-GB"/>
              </w:rPr>
              <w:t>ŵ</w:t>
            </w:r>
            <w:r>
              <w:rPr>
                <w:szCs w:val="28"/>
                <w:lang w:val="cy-GB"/>
              </w:rPr>
              <w:t>er gyda’r mathau o gwestiynau allan nhw fod yn meddwl amdano pan maent yn llenwi’r proffeil i fewn.</w:t>
            </w:r>
          </w:p>
          <w:p w14:paraId="71CA16C6" w14:textId="63A80B73" w:rsidR="0072177B" w:rsidRPr="0072177B" w:rsidRDefault="009A5702" w:rsidP="0072177B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lastRenderedPageBreak/>
              <w:t>Mi fyddwn i’n gofyn i’r plant i ofyn wrth ei partner trafod am y bocs ‘beth mae pobl yn edmygu amdana i.’</w:t>
            </w:r>
          </w:p>
          <w:p w14:paraId="2DED98E1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0F0EC16A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441EB289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65481C09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68B3FFFE" w14:textId="34EEC05F" w:rsidR="00120A30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lastRenderedPageBreak/>
              <w:t>Bydd y plant yn edrych ar fy mhroffeil i er mwyn cael syniadau am beth i roi yn ei proffeil nhw.</w:t>
            </w:r>
          </w:p>
          <w:p w14:paraId="36538F34" w14:textId="2DC33E41" w:rsidR="009A5702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Mi fyddai’r plant wedyn yn edrych ar y pwynt p</w:t>
            </w:r>
            <w:r>
              <w:rPr>
                <w:rFonts w:cstheme="minorHAnsi"/>
                <w:szCs w:val="28"/>
                <w:lang w:val="cy-GB"/>
              </w:rPr>
              <w:t>ŵ</w:t>
            </w:r>
            <w:r>
              <w:rPr>
                <w:szCs w:val="28"/>
                <w:lang w:val="cy-GB"/>
              </w:rPr>
              <w:t>er er mwyn cael syniadau o beth allan nhw fod yn ystyried wrth ysgrifennu’r proffeil.</w:t>
            </w:r>
          </w:p>
          <w:p w14:paraId="363809F9" w14:textId="7736039E" w:rsidR="009A5702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Bydden nhw yn gweithio gyda partner trafod am y bocs ‘beth mae pobl yn edmygu amdana i.’</w:t>
            </w:r>
          </w:p>
          <w:p w14:paraId="6E35C845" w14:textId="58DA693A" w:rsidR="009A5702" w:rsidRPr="009A5702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9A5702">
              <w:rPr>
                <w:b/>
                <w:szCs w:val="28"/>
                <w:u w:val="single"/>
                <w:lang w:val="cy-GB"/>
              </w:rPr>
              <w:lastRenderedPageBreak/>
              <w:t>Tasg:</w:t>
            </w:r>
            <w:r>
              <w:rPr>
                <w:szCs w:val="28"/>
                <w:lang w:val="cy-GB"/>
              </w:rPr>
              <w:t xml:space="preserve"> creu proffeil un tudalen fel bod Miss Cole yn gallu dod i’ch nadbod chi yn well.</w:t>
            </w:r>
          </w:p>
          <w:p w14:paraId="5C70A563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6885B94E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6D22C637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6A1B26DC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6F32319A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396FF809" w14:textId="77777777" w:rsidR="00120A30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lastRenderedPageBreak/>
              <w:t>Proffeil personol i.</w:t>
            </w:r>
          </w:p>
          <w:p w14:paraId="1FF93F6C" w14:textId="77777777" w:rsidR="009A5702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Pwynt p</w:t>
            </w:r>
            <w:r>
              <w:rPr>
                <w:rFonts w:cstheme="minorHAnsi"/>
                <w:szCs w:val="28"/>
                <w:lang w:val="cy-GB"/>
              </w:rPr>
              <w:t>ŵ</w:t>
            </w:r>
            <w:r>
              <w:rPr>
                <w:szCs w:val="28"/>
                <w:lang w:val="cy-GB"/>
              </w:rPr>
              <w:t>er gyda enghreifftiau o gwestiynau allan nhw ystyried wrth gwneud y proffeil.</w:t>
            </w:r>
          </w:p>
          <w:p w14:paraId="73A5E4AB" w14:textId="2C164730" w:rsidR="009A5702" w:rsidRPr="009A5702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Taflen waith.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0EBDD846" w:rsidR="00120A30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Asesu ar gyfer dysgu – byddaf yn gofyn i un blentyn i sefyll wrth y canlynol, teimlad, cwestiwn, dysgu.</w:t>
            </w:r>
          </w:p>
          <w:p w14:paraId="241EB259" w14:textId="001C10BF" w:rsidR="009A5702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Byddaf yn gwneud hyn er mwyn profi dealltwriaeth y blant o’r tasg a hefyd ystyried sut maen nhw yn teimlo ar </w:t>
            </w:r>
            <w:r>
              <w:rPr>
                <w:rFonts w:cstheme="minorHAnsi"/>
                <w:szCs w:val="28"/>
                <w:lang w:val="cy-GB"/>
              </w:rPr>
              <w:t>ô</w:t>
            </w:r>
            <w:r>
              <w:rPr>
                <w:szCs w:val="28"/>
                <w:lang w:val="cy-GB"/>
              </w:rPr>
              <w:t xml:space="preserve">l y wers. </w:t>
            </w:r>
          </w:p>
          <w:p w14:paraId="4FBB178C" w14:textId="5397A1BE" w:rsidR="009A5702" w:rsidRPr="009A5702" w:rsidRDefault="009A5702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Byddwn i hefyd yn gofyn i’r plant rhoi ei phennau lawr a’i chwestiynu nhw – </w:t>
            </w:r>
            <w:r w:rsidRPr="009A5702">
              <w:rPr>
                <w:i/>
                <w:szCs w:val="28"/>
                <w:lang w:val="cy-GB"/>
              </w:rPr>
              <w:t>‘pwy sy’n teimlo’n wahanol ar diwedd y wers yma? Ydy rhywun yn hapusach? Yn fwy trist?’</w:t>
            </w:r>
          </w:p>
          <w:p w14:paraId="63C20A15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2609A212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483EB441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5A9B493B" w14:textId="39707C48" w:rsidR="00120A30" w:rsidRDefault="00A819AF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Mi fydd 3 o blant yn sefyll wrth ymyl un o’r canlynol – teimlad, dysgu, cwestiwn. Bydden nhw wedyn yn adrodd pan maen nhhw’n sefyll yn fan yna.</w:t>
            </w:r>
          </w:p>
          <w:p w14:paraId="2B5CB6F7" w14:textId="048F0D22" w:rsidR="00A819AF" w:rsidRPr="009A5702" w:rsidRDefault="00A819AF" w:rsidP="009A5702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Bydd y plant yn rhoi ei phennau lawr ar y bwrdd a dangos bodau i mi am sut maent yn teimlo ar </w:t>
            </w:r>
            <w:r>
              <w:rPr>
                <w:rFonts w:cstheme="minorHAnsi"/>
                <w:szCs w:val="28"/>
                <w:lang w:val="cy-GB"/>
              </w:rPr>
              <w:t>ô</w:t>
            </w:r>
            <w:r>
              <w:rPr>
                <w:szCs w:val="28"/>
                <w:lang w:val="cy-GB"/>
              </w:rPr>
              <w:t>l y wers Lles yma.</w:t>
            </w:r>
          </w:p>
          <w:p w14:paraId="12553B39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6ACDA490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6E2F249E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219CA86D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  <w:p w14:paraId="46716F0C" w14:textId="77777777" w:rsidR="00120A30" w:rsidRPr="0072177B" w:rsidRDefault="00120A30" w:rsidP="0072177B">
            <w:pPr>
              <w:rPr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667655B8" w:rsidR="00120A30" w:rsidRPr="00A819AF" w:rsidRDefault="00A819AF" w:rsidP="00A819AF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Cardiau teimlad, cwestiwn, dysgu.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3EE7B6" w14:textId="77777777" w:rsidR="003E3528" w:rsidRDefault="003E3528" w:rsidP="00B24C18">
      <w:r>
        <w:separator/>
      </w:r>
    </w:p>
  </w:endnote>
  <w:endnote w:type="continuationSeparator" w:id="0">
    <w:p w14:paraId="064818FA" w14:textId="77777777" w:rsidR="003E3528" w:rsidRDefault="003E352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C3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29DA5" w14:textId="77777777" w:rsidR="003E3528" w:rsidRDefault="003E3528" w:rsidP="00B24C18">
      <w:r>
        <w:separator/>
      </w:r>
    </w:p>
  </w:footnote>
  <w:footnote w:type="continuationSeparator" w:id="0">
    <w:p w14:paraId="56CD0A64" w14:textId="77777777" w:rsidR="003E3528" w:rsidRDefault="003E352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9253E"/>
    <w:multiLevelType w:val="hybridMultilevel"/>
    <w:tmpl w:val="0D3291A8"/>
    <w:lvl w:ilvl="0" w:tplc="4106ED0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757CB"/>
    <w:multiLevelType w:val="hybridMultilevel"/>
    <w:tmpl w:val="ABF8E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A3726"/>
    <w:multiLevelType w:val="hybridMultilevel"/>
    <w:tmpl w:val="B24800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0456C1"/>
    <w:multiLevelType w:val="hybridMultilevel"/>
    <w:tmpl w:val="FC82D0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B61FA"/>
    <w:multiLevelType w:val="hybridMultilevel"/>
    <w:tmpl w:val="BEAC4638"/>
    <w:lvl w:ilvl="0" w:tplc="080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688222F8"/>
    <w:multiLevelType w:val="hybridMultilevel"/>
    <w:tmpl w:val="7506D7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02267C"/>
    <w:multiLevelType w:val="hybridMultilevel"/>
    <w:tmpl w:val="072A29C2"/>
    <w:lvl w:ilvl="0" w:tplc="4106ED0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70350"/>
    <w:multiLevelType w:val="hybridMultilevel"/>
    <w:tmpl w:val="93D28C8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529ED"/>
    <w:rsid w:val="00063D4A"/>
    <w:rsid w:val="000973E5"/>
    <w:rsid w:val="000B6B62"/>
    <w:rsid w:val="000D5FDA"/>
    <w:rsid w:val="000E5C05"/>
    <w:rsid w:val="001169AB"/>
    <w:rsid w:val="00120A30"/>
    <w:rsid w:val="0012219E"/>
    <w:rsid w:val="00140D3C"/>
    <w:rsid w:val="00167F75"/>
    <w:rsid w:val="001B0F1A"/>
    <w:rsid w:val="001E7FA3"/>
    <w:rsid w:val="0024269D"/>
    <w:rsid w:val="002B2D5B"/>
    <w:rsid w:val="002F72F8"/>
    <w:rsid w:val="0031228F"/>
    <w:rsid w:val="003502C7"/>
    <w:rsid w:val="003770F9"/>
    <w:rsid w:val="003B005D"/>
    <w:rsid w:val="003B29F5"/>
    <w:rsid w:val="003E3528"/>
    <w:rsid w:val="0040291F"/>
    <w:rsid w:val="00430516"/>
    <w:rsid w:val="0043540F"/>
    <w:rsid w:val="00450827"/>
    <w:rsid w:val="00467647"/>
    <w:rsid w:val="004847B6"/>
    <w:rsid w:val="004B73CD"/>
    <w:rsid w:val="004E1B77"/>
    <w:rsid w:val="005404E0"/>
    <w:rsid w:val="005B7769"/>
    <w:rsid w:val="00610C4A"/>
    <w:rsid w:val="00642FD5"/>
    <w:rsid w:val="00645E24"/>
    <w:rsid w:val="0066617E"/>
    <w:rsid w:val="00674057"/>
    <w:rsid w:val="006953EE"/>
    <w:rsid w:val="006B112B"/>
    <w:rsid w:val="006D26F5"/>
    <w:rsid w:val="006E32EF"/>
    <w:rsid w:val="0070137A"/>
    <w:rsid w:val="00702536"/>
    <w:rsid w:val="00713823"/>
    <w:rsid w:val="0072177B"/>
    <w:rsid w:val="007328E5"/>
    <w:rsid w:val="007A536A"/>
    <w:rsid w:val="007B65F8"/>
    <w:rsid w:val="0081450C"/>
    <w:rsid w:val="00816DB9"/>
    <w:rsid w:val="00825827"/>
    <w:rsid w:val="00825DEF"/>
    <w:rsid w:val="00896514"/>
    <w:rsid w:val="008B2B15"/>
    <w:rsid w:val="008E1F31"/>
    <w:rsid w:val="009A03EA"/>
    <w:rsid w:val="009A5702"/>
    <w:rsid w:val="009B74C0"/>
    <w:rsid w:val="009C26DA"/>
    <w:rsid w:val="009D68DF"/>
    <w:rsid w:val="009D7C3C"/>
    <w:rsid w:val="00A16C4B"/>
    <w:rsid w:val="00A46632"/>
    <w:rsid w:val="00A53AE4"/>
    <w:rsid w:val="00A819AF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BF5B41"/>
    <w:rsid w:val="00C8398D"/>
    <w:rsid w:val="00D060A6"/>
    <w:rsid w:val="00D1401A"/>
    <w:rsid w:val="00D46A8E"/>
    <w:rsid w:val="00D65D28"/>
    <w:rsid w:val="00D91956"/>
    <w:rsid w:val="00DB1D3B"/>
    <w:rsid w:val="00E060F7"/>
    <w:rsid w:val="00E304B8"/>
    <w:rsid w:val="00E75960"/>
    <w:rsid w:val="00EB6268"/>
    <w:rsid w:val="00EC0A98"/>
    <w:rsid w:val="00EE0418"/>
    <w:rsid w:val="00EE0AC1"/>
    <w:rsid w:val="00EF0BE1"/>
    <w:rsid w:val="00EF2DF8"/>
    <w:rsid w:val="00F57902"/>
    <w:rsid w:val="00F636FF"/>
    <w:rsid w:val="00F707F4"/>
    <w:rsid w:val="00F8496A"/>
    <w:rsid w:val="00F906B1"/>
    <w:rsid w:val="00FB79B2"/>
    <w:rsid w:val="00FD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6B1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</TotalTime>
  <Pages>5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Lauren Cole</cp:lastModifiedBy>
  <cp:revision>3</cp:revision>
  <dcterms:created xsi:type="dcterms:W3CDTF">2020-05-03T14:23:00Z</dcterms:created>
  <dcterms:modified xsi:type="dcterms:W3CDTF">2020-05-09T11:54:00Z</dcterms:modified>
</cp:coreProperties>
</file>