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7496" w14:textId="77777777" w:rsidR="00F951FD" w:rsidRPr="002200BC" w:rsidRDefault="00F951FD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</w:p>
    <w:p w14:paraId="2C855258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11B4C820" w14:textId="77777777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5F6E1FD5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1EC80EAA" w14:textId="77777777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7BE752E4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7463EB70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384C1635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59FCC618" w14:textId="77777777" w:rsidR="00E33B94" w:rsidRPr="004F190C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F190C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4F190C">
        <w:rPr>
          <w:rFonts w:ascii="Arial" w:hAnsi="Arial" w:cs="Arial"/>
          <w:color w:val="000000" w:themeColor="text1"/>
          <w:sz w:val="28"/>
          <w:szCs w:val="28"/>
        </w:rPr>
        <w:t>:</w:t>
      </w:r>
      <w:r w:rsidR="004010C1" w:rsidRPr="004F190C">
        <w:rPr>
          <w:rFonts w:ascii="Arial" w:hAnsi="Arial" w:cs="Arial"/>
          <w:color w:val="000000" w:themeColor="text1"/>
          <w:sz w:val="28"/>
          <w:szCs w:val="28"/>
        </w:rPr>
        <w:t xml:space="preserve"> Amelia Griffin</w:t>
      </w:r>
    </w:p>
    <w:p w14:paraId="51487490" w14:textId="77777777" w:rsidR="00AB60AA" w:rsidRPr="004F190C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AC9D17" w14:textId="77777777" w:rsidR="00E33B94" w:rsidRPr="004F190C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4F190C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4F190C">
        <w:rPr>
          <w:rFonts w:ascii="Arial" w:hAnsi="Arial" w:cs="Arial"/>
          <w:color w:val="000000" w:themeColor="text1"/>
          <w:sz w:val="28"/>
          <w:szCs w:val="28"/>
        </w:rPr>
        <w:t>N</w:t>
      </w:r>
      <w:r w:rsidRPr="004F190C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4F190C">
        <w:rPr>
          <w:rFonts w:ascii="Arial" w:hAnsi="Arial" w:cs="Arial"/>
          <w:color w:val="000000" w:themeColor="text1"/>
          <w:sz w:val="28"/>
          <w:szCs w:val="28"/>
        </w:rPr>
        <w:t>:</w:t>
      </w:r>
      <w:r w:rsidR="004010C1" w:rsidRPr="004F190C">
        <w:rPr>
          <w:rFonts w:ascii="Arial" w:hAnsi="Arial" w:cs="Arial"/>
          <w:color w:val="000000" w:themeColor="text1"/>
          <w:sz w:val="28"/>
          <w:szCs w:val="28"/>
        </w:rPr>
        <w:t xml:space="preserve"> 2306089</w:t>
      </w:r>
    </w:p>
    <w:p w14:paraId="327B7C88" w14:textId="60FBE752" w:rsidR="003256A8" w:rsidRPr="004F190C" w:rsidRDefault="002200BC" w:rsidP="004F190C">
      <w:pPr>
        <w:pStyle w:val="Heading2"/>
        <w:spacing w:before="0" w:beforeAutospacing="0"/>
        <w:rPr>
          <w:rFonts w:ascii="Arial" w:hAnsi="Arial" w:cs="Arial"/>
          <w:b w:val="0"/>
          <w:bCs w:val="0"/>
          <w:color w:val="1D2125"/>
          <w:sz w:val="28"/>
          <w:szCs w:val="28"/>
        </w:rPr>
      </w:pPr>
      <w:r w:rsidRPr="004F190C">
        <w:rPr>
          <w:rFonts w:ascii="Arial" w:hAnsi="Arial" w:cs="Arial"/>
          <w:b w:val="0"/>
          <w:bCs w:val="0"/>
          <w:sz w:val="28"/>
          <w:szCs w:val="28"/>
        </w:rPr>
        <w:br/>
        <w:t>Module</w:t>
      </w:r>
      <w:r w:rsidR="003256A8" w:rsidRPr="004F190C">
        <w:rPr>
          <w:rFonts w:ascii="Arial" w:hAnsi="Arial" w:cs="Arial"/>
          <w:b w:val="0"/>
          <w:bCs w:val="0"/>
          <w:sz w:val="28"/>
          <w:szCs w:val="28"/>
        </w:rPr>
        <w:t xml:space="preserve"> Name</w:t>
      </w:r>
      <w:r w:rsidR="00731CE5" w:rsidRPr="004F190C">
        <w:rPr>
          <w:rFonts w:ascii="Arial" w:hAnsi="Arial" w:cs="Arial"/>
          <w:b w:val="0"/>
          <w:bCs w:val="0"/>
          <w:sz w:val="28"/>
          <w:szCs w:val="28"/>
        </w:rPr>
        <w:t xml:space="preserve">: </w:t>
      </w:r>
      <w:r w:rsidR="004E0A0B" w:rsidRPr="004F190C">
        <w:rPr>
          <w:rStyle w:val="Strong"/>
          <w:rFonts w:ascii="Arial" w:hAnsi="Arial" w:cs="Arial"/>
          <w:color w:val="1D2125"/>
          <w:sz w:val="28"/>
          <w:szCs w:val="28"/>
        </w:rPr>
        <w:t>Professional Practice for Performance </w:t>
      </w:r>
    </w:p>
    <w:p w14:paraId="4736E828" w14:textId="77777777" w:rsidR="004F190C" w:rsidRDefault="003256A8" w:rsidP="004F190C">
      <w:pPr>
        <w:pStyle w:val="Heading2"/>
        <w:spacing w:before="0" w:beforeAutospacing="0"/>
        <w:rPr>
          <w:rFonts w:ascii="Arial" w:hAnsi="Arial" w:cs="Arial"/>
          <w:b w:val="0"/>
          <w:bCs w:val="0"/>
          <w:color w:val="1D2125"/>
          <w:sz w:val="28"/>
          <w:szCs w:val="28"/>
        </w:rPr>
      </w:pPr>
      <w:r w:rsidRPr="004F190C">
        <w:rPr>
          <w:rFonts w:ascii="Arial" w:hAnsi="Arial" w:cs="Arial"/>
          <w:b w:val="0"/>
          <w:bCs w:val="0"/>
          <w:sz w:val="28"/>
          <w:szCs w:val="28"/>
        </w:rPr>
        <w:t>Module Code:</w:t>
      </w:r>
      <w:r w:rsidR="004E0A0B" w:rsidRPr="004F190C">
        <w:rPr>
          <w:rStyle w:val="Header"/>
          <w:rFonts w:ascii="Arial" w:hAnsi="Arial" w:cs="Arial"/>
          <w:b w:val="0"/>
          <w:bCs w:val="0"/>
          <w:color w:val="1D2125"/>
          <w:sz w:val="28"/>
          <w:szCs w:val="28"/>
        </w:rPr>
        <w:t xml:space="preserve"> </w:t>
      </w:r>
      <w:r w:rsidR="004E0A0B" w:rsidRPr="004F190C">
        <w:rPr>
          <w:rFonts w:ascii="Arial" w:hAnsi="Arial" w:cs="Arial"/>
          <w:b w:val="0"/>
          <w:bCs w:val="0"/>
          <w:color w:val="1D2125"/>
          <w:sz w:val="28"/>
          <w:szCs w:val="28"/>
        </w:rPr>
        <w:t>ADPA6008</w:t>
      </w:r>
    </w:p>
    <w:p w14:paraId="46654C0A" w14:textId="1BE1F9BF" w:rsidR="004F02DE" w:rsidRPr="004F190C" w:rsidRDefault="00731CE5" w:rsidP="004F190C">
      <w:pPr>
        <w:pStyle w:val="Heading2"/>
        <w:spacing w:before="0" w:beforeAutospacing="0"/>
        <w:rPr>
          <w:rFonts w:ascii="Arial" w:hAnsi="Arial" w:cs="Arial"/>
          <w:b w:val="0"/>
          <w:bCs w:val="0"/>
          <w:color w:val="1D2125"/>
          <w:sz w:val="28"/>
          <w:szCs w:val="28"/>
        </w:rPr>
      </w:pPr>
      <w:r w:rsidRPr="004F190C">
        <w:rPr>
          <w:rFonts w:ascii="Arial" w:hAnsi="Arial" w:cs="Arial"/>
          <w:b w:val="0"/>
          <w:bCs w:val="0"/>
          <w:sz w:val="28"/>
          <w:szCs w:val="28"/>
        </w:rPr>
        <w:br/>
        <w:t>Assessment:</w:t>
      </w:r>
      <w:r w:rsidR="004010C1" w:rsidRPr="004F190C">
        <w:rPr>
          <w:rFonts w:ascii="Arial" w:hAnsi="Arial" w:cs="Arial"/>
          <w:b w:val="0"/>
          <w:bCs w:val="0"/>
          <w:sz w:val="28"/>
          <w:szCs w:val="28"/>
        </w:rPr>
        <w:t xml:space="preserve"> </w:t>
      </w:r>
      <w:r w:rsidR="004F190C" w:rsidRPr="004F190C">
        <w:rPr>
          <w:rFonts w:ascii="Arial" w:hAnsi="Arial" w:cs="Arial"/>
          <w:b w:val="0"/>
          <w:bCs w:val="0"/>
          <w:sz w:val="28"/>
          <w:szCs w:val="28"/>
        </w:rPr>
        <w:t>Dance</w:t>
      </w:r>
      <w:r w:rsidR="00FD31AF" w:rsidRPr="004F190C">
        <w:rPr>
          <w:rFonts w:ascii="Arial" w:hAnsi="Arial" w:cs="Arial"/>
          <w:b w:val="0"/>
          <w:bCs w:val="0"/>
          <w:sz w:val="28"/>
          <w:szCs w:val="28"/>
        </w:rPr>
        <w:t xml:space="preserve"> for film </w:t>
      </w:r>
      <w:proofErr w:type="gramStart"/>
      <w:r w:rsidR="00FD31AF" w:rsidRPr="004F190C">
        <w:rPr>
          <w:rFonts w:ascii="Arial" w:hAnsi="Arial" w:cs="Arial"/>
          <w:b w:val="0"/>
          <w:bCs w:val="0"/>
          <w:sz w:val="28"/>
          <w:szCs w:val="28"/>
        </w:rPr>
        <w:t>20 minute</w:t>
      </w:r>
      <w:proofErr w:type="gramEnd"/>
      <w:r w:rsidR="00FD31AF" w:rsidRPr="004F190C">
        <w:rPr>
          <w:rFonts w:ascii="Arial" w:hAnsi="Arial" w:cs="Arial"/>
          <w:b w:val="0"/>
          <w:bCs w:val="0"/>
          <w:sz w:val="28"/>
          <w:szCs w:val="28"/>
        </w:rPr>
        <w:t xml:space="preserve"> BTS</w:t>
      </w:r>
    </w:p>
    <w:p w14:paraId="156B1F04" w14:textId="77777777" w:rsidR="00D9115D" w:rsidRPr="004F190C" w:rsidRDefault="00D9115D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3538C36" w14:textId="77777777" w:rsidR="00D9115D" w:rsidRPr="004F190C" w:rsidRDefault="00D9115D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421D9212" w14:textId="77777777" w:rsidR="00D9115D" w:rsidRPr="004F190C" w:rsidRDefault="00D9115D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AB5F6F8" w14:textId="187F13EF" w:rsidR="00D9115D" w:rsidRPr="004F190C" w:rsidRDefault="004F190C" w:rsidP="00AB60AA">
      <w:pPr>
        <w:rPr>
          <w:rFonts w:ascii="Arial" w:hAnsi="Arial" w:cs="Arial"/>
          <w:sz w:val="28"/>
          <w:szCs w:val="28"/>
          <w:lang w:eastAsia="en-GB"/>
        </w:rPr>
      </w:pPr>
      <w:proofErr w:type="spellStart"/>
      <w:r w:rsidRPr="004F190C">
        <w:rPr>
          <w:rFonts w:ascii="Arial" w:hAnsi="Arial" w:cs="Arial"/>
          <w:sz w:val="28"/>
          <w:szCs w:val="28"/>
          <w:lang w:eastAsia="en-GB"/>
        </w:rPr>
        <w:t>Youtube</w:t>
      </w:r>
      <w:proofErr w:type="spellEnd"/>
      <w:r w:rsidRPr="004F190C">
        <w:rPr>
          <w:rFonts w:ascii="Arial" w:hAnsi="Arial" w:cs="Arial"/>
          <w:sz w:val="28"/>
          <w:szCs w:val="28"/>
          <w:lang w:eastAsia="en-GB"/>
        </w:rPr>
        <w:t xml:space="preserve"> Link:</w:t>
      </w:r>
    </w:p>
    <w:p w14:paraId="37230548" w14:textId="78B0E305" w:rsidR="004010C1" w:rsidRDefault="00D9115D" w:rsidP="004010C1">
      <w:pPr>
        <w:rPr>
          <w:rFonts w:ascii="Arial" w:hAnsi="Arial" w:cs="Arial"/>
          <w:sz w:val="28"/>
          <w:szCs w:val="28"/>
          <w:lang w:eastAsia="en-GB"/>
        </w:rPr>
      </w:pPr>
      <w:hyperlink r:id="rId8" w:history="1">
        <w:r w:rsidRPr="00F50DD9">
          <w:rPr>
            <w:rStyle w:val="Hyperlink"/>
            <w:rFonts w:ascii="Arial" w:hAnsi="Arial" w:cs="Arial"/>
            <w:sz w:val="28"/>
            <w:szCs w:val="28"/>
            <w:lang w:eastAsia="en-GB"/>
          </w:rPr>
          <w:t>https://youtu.be/-CyzTm-yzPE</w:t>
        </w:r>
        <w:r w:rsidRPr="00F50DD9">
          <w:rPr>
            <w:rStyle w:val="Hyperlink"/>
            <w:rFonts w:ascii="Arial" w:hAnsi="Arial" w:cs="Arial"/>
            <w:sz w:val="28"/>
            <w:szCs w:val="28"/>
            <w:lang w:eastAsia="en-GB"/>
          </w:rPr>
          <w:t>?</w:t>
        </w:r>
        <w:r w:rsidRPr="00F50DD9">
          <w:rPr>
            <w:rStyle w:val="Hyperlink"/>
            <w:rFonts w:ascii="Arial" w:hAnsi="Arial" w:cs="Arial"/>
            <w:sz w:val="28"/>
            <w:szCs w:val="28"/>
            <w:lang w:eastAsia="en-GB"/>
          </w:rPr>
          <w:t>si=W2wWyApNFsXV6L-q</w:t>
        </w:r>
      </w:hyperlink>
      <w:r>
        <w:rPr>
          <w:rFonts w:ascii="Arial" w:hAnsi="Arial" w:cs="Arial"/>
          <w:sz w:val="28"/>
          <w:szCs w:val="28"/>
          <w:lang w:eastAsia="en-GB"/>
        </w:rPr>
        <w:t xml:space="preserve"> </w:t>
      </w:r>
    </w:p>
    <w:p w14:paraId="558E7957" w14:textId="38F49716" w:rsidR="004010C1" w:rsidRPr="00990F1E" w:rsidRDefault="00731CE5" w:rsidP="004010C1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71FA4AFC" w14:textId="566A6F99" w:rsidR="008D129F" w:rsidRPr="008D129F" w:rsidRDefault="008D129F" w:rsidP="008D129F">
      <w:pPr>
        <w:rPr>
          <w:lang w:eastAsia="en-GB"/>
        </w:rPr>
      </w:pPr>
    </w:p>
    <w:sectPr w:rsidR="008D129F" w:rsidRPr="008D129F" w:rsidSect="008B647F">
      <w:headerReference w:type="default" r:id="rId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5E835" w14:textId="77777777" w:rsidR="005312B9" w:rsidRDefault="005312B9" w:rsidP="002200BC">
      <w:r>
        <w:separator/>
      </w:r>
    </w:p>
  </w:endnote>
  <w:endnote w:type="continuationSeparator" w:id="0">
    <w:p w14:paraId="0CFEC273" w14:textId="77777777" w:rsidR="005312B9" w:rsidRDefault="005312B9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C10C8" w14:textId="77777777" w:rsidR="005312B9" w:rsidRDefault="005312B9" w:rsidP="002200BC">
      <w:r>
        <w:separator/>
      </w:r>
    </w:p>
  </w:footnote>
  <w:footnote w:type="continuationSeparator" w:id="0">
    <w:p w14:paraId="78D8C46A" w14:textId="77777777" w:rsidR="005312B9" w:rsidRDefault="005312B9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65C4" w14:textId="77777777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0BD"/>
    <w:rsid w:val="0003633A"/>
    <w:rsid w:val="00085702"/>
    <w:rsid w:val="000B2A50"/>
    <w:rsid w:val="000C3EA0"/>
    <w:rsid w:val="00166ED8"/>
    <w:rsid w:val="00200066"/>
    <w:rsid w:val="002200BC"/>
    <w:rsid w:val="002265ED"/>
    <w:rsid w:val="0027044D"/>
    <w:rsid w:val="003256A8"/>
    <w:rsid w:val="0033493A"/>
    <w:rsid w:val="003370F9"/>
    <w:rsid w:val="0036082A"/>
    <w:rsid w:val="004010C1"/>
    <w:rsid w:val="00487140"/>
    <w:rsid w:val="004E0A0B"/>
    <w:rsid w:val="004F02DE"/>
    <w:rsid w:val="004F190C"/>
    <w:rsid w:val="005312B9"/>
    <w:rsid w:val="00537A7F"/>
    <w:rsid w:val="005E423E"/>
    <w:rsid w:val="00663E54"/>
    <w:rsid w:val="00681000"/>
    <w:rsid w:val="006E5591"/>
    <w:rsid w:val="00721805"/>
    <w:rsid w:val="00731CE5"/>
    <w:rsid w:val="007A2568"/>
    <w:rsid w:val="007E288A"/>
    <w:rsid w:val="007F6FEC"/>
    <w:rsid w:val="0080385B"/>
    <w:rsid w:val="00883BF0"/>
    <w:rsid w:val="008B647F"/>
    <w:rsid w:val="008D129F"/>
    <w:rsid w:val="00900881"/>
    <w:rsid w:val="00926DD5"/>
    <w:rsid w:val="00990F1E"/>
    <w:rsid w:val="009F5AE0"/>
    <w:rsid w:val="00A40F67"/>
    <w:rsid w:val="00A42775"/>
    <w:rsid w:val="00AA1F2B"/>
    <w:rsid w:val="00AB60AA"/>
    <w:rsid w:val="00AC1261"/>
    <w:rsid w:val="00B914AB"/>
    <w:rsid w:val="00BF7431"/>
    <w:rsid w:val="00C06AE1"/>
    <w:rsid w:val="00C63266"/>
    <w:rsid w:val="00C86BF8"/>
    <w:rsid w:val="00CD7C23"/>
    <w:rsid w:val="00D220BF"/>
    <w:rsid w:val="00D37814"/>
    <w:rsid w:val="00D9115D"/>
    <w:rsid w:val="00DD46B0"/>
    <w:rsid w:val="00E04685"/>
    <w:rsid w:val="00E33B94"/>
    <w:rsid w:val="00F17880"/>
    <w:rsid w:val="00F32732"/>
    <w:rsid w:val="00F83517"/>
    <w:rsid w:val="00F91202"/>
    <w:rsid w:val="00F951FD"/>
    <w:rsid w:val="00FB2764"/>
    <w:rsid w:val="00FB70BD"/>
    <w:rsid w:val="00FD31AF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2B46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0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4E0A0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010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010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0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10C1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E0A0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E0A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-CyzTm-yzPE?si=W2wWyApNFsXV6L-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Document1.dotx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griffin</dc:creator>
  <cp:keywords/>
  <dc:description/>
  <cp:lastModifiedBy>Amelia Griffin (2306098)</cp:lastModifiedBy>
  <cp:revision>2</cp:revision>
  <dcterms:created xsi:type="dcterms:W3CDTF">2026-03-24T22:10:00Z</dcterms:created>
  <dcterms:modified xsi:type="dcterms:W3CDTF">2026-03-24T22:10:00Z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139f4040ea5307ded1542a2f00e743a5e6e4209cd3c2cb5e18f552d3cf580369</vt:lpwstr>
  </property>
</Properties>
</file>