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CC1" w:rsidRDefault="00E20CC1"/>
    <w:p w:rsidR="00E20CC1" w:rsidRDefault="00E20CC1"/>
    <w:p w:rsidR="00E20CC1" w:rsidRDefault="00E20CC1"/>
    <w:p w:rsidR="00E20CC1" w:rsidRDefault="00E20CC1"/>
    <w:p w:rsidR="00E20CC1" w:rsidRDefault="00E20CC1"/>
    <w:p w:rsidR="00E20CC1" w:rsidRDefault="00E20CC1"/>
    <w:p w:rsidR="003F1D3D" w:rsidRDefault="00E20CC1" w:rsidP="007B11F2">
      <w:pPr>
        <w:rPr>
          <w:sz w:val="96"/>
          <w:szCs w:val="96"/>
        </w:rPr>
      </w:pPr>
      <w:r w:rsidRPr="00E20CC1">
        <w:rPr>
          <w:sz w:val="96"/>
          <w:szCs w:val="96"/>
        </w:rPr>
        <w:t xml:space="preserve">Getting Started with </w:t>
      </w:r>
      <w:proofErr w:type="spellStart"/>
      <w:r w:rsidRPr="00E20CC1">
        <w:rPr>
          <w:sz w:val="96"/>
          <w:szCs w:val="96"/>
        </w:rPr>
        <w:t>Motec</w:t>
      </w:r>
      <w:proofErr w:type="spellEnd"/>
      <w:r w:rsidRPr="00E20CC1">
        <w:rPr>
          <w:sz w:val="96"/>
          <w:szCs w:val="96"/>
        </w:rPr>
        <w:t xml:space="preserve"> </w:t>
      </w:r>
      <w:r>
        <w:rPr>
          <w:sz w:val="96"/>
          <w:szCs w:val="96"/>
        </w:rPr>
        <w:t xml:space="preserve">I2 Pro for the </w:t>
      </w:r>
      <w:r w:rsidR="007B11F2">
        <w:rPr>
          <w:sz w:val="96"/>
          <w:szCs w:val="96"/>
        </w:rPr>
        <w:t>Load Distribution Exercise</w:t>
      </w:r>
    </w:p>
    <w:p w:rsidR="003F1D3D" w:rsidRDefault="003F1D3D">
      <w:pPr>
        <w:rPr>
          <w:sz w:val="96"/>
          <w:szCs w:val="96"/>
        </w:rPr>
      </w:pPr>
    </w:p>
    <w:p w:rsidR="00E20CC1" w:rsidRPr="003F1D3D" w:rsidRDefault="00E20CC1">
      <w:pPr>
        <w:rPr>
          <w:sz w:val="28"/>
          <w:szCs w:val="28"/>
        </w:rPr>
      </w:pPr>
      <w:r w:rsidRPr="003F1D3D">
        <w:rPr>
          <w:sz w:val="28"/>
          <w:szCs w:val="28"/>
        </w:rPr>
        <w:br w:type="page"/>
      </w:r>
    </w:p>
    <w:p w:rsidR="006D099B" w:rsidRDefault="006D099B"/>
    <w:p w:rsidR="00E15932" w:rsidRDefault="00BF2AB2">
      <w:r>
        <w:t xml:space="preserve">Open </w:t>
      </w:r>
      <w:proofErr w:type="spellStart"/>
      <w:r>
        <w:t>Motec</w:t>
      </w:r>
      <w:proofErr w:type="spellEnd"/>
      <w:r>
        <w:t xml:space="preserve"> I2Pro</w:t>
      </w:r>
    </w:p>
    <w:p w:rsidR="00E15932" w:rsidRDefault="00E15932"/>
    <w:p w:rsidR="00E15932" w:rsidRDefault="00E15932"/>
    <w:p w:rsidR="00E15932" w:rsidRDefault="00E15932" w:rsidP="007D7D0C">
      <w:pPr>
        <w:jc w:val="center"/>
      </w:pPr>
      <w:r>
        <w:rPr>
          <w:noProof/>
        </w:rPr>
        <w:drawing>
          <wp:inline distT="0" distB="0" distL="0" distR="0" wp14:anchorId="598AB0D7" wp14:editId="1D24E7B5">
            <wp:extent cx="2853369" cy="2681824"/>
            <wp:effectExtent l="0" t="0" r="4445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81008" cy="270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15932">
        <w:t xml:space="preserve"> </w:t>
      </w:r>
    </w:p>
    <w:p w:rsidR="00BF2AB2" w:rsidRDefault="00BF2AB2" w:rsidP="007D7D0C">
      <w:pPr>
        <w:jc w:val="center"/>
      </w:pPr>
    </w:p>
    <w:p w:rsidR="00E15932" w:rsidRDefault="00BF2AB2" w:rsidP="00BF2AB2">
      <w:r>
        <w:t xml:space="preserve"> Create a new workspace </w:t>
      </w:r>
    </w:p>
    <w:p w:rsidR="00E15932" w:rsidRDefault="00E15932" w:rsidP="00E15932"/>
    <w:p w:rsidR="00E15932" w:rsidRDefault="00E15932" w:rsidP="00E15932">
      <w:pPr>
        <w:jc w:val="center"/>
      </w:pPr>
      <w:r>
        <w:rPr>
          <w:noProof/>
        </w:rPr>
        <w:drawing>
          <wp:inline distT="0" distB="0" distL="0" distR="0" wp14:anchorId="244FC2F1" wp14:editId="7675D4AC">
            <wp:extent cx="2831335" cy="2661115"/>
            <wp:effectExtent l="0" t="0" r="762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56293" cy="2684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932" w:rsidRDefault="00E15932" w:rsidP="00E15932"/>
    <w:p w:rsidR="00E15932" w:rsidRDefault="00E15932" w:rsidP="00E15932">
      <w:r>
        <w:t xml:space="preserve">Call it Silverstone </w:t>
      </w:r>
      <w:proofErr w:type="spellStart"/>
      <w:r>
        <w:t>Quali</w:t>
      </w:r>
      <w:proofErr w:type="spellEnd"/>
    </w:p>
    <w:p w:rsidR="00E15932" w:rsidRDefault="00E15932" w:rsidP="007D7D0C">
      <w:pPr>
        <w:jc w:val="center"/>
      </w:pPr>
    </w:p>
    <w:p w:rsidR="00E15932" w:rsidRDefault="00E15932" w:rsidP="00BF2AB2">
      <w:pPr>
        <w:jc w:val="center"/>
      </w:pPr>
      <w:r>
        <w:rPr>
          <w:noProof/>
        </w:rPr>
        <w:lastRenderedPageBreak/>
        <w:drawing>
          <wp:inline distT="0" distB="0" distL="0" distR="0" wp14:anchorId="3E2FD8C4" wp14:editId="125860AD">
            <wp:extent cx="3035887" cy="2853369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13837" cy="2926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2AB2" w:rsidRDefault="00BF2AB2" w:rsidP="00BF2AB2">
      <w:r>
        <w:t>Finish</w:t>
      </w:r>
    </w:p>
    <w:p w:rsidR="00E15932" w:rsidRDefault="00E15932" w:rsidP="007D7D0C">
      <w:pPr>
        <w:jc w:val="center"/>
      </w:pPr>
    </w:p>
    <w:p w:rsidR="00E15932" w:rsidRDefault="00E15932" w:rsidP="007D7D0C">
      <w:pPr>
        <w:jc w:val="center"/>
      </w:pPr>
      <w:r>
        <w:rPr>
          <w:noProof/>
        </w:rPr>
        <w:drawing>
          <wp:inline distT="0" distB="0" distL="0" distR="0" wp14:anchorId="1E461E78" wp14:editId="4496AD35">
            <wp:extent cx="3377948" cy="1900096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03738" cy="1914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2AB2" w:rsidRDefault="00BF2AB2" w:rsidP="00BF2AB2">
      <w:r>
        <w:t>Add time distance graph</w:t>
      </w:r>
    </w:p>
    <w:p w:rsidR="00E15932" w:rsidRDefault="00B130E1" w:rsidP="007D7D0C">
      <w:pPr>
        <w:jc w:val="center"/>
      </w:pPr>
      <w:r>
        <w:t xml:space="preserve"> </w:t>
      </w:r>
    </w:p>
    <w:p w:rsidR="00BF2AB2" w:rsidRDefault="00BF2AB2" w:rsidP="007D7D0C">
      <w:pPr>
        <w:jc w:val="center"/>
      </w:pPr>
    </w:p>
    <w:p w:rsidR="00E15932" w:rsidRDefault="0082241D" w:rsidP="00BF2AB2">
      <w:pPr>
        <w:jc w:val="center"/>
      </w:pPr>
      <w:r>
        <w:rPr>
          <w:noProof/>
        </w:rPr>
        <w:drawing>
          <wp:inline distT="0" distB="0" distL="0" distR="0" wp14:anchorId="65D2EDD7" wp14:editId="60DDBAA8">
            <wp:extent cx="3486225" cy="1961003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34059" cy="198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2AB2" w:rsidRDefault="00BF2AB2" w:rsidP="00BF2AB2">
      <w:pPr>
        <w:jc w:val="center"/>
      </w:pPr>
      <w:r>
        <w:t>Select channels</w:t>
      </w:r>
    </w:p>
    <w:p w:rsidR="00B130E1" w:rsidRDefault="00B130E1" w:rsidP="007D7D0C">
      <w:pPr>
        <w:jc w:val="center"/>
      </w:pPr>
      <w:r>
        <w:rPr>
          <w:noProof/>
        </w:rPr>
        <w:lastRenderedPageBreak/>
        <w:drawing>
          <wp:inline distT="0" distB="0" distL="0" distR="0" wp14:anchorId="7A17E3F6" wp14:editId="07C0DFE4">
            <wp:extent cx="5089793" cy="286301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177579" cy="2912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30E1" w:rsidRDefault="00B130E1" w:rsidP="007D7D0C">
      <w:pPr>
        <w:jc w:val="center"/>
      </w:pPr>
    </w:p>
    <w:p w:rsidR="002A69A3" w:rsidRDefault="00BF2AB2" w:rsidP="002A69A3">
      <w:r>
        <w:t xml:space="preserve">Show track </w:t>
      </w:r>
    </w:p>
    <w:p w:rsidR="002A69A3" w:rsidRDefault="002A69A3" w:rsidP="007D7D0C">
      <w:pPr>
        <w:jc w:val="center"/>
      </w:pPr>
    </w:p>
    <w:p w:rsidR="002A69A3" w:rsidRDefault="002A69A3" w:rsidP="002A69A3">
      <w:r>
        <w:t xml:space="preserve">Find a steady state corner by looking at Lat </w:t>
      </w:r>
      <w:proofErr w:type="spellStart"/>
      <w:r>
        <w:t>acc</w:t>
      </w:r>
      <w:proofErr w:type="spellEnd"/>
      <w:r>
        <w:t>, speed and yaw rate graphs</w:t>
      </w:r>
    </w:p>
    <w:p w:rsidR="002A69A3" w:rsidRDefault="002A69A3" w:rsidP="002A69A3">
      <w:r>
        <w:t xml:space="preserve">Turn 6 lap </w:t>
      </w:r>
      <w:proofErr w:type="gramStart"/>
      <w:r>
        <w:t>1  looks</w:t>
      </w:r>
      <w:proofErr w:type="gramEnd"/>
      <w:r>
        <w:t xml:space="preserve"> good. (F8 Select </w:t>
      </w:r>
      <w:proofErr w:type="gramStart"/>
      <w:r>
        <w:t>Lap )</w:t>
      </w:r>
      <w:proofErr w:type="gramEnd"/>
      <w:r>
        <w:t xml:space="preserve">   With fairly constant speed, yaw velocity and steering </w:t>
      </w:r>
    </w:p>
    <w:p w:rsidR="002A69A3" w:rsidRDefault="002A69A3" w:rsidP="002A69A3">
      <w:r>
        <w:t xml:space="preserve">Centre graph on </w:t>
      </w:r>
      <w:proofErr w:type="spellStart"/>
      <w:r>
        <w:t>centre</w:t>
      </w:r>
      <w:proofErr w:type="spellEnd"/>
      <w:r>
        <w:t xml:space="preserve"> of steady state cornering</w:t>
      </w:r>
      <w:proofErr w:type="gramStart"/>
      <w:r>
        <w:t xml:space="preserve">   (</w:t>
      </w:r>
      <w:proofErr w:type="gramEnd"/>
      <w:r>
        <w:t xml:space="preserve"> Put cursor at </w:t>
      </w:r>
      <w:proofErr w:type="spellStart"/>
      <w:r>
        <w:t>centre</w:t>
      </w:r>
      <w:proofErr w:type="spellEnd"/>
      <w:r>
        <w:t xml:space="preserve"> of section and then use the H key to </w:t>
      </w:r>
      <w:proofErr w:type="spellStart"/>
      <w:r>
        <w:t>centre</w:t>
      </w:r>
      <w:proofErr w:type="spellEnd"/>
      <w:r>
        <w:t xml:space="preserve"> graph) </w:t>
      </w:r>
    </w:p>
    <w:p w:rsidR="002A69A3" w:rsidRDefault="002A69A3" w:rsidP="007D7D0C">
      <w:pPr>
        <w:jc w:val="center"/>
      </w:pPr>
    </w:p>
    <w:p w:rsidR="002A69A3" w:rsidRDefault="002A69A3" w:rsidP="007D7D0C">
      <w:pPr>
        <w:jc w:val="center"/>
      </w:pPr>
    </w:p>
    <w:p w:rsidR="002A69A3" w:rsidRDefault="002A69A3" w:rsidP="007D7D0C">
      <w:pPr>
        <w:jc w:val="center"/>
      </w:pPr>
    </w:p>
    <w:p w:rsidR="00B130E1" w:rsidRDefault="00B130E1" w:rsidP="007D7D0C">
      <w:pPr>
        <w:jc w:val="center"/>
      </w:pPr>
      <w:r>
        <w:rPr>
          <w:noProof/>
        </w:rPr>
        <w:drawing>
          <wp:inline distT="0" distB="0" distL="0" distR="0" wp14:anchorId="7B693A6C" wp14:editId="4C7ABDA3">
            <wp:extent cx="5170582" cy="2908453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48655" cy="2952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2AB2" w:rsidRDefault="00BF2AB2" w:rsidP="007D7D0C">
      <w:pPr>
        <w:jc w:val="center"/>
      </w:pPr>
    </w:p>
    <w:p w:rsidR="00BF2AB2" w:rsidRDefault="00BF2AB2" w:rsidP="007D7D0C">
      <w:pPr>
        <w:jc w:val="center"/>
      </w:pPr>
    </w:p>
    <w:p w:rsidR="00E15932" w:rsidRDefault="00E15932" w:rsidP="007D7D0C">
      <w:pPr>
        <w:jc w:val="center"/>
      </w:pPr>
    </w:p>
    <w:p w:rsidR="00DE26E4" w:rsidRDefault="00DE26E4" w:rsidP="007D7D0C">
      <w:pPr>
        <w:jc w:val="center"/>
      </w:pPr>
      <w:r>
        <w:rPr>
          <w:noProof/>
        </w:rPr>
        <w:lastRenderedPageBreak/>
        <w:drawing>
          <wp:inline distT="0" distB="0" distL="0" distR="0" wp14:anchorId="51AB53C4" wp14:editId="3F0D16CC">
            <wp:extent cx="4505899" cy="2533126"/>
            <wp:effectExtent l="0" t="0" r="952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40415" cy="255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09A" w:rsidRDefault="00CC609A"/>
    <w:p w:rsidR="00CC609A" w:rsidRDefault="00CC609A">
      <w:r>
        <w:t xml:space="preserve">Right Click </w:t>
      </w:r>
    </w:p>
    <w:p w:rsidR="00CC609A" w:rsidRDefault="00CC609A">
      <w:r>
        <w:tab/>
        <w:t>Display Measurement to show cha</w:t>
      </w:r>
      <w:r w:rsidR="003F1D3D">
        <w:t xml:space="preserve">nnel values </w:t>
      </w:r>
    </w:p>
    <w:p w:rsidR="00CC609A" w:rsidRDefault="00CC609A"/>
    <w:p w:rsidR="00CC609A" w:rsidRDefault="00CC609A" w:rsidP="00CC609A">
      <w:proofErr w:type="gramStart"/>
      <w:r>
        <w:t>Having  found</w:t>
      </w:r>
      <w:proofErr w:type="gramEnd"/>
      <w:r>
        <w:t xml:space="preserve"> this section of track  create new worksheet with Lat </w:t>
      </w:r>
      <w:proofErr w:type="spellStart"/>
      <w:r>
        <w:t>Acc</w:t>
      </w:r>
      <w:proofErr w:type="spellEnd"/>
      <w:r>
        <w:t xml:space="preserve"> and</w:t>
      </w:r>
      <w:r w:rsidR="00933BCA">
        <w:t xml:space="preserve"> the four </w:t>
      </w:r>
      <w:r>
        <w:t xml:space="preserve"> Suspension Loads on</w:t>
      </w:r>
      <w:r w:rsidR="00933BCA">
        <w:t>.</w:t>
      </w:r>
    </w:p>
    <w:p w:rsidR="00CC609A" w:rsidRDefault="00CC609A" w:rsidP="00CC609A"/>
    <w:p w:rsidR="00CC609A" w:rsidRDefault="00933BCA" w:rsidP="00CC609A">
      <w:r>
        <w:t xml:space="preserve">Find mean values from right click </w:t>
      </w:r>
    </w:p>
    <w:p w:rsidR="00933BCA" w:rsidRDefault="00933BCA" w:rsidP="00CC609A">
      <w:r>
        <w:tab/>
      </w:r>
      <w:r>
        <w:tab/>
      </w:r>
      <w:r>
        <w:tab/>
      </w:r>
      <w:r>
        <w:tab/>
        <w:t>Display</w:t>
      </w:r>
    </w:p>
    <w:p w:rsidR="00933BCA" w:rsidRDefault="00933BCA" w:rsidP="00CC609A">
      <w:r>
        <w:tab/>
      </w:r>
      <w:r>
        <w:tab/>
      </w:r>
      <w:r>
        <w:tab/>
      </w:r>
      <w:r>
        <w:tab/>
      </w:r>
      <w:r>
        <w:tab/>
        <w:t xml:space="preserve">Show measurements </w:t>
      </w:r>
    </w:p>
    <w:p w:rsidR="00E20CC1" w:rsidRDefault="00E20CC1" w:rsidP="00CC609A">
      <w:r>
        <w:t xml:space="preserve">Max, Min and Mean values for the data on view are shown on the right for each channel. </w:t>
      </w:r>
    </w:p>
    <w:p w:rsidR="00933BCA" w:rsidRDefault="00933BCA" w:rsidP="00CC609A"/>
    <w:p w:rsidR="00933BCA" w:rsidRDefault="00933BCA" w:rsidP="00CC609A">
      <w:r>
        <w:t xml:space="preserve">Instantaneous values appear on the </w:t>
      </w:r>
      <w:proofErr w:type="gramStart"/>
      <w:r>
        <w:t>left  next</w:t>
      </w:r>
      <w:proofErr w:type="gramEnd"/>
      <w:r>
        <w:t xml:space="preserve"> to the channel label </w:t>
      </w:r>
    </w:p>
    <w:p w:rsidR="002A69A3" w:rsidRDefault="002A69A3" w:rsidP="00CC609A"/>
    <w:p w:rsidR="002A69A3" w:rsidRDefault="002A69A3" w:rsidP="00CC609A"/>
    <w:p w:rsidR="00933BCA" w:rsidRDefault="00933BCA" w:rsidP="00933BCA">
      <w:pPr>
        <w:jc w:val="center"/>
      </w:pPr>
      <w:r>
        <w:rPr>
          <w:noProof/>
        </w:rPr>
        <w:drawing>
          <wp:inline distT="0" distB="0" distL="0" distR="0" wp14:anchorId="2FC0913F" wp14:editId="1C469A12">
            <wp:extent cx="3805881" cy="2140808"/>
            <wp:effectExtent l="0" t="0" r="444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34176" cy="2156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BCA" w:rsidRDefault="00933BCA" w:rsidP="00CC609A"/>
    <w:p w:rsidR="00933BCA" w:rsidRDefault="00E20CC1" w:rsidP="00CC609A">
      <w:r>
        <w:t xml:space="preserve">This is an </w:t>
      </w:r>
      <w:proofErr w:type="gramStart"/>
      <w:r>
        <w:t>interim  stage</w:t>
      </w:r>
      <w:proofErr w:type="gramEnd"/>
      <w:r>
        <w:t xml:space="preserve"> to show where the values you are using have come from </w:t>
      </w:r>
    </w:p>
    <w:p w:rsidR="00E20CC1" w:rsidRDefault="00E20CC1" w:rsidP="00933BCA">
      <w:r>
        <w:t xml:space="preserve">Now </w:t>
      </w:r>
      <w:r w:rsidR="00CC609A">
        <w:t xml:space="preserve">Create </w:t>
      </w:r>
      <w:proofErr w:type="spellStart"/>
      <w:r w:rsidR="00CC609A">
        <w:t>M</w:t>
      </w:r>
      <w:r w:rsidR="00933BCA">
        <w:t>aths</w:t>
      </w:r>
      <w:proofErr w:type="spellEnd"/>
      <w:r w:rsidR="00933BCA">
        <w:t xml:space="preserve"> channels for Front </w:t>
      </w:r>
      <w:proofErr w:type="gramStart"/>
      <w:r w:rsidR="00933BCA">
        <w:t>Load  Split</w:t>
      </w:r>
      <w:proofErr w:type="gramEnd"/>
      <w:r w:rsidR="00933BCA">
        <w:t>, R</w:t>
      </w:r>
      <w:r w:rsidR="00CC609A">
        <w:t xml:space="preserve">ear </w:t>
      </w:r>
      <w:r w:rsidR="00933BCA">
        <w:t xml:space="preserve">Load </w:t>
      </w:r>
      <w:r w:rsidR="00CC609A">
        <w:t xml:space="preserve">Split and Front Rear Loads Split Difference </w:t>
      </w:r>
    </w:p>
    <w:p w:rsidR="00CC609A" w:rsidRDefault="00CC609A" w:rsidP="00933BCA">
      <w:proofErr w:type="gramStart"/>
      <w:r>
        <w:t>( FRLSD</w:t>
      </w:r>
      <w:proofErr w:type="gramEnd"/>
      <w:r>
        <w:t>)</w:t>
      </w:r>
    </w:p>
    <w:p w:rsidR="00CC609A" w:rsidRDefault="00CC609A" w:rsidP="00CC609A"/>
    <w:p w:rsidR="007B11F2" w:rsidRPr="007B11F2" w:rsidRDefault="007B11F2">
      <w:pPr>
        <w:rPr>
          <w:b/>
        </w:rPr>
      </w:pPr>
      <w:r w:rsidRPr="007B11F2">
        <w:rPr>
          <w:b/>
        </w:rPr>
        <w:lastRenderedPageBreak/>
        <w:t xml:space="preserve">Creating </w:t>
      </w:r>
      <w:proofErr w:type="spellStart"/>
      <w:r w:rsidRPr="007B11F2">
        <w:rPr>
          <w:b/>
        </w:rPr>
        <w:t>Maths</w:t>
      </w:r>
      <w:proofErr w:type="spellEnd"/>
      <w:r w:rsidRPr="007B11F2">
        <w:rPr>
          <w:b/>
        </w:rPr>
        <w:t xml:space="preserve"> Channels </w:t>
      </w:r>
    </w:p>
    <w:p w:rsidR="007B11F2" w:rsidRDefault="007B11F2">
      <w:r>
        <w:t>Go to:</w:t>
      </w:r>
    </w:p>
    <w:p w:rsidR="007B11F2" w:rsidRDefault="007B11F2"/>
    <w:p w:rsidR="00933BCA" w:rsidRDefault="00933BCA" w:rsidP="007B11F2">
      <w:pPr>
        <w:ind w:firstLine="720"/>
      </w:pPr>
      <w:r>
        <w:t>Tools</w:t>
      </w:r>
    </w:p>
    <w:p w:rsidR="00933BCA" w:rsidRDefault="00933BCA">
      <w:r>
        <w:tab/>
      </w:r>
      <w:r w:rsidR="007B11F2">
        <w:tab/>
      </w:r>
      <w:proofErr w:type="spellStart"/>
      <w:r>
        <w:t>Maths</w:t>
      </w:r>
      <w:proofErr w:type="spellEnd"/>
      <w:r>
        <w:t xml:space="preserve"> </w:t>
      </w:r>
    </w:p>
    <w:p w:rsidR="00933BCA" w:rsidRDefault="00933BCA">
      <w:r>
        <w:tab/>
      </w:r>
      <w:r>
        <w:tab/>
      </w:r>
      <w:r w:rsidR="007B11F2">
        <w:tab/>
      </w:r>
      <w:r>
        <w:t xml:space="preserve">Add Expression </w:t>
      </w:r>
    </w:p>
    <w:p w:rsidR="00933BCA" w:rsidRDefault="00933BCA">
      <w:r>
        <w:tab/>
      </w:r>
      <w:r>
        <w:tab/>
      </w:r>
      <w:r>
        <w:tab/>
      </w:r>
      <w:r>
        <w:tab/>
        <w:t xml:space="preserve">Save the appropriate channel name </w:t>
      </w:r>
    </w:p>
    <w:p w:rsidR="00933BCA" w:rsidRDefault="00933BCA"/>
    <w:p w:rsidR="007B11F2" w:rsidRPr="007B11F2" w:rsidRDefault="007B11F2" w:rsidP="007B11F2">
      <w:pPr>
        <w:jc w:val="center"/>
        <w:rPr>
          <w:b/>
          <w:sz w:val="36"/>
          <w:szCs w:val="36"/>
        </w:rPr>
      </w:pPr>
      <w:r w:rsidRPr="007B11F2">
        <w:rPr>
          <w:b/>
          <w:sz w:val="36"/>
          <w:szCs w:val="36"/>
        </w:rPr>
        <w:t>FLS</w:t>
      </w:r>
    </w:p>
    <w:p w:rsidR="007B11F2" w:rsidRDefault="007B11F2" w:rsidP="007B11F2">
      <w:pPr>
        <w:jc w:val="center"/>
      </w:pPr>
      <w:r>
        <w:rPr>
          <w:noProof/>
        </w:rPr>
        <w:drawing>
          <wp:inline distT="0" distB="0" distL="0" distR="0" wp14:anchorId="590B05A8" wp14:editId="16E4E729">
            <wp:extent cx="3204258" cy="17145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274" cy="172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11F2" w:rsidRDefault="007B11F2"/>
    <w:p w:rsidR="007B11F2" w:rsidRDefault="007B11F2"/>
    <w:p w:rsidR="007B11F2" w:rsidRPr="007B11F2" w:rsidRDefault="007B11F2" w:rsidP="007B11F2">
      <w:pPr>
        <w:jc w:val="center"/>
        <w:rPr>
          <w:b/>
          <w:sz w:val="36"/>
          <w:szCs w:val="36"/>
        </w:rPr>
      </w:pPr>
      <w:r w:rsidRPr="007B11F2">
        <w:rPr>
          <w:b/>
          <w:sz w:val="36"/>
          <w:szCs w:val="36"/>
        </w:rPr>
        <w:t>RLS</w:t>
      </w:r>
    </w:p>
    <w:p w:rsidR="007B11F2" w:rsidRDefault="007B11F2" w:rsidP="007B11F2">
      <w:pPr>
        <w:jc w:val="center"/>
      </w:pPr>
      <w:r>
        <w:rPr>
          <w:noProof/>
        </w:rPr>
        <w:drawing>
          <wp:inline distT="0" distB="0" distL="0" distR="0" wp14:anchorId="7F8EE407" wp14:editId="27CEE35F">
            <wp:extent cx="3193369" cy="1682750"/>
            <wp:effectExtent l="0" t="0" r="762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5801" cy="1694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11F2" w:rsidRDefault="007B11F2"/>
    <w:p w:rsidR="007B11F2" w:rsidRDefault="007B11F2" w:rsidP="007B11F2">
      <w:pPr>
        <w:jc w:val="center"/>
        <w:rPr>
          <w:b/>
          <w:sz w:val="36"/>
          <w:szCs w:val="36"/>
        </w:rPr>
      </w:pPr>
    </w:p>
    <w:p w:rsidR="007B11F2" w:rsidRDefault="007B11F2" w:rsidP="007B11F2">
      <w:pPr>
        <w:jc w:val="center"/>
      </w:pPr>
      <w:r w:rsidRPr="007B11F2">
        <w:rPr>
          <w:b/>
          <w:sz w:val="36"/>
          <w:szCs w:val="36"/>
        </w:rPr>
        <w:t>FRLSD</w:t>
      </w:r>
    </w:p>
    <w:p w:rsidR="007B11F2" w:rsidRDefault="007B11F2" w:rsidP="007B11F2">
      <w:pPr>
        <w:jc w:val="center"/>
      </w:pPr>
      <w:r>
        <w:rPr>
          <w:noProof/>
        </w:rPr>
        <w:drawing>
          <wp:inline distT="0" distB="0" distL="0" distR="0" wp14:anchorId="3E35A236" wp14:editId="2A9CB5F4">
            <wp:extent cx="3143291" cy="16573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233" cy="16662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11F2" w:rsidRDefault="007B11F2"/>
    <w:p w:rsidR="007B11F2" w:rsidRDefault="007B11F2"/>
    <w:p w:rsidR="007B11F2" w:rsidRDefault="007B11F2"/>
    <w:p w:rsidR="007B11F2" w:rsidRPr="007B11F2" w:rsidRDefault="007B11F2">
      <w:pPr>
        <w:rPr>
          <w:b/>
        </w:rPr>
      </w:pPr>
      <w:r>
        <w:rPr>
          <w:b/>
        </w:rPr>
        <w:t xml:space="preserve">Display </w:t>
      </w:r>
      <w:proofErr w:type="spellStart"/>
      <w:r w:rsidRPr="007B11F2">
        <w:rPr>
          <w:b/>
        </w:rPr>
        <w:t>Maths</w:t>
      </w:r>
      <w:proofErr w:type="spellEnd"/>
      <w:r w:rsidRPr="007B11F2">
        <w:rPr>
          <w:b/>
        </w:rPr>
        <w:t xml:space="preserve"> Channels</w:t>
      </w:r>
    </w:p>
    <w:p w:rsidR="007B11F2" w:rsidRDefault="007B11F2"/>
    <w:p w:rsidR="00933BCA" w:rsidRDefault="00933BCA">
      <w:r>
        <w:t xml:space="preserve">Open a new </w:t>
      </w:r>
      <w:proofErr w:type="gramStart"/>
      <w:r>
        <w:t>worksheet  and</w:t>
      </w:r>
      <w:proofErr w:type="gramEnd"/>
      <w:r>
        <w:t xml:space="preserve"> display </w:t>
      </w:r>
      <w:r w:rsidR="00E20CC1">
        <w:t xml:space="preserve">your new channels </w:t>
      </w:r>
    </w:p>
    <w:p w:rsidR="00933BCA" w:rsidRDefault="00933BCA" w:rsidP="007B11F2">
      <w:pPr>
        <w:pStyle w:val="ListParagraph"/>
        <w:numPr>
          <w:ilvl w:val="0"/>
          <w:numId w:val="1"/>
        </w:numPr>
      </w:pPr>
      <w:r>
        <w:t xml:space="preserve">Lat </w:t>
      </w:r>
      <w:proofErr w:type="spellStart"/>
      <w:r>
        <w:t>Acc</w:t>
      </w:r>
      <w:proofErr w:type="spellEnd"/>
    </w:p>
    <w:p w:rsidR="00933BCA" w:rsidRDefault="00933BCA" w:rsidP="007B11F2">
      <w:pPr>
        <w:pStyle w:val="ListParagraph"/>
        <w:numPr>
          <w:ilvl w:val="0"/>
          <w:numId w:val="1"/>
        </w:numPr>
      </w:pPr>
      <w:r>
        <w:t xml:space="preserve">Front Load Split </w:t>
      </w:r>
    </w:p>
    <w:p w:rsidR="00933BCA" w:rsidRDefault="00933BCA" w:rsidP="007B11F2">
      <w:pPr>
        <w:pStyle w:val="ListParagraph"/>
        <w:numPr>
          <w:ilvl w:val="0"/>
          <w:numId w:val="1"/>
        </w:numPr>
      </w:pPr>
      <w:proofErr w:type="gramStart"/>
      <w:r>
        <w:t>Rear  Load</w:t>
      </w:r>
      <w:proofErr w:type="gramEnd"/>
      <w:r>
        <w:t xml:space="preserve"> Split </w:t>
      </w:r>
    </w:p>
    <w:p w:rsidR="00933BCA" w:rsidRDefault="00933BCA" w:rsidP="007B11F2">
      <w:pPr>
        <w:pStyle w:val="ListParagraph"/>
        <w:numPr>
          <w:ilvl w:val="0"/>
          <w:numId w:val="1"/>
        </w:numPr>
      </w:pPr>
      <w:r>
        <w:t xml:space="preserve">Front Rear Load Split Difference </w:t>
      </w:r>
    </w:p>
    <w:p w:rsidR="00933BCA" w:rsidRDefault="00933BCA"/>
    <w:p w:rsidR="00DE26E4" w:rsidRDefault="00DE26E4" w:rsidP="007D7D0C">
      <w:pPr>
        <w:jc w:val="center"/>
      </w:pPr>
      <w:r>
        <w:rPr>
          <w:noProof/>
        </w:rPr>
        <w:drawing>
          <wp:inline distT="0" distB="0" distL="0" distR="0" wp14:anchorId="6E2E3B2E" wp14:editId="61A5FEEC">
            <wp:extent cx="5218440" cy="2933700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20299" cy="2934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2AB2" w:rsidRDefault="00CC609A" w:rsidP="00CC609A">
      <w:pPr>
        <w:tabs>
          <w:tab w:val="left" w:pos="2915"/>
        </w:tabs>
      </w:pPr>
      <w:r>
        <w:tab/>
      </w:r>
    </w:p>
    <w:p w:rsidR="00BF2AB2" w:rsidRDefault="00BF2AB2" w:rsidP="007D7D0C">
      <w:pPr>
        <w:jc w:val="center"/>
      </w:pPr>
    </w:p>
    <w:p w:rsidR="00DE26E4" w:rsidRDefault="00DE26E4" w:rsidP="007D7D0C">
      <w:pPr>
        <w:jc w:val="center"/>
      </w:pPr>
      <w:r>
        <w:rPr>
          <w:noProof/>
        </w:rPr>
        <w:drawing>
          <wp:inline distT="0" distB="0" distL="0" distR="0" wp14:anchorId="074D7815" wp14:editId="314CFC11">
            <wp:extent cx="5251920" cy="2952521"/>
            <wp:effectExtent l="0" t="0" r="635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6126" cy="2966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26E4" w:rsidRDefault="00DE26E4"/>
    <w:p w:rsidR="00DE26E4" w:rsidRDefault="00DE26E4">
      <w:r>
        <w:lastRenderedPageBreak/>
        <w:t xml:space="preserve">Zoom in (Up key) to highlight just the steady state cornering section </w:t>
      </w:r>
    </w:p>
    <w:p w:rsidR="00CA3028" w:rsidRDefault="00CA3028"/>
    <w:p w:rsidR="00CA3028" w:rsidRDefault="00CA3028">
      <w:r>
        <w:t xml:space="preserve">Find Instantaneous values at the cursor. </w:t>
      </w:r>
    </w:p>
    <w:p w:rsidR="00CA3028" w:rsidRDefault="00CA3028"/>
    <w:p w:rsidR="00CA3028" w:rsidRDefault="00CA3028">
      <w:r>
        <w:t xml:space="preserve">Find Average values across the length of the </w:t>
      </w:r>
      <w:r w:rsidR="007B11F2">
        <w:t xml:space="preserve">zoomed in </w:t>
      </w:r>
      <w:r>
        <w:t xml:space="preserve">test section </w:t>
      </w:r>
    </w:p>
    <w:p w:rsidR="00DE26E4" w:rsidRDefault="00DE26E4"/>
    <w:p w:rsidR="00DE26E4" w:rsidRDefault="00DE26E4"/>
    <w:p w:rsidR="00DE26E4" w:rsidRDefault="00DE26E4" w:rsidP="007D7D0C">
      <w:pPr>
        <w:jc w:val="center"/>
      </w:pPr>
      <w:r>
        <w:rPr>
          <w:noProof/>
        </w:rPr>
        <w:drawing>
          <wp:inline distT="0" distB="0" distL="0" distR="0" wp14:anchorId="0D71DB40" wp14:editId="72842B85">
            <wp:extent cx="4947351" cy="2781300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955952" cy="2786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26E4" w:rsidRDefault="00DE26E4"/>
    <w:p w:rsidR="00DE26E4" w:rsidRDefault="00DE26E4">
      <w:r>
        <w:t xml:space="preserve">Insert a histogram of the FRLSD </w:t>
      </w:r>
      <w:proofErr w:type="gramStart"/>
      <w:r>
        <w:t>channel .</w:t>
      </w:r>
      <w:proofErr w:type="gramEnd"/>
    </w:p>
    <w:p w:rsidR="002A69A3" w:rsidRDefault="002A69A3"/>
    <w:p w:rsidR="00856857" w:rsidRDefault="00DE26E4">
      <w:r>
        <w:t xml:space="preserve">Note that the </w:t>
      </w:r>
      <w:proofErr w:type="spellStart"/>
      <w:r>
        <w:t>centre</w:t>
      </w:r>
      <w:proofErr w:type="spellEnd"/>
      <w:r>
        <w:t xml:space="preserve"> of the profile is to the left – </w:t>
      </w:r>
      <w:proofErr w:type="spellStart"/>
      <w:r>
        <w:t>ie</w:t>
      </w:r>
      <w:proofErr w:type="spellEnd"/>
      <w:r>
        <w:t xml:space="preserve"> negative </w:t>
      </w:r>
      <w:proofErr w:type="gramStart"/>
      <w:r>
        <w:t>side  of</w:t>
      </w:r>
      <w:proofErr w:type="gramEnd"/>
      <w:r>
        <w:t xml:space="preserve"> the histogram. In this case</w:t>
      </w:r>
      <w:r w:rsidR="002E45DE">
        <w:t xml:space="preserve"> </w:t>
      </w:r>
      <w:proofErr w:type="gramStart"/>
      <w:r w:rsidR="002E45DE">
        <w:t xml:space="preserve">the </w:t>
      </w:r>
      <w:r>
        <w:t xml:space="preserve"> FRLSD</w:t>
      </w:r>
      <w:proofErr w:type="gramEnd"/>
      <w:r>
        <w:t xml:space="preserve"> equation was Rear Split – Front Split  so this indicates that the car at this corner has a propensity  for a greater load split at the front.   </w:t>
      </w:r>
    </w:p>
    <w:p w:rsidR="00DE26E4" w:rsidRDefault="00856857">
      <w:r>
        <w:t xml:space="preserve">Does this match what you find with your spreadsheet for the same lateral acceleration? </w:t>
      </w:r>
      <w:r w:rsidR="00DE26E4">
        <w:t xml:space="preserve"> </w:t>
      </w:r>
    </w:p>
    <w:p w:rsidR="00BF2AB2" w:rsidRDefault="00BF2AB2"/>
    <w:p w:rsidR="00E20CC1" w:rsidRDefault="00E20CC1">
      <w:r w:rsidRPr="00E20CC1">
        <w:rPr>
          <w:b/>
        </w:rPr>
        <w:t xml:space="preserve">Further work </w:t>
      </w:r>
    </w:p>
    <w:p w:rsidR="00E20CC1" w:rsidRDefault="00E20CC1">
      <w:r>
        <w:t xml:space="preserve">Create a </w:t>
      </w:r>
      <w:proofErr w:type="spellStart"/>
      <w:r>
        <w:t>Maths</w:t>
      </w:r>
      <w:proofErr w:type="spellEnd"/>
      <w:r>
        <w:t xml:space="preserve"> channel of FRLSD – FRLSD by Calculation. It the results were accurate it should be zero. It won’t be but suggest reasons for the difference in results. Is it a fixed error or is the difference apparently </w:t>
      </w:r>
      <w:proofErr w:type="gramStart"/>
      <w:r>
        <w:t>random ?</w:t>
      </w:r>
      <w:proofErr w:type="gramEnd"/>
      <w:r>
        <w:t xml:space="preserve"> </w:t>
      </w:r>
    </w:p>
    <w:p w:rsidR="00CC609A" w:rsidRPr="00CC609A" w:rsidRDefault="003F1D3D" w:rsidP="00CC609A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K</w:t>
      </w:r>
      <w:r w:rsidR="00CC609A" w:rsidRPr="00CC609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eyboard Shortcuts</w:t>
      </w:r>
    </w:p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The Most Important Keyboard Shortcuts</w:t>
      </w:r>
    </w:p>
    <w:tbl>
      <w:tblPr>
        <w:tblW w:w="597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9"/>
        <w:gridCol w:w="273"/>
        <w:gridCol w:w="3548"/>
      </w:tblGrid>
      <w:tr w:rsidR="00CC609A" w:rsidRPr="00CC609A" w:rsidTr="00CC609A">
        <w:trPr>
          <w:tblCellSpacing w:w="0" w:type="dxa"/>
        </w:trPr>
        <w:tc>
          <w:tcPr>
            <w:tcW w:w="0" w:type="auto"/>
            <w:gridSpan w:val="3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CC609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Views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F8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Data window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Channel window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Values window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ESC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De-focus the active window and return focus to the worksheet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gridSpan w:val="3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CC609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Data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F4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Overlays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9B28085" wp14:editId="57599209">
                      <wp:extent cx="154305" cy="154305"/>
                      <wp:effectExtent l="0" t="0" r="0" b="0"/>
                      <wp:docPr id="31" name="AutoShape 16" descr="mk:@MSITStore:C:\Program%20Files%20(x86)\MoTeC\i2\1.1\Help\i2help.chm::/image/nextsec_16x16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4305" cy="154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895A9B" id="AutoShape 16" o:spid="_x0000_s1026" alt="mk:@MSITStore:C:\Program%20Files%20(x86)\MoTeC\i2\1.1\Help\i2help.chm::/image/nextsec_16x16.bmp" style="width:12.15pt;height:1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Next range (e.g. Lap)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FF92B3B" wp14:editId="4282B077">
                      <wp:extent cx="154305" cy="154305"/>
                      <wp:effectExtent l="0" t="0" r="0" b="0"/>
                      <wp:docPr id="30" name="AutoShape 17" descr="mk:@MSITStore:C:\Program%20Files%20(x86)\MoTeC\i2\1.1\Help\i2help.chm::/image/prevsec_16x16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4305" cy="154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4D13AB" id="AutoShape 17" o:spid="_x0000_s1026" alt="mk:@MSITStore:C:\Program%20Files%20(x86)\MoTeC\i2\1.1\Help\i2help.chm::/image/prevsec_16x16.bmp" style="width:12.15pt;height:1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Previous range (e.g. Lap)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F9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4FC6A1F" wp14:editId="02A8EE00">
                      <wp:extent cx="154305" cy="154305"/>
                      <wp:effectExtent l="0" t="0" r="0" b="0"/>
                      <wp:docPr id="29" name="AutoShape 18" descr="mk:@MSITStore:C:\Program%20Files%20(x86)\MoTeC\i2\1.1\Help\i2help.chm::/image/timeaxis_16x16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4305" cy="154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1F3ADB" id="AutoShape 18" o:spid="_x0000_s1026" alt="mk:@MSITStore:C:\Program%20Files%20(x86)\MoTeC\i2\1.1\Help\i2help.chm::/image/timeaxis_16x16.bmp" style="width:12.15pt;height:1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Time / Distance mode toggle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gridSpan w:val="3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CC609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Components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F5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Component properties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TAB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Focus next component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gridSpan w:val="3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CC609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Active Channel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PAGE UP, PAGE DOWN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Select active channel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gridSpan w:val="3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CC609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Graph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LEFT / RIGHT ARROW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Cursor movement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 + LEFT / RIGHT ARROW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Fast cursor movement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UP / DOWN ARROW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Horizontal zoom in / out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Horizontal zoom full out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Horizontal zoom to default (e.g. 1 Lap)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SHIFT + LEFT / RIGHT ARROW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Pan left / right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280127C" wp14:editId="5A6C2F8D">
                      <wp:extent cx="154305" cy="154305"/>
                      <wp:effectExtent l="0" t="0" r="0" b="0"/>
                      <wp:docPr id="28" name="AutoShape 19" descr="mk:@MSITStore:C:\Program%20Files%20(x86)\MoTeC\i2\1.1\Help\i2help.chm::/image/variance_16x16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4305" cy="154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1C3B3B5" id="AutoShape 19" o:spid="_x0000_s1026" alt="mk:@MSITStore:C:\Program%20Files%20(x86)\MoTeC\i2\1.1\Help\i2help.chm::/image/variance_16x16.bmp" style="width:12.15pt;height:1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Variance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Status and Errors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Overlapped / Tiled</w:t>
            </w:r>
          </w:p>
        </w:tc>
      </w:tr>
    </w:tbl>
    <w:p w:rsidR="00CC609A" w:rsidRPr="00CC609A" w:rsidRDefault="00CC609A" w:rsidP="00CC609A">
      <w:pPr>
        <w:rPr>
          <w:rFonts w:ascii="Times New Roman" w:eastAsia="Times New Roman" w:hAnsi="Times New Roman" w:cs="Times New Roman"/>
          <w:sz w:val="24"/>
          <w:szCs w:val="24"/>
        </w:rPr>
      </w:pPr>
      <w:r w:rsidRPr="00CC609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Windows</w:t>
      </w:r>
    </w:p>
    <w:tbl>
      <w:tblPr>
        <w:tblW w:w="597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1"/>
        <w:gridCol w:w="3909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ALT+Letter</w:t>
            </w:r>
            <w:proofErr w:type="spellEnd"/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Activate a main menu item that has the letter underlined.</w:t>
            </w: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Or, if a dialog window is active, focus an item or activate a button with a label that has the letter underlined.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TAB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Move to the next item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SHIFT+TAB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Move to the previous item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ENTER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Activate the default button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ESC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Close or cancel an open window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ARROW Keys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Move up and down in a list</w:t>
            </w: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Select a dropdown item</w:t>
            </w: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Select an option button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SPACEBAR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Activate a button</w:t>
            </w: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Toggle a check box select/clear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CTRL+TAB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Next page on a tabbed window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SHIFT+CTRL+TAB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Previous page on a tabbed window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File</w:t>
      </w:r>
    </w:p>
    <w:tbl>
      <w:tblPr>
        <w:tblW w:w="597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7"/>
        <w:gridCol w:w="507"/>
        <w:gridCol w:w="3546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ind w:right="-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CTRL+O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651F61E" wp14:editId="35A47126">
                      <wp:extent cx="154305" cy="154305"/>
                      <wp:effectExtent l="0" t="0" r="0" b="0"/>
                      <wp:docPr id="27" name="AutoShape 20" descr="mk:@MSITStore:C:\Program%20Files%20(x86)\MoTeC\i2\1.1\Help\i2help.chm::/image/file_add_16x16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4305" cy="154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E98BE5" id="AutoShape 20" o:spid="_x0000_s1026" alt="mk:@MSITStore:C:\Program%20Files%20(x86)\MoTeC\i2\1.1\Help\i2help.chm::/image/file_add_16x16.bmp" style="width:12.15pt;height:1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Open log file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ind w:right="-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CTRL+A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15B92EC" wp14:editId="30C5CEA0">
                      <wp:extent cx="154305" cy="154305"/>
                      <wp:effectExtent l="0" t="0" r="0" b="0"/>
                      <wp:docPr id="26" name="AutoShape 21" descr="mk:@MSITStore:C:\Program%20Files%20(x86)\MoTeC\i2\1.1\Help\i2help.chm::/image/file_close_16x16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4305" cy="154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95180E" id="AutoShape 21" o:spid="_x0000_s1026" alt="mk:@MSITStore:C:\Program%20Files%20(x86)\MoTeC\i2\1.1\Help\i2help.chm::/image/file_close_16x16.bmp" style="width:12.15pt;height:1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Close all log files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ind w:right="-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CTRL+S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Save project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ind w:right="-4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CTRL+F8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Unload logged data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General</w:t>
      </w:r>
    </w:p>
    <w:tbl>
      <w:tblPr>
        <w:tblW w:w="597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7"/>
        <w:gridCol w:w="597"/>
        <w:gridCol w:w="3376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CTRL+P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21204027" wp14:editId="10C5DC7A">
                      <wp:extent cx="154305" cy="154305"/>
                      <wp:effectExtent l="0" t="0" r="0" b="0"/>
                      <wp:docPr id="25" name="AutoShape 22" descr="mk:@MSITStore:C:\Program%20Files%20(x86)\MoTeC\i2\1.1\Help\i2help.chm::/image/print_16x16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4305" cy="154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1836304" id="AutoShape 22" o:spid="_x0000_s1026" alt="mk:@MSITStore:C:\Program%20Files%20(x86)\MoTeC\i2\1.1\Help\i2help.chm::/image/print_16x16.bmp" style="width:12.15pt;height:1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Print worksheet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F1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Help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Edit</w:t>
      </w:r>
    </w:p>
    <w:tbl>
      <w:tblPr>
        <w:tblW w:w="597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9"/>
        <w:gridCol w:w="3891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CTRL+X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Cut component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CTRL+C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Copy component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CTRL+V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Paste component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DELETE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Delete component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Views</w:t>
      </w:r>
      <w:bookmarkStart w:id="0" w:name="_GoBack"/>
      <w:bookmarkEnd w:id="0"/>
    </w:p>
    <w:tbl>
      <w:tblPr>
        <w:tblW w:w="597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"/>
        <w:gridCol w:w="5499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F8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Data window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Channel window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EB4567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B456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</w:t>
            </w:r>
          </w:p>
        </w:tc>
        <w:tc>
          <w:tcPr>
            <w:tcW w:w="0" w:type="auto"/>
            <w:hideMark/>
          </w:tcPr>
          <w:p w:rsidR="00CC609A" w:rsidRPr="00EB4567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EB4567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Values window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ESC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De-focus the active window and return focus to the worksheet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Data</w:t>
      </w:r>
    </w:p>
    <w:tbl>
      <w:tblPr>
        <w:tblW w:w="597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"/>
        <w:gridCol w:w="273"/>
        <w:gridCol w:w="4784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F8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Select Lap / Outing / Run (shows Data window)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F9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Time / Distance mode toggle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F4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Overlays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J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Single </w:t>
            </w:r>
            <w:proofErr w:type="spellStart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colour</w:t>
            </w:r>
            <w:proofErr w:type="spellEnd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 main (shows all channels in the same </w:t>
            </w:r>
            <w:proofErr w:type="spellStart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colour</w:t>
            </w:r>
            <w:proofErr w:type="spellEnd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 the main data)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Previous range (e.g. Lap)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Next range (e.g. Lap)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CTRL+F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D49D887" wp14:editId="0B1970E1">
                      <wp:extent cx="154305" cy="154305"/>
                      <wp:effectExtent l="0" t="0" r="0" b="0"/>
                      <wp:docPr id="24" name="AutoShape 23" descr="mk:@MSITStore:C:\Program%20Files%20(x86)\MoTeC\i2\1.1\Help\i2help.chm::/image/findfastest_16x16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4305" cy="154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4224789" id="AutoShape 23" o:spid="_x0000_s1026" alt="mk:@MSITStore:C:\Program%20Files%20(x86)\MoTeC\i2\1.1\Help\i2help.chm::/image/findfastest_16x16.bmp" style="width:12.15pt;height:1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Select fastest lap in current file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Q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Swap Main and Overlay 0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Horizontal zoom full out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Horizontal zoom to default (e.g. 1 Lap)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Animate Start / Stop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Data Window</w:t>
      </w:r>
    </w:p>
    <w:tbl>
      <w:tblPr>
        <w:tblW w:w="597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3"/>
        <w:gridCol w:w="4087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ENTER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Make the selected item Main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CTRL+ENTER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Make the selected item Overlay 0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ALT+ENTER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Make the selected item an Overlay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Layout</w:t>
      </w:r>
    </w:p>
    <w:tbl>
      <w:tblPr>
        <w:tblW w:w="597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0"/>
        <w:gridCol w:w="4350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F7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Select worksheet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CTRL+F7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Activate Layout Manager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0..9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Select corresponding worksheet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</w:t>
            </w:r>
            <w:proofErr w:type="gramStart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0..</w:t>
            </w:r>
            <w:proofErr w:type="gramEnd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Select corresponding workbook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F11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Previous worksheet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F12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Next worksheet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CTRL+F11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Previous workbook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CTRL+F12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Next workbook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Tools</w:t>
      </w:r>
    </w:p>
    <w:tbl>
      <w:tblPr>
        <w:tblW w:w="597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7"/>
        <w:gridCol w:w="3543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CTRL+D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Details editor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CTRL+E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Channel editor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CTRL+U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Channel status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CTRL+M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Maths</w:t>
            </w:r>
            <w:proofErr w:type="spellEnd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editor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CTRL+T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Setup sheets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Active Channel</w:t>
      </w:r>
    </w:p>
    <w:tbl>
      <w:tblPr>
        <w:tblW w:w="597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5"/>
        <w:gridCol w:w="4175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PgUP</w:t>
            </w:r>
            <w:proofErr w:type="spellEnd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PgDn</w:t>
            </w:r>
            <w:proofErr w:type="spellEnd"/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Select active channel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CTRL+H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Hide active channel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CTRL+Delete</w:t>
            </w:r>
            <w:proofErr w:type="spellEnd"/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Remove active channel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CTRL+SHIFT+M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Edit active channel </w:t>
            </w:r>
            <w:proofErr w:type="spellStart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maths</w:t>
            </w:r>
            <w:proofErr w:type="spellEnd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(if </w:t>
            </w:r>
            <w:proofErr w:type="spellStart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maths</w:t>
            </w:r>
            <w:proofErr w:type="spellEnd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channel)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CTRL+SHIFT+S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View active channel status (if </w:t>
            </w:r>
            <w:proofErr w:type="spellStart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maths</w:t>
            </w:r>
            <w:proofErr w:type="spellEnd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channel)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CTRL+SHIFT+F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Filter active channel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CTRL+SHIFT+O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Scale and offset active channel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CTRL+SHIFT+Z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Zero at cursor active channel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CTRL+N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Properties of active channel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Components General</w:t>
      </w:r>
    </w:p>
    <w:tbl>
      <w:tblPr>
        <w:tblW w:w="597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5"/>
        <w:gridCol w:w="4415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F5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Component properties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Tab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Focus next component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SHIFT+Tab</w:t>
            </w:r>
            <w:proofErr w:type="spellEnd"/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Focus previous component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Channel legend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Colour</w:t>
            </w:r>
            <w:proofErr w:type="spellEnd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channel legend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Cycle layout (Overlap / Tiled)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Cycle display style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ALT+</w:t>
            </w:r>
            <w:proofErr w:type="gramStart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0..</w:t>
            </w:r>
            <w:proofErr w:type="gramEnd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Corresponding </w:t>
            </w:r>
            <w:proofErr w:type="spellStart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colour</w:t>
            </w:r>
            <w:proofErr w:type="spellEnd"/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band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Delete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Delete selected component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GRAPH</w:t>
      </w:r>
    </w:p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Graph Display</w:t>
      </w:r>
    </w:p>
    <w:tbl>
      <w:tblPr>
        <w:tblW w:w="598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1"/>
        <w:gridCol w:w="3854"/>
      </w:tblGrid>
      <w:tr w:rsidR="00CC609A" w:rsidRPr="00CC609A" w:rsidTr="00CC609A">
        <w:trPr>
          <w:tblCellSpacing w:w="0" w:type="dxa"/>
        </w:trPr>
        <w:tc>
          <w:tcPr>
            <w:tcW w:w="1780" w:type="pct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3219" w:type="pct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Status and Errors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1780" w:type="pct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F3</w:t>
            </w:r>
          </w:p>
        </w:tc>
        <w:tc>
          <w:tcPr>
            <w:tcW w:w="3219" w:type="pct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Variance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1780" w:type="pct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219" w:type="pct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Show channel legend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1780" w:type="pct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3219" w:type="pct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Show measurements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1780" w:type="pct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3219" w:type="pct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Overlapped groups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1780" w:type="pct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3219" w:type="pct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Toggle trace style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Graph Zoom</w:t>
      </w:r>
    </w:p>
    <w:tbl>
      <w:tblPr>
        <w:tblW w:w="594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1"/>
        <w:gridCol w:w="273"/>
        <w:gridCol w:w="2586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UP ARROW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504B45F" wp14:editId="512792D2">
                      <wp:extent cx="154305" cy="154305"/>
                      <wp:effectExtent l="0" t="0" r="0" b="0"/>
                      <wp:docPr id="23" name="AutoShape 24" descr="mk:@MSITStore:C:\Program%20Files%20(x86)\MoTeC\i2\1.1\Help\i2help.chm::/image/hzoomin_16x16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4305" cy="154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AC00AB" id="AutoShape 24" o:spid="_x0000_s1026" alt="mk:@MSITStore:C:\Program%20Files%20(x86)\MoTeC\i2\1.1\Help\i2help.chm::/image/hzoomin_16x16.bmp" style="width:12.15pt;height:1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Zoom in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DOWN ARROW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08867C4" wp14:editId="6DABBA60">
                      <wp:extent cx="154305" cy="154305"/>
                      <wp:effectExtent l="0" t="0" r="0" b="0"/>
                      <wp:docPr id="22" name="AutoShape 25" descr="mk:@MSITStore:C:\Program%20Files%20(x86)\MoTeC\i2\1.1\Help\i2help.chm::/image/hzoomout_16x16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4305" cy="154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D74A30F" id="AutoShape 25" o:spid="_x0000_s1026" alt="mk:@MSITStore:C:\Program%20Files%20(x86)\MoTeC\i2\1.1\Help\i2help.chm::/image/hzoomout_16x16.bmp" style="width:12.15pt;height:1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Zoom out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F2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C01C070" wp14:editId="0172B4BA">
                      <wp:extent cx="154305" cy="154305"/>
                      <wp:effectExtent l="0" t="0" r="0" b="0"/>
                      <wp:docPr id="21" name="AutoShape 26" descr="mk:@MSITStore:C:\Program%20Files%20(x86)\MoTeC\i2\1.1\Help\i2help.chm::/image/hzoomrestore_16x16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4305" cy="154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AB24AB6" id="AutoShape 26" o:spid="_x0000_s1026" alt="mk:@MSITStore:C:\Program%20Files%20(x86)\MoTeC\i2\1.1\Help\i2help.chm::/image/hzoomrestore_16x16.bmp" style="width:12.15pt;height:1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Zoom full out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1A407AA8" wp14:editId="77EFC612">
                      <wp:extent cx="154305" cy="154305"/>
                      <wp:effectExtent l="0" t="0" r="0" b="0"/>
                      <wp:docPr id="20" name="AutoShape 27" descr="mk:@MSITStore:C:\Program%20Files%20(x86)\MoTeC\i2\1.1\Help\i2help.chm::/image/hzoomdefault_16x16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4305" cy="154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530973D" id="AutoShape 27" o:spid="_x0000_s1026" alt="mk:@MSITStore:C:\Program%20Files%20(x86)\MoTeC\i2\1.1\Help\i2help.chm::/image/hzoomdefault_16x16.bmp" style="width:12.15pt;height:1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Zoom to default (e.g. 1 Lap)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Z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Zoom to datum and main cursors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ALT+UP ARROW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36AE3D26" wp14:editId="63DC3C83">
                      <wp:extent cx="154305" cy="154305"/>
                      <wp:effectExtent l="0" t="0" r="0" b="0"/>
                      <wp:docPr id="32" name="AutoShape 28" descr="mk:@MSITStore:C:\Program%20Files%20(x86)\MoTeC\i2\1.1\Help\i2help.chm::/image/vzoomin_16x16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4305" cy="154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C2681CB" id="AutoShape 28" o:spid="_x0000_s1026" alt="mk:@MSITStore:C:\Program%20Files%20(x86)\MoTeC\i2\1.1\Help\i2help.chm::/image/vzoomin_16x16.bmp" style="width:12.15pt;height:1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Vertical zoom in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ALT DOWN ARROW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56CA488" wp14:editId="07F75C15">
                      <wp:extent cx="154305" cy="154305"/>
                      <wp:effectExtent l="0" t="0" r="0" b="0"/>
                      <wp:docPr id="18" name="AutoShape 29" descr="mk:@MSITStore:C:\Program%20Files%20(x86)\MoTeC\i2\1.1\Help\i2help.chm::/image/vzoomout_16x16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4305" cy="154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E432D97" id="AutoShape 29" o:spid="_x0000_s1026" alt="mk:@MSITStore:C:\Program%20Files%20(x86)\MoTeC\i2\1.1\Help\i2help.chm::/image/vzoomout_16x16.bmp" style="width:12.15pt;height:1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Vertical zoom out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ALT+F2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3F0EB6B" wp14:editId="7D2B6675">
                      <wp:extent cx="154305" cy="154305"/>
                      <wp:effectExtent l="0" t="0" r="0" b="0"/>
                      <wp:docPr id="33" name="AutoShape 30" descr="mk:@MSITStore:C:\Program%20Files%20(x86)\MoTeC\i2\1.1\Help\i2help.chm::/image/vzoomrestore_16x16.bmp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4305" cy="1543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64A361" id="AutoShape 30" o:spid="_x0000_s1026" alt="mk:@MSITStore:C:\Program%20Files%20(x86)\MoTeC\i2\1.1\Help\i2help.chm::/image/vzoomrestore_16x16.bmp" style="width:12.15pt;height:12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Vertical zoom full out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CC609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Mouse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Double-click, move, click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Horizontal zoom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ALT + Double-click, move, click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Vertical zoom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 + Double-click, move, click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Window zoom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Double-click on the horizontal scroll bar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Horizontal zoom full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Double-click on the vertical scroll bar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Vertical zoom full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Graph Pan</w:t>
      </w:r>
    </w:p>
    <w:tbl>
      <w:tblPr>
        <w:tblW w:w="594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01"/>
        <w:gridCol w:w="2839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CC609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Keyboard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SHIFT + LEFT / RIGHT ARROW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Pan left / right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SHIFT + UP / DOWN ARROW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Pan up / down (if vertically zoomed)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Pan forward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Pan back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Centre on cursor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CC609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Mouse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Click + drag on the horizontal axis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Horizontal pan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Click + drag on the vertical axis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Vertical pan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Click + drag on the horizontal scroll bar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Horizontal pan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Click + drag on the vertical scroll bar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Vertical pan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Graph Cursor</w:t>
      </w:r>
    </w:p>
    <w:tbl>
      <w:tblPr>
        <w:tblW w:w="594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7"/>
        <w:gridCol w:w="3193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CC609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Keyboard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LEFT / RIGHT ARROW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Cursor movement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 + LEFT / RIGHT ARROW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Fast cursor movement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SHIFT+F7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Place beacon at cursor (if Circuit Project)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Place run at cursor (if Drag Project)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Place stage at cursor (if Rally Project)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Cursor style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HOME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Cursor to left of screen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END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Cursor to right of screen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Graph Datum Cursor</w:t>
      </w:r>
    </w:p>
    <w:tbl>
      <w:tblPr>
        <w:tblW w:w="594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1"/>
        <w:gridCol w:w="4099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CC609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Keyboard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Datum cursor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SPACEBAR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Place datum cursor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Swap datum and main cursor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C609A">
        <w:rPr>
          <w:rFonts w:ascii="Times New Roman" w:eastAsia="Times New Roman" w:hAnsi="Times New Roman" w:cs="Times New Roman"/>
          <w:b/>
          <w:bCs/>
          <w:sz w:val="36"/>
          <w:szCs w:val="36"/>
        </w:rPr>
        <w:t>Graph Alignment Offsetting</w:t>
      </w:r>
    </w:p>
    <w:tbl>
      <w:tblPr>
        <w:tblW w:w="598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5"/>
        <w:gridCol w:w="3510"/>
      </w:tblGrid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CC609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Keyboard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Offsetting axis off / on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CTRL+SHIFT+ARROW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Offset the main lap (offset axis must be on)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ALT+SHIFT+ARROW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Offset the ref lap (offset axis must be on)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</w:pPr>
            <w:r w:rsidRPr="00CC609A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</w:rPr>
              <w:t>Mouse</w:t>
            </w:r>
          </w:p>
        </w:tc>
        <w:tc>
          <w:tcPr>
            <w:tcW w:w="0" w:type="auto"/>
            <w:hideMark/>
          </w:tcPr>
          <w:p w:rsidR="00CC609A" w:rsidRPr="00CC609A" w:rsidRDefault="00CC609A" w:rsidP="00CC609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C609A" w:rsidRPr="00CC609A" w:rsidTr="00CC609A">
        <w:trPr>
          <w:tblCellSpacing w:w="0" w:type="dxa"/>
        </w:trPr>
        <w:tc>
          <w:tcPr>
            <w:tcW w:w="0" w:type="auto"/>
            <w:gridSpan w:val="2"/>
            <w:hideMark/>
          </w:tcPr>
          <w:p w:rsidR="00CC609A" w:rsidRPr="00CC609A" w:rsidRDefault="00CC609A" w:rsidP="00CC609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609A">
              <w:rPr>
                <w:rFonts w:ascii="Times New Roman" w:eastAsia="Times New Roman" w:hAnsi="Times New Roman" w:cs="Times New Roman"/>
                <w:sz w:val="24"/>
                <w:szCs w:val="24"/>
              </w:rPr>
              <w:t>Drag the main or ref offsetting axis</w:t>
            </w:r>
          </w:p>
        </w:tc>
      </w:tr>
    </w:tbl>
    <w:p w:rsidR="00CC609A" w:rsidRPr="00CC609A" w:rsidRDefault="00CC609A" w:rsidP="00CC609A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CC609A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F2AB2" w:rsidRDefault="00BF2AB2"/>
    <w:sectPr w:rsidR="00BF2AB2">
      <w:headerReference w:type="default" r:id="rId23"/>
      <w:footerReference w:type="default" r:id="rId2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CEE" w:rsidRDefault="009B6CEE" w:rsidP="007D7D0C">
      <w:r>
        <w:separator/>
      </w:r>
    </w:p>
  </w:endnote>
  <w:endnote w:type="continuationSeparator" w:id="0">
    <w:p w:rsidR="009B6CEE" w:rsidRDefault="009B6CEE" w:rsidP="007D7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773425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B11F2" w:rsidRDefault="007B11F2" w:rsidP="007D7D0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B456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B11F2" w:rsidRDefault="007B11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CEE" w:rsidRDefault="009B6CEE" w:rsidP="007D7D0C">
      <w:r>
        <w:separator/>
      </w:r>
    </w:p>
  </w:footnote>
  <w:footnote w:type="continuationSeparator" w:id="0">
    <w:p w:rsidR="009B6CEE" w:rsidRDefault="009B6CEE" w:rsidP="007D7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11F2" w:rsidRPr="007D7D0C" w:rsidRDefault="007B11F2" w:rsidP="007D7D0C">
    <w:pPr>
      <w:pStyle w:val="Header"/>
      <w:jc w:val="center"/>
      <w:rPr>
        <w:sz w:val="32"/>
        <w:szCs w:val="32"/>
      </w:rPr>
    </w:pPr>
    <w:r w:rsidRPr="007D7D0C">
      <w:rPr>
        <w:sz w:val="32"/>
        <w:szCs w:val="32"/>
      </w:rPr>
      <w:t>MCR Data Analysis</w:t>
    </w:r>
    <w:r>
      <w:rPr>
        <w:sz w:val="32"/>
        <w:szCs w:val="32"/>
      </w:rPr>
      <w:t xml:space="preserve"> Using I2Pro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C017F"/>
    <w:multiLevelType w:val="hybridMultilevel"/>
    <w:tmpl w:val="4A2266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6E4"/>
    <w:rsid w:val="002A69A3"/>
    <w:rsid w:val="002E45DE"/>
    <w:rsid w:val="003F1D3D"/>
    <w:rsid w:val="00447301"/>
    <w:rsid w:val="00531409"/>
    <w:rsid w:val="005E1380"/>
    <w:rsid w:val="006D099B"/>
    <w:rsid w:val="007B11F2"/>
    <w:rsid w:val="007C1E48"/>
    <w:rsid w:val="007D7D0C"/>
    <w:rsid w:val="00817333"/>
    <w:rsid w:val="0082241D"/>
    <w:rsid w:val="00856857"/>
    <w:rsid w:val="00933BCA"/>
    <w:rsid w:val="009B6CEE"/>
    <w:rsid w:val="00AC08AF"/>
    <w:rsid w:val="00B130E1"/>
    <w:rsid w:val="00BF2AB2"/>
    <w:rsid w:val="00CA3028"/>
    <w:rsid w:val="00CC609A"/>
    <w:rsid w:val="00DE26E4"/>
    <w:rsid w:val="00E15932"/>
    <w:rsid w:val="00E20CC1"/>
    <w:rsid w:val="00E2775C"/>
    <w:rsid w:val="00E552B5"/>
    <w:rsid w:val="00EB4567"/>
    <w:rsid w:val="00EE0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34294"/>
  <w15:chartTrackingRefBased/>
  <w15:docId w15:val="{C32CE9E2-89F5-4082-A84F-C96B57A31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D7D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7D0C"/>
  </w:style>
  <w:style w:type="paragraph" w:styleId="Footer">
    <w:name w:val="footer"/>
    <w:basedOn w:val="Normal"/>
    <w:link w:val="FooterChar"/>
    <w:uiPriority w:val="99"/>
    <w:unhideWhenUsed/>
    <w:rsid w:val="007D7D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7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7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8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ger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181</TotalTime>
  <Pages>14</Pages>
  <Words>1107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</dc:creator>
  <cp:keywords/>
  <dc:description/>
  <cp:lastModifiedBy>Roger Dowden</cp:lastModifiedBy>
  <cp:revision>11</cp:revision>
  <cp:lastPrinted>2017-01-29T17:54:00Z</cp:lastPrinted>
  <dcterms:created xsi:type="dcterms:W3CDTF">2017-01-29T15:08:00Z</dcterms:created>
  <dcterms:modified xsi:type="dcterms:W3CDTF">2017-04-30T13:43:00Z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