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BAE37" w14:textId="7A30729A" w:rsidR="00C02767" w:rsidRDefault="008268A7" w:rsidP="5B74336C">
      <w:pPr>
        <w:pStyle w:val="NoSpacing"/>
        <w:ind w:left="720"/>
        <w:rPr>
          <w:rFonts w:asciiTheme="majorBidi" w:hAnsiTheme="majorBidi"/>
          <w:sz w:val="24"/>
          <w:szCs w:val="24"/>
          <w:lang w:val="en-GB"/>
        </w:rPr>
      </w:pPr>
      <w:bookmarkStart w:id="0" w:name="_Hlk531806665"/>
      <w:bookmarkEnd w:id="0"/>
      <w:r>
        <w:rPr>
          <w:noProof/>
          <w:lang w:val="en-GB" w:eastAsia="en-GB"/>
        </w:rPr>
        <mc:AlternateContent>
          <mc:Choice Requires="wpg">
            <w:drawing>
              <wp:anchor distT="0" distB="0" distL="114300" distR="114300" simplePos="0" relativeHeight="251658240" behindDoc="1" locked="0" layoutInCell="1" allowOverlap="1" wp14:anchorId="64272A78" wp14:editId="21F9A59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38505" cy="9125712"/>
                <wp:effectExtent l="0" t="0" r="0" b="15240"/>
                <wp:wrapNone/>
                <wp:docPr id="2" name="Group 2"/>
                <wp:cNvGraphicFramePr/>
                <a:graphic xmlns:a="http://schemas.openxmlformats.org/drawingml/2006/main">
                  <a:graphicData uri="http://schemas.microsoft.com/office/word/2010/wordprocessingGroup">
                    <wpg:wgp>
                      <wpg:cNvGrpSpPr/>
                      <wpg:grpSpPr>
                        <a:xfrm>
                          <a:off x="0" y="0"/>
                          <a:ext cx="2438505" cy="9125712"/>
                          <a:chOff x="0" y="0"/>
                          <a:chExt cx="243850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685" y="1307616"/>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272A9C" w14:textId="37E68CED" w:rsidR="00FE3BA0" w:rsidRDefault="005503B8">
                              <w:pPr>
                                <w:pStyle w:val="NoSpacing"/>
                                <w:jc w:val="right"/>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FE3BA0">
                                    <w:rPr>
                                      <w:color w:val="FFFFFF" w:themeColor="background1"/>
                                      <w:sz w:val="28"/>
                                      <w:szCs w:val="28"/>
                                    </w:rPr>
                                    <w:t xml:space="preserve">     </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0;margin-top:0;width:192pt;height:718.55pt;z-index:-251658240;mso-height-percent:950;mso-left-percent:40;mso-position-horizontal-relative:page;mso-position-vertical:center;mso-position-vertical-relative:page;mso-height-percent:950;mso-left-percent:40" coordsize="2438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6;top:13076;width:24189;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p w14:paraId="64272A9C" w14:textId="37E68CED" w:rsidR="00FE3BA0" w:rsidRDefault="005503B8">
                        <w:pPr>
                          <w:pStyle w:val="NoSpacing"/>
                          <w:jc w:val="right"/>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FE3BA0">
                              <w:rPr>
                                <w:color w:val="FFFFFF" w:themeColor="background1"/>
                                <w:sz w:val="28"/>
                                <w:szCs w:val="28"/>
                              </w:rPr>
                              <w:t xml:space="preserve">     </w:t>
                            </w:r>
                          </w:sdtContent>
                        </w:sdt>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C02767">
        <w:rPr>
          <w:rFonts w:asciiTheme="majorBidi" w:eastAsiaTheme="minorHAnsi" w:hAnsiTheme="majorBidi"/>
          <w:sz w:val="24"/>
          <w:lang w:val="en-GB"/>
        </w:rPr>
        <w:tab/>
      </w:r>
    </w:p>
    <w:sdt>
      <w:sdtPr>
        <w:rPr>
          <w:rFonts w:asciiTheme="majorBidi" w:eastAsiaTheme="minorHAnsi" w:hAnsiTheme="majorBidi"/>
          <w:sz w:val="24"/>
          <w:lang w:val="en-GB"/>
        </w:rPr>
        <w:id w:val="275915319"/>
        <w:docPartObj>
          <w:docPartGallery w:val="Cover Pages"/>
          <w:docPartUnique/>
        </w:docPartObj>
      </w:sdtPr>
      <w:sdtEndPr>
        <w:rPr>
          <w:rFonts w:asciiTheme="minorHAnsi" w:hAnsiTheme="minorHAnsi"/>
        </w:rPr>
      </w:sdtEndPr>
      <w:sdtContent>
        <w:p w14:paraId="642729D3" w14:textId="77C275DC" w:rsidR="00170FBB" w:rsidRDefault="00170FBB">
          <w:pPr>
            <w:pStyle w:val="NoSpacing"/>
          </w:pPr>
          <w:r>
            <w:rPr>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FE3BA0" w:rsidRDefault="00FE3BA0">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FE3BA0" w:rsidRDefault="00FE3BA0">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v:textbox>
                    <w10:wrap anchorx="page" anchory="page"/>
                  </v:shape>
                </w:pict>
              </mc:Fallback>
            </mc:AlternateContent>
          </w:r>
        </w:p>
        <w:p w14:paraId="642729D4" w14:textId="77777777" w:rsidR="00170FBB" w:rsidRDefault="00D6677F">
          <w:r>
            <w:rPr>
              <w:noProof/>
              <w:lang w:eastAsia="en-GB"/>
            </w:rPr>
            <mc:AlternateContent>
              <mc:Choice Requires="wps">
                <w:drawing>
                  <wp:anchor distT="0" distB="0" distL="114300" distR="114300" simplePos="0" relativeHeight="251658242" behindDoc="0" locked="0" layoutInCell="1" allowOverlap="1" wp14:anchorId="64272A7C" wp14:editId="5B382A90">
                    <wp:simplePos x="0" y="0"/>
                    <wp:positionH relativeFrom="page">
                      <wp:posOffset>2824480</wp:posOffset>
                    </wp:positionH>
                    <wp:positionV relativeFrom="page">
                      <wp:posOffset>1832398</wp:posOffset>
                    </wp:positionV>
                    <wp:extent cx="4476466" cy="1069340"/>
                    <wp:effectExtent l="0" t="0" r="635" b="635"/>
                    <wp:wrapNone/>
                    <wp:docPr id="1" name="Text Box 1"/>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C56E8" w14:textId="1113F71C" w:rsidR="005A0475" w:rsidRPr="00665039" w:rsidRDefault="005A0475" w:rsidP="00880363">
                                <w:pPr>
                                  <w:spacing w:after="0"/>
                                  <w:rPr>
                                    <w:rFonts w:cstheme="minorHAnsi"/>
                                    <w:b/>
                                    <w:sz w:val="48"/>
                                    <w:szCs w:val="48"/>
                                  </w:rPr>
                                </w:pPr>
                                <w:bookmarkStart w:id="1" w:name="_Hlk528272395"/>
                                <w:r w:rsidRPr="00665039">
                                  <w:rPr>
                                    <w:rStyle w:val="normaltextrun"/>
                                    <w:rFonts w:cs="Arial"/>
                                    <w:b/>
                                    <w:bCs/>
                                    <w:color w:val="000000"/>
                                    <w:sz w:val="48"/>
                                    <w:szCs w:val="48"/>
                                    <w:bdr w:val="none" w:sz="0" w:space="0" w:color="auto" w:frame="1"/>
                                  </w:rPr>
                                  <w:t>Application Development</w:t>
                                </w:r>
                              </w:p>
                              <w:bookmarkEnd w:id="1"/>
                              <w:p w14:paraId="64272A9F" w14:textId="148589E2" w:rsidR="00FE3BA0" w:rsidRPr="00880363" w:rsidRDefault="005503B8" w:rsidP="00880363">
                                <w:pPr>
                                  <w:spacing w:before="60" w:after="60"/>
                                  <w:rPr>
                                    <w:rFonts w:cstheme="minorHAnsi"/>
                                    <w:sz w:val="32"/>
                                    <w:szCs w:val="32"/>
                                  </w:rPr>
                                </w:pPr>
                                <w:sdt>
                                  <w:sdtPr>
                                    <w:rPr>
                                      <w:rFonts w:cstheme="minorHAnsi"/>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FE3BA0" w:rsidRPr="00880363">
                                      <w:rPr>
                                        <w:rFonts w:cstheme="minorHAnsi"/>
                                        <w:sz w:val="32"/>
                                        <w:szCs w:val="32"/>
                                      </w:rPr>
                                      <w:t>Module Code:</w:t>
                                    </w:r>
                                  </w:sdtContent>
                                </w:sdt>
                                <w:r w:rsidR="00FE3BA0" w:rsidRPr="00880363">
                                  <w:rPr>
                                    <w:rFonts w:cstheme="minorHAnsi"/>
                                    <w:sz w:val="32"/>
                                    <w:szCs w:val="32"/>
                                  </w:rPr>
                                  <w:t xml:space="preserve"> </w:t>
                                </w:r>
                                <w:r w:rsidR="00CE2EC7">
                                  <w:rPr>
                                    <w:rFonts w:cstheme="minorHAnsi"/>
                                    <w:sz w:val="32"/>
                                    <w:szCs w:val="32"/>
                                    <w:shd w:val="clear" w:color="auto" w:fill="FFFFFF"/>
                                  </w:rPr>
                                  <w:t>ACCA5012</w:t>
                                </w:r>
                              </w:p>
                              <w:p w14:paraId="64272AA1" w14:textId="1EEA64A6" w:rsidR="00FE3BA0" w:rsidRPr="00880363" w:rsidRDefault="00FE3BA0" w:rsidP="00732068">
                                <w:pPr>
                                  <w:spacing w:before="60" w:after="60"/>
                                  <w:rPr>
                                    <w:rFonts w:cstheme="minorHAnsi"/>
                                    <w:sz w:val="32"/>
                                    <w:szCs w:val="32"/>
                                  </w:rPr>
                                </w:pPr>
                                <w:r w:rsidRPr="00880363">
                                  <w:rPr>
                                    <w:rFonts w:cstheme="minorHAnsi"/>
                                    <w:sz w:val="32"/>
                                    <w:szCs w:val="32"/>
                                  </w:rPr>
                                  <w:t>Module Lecturer:</w:t>
                                </w:r>
                                <w:r w:rsidR="00EF649A">
                                  <w:rPr>
                                    <w:rFonts w:cstheme="minorHAnsi"/>
                                    <w:sz w:val="32"/>
                                    <w:szCs w:val="32"/>
                                  </w:rPr>
                                  <w:t xml:space="preserve"> Kemi </w:t>
                                </w:r>
                                <w:r w:rsidR="00CB409C">
                                  <w:rPr>
                                    <w:rFonts w:cstheme="minorHAnsi"/>
                                    <w:sz w:val="32"/>
                                    <w:szCs w:val="32"/>
                                  </w:rPr>
                                  <w:t>Ademoye</w:t>
                                </w:r>
                              </w:p>
                              <w:p w14:paraId="64272AA2" w14:textId="77777777" w:rsidR="00FE3BA0" w:rsidRPr="00880363" w:rsidRDefault="00FE3BA0" w:rsidP="00880363">
                                <w:pPr>
                                  <w:spacing w:before="60" w:after="60"/>
                                  <w:rPr>
                                    <w:rFonts w:cstheme="minorHAnsi"/>
                                    <w:sz w:val="32"/>
                                    <w:szCs w:val="32"/>
                                  </w:rPr>
                                </w:pPr>
                                <w:r w:rsidRPr="00880363">
                                  <w:rPr>
                                    <w:rFonts w:cstheme="minorHAnsi"/>
                                    <w:sz w:val="32"/>
                                    <w:szCs w:val="32"/>
                                  </w:rPr>
                                  <w:t>Student Name: Mohamad Wael Baghdadi</w:t>
                                </w:r>
                              </w:p>
                              <w:p w14:paraId="64272AA3" w14:textId="77777777" w:rsidR="00FE3BA0" w:rsidRPr="00880363" w:rsidRDefault="00FE3BA0" w:rsidP="00880363">
                                <w:pPr>
                                  <w:spacing w:before="60" w:after="60"/>
                                  <w:rPr>
                                    <w:rFonts w:cstheme="minorHAnsi"/>
                                    <w:sz w:val="32"/>
                                    <w:szCs w:val="32"/>
                                  </w:rPr>
                                </w:pPr>
                                <w:r w:rsidRPr="00880363">
                                  <w:rPr>
                                    <w:rFonts w:cstheme="minorHAnsi"/>
                                    <w:sz w:val="32"/>
                                    <w:szCs w:val="32"/>
                                  </w:rPr>
                                  <w:t>Student Number: 1708309</w:t>
                                </w:r>
                              </w:p>
                              <w:p w14:paraId="64272AA4" w14:textId="3CB6FE66" w:rsidR="00FE3BA0" w:rsidRPr="00880363" w:rsidRDefault="00FE3BA0" w:rsidP="00880363">
                                <w:pPr>
                                  <w:spacing w:before="60" w:after="60"/>
                                  <w:rPr>
                                    <w:rFonts w:cstheme="minorHAnsi"/>
                                    <w:sz w:val="32"/>
                                    <w:szCs w:val="32"/>
                                  </w:rPr>
                                </w:pPr>
                                <w:r w:rsidRPr="00880363">
                                  <w:rPr>
                                    <w:rFonts w:cstheme="minorHAnsi"/>
                                    <w:sz w:val="32"/>
                                    <w:szCs w:val="32"/>
                                  </w:rPr>
                                  <w:t>Course: (Mcomp) Software Engineering</w:t>
                                </w:r>
                              </w:p>
                              <w:p w14:paraId="64272AA5" w14:textId="066E991C" w:rsidR="00FE3BA0" w:rsidRPr="00880363" w:rsidRDefault="00FE3BA0" w:rsidP="00880363">
                                <w:pPr>
                                  <w:spacing w:before="60" w:after="60"/>
                                  <w:rPr>
                                    <w:rFonts w:cstheme="minorHAnsi"/>
                                    <w:sz w:val="32"/>
                                    <w:szCs w:val="32"/>
                                  </w:rPr>
                                </w:pPr>
                                <w:r w:rsidRPr="00880363">
                                  <w:rPr>
                                    <w:rFonts w:cstheme="minorHAnsi"/>
                                    <w:sz w:val="32"/>
                                    <w:szCs w:val="32"/>
                                  </w:rPr>
                                  <w:t>Due Date:</w:t>
                                </w:r>
                                <w:r w:rsidR="00880363" w:rsidRPr="00880363">
                                  <w:rPr>
                                    <w:rFonts w:cstheme="minorHAnsi"/>
                                    <w:sz w:val="32"/>
                                    <w:szCs w:val="32"/>
                                  </w:rPr>
                                  <w:t xml:space="preserve"> 1</w:t>
                                </w:r>
                                <w:r w:rsidR="002B5851">
                                  <w:rPr>
                                    <w:rFonts w:cstheme="minorHAnsi"/>
                                    <w:sz w:val="32"/>
                                    <w:szCs w:val="32"/>
                                  </w:rPr>
                                  <w:t>0</w:t>
                                </w:r>
                                <w:r w:rsidR="00880363" w:rsidRPr="00880363">
                                  <w:rPr>
                                    <w:rFonts w:cstheme="minorHAnsi"/>
                                    <w:sz w:val="32"/>
                                    <w:szCs w:val="32"/>
                                  </w:rPr>
                                  <w:t>/1</w:t>
                                </w:r>
                                <w:r w:rsidR="002B5851">
                                  <w:rPr>
                                    <w:rFonts w:cstheme="minorHAnsi"/>
                                    <w:sz w:val="32"/>
                                    <w:szCs w:val="32"/>
                                  </w:rPr>
                                  <w:t>2</w:t>
                                </w:r>
                                <w:r w:rsidR="00880363" w:rsidRPr="00880363">
                                  <w:rPr>
                                    <w:rFonts w:cstheme="minorHAnsi"/>
                                    <w:sz w:val="32"/>
                                    <w:szCs w:val="32"/>
                                  </w:rPr>
                                  <w:t>/2018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272A7C" id="Text Box 1" o:spid="_x0000_s1056" type="#_x0000_t202" style="position:absolute;margin-left:222.4pt;margin-top:144.3pt;width:352.5pt;height:84.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" filled="f" stroked="f" strokeweight=".5pt">
                    <v:textbox style="mso-fit-shape-to-text:t" inset="0,0,0,0">
                      <w:txbxContent>
                        <w:p w14:paraId="5D6C56E8" w14:textId="1113F71C" w:rsidR="005A0475" w:rsidRPr="00665039" w:rsidRDefault="005A0475" w:rsidP="00880363">
                          <w:pPr>
                            <w:spacing w:after="0"/>
                            <w:rPr>
                              <w:rFonts w:cstheme="minorHAnsi"/>
                              <w:b/>
                              <w:sz w:val="48"/>
                              <w:szCs w:val="48"/>
                            </w:rPr>
                          </w:pPr>
                          <w:bookmarkStart w:id="2" w:name="_Hlk528272395"/>
                          <w:r w:rsidRPr="00665039">
                            <w:rPr>
                              <w:rStyle w:val="normaltextrun"/>
                              <w:rFonts w:cs="Arial"/>
                              <w:b/>
                              <w:bCs/>
                              <w:color w:val="000000"/>
                              <w:sz w:val="48"/>
                              <w:szCs w:val="48"/>
                              <w:bdr w:val="none" w:sz="0" w:space="0" w:color="auto" w:frame="1"/>
                            </w:rPr>
                            <w:t>Application Development</w:t>
                          </w:r>
                        </w:p>
                        <w:bookmarkEnd w:id="2"/>
                        <w:p w14:paraId="64272A9F" w14:textId="148589E2" w:rsidR="00FE3BA0" w:rsidRPr="00880363" w:rsidRDefault="005503B8" w:rsidP="00880363">
                          <w:pPr>
                            <w:spacing w:before="60" w:after="60"/>
                            <w:rPr>
                              <w:rFonts w:cstheme="minorHAnsi"/>
                              <w:sz w:val="32"/>
                              <w:szCs w:val="32"/>
                            </w:rPr>
                          </w:pPr>
                          <w:sdt>
                            <w:sdtPr>
                              <w:rPr>
                                <w:rFonts w:cstheme="minorHAnsi"/>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FE3BA0" w:rsidRPr="00880363">
                                <w:rPr>
                                  <w:rFonts w:cstheme="minorHAnsi"/>
                                  <w:sz w:val="32"/>
                                  <w:szCs w:val="32"/>
                                </w:rPr>
                                <w:t>Module Code:</w:t>
                              </w:r>
                            </w:sdtContent>
                          </w:sdt>
                          <w:r w:rsidR="00FE3BA0" w:rsidRPr="00880363">
                            <w:rPr>
                              <w:rFonts w:cstheme="minorHAnsi"/>
                              <w:sz w:val="32"/>
                              <w:szCs w:val="32"/>
                            </w:rPr>
                            <w:t xml:space="preserve"> </w:t>
                          </w:r>
                          <w:r w:rsidR="00CE2EC7">
                            <w:rPr>
                              <w:rFonts w:cstheme="minorHAnsi"/>
                              <w:sz w:val="32"/>
                              <w:szCs w:val="32"/>
                              <w:shd w:val="clear" w:color="auto" w:fill="FFFFFF"/>
                            </w:rPr>
                            <w:t>ACCA5012</w:t>
                          </w:r>
                        </w:p>
                        <w:p w14:paraId="64272AA1" w14:textId="1EEA64A6" w:rsidR="00FE3BA0" w:rsidRPr="00880363" w:rsidRDefault="00FE3BA0" w:rsidP="00732068">
                          <w:pPr>
                            <w:spacing w:before="60" w:after="60"/>
                            <w:rPr>
                              <w:rFonts w:cstheme="minorHAnsi"/>
                              <w:sz w:val="32"/>
                              <w:szCs w:val="32"/>
                            </w:rPr>
                          </w:pPr>
                          <w:r w:rsidRPr="00880363">
                            <w:rPr>
                              <w:rFonts w:cstheme="minorHAnsi"/>
                              <w:sz w:val="32"/>
                              <w:szCs w:val="32"/>
                            </w:rPr>
                            <w:t>Module Lecturer:</w:t>
                          </w:r>
                          <w:r w:rsidR="00EF649A">
                            <w:rPr>
                              <w:rFonts w:cstheme="minorHAnsi"/>
                              <w:sz w:val="32"/>
                              <w:szCs w:val="32"/>
                            </w:rPr>
                            <w:t xml:space="preserve"> Kemi </w:t>
                          </w:r>
                          <w:r w:rsidR="00CB409C">
                            <w:rPr>
                              <w:rFonts w:cstheme="minorHAnsi"/>
                              <w:sz w:val="32"/>
                              <w:szCs w:val="32"/>
                            </w:rPr>
                            <w:t>Ademoye</w:t>
                          </w:r>
                        </w:p>
                        <w:p w14:paraId="64272AA2" w14:textId="77777777" w:rsidR="00FE3BA0" w:rsidRPr="00880363" w:rsidRDefault="00FE3BA0" w:rsidP="00880363">
                          <w:pPr>
                            <w:spacing w:before="60" w:after="60"/>
                            <w:rPr>
                              <w:rFonts w:cstheme="minorHAnsi"/>
                              <w:sz w:val="32"/>
                              <w:szCs w:val="32"/>
                            </w:rPr>
                          </w:pPr>
                          <w:r w:rsidRPr="00880363">
                            <w:rPr>
                              <w:rFonts w:cstheme="minorHAnsi"/>
                              <w:sz w:val="32"/>
                              <w:szCs w:val="32"/>
                            </w:rPr>
                            <w:t>Student Name: Mohamad Wael Baghdadi</w:t>
                          </w:r>
                        </w:p>
                        <w:p w14:paraId="64272AA3" w14:textId="77777777" w:rsidR="00FE3BA0" w:rsidRPr="00880363" w:rsidRDefault="00FE3BA0" w:rsidP="00880363">
                          <w:pPr>
                            <w:spacing w:before="60" w:after="60"/>
                            <w:rPr>
                              <w:rFonts w:cstheme="minorHAnsi"/>
                              <w:sz w:val="32"/>
                              <w:szCs w:val="32"/>
                            </w:rPr>
                          </w:pPr>
                          <w:r w:rsidRPr="00880363">
                            <w:rPr>
                              <w:rFonts w:cstheme="minorHAnsi"/>
                              <w:sz w:val="32"/>
                              <w:szCs w:val="32"/>
                            </w:rPr>
                            <w:t>Student Number: 1708309</w:t>
                          </w:r>
                        </w:p>
                        <w:p w14:paraId="64272AA4" w14:textId="3CB6FE66" w:rsidR="00FE3BA0" w:rsidRPr="00880363" w:rsidRDefault="00FE3BA0" w:rsidP="00880363">
                          <w:pPr>
                            <w:spacing w:before="60" w:after="60"/>
                            <w:rPr>
                              <w:rFonts w:cstheme="minorHAnsi"/>
                              <w:sz w:val="32"/>
                              <w:szCs w:val="32"/>
                            </w:rPr>
                          </w:pPr>
                          <w:r w:rsidRPr="00880363">
                            <w:rPr>
                              <w:rFonts w:cstheme="minorHAnsi"/>
                              <w:sz w:val="32"/>
                              <w:szCs w:val="32"/>
                            </w:rPr>
                            <w:t>Course: (Mcomp) Software Engineering</w:t>
                          </w:r>
                        </w:p>
                        <w:p w14:paraId="64272AA5" w14:textId="066E991C" w:rsidR="00FE3BA0" w:rsidRPr="00880363" w:rsidRDefault="00FE3BA0" w:rsidP="00880363">
                          <w:pPr>
                            <w:spacing w:before="60" w:after="60"/>
                            <w:rPr>
                              <w:rFonts w:cstheme="minorHAnsi"/>
                              <w:sz w:val="32"/>
                              <w:szCs w:val="32"/>
                            </w:rPr>
                          </w:pPr>
                          <w:r w:rsidRPr="00880363">
                            <w:rPr>
                              <w:rFonts w:cstheme="minorHAnsi"/>
                              <w:sz w:val="32"/>
                              <w:szCs w:val="32"/>
                            </w:rPr>
                            <w:t>Due Date:</w:t>
                          </w:r>
                          <w:r w:rsidR="00880363" w:rsidRPr="00880363">
                            <w:rPr>
                              <w:rFonts w:cstheme="minorHAnsi"/>
                              <w:sz w:val="32"/>
                              <w:szCs w:val="32"/>
                            </w:rPr>
                            <w:t xml:space="preserve"> 1</w:t>
                          </w:r>
                          <w:r w:rsidR="002B5851">
                            <w:rPr>
                              <w:rFonts w:cstheme="minorHAnsi"/>
                              <w:sz w:val="32"/>
                              <w:szCs w:val="32"/>
                            </w:rPr>
                            <w:t>0</w:t>
                          </w:r>
                          <w:r w:rsidR="00880363" w:rsidRPr="00880363">
                            <w:rPr>
                              <w:rFonts w:cstheme="minorHAnsi"/>
                              <w:sz w:val="32"/>
                              <w:szCs w:val="32"/>
                            </w:rPr>
                            <w:t>/1</w:t>
                          </w:r>
                          <w:r w:rsidR="002B5851">
                            <w:rPr>
                              <w:rFonts w:cstheme="minorHAnsi"/>
                              <w:sz w:val="32"/>
                              <w:szCs w:val="32"/>
                            </w:rPr>
                            <w:t>2</w:t>
                          </w:r>
                          <w:r w:rsidR="00880363" w:rsidRPr="00880363">
                            <w:rPr>
                              <w:rFonts w:cstheme="minorHAnsi"/>
                              <w:sz w:val="32"/>
                              <w:szCs w:val="32"/>
                            </w:rPr>
                            <w:t>/2018</w:t>
                          </w:r>
                        </w:p>
                      </w:txbxContent>
                    </v:textbox>
                    <w10:wrap anchorx="page" anchory="page"/>
                  </v:shape>
                </w:pict>
              </mc:Fallback>
            </mc:AlternateContent>
          </w:r>
          <w:r w:rsidR="00170FBB">
            <w:br w:type="page"/>
          </w:r>
        </w:p>
      </w:sdtContent>
    </w:sdt>
    <w:bookmarkStart w:id="3" w:name="_Toc532248092" w:displacedByCustomXml="next"/>
    <w:sdt>
      <w:sdtPr>
        <w:rPr>
          <w:rFonts w:asciiTheme="majorBidi" w:eastAsiaTheme="minorHAnsi" w:hAnsiTheme="majorBidi" w:cstheme="minorBidi"/>
          <w:b w:val="0"/>
          <w:color w:val="auto"/>
          <w:sz w:val="24"/>
          <w:szCs w:val="22"/>
        </w:rPr>
        <w:id w:val="54443472"/>
        <w:docPartObj>
          <w:docPartGallery w:val="Table of Contents"/>
          <w:docPartUnique/>
        </w:docPartObj>
      </w:sdtPr>
      <w:sdtEndPr>
        <w:rPr>
          <w:rFonts w:asciiTheme="minorHAnsi" w:hAnsiTheme="minorHAnsi"/>
          <w:bCs/>
          <w:noProof/>
        </w:rPr>
      </w:sdtEndPr>
      <w:sdtContent>
        <w:p w14:paraId="642729D5" w14:textId="77777777" w:rsidR="00170FBB" w:rsidRDefault="5B74336C" w:rsidP="00A05F3B">
          <w:pPr>
            <w:pStyle w:val="Heading1"/>
          </w:pPr>
          <w:r>
            <w:t>Table of Contents</w:t>
          </w:r>
          <w:bookmarkEnd w:id="3"/>
        </w:p>
        <w:p w14:paraId="3D7B3027" w14:textId="6E5D351E" w:rsidR="00665039" w:rsidRDefault="00170FBB">
          <w:pPr>
            <w:pStyle w:val="TOC1"/>
            <w:tabs>
              <w:tab w:val="right" w:leader="dot" w:pos="9893"/>
            </w:tabs>
            <w:rPr>
              <w:rFonts w:eastAsiaTheme="minorEastAsia"/>
              <w:noProof/>
              <w:sz w:val="22"/>
              <w:lang w:eastAsia="en-GB"/>
            </w:rPr>
          </w:pPr>
          <w:r>
            <w:fldChar w:fldCharType="begin"/>
          </w:r>
          <w:r>
            <w:instrText xml:space="preserve"> TOC \o "1-3" \h \z \u </w:instrText>
          </w:r>
          <w:r>
            <w:fldChar w:fldCharType="separate"/>
          </w:r>
          <w:hyperlink w:anchor="_Toc532248092" w:history="1">
            <w:r w:rsidR="00665039" w:rsidRPr="00F71EDF">
              <w:rPr>
                <w:rStyle w:val="Hyperlink"/>
                <w:noProof/>
              </w:rPr>
              <w:t>Table of Contents</w:t>
            </w:r>
            <w:r w:rsidR="00665039">
              <w:rPr>
                <w:noProof/>
                <w:webHidden/>
              </w:rPr>
              <w:tab/>
            </w:r>
            <w:r w:rsidR="00665039">
              <w:rPr>
                <w:noProof/>
                <w:webHidden/>
              </w:rPr>
              <w:fldChar w:fldCharType="begin"/>
            </w:r>
            <w:r w:rsidR="00665039">
              <w:rPr>
                <w:noProof/>
                <w:webHidden/>
              </w:rPr>
              <w:instrText xml:space="preserve"> PAGEREF _Toc532248092 \h </w:instrText>
            </w:r>
            <w:r w:rsidR="00665039">
              <w:rPr>
                <w:noProof/>
                <w:webHidden/>
              </w:rPr>
            </w:r>
            <w:r w:rsidR="00665039">
              <w:rPr>
                <w:noProof/>
                <w:webHidden/>
              </w:rPr>
              <w:fldChar w:fldCharType="separate"/>
            </w:r>
            <w:r w:rsidR="00665039">
              <w:rPr>
                <w:noProof/>
                <w:webHidden/>
              </w:rPr>
              <w:t>1</w:t>
            </w:r>
            <w:r w:rsidR="00665039">
              <w:rPr>
                <w:noProof/>
                <w:webHidden/>
              </w:rPr>
              <w:fldChar w:fldCharType="end"/>
            </w:r>
          </w:hyperlink>
        </w:p>
        <w:p w14:paraId="39F32F92" w14:textId="318EC140" w:rsidR="00665039" w:rsidRDefault="005503B8">
          <w:pPr>
            <w:pStyle w:val="TOC1"/>
            <w:tabs>
              <w:tab w:val="right" w:leader="dot" w:pos="9893"/>
            </w:tabs>
            <w:rPr>
              <w:rFonts w:eastAsiaTheme="minorEastAsia"/>
              <w:noProof/>
              <w:sz w:val="22"/>
              <w:lang w:eastAsia="en-GB"/>
            </w:rPr>
          </w:pPr>
          <w:hyperlink w:anchor="_Toc532248093" w:history="1">
            <w:r w:rsidR="00665039" w:rsidRPr="00F71EDF">
              <w:rPr>
                <w:rStyle w:val="Hyperlink"/>
                <w:noProof/>
              </w:rPr>
              <w:t>Table of tables</w:t>
            </w:r>
            <w:r w:rsidR="00665039">
              <w:rPr>
                <w:noProof/>
                <w:webHidden/>
              </w:rPr>
              <w:tab/>
            </w:r>
            <w:r w:rsidR="00665039">
              <w:rPr>
                <w:noProof/>
                <w:webHidden/>
              </w:rPr>
              <w:fldChar w:fldCharType="begin"/>
            </w:r>
            <w:r w:rsidR="00665039">
              <w:rPr>
                <w:noProof/>
                <w:webHidden/>
              </w:rPr>
              <w:instrText xml:space="preserve"> PAGEREF _Toc532248093 \h </w:instrText>
            </w:r>
            <w:r w:rsidR="00665039">
              <w:rPr>
                <w:noProof/>
                <w:webHidden/>
              </w:rPr>
            </w:r>
            <w:r w:rsidR="00665039">
              <w:rPr>
                <w:noProof/>
                <w:webHidden/>
              </w:rPr>
              <w:fldChar w:fldCharType="separate"/>
            </w:r>
            <w:r w:rsidR="00665039">
              <w:rPr>
                <w:noProof/>
                <w:webHidden/>
              </w:rPr>
              <w:t>2</w:t>
            </w:r>
            <w:r w:rsidR="00665039">
              <w:rPr>
                <w:noProof/>
                <w:webHidden/>
              </w:rPr>
              <w:fldChar w:fldCharType="end"/>
            </w:r>
          </w:hyperlink>
        </w:p>
        <w:p w14:paraId="4174C0FE" w14:textId="7B69F1D7" w:rsidR="00665039" w:rsidRDefault="005503B8">
          <w:pPr>
            <w:pStyle w:val="TOC1"/>
            <w:tabs>
              <w:tab w:val="left" w:pos="480"/>
              <w:tab w:val="right" w:leader="dot" w:pos="9893"/>
            </w:tabs>
            <w:rPr>
              <w:rFonts w:eastAsiaTheme="minorEastAsia"/>
              <w:noProof/>
              <w:sz w:val="22"/>
              <w:lang w:eastAsia="en-GB"/>
            </w:rPr>
          </w:pPr>
          <w:hyperlink w:anchor="_Toc532248094" w:history="1">
            <w:r w:rsidR="00665039" w:rsidRPr="00F71EDF">
              <w:rPr>
                <w:rStyle w:val="Hyperlink"/>
                <w:noProof/>
              </w:rPr>
              <w:t>1-</w:t>
            </w:r>
            <w:r w:rsidR="00665039">
              <w:rPr>
                <w:rFonts w:eastAsiaTheme="minorEastAsia"/>
                <w:noProof/>
                <w:sz w:val="22"/>
                <w:lang w:eastAsia="en-GB"/>
              </w:rPr>
              <w:tab/>
            </w:r>
            <w:r w:rsidR="00665039" w:rsidRPr="00F71EDF">
              <w:rPr>
                <w:rStyle w:val="Hyperlink"/>
                <w:noProof/>
              </w:rPr>
              <w:t>Introduction:</w:t>
            </w:r>
            <w:r w:rsidR="00665039">
              <w:rPr>
                <w:noProof/>
                <w:webHidden/>
              </w:rPr>
              <w:tab/>
            </w:r>
            <w:r w:rsidR="00665039">
              <w:rPr>
                <w:noProof/>
                <w:webHidden/>
              </w:rPr>
              <w:fldChar w:fldCharType="begin"/>
            </w:r>
            <w:r w:rsidR="00665039">
              <w:rPr>
                <w:noProof/>
                <w:webHidden/>
              </w:rPr>
              <w:instrText xml:space="preserve"> PAGEREF _Toc532248094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371C98A8" w14:textId="1EA3370C" w:rsidR="00665039" w:rsidRDefault="005503B8">
          <w:pPr>
            <w:pStyle w:val="TOC1"/>
            <w:tabs>
              <w:tab w:val="left" w:pos="480"/>
              <w:tab w:val="right" w:leader="dot" w:pos="9893"/>
            </w:tabs>
            <w:rPr>
              <w:rFonts w:eastAsiaTheme="minorEastAsia"/>
              <w:noProof/>
              <w:sz w:val="22"/>
              <w:lang w:eastAsia="en-GB"/>
            </w:rPr>
          </w:pPr>
          <w:hyperlink w:anchor="_Toc532248095" w:history="1">
            <w:r w:rsidR="00665039" w:rsidRPr="00F71EDF">
              <w:rPr>
                <w:rStyle w:val="Hyperlink"/>
                <w:noProof/>
              </w:rPr>
              <w:t>2-</w:t>
            </w:r>
            <w:r w:rsidR="00665039">
              <w:rPr>
                <w:rFonts w:eastAsiaTheme="minorEastAsia"/>
                <w:noProof/>
                <w:sz w:val="22"/>
                <w:lang w:eastAsia="en-GB"/>
              </w:rPr>
              <w:tab/>
            </w:r>
            <w:r w:rsidR="00665039" w:rsidRPr="00F71EDF">
              <w:rPr>
                <w:rStyle w:val="Hyperlink"/>
                <w:noProof/>
              </w:rPr>
              <w:t>Application Development Concepts:</w:t>
            </w:r>
            <w:r w:rsidR="00665039">
              <w:rPr>
                <w:noProof/>
                <w:webHidden/>
              </w:rPr>
              <w:tab/>
            </w:r>
            <w:r w:rsidR="00665039">
              <w:rPr>
                <w:noProof/>
                <w:webHidden/>
              </w:rPr>
              <w:fldChar w:fldCharType="begin"/>
            </w:r>
            <w:r w:rsidR="00665039">
              <w:rPr>
                <w:noProof/>
                <w:webHidden/>
              </w:rPr>
              <w:instrText xml:space="preserve"> PAGEREF _Toc532248095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5F192A57" w14:textId="7142DE6D" w:rsidR="00665039" w:rsidRDefault="005503B8">
          <w:pPr>
            <w:pStyle w:val="TOC2"/>
            <w:tabs>
              <w:tab w:val="right" w:leader="dot" w:pos="9893"/>
            </w:tabs>
            <w:rPr>
              <w:rFonts w:eastAsiaTheme="minorEastAsia"/>
              <w:noProof/>
              <w:sz w:val="22"/>
              <w:lang w:eastAsia="en-GB"/>
            </w:rPr>
          </w:pPr>
          <w:hyperlink w:anchor="_Toc532248096" w:history="1">
            <w:r w:rsidR="00665039" w:rsidRPr="00F71EDF">
              <w:rPr>
                <w:rStyle w:val="Hyperlink"/>
                <w:noProof/>
              </w:rPr>
              <w:t>2-1. Design Principles:</w:t>
            </w:r>
            <w:r w:rsidR="00665039">
              <w:rPr>
                <w:noProof/>
                <w:webHidden/>
              </w:rPr>
              <w:tab/>
            </w:r>
            <w:r w:rsidR="00665039">
              <w:rPr>
                <w:noProof/>
                <w:webHidden/>
              </w:rPr>
              <w:fldChar w:fldCharType="begin"/>
            </w:r>
            <w:r w:rsidR="00665039">
              <w:rPr>
                <w:noProof/>
                <w:webHidden/>
              </w:rPr>
              <w:instrText xml:space="preserve"> PAGEREF _Toc532248096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637A261E" w14:textId="26B9C600" w:rsidR="00665039" w:rsidRDefault="005503B8">
          <w:pPr>
            <w:pStyle w:val="TOC3"/>
            <w:tabs>
              <w:tab w:val="right" w:leader="dot" w:pos="9893"/>
            </w:tabs>
            <w:rPr>
              <w:rFonts w:eastAsiaTheme="minorEastAsia"/>
              <w:noProof/>
              <w:sz w:val="22"/>
              <w:lang w:eastAsia="en-GB"/>
            </w:rPr>
          </w:pPr>
          <w:hyperlink w:anchor="_Toc532248097" w:history="1">
            <w:r w:rsidR="00665039" w:rsidRPr="00F71EDF">
              <w:rPr>
                <w:rStyle w:val="Hyperlink"/>
                <w:rFonts w:ascii="Arial" w:hAnsi="Arial"/>
                <w:bCs/>
                <w:noProof/>
              </w:rPr>
              <w:t>2-1-1. Balance</w:t>
            </w:r>
            <w:r w:rsidR="00665039" w:rsidRPr="00F71EDF">
              <w:rPr>
                <w:rStyle w:val="Hyperlink"/>
                <w:noProof/>
              </w:rPr>
              <w:t>:</w:t>
            </w:r>
            <w:r w:rsidR="00665039">
              <w:rPr>
                <w:noProof/>
                <w:webHidden/>
              </w:rPr>
              <w:tab/>
            </w:r>
            <w:r w:rsidR="00665039">
              <w:rPr>
                <w:noProof/>
                <w:webHidden/>
              </w:rPr>
              <w:fldChar w:fldCharType="begin"/>
            </w:r>
            <w:r w:rsidR="00665039">
              <w:rPr>
                <w:noProof/>
                <w:webHidden/>
              </w:rPr>
              <w:instrText xml:space="preserve"> PAGEREF _Toc532248097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601536EC" w14:textId="7BC64E7A" w:rsidR="00665039" w:rsidRDefault="005503B8">
          <w:pPr>
            <w:pStyle w:val="TOC3"/>
            <w:tabs>
              <w:tab w:val="right" w:leader="dot" w:pos="9893"/>
            </w:tabs>
            <w:rPr>
              <w:rFonts w:eastAsiaTheme="minorEastAsia"/>
              <w:noProof/>
              <w:sz w:val="22"/>
              <w:lang w:eastAsia="en-GB"/>
            </w:rPr>
          </w:pPr>
          <w:hyperlink w:anchor="_Toc532248098" w:history="1">
            <w:r w:rsidR="00665039" w:rsidRPr="00F71EDF">
              <w:rPr>
                <w:rStyle w:val="Hyperlink"/>
                <w:noProof/>
              </w:rPr>
              <w:t>2-1-2. Harmony and Unity:</w:t>
            </w:r>
            <w:r w:rsidR="00665039">
              <w:rPr>
                <w:noProof/>
                <w:webHidden/>
              </w:rPr>
              <w:tab/>
            </w:r>
            <w:r w:rsidR="00665039">
              <w:rPr>
                <w:noProof/>
                <w:webHidden/>
              </w:rPr>
              <w:fldChar w:fldCharType="begin"/>
            </w:r>
            <w:r w:rsidR="00665039">
              <w:rPr>
                <w:noProof/>
                <w:webHidden/>
              </w:rPr>
              <w:instrText xml:space="preserve"> PAGEREF _Toc532248098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28E8D666" w14:textId="0DB36E8B" w:rsidR="00665039" w:rsidRDefault="005503B8">
          <w:pPr>
            <w:pStyle w:val="TOC3"/>
            <w:tabs>
              <w:tab w:val="right" w:leader="dot" w:pos="9893"/>
            </w:tabs>
            <w:rPr>
              <w:rFonts w:eastAsiaTheme="minorEastAsia"/>
              <w:noProof/>
              <w:sz w:val="22"/>
              <w:lang w:eastAsia="en-GB"/>
            </w:rPr>
          </w:pPr>
          <w:hyperlink w:anchor="_Toc532248099" w:history="1">
            <w:r w:rsidR="00665039" w:rsidRPr="00F71EDF">
              <w:rPr>
                <w:rStyle w:val="Hyperlink"/>
                <w:noProof/>
              </w:rPr>
              <w:t>2-1-3. Simplicity</w:t>
            </w:r>
            <w:r w:rsidR="00665039">
              <w:rPr>
                <w:noProof/>
                <w:webHidden/>
              </w:rPr>
              <w:tab/>
            </w:r>
            <w:r w:rsidR="00665039">
              <w:rPr>
                <w:noProof/>
                <w:webHidden/>
              </w:rPr>
              <w:fldChar w:fldCharType="begin"/>
            </w:r>
            <w:r w:rsidR="00665039">
              <w:rPr>
                <w:noProof/>
                <w:webHidden/>
              </w:rPr>
              <w:instrText xml:space="preserve"> PAGEREF _Toc532248099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0775D8A8" w14:textId="44BCAB3C" w:rsidR="00665039" w:rsidRDefault="005503B8">
          <w:pPr>
            <w:pStyle w:val="TOC3"/>
            <w:tabs>
              <w:tab w:val="right" w:leader="dot" w:pos="9893"/>
            </w:tabs>
            <w:rPr>
              <w:rFonts w:eastAsiaTheme="minorEastAsia"/>
              <w:noProof/>
              <w:sz w:val="22"/>
              <w:lang w:eastAsia="en-GB"/>
            </w:rPr>
          </w:pPr>
          <w:hyperlink w:anchor="_Toc532248100" w:history="1">
            <w:r w:rsidR="00665039" w:rsidRPr="00F71EDF">
              <w:rPr>
                <w:rStyle w:val="Hyperlink"/>
                <w:noProof/>
              </w:rPr>
              <w:t>2-1-4. Consistency:</w:t>
            </w:r>
            <w:r w:rsidR="00665039">
              <w:rPr>
                <w:noProof/>
                <w:webHidden/>
              </w:rPr>
              <w:tab/>
            </w:r>
            <w:r w:rsidR="00665039">
              <w:rPr>
                <w:noProof/>
                <w:webHidden/>
              </w:rPr>
              <w:fldChar w:fldCharType="begin"/>
            </w:r>
            <w:r w:rsidR="00665039">
              <w:rPr>
                <w:noProof/>
                <w:webHidden/>
              </w:rPr>
              <w:instrText xml:space="preserve"> PAGEREF _Toc532248100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4F055117" w14:textId="68A6E946" w:rsidR="00665039" w:rsidRDefault="005503B8">
          <w:pPr>
            <w:pStyle w:val="TOC3"/>
            <w:tabs>
              <w:tab w:val="right" w:leader="dot" w:pos="9893"/>
            </w:tabs>
            <w:rPr>
              <w:rFonts w:eastAsiaTheme="minorEastAsia"/>
              <w:noProof/>
              <w:sz w:val="22"/>
              <w:lang w:eastAsia="en-GB"/>
            </w:rPr>
          </w:pPr>
          <w:hyperlink w:anchor="_Toc532248101" w:history="1">
            <w:r w:rsidR="00665039" w:rsidRPr="00F71EDF">
              <w:rPr>
                <w:rStyle w:val="Hyperlink"/>
                <w:noProof/>
              </w:rPr>
              <w:t>2-1-5. blank space and clean design</w:t>
            </w:r>
            <w:r w:rsidR="00665039">
              <w:rPr>
                <w:noProof/>
                <w:webHidden/>
              </w:rPr>
              <w:tab/>
            </w:r>
            <w:r w:rsidR="00665039">
              <w:rPr>
                <w:noProof/>
                <w:webHidden/>
              </w:rPr>
              <w:fldChar w:fldCharType="begin"/>
            </w:r>
            <w:r w:rsidR="00665039">
              <w:rPr>
                <w:noProof/>
                <w:webHidden/>
              </w:rPr>
              <w:instrText xml:space="preserve"> PAGEREF _Toc532248101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1A04B1B4" w14:textId="16B5FE4D" w:rsidR="00665039" w:rsidRDefault="005503B8">
          <w:pPr>
            <w:pStyle w:val="TOC3"/>
            <w:tabs>
              <w:tab w:val="right" w:leader="dot" w:pos="9893"/>
            </w:tabs>
            <w:rPr>
              <w:rFonts w:eastAsiaTheme="minorEastAsia"/>
              <w:noProof/>
              <w:sz w:val="22"/>
              <w:lang w:eastAsia="en-GB"/>
            </w:rPr>
          </w:pPr>
          <w:hyperlink w:anchor="_Toc532248102" w:history="1">
            <w:r w:rsidR="00665039" w:rsidRPr="00F71EDF">
              <w:rPr>
                <w:rStyle w:val="Hyperlink"/>
                <w:noProof/>
              </w:rPr>
              <w:t>2-1-6. Mobile Friendly</w:t>
            </w:r>
            <w:r w:rsidR="00665039">
              <w:rPr>
                <w:noProof/>
                <w:webHidden/>
              </w:rPr>
              <w:tab/>
            </w:r>
            <w:r w:rsidR="00665039">
              <w:rPr>
                <w:noProof/>
                <w:webHidden/>
              </w:rPr>
              <w:fldChar w:fldCharType="begin"/>
            </w:r>
            <w:r w:rsidR="00665039">
              <w:rPr>
                <w:noProof/>
                <w:webHidden/>
              </w:rPr>
              <w:instrText xml:space="preserve"> PAGEREF _Toc532248102 \h </w:instrText>
            </w:r>
            <w:r w:rsidR="00665039">
              <w:rPr>
                <w:noProof/>
                <w:webHidden/>
              </w:rPr>
            </w:r>
            <w:r w:rsidR="00665039">
              <w:rPr>
                <w:noProof/>
                <w:webHidden/>
              </w:rPr>
              <w:fldChar w:fldCharType="separate"/>
            </w:r>
            <w:r w:rsidR="00665039">
              <w:rPr>
                <w:noProof/>
                <w:webHidden/>
              </w:rPr>
              <w:t>4</w:t>
            </w:r>
            <w:r w:rsidR="00665039">
              <w:rPr>
                <w:noProof/>
                <w:webHidden/>
              </w:rPr>
              <w:fldChar w:fldCharType="end"/>
            </w:r>
          </w:hyperlink>
        </w:p>
        <w:p w14:paraId="412211C5" w14:textId="2E642663" w:rsidR="00665039" w:rsidRDefault="005503B8">
          <w:pPr>
            <w:pStyle w:val="TOC2"/>
            <w:tabs>
              <w:tab w:val="right" w:leader="dot" w:pos="9893"/>
            </w:tabs>
            <w:rPr>
              <w:rFonts w:eastAsiaTheme="minorEastAsia"/>
              <w:noProof/>
              <w:sz w:val="22"/>
              <w:lang w:eastAsia="en-GB"/>
            </w:rPr>
          </w:pPr>
          <w:hyperlink w:anchor="_Toc532248103" w:history="1">
            <w:r w:rsidR="00665039" w:rsidRPr="00F71EDF">
              <w:rPr>
                <w:rStyle w:val="Hyperlink"/>
                <w:noProof/>
              </w:rPr>
              <w:t>2-2. Usability and User Experience (UX):</w:t>
            </w:r>
            <w:r w:rsidR="00665039">
              <w:rPr>
                <w:noProof/>
                <w:webHidden/>
              </w:rPr>
              <w:tab/>
            </w:r>
            <w:r w:rsidR="00665039">
              <w:rPr>
                <w:noProof/>
                <w:webHidden/>
              </w:rPr>
              <w:fldChar w:fldCharType="begin"/>
            </w:r>
            <w:r w:rsidR="00665039">
              <w:rPr>
                <w:noProof/>
                <w:webHidden/>
              </w:rPr>
              <w:instrText xml:space="preserve"> PAGEREF _Toc532248103 \h </w:instrText>
            </w:r>
            <w:r w:rsidR="00665039">
              <w:rPr>
                <w:noProof/>
                <w:webHidden/>
              </w:rPr>
            </w:r>
            <w:r w:rsidR="00665039">
              <w:rPr>
                <w:noProof/>
                <w:webHidden/>
              </w:rPr>
              <w:fldChar w:fldCharType="separate"/>
            </w:r>
            <w:r w:rsidR="00665039">
              <w:rPr>
                <w:noProof/>
                <w:webHidden/>
              </w:rPr>
              <w:t>4</w:t>
            </w:r>
            <w:r w:rsidR="00665039">
              <w:rPr>
                <w:noProof/>
                <w:webHidden/>
              </w:rPr>
              <w:fldChar w:fldCharType="end"/>
            </w:r>
          </w:hyperlink>
        </w:p>
        <w:p w14:paraId="53108211" w14:textId="0DB96248" w:rsidR="00665039" w:rsidRDefault="005503B8">
          <w:pPr>
            <w:pStyle w:val="TOC3"/>
            <w:tabs>
              <w:tab w:val="right" w:leader="dot" w:pos="9893"/>
            </w:tabs>
            <w:rPr>
              <w:rFonts w:eastAsiaTheme="minorEastAsia"/>
              <w:noProof/>
              <w:sz w:val="22"/>
              <w:lang w:eastAsia="en-GB"/>
            </w:rPr>
          </w:pPr>
          <w:hyperlink w:anchor="_Toc532248104" w:history="1">
            <w:r w:rsidR="00665039" w:rsidRPr="00F71EDF">
              <w:rPr>
                <w:rStyle w:val="Hyperlink"/>
                <w:noProof/>
              </w:rPr>
              <w:t>2-2-1. Usability:</w:t>
            </w:r>
            <w:r w:rsidR="00665039">
              <w:rPr>
                <w:noProof/>
                <w:webHidden/>
              </w:rPr>
              <w:tab/>
            </w:r>
            <w:r w:rsidR="00665039">
              <w:rPr>
                <w:noProof/>
                <w:webHidden/>
              </w:rPr>
              <w:fldChar w:fldCharType="begin"/>
            </w:r>
            <w:r w:rsidR="00665039">
              <w:rPr>
                <w:noProof/>
                <w:webHidden/>
              </w:rPr>
              <w:instrText xml:space="preserve"> PAGEREF _Toc532248104 \h </w:instrText>
            </w:r>
            <w:r w:rsidR="00665039">
              <w:rPr>
                <w:noProof/>
                <w:webHidden/>
              </w:rPr>
            </w:r>
            <w:r w:rsidR="00665039">
              <w:rPr>
                <w:noProof/>
                <w:webHidden/>
              </w:rPr>
              <w:fldChar w:fldCharType="separate"/>
            </w:r>
            <w:r w:rsidR="00665039">
              <w:rPr>
                <w:noProof/>
                <w:webHidden/>
              </w:rPr>
              <w:t>4</w:t>
            </w:r>
            <w:r w:rsidR="00665039">
              <w:rPr>
                <w:noProof/>
                <w:webHidden/>
              </w:rPr>
              <w:fldChar w:fldCharType="end"/>
            </w:r>
          </w:hyperlink>
        </w:p>
        <w:p w14:paraId="3B5A954D" w14:textId="41159419" w:rsidR="00665039" w:rsidRDefault="005503B8">
          <w:pPr>
            <w:pStyle w:val="TOC3"/>
            <w:tabs>
              <w:tab w:val="right" w:leader="dot" w:pos="9893"/>
            </w:tabs>
            <w:rPr>
              <w:rFonts w:eastAsiaTheme="minorEastAsia"/>
              <w:noProof/>
              <w:sz w:val="22"/>
              <w:lang w:eastAsia="en-GB"/>
            </w:rPr>
          </w:pPr>
          <w:hyperlink w:anchor="_Toc532248105" w:history="1">
            <w:r w:rsidR="00665039" w:rsidRPr="00F71EDF">
              <w:rPr>
                <w:rStyle w:val="Hyperlink"/>
                <w:noProof/>
              </w:rPr>
              <w:t>2-2-2. User experience (UX)</w:t>
            </w:r>
            <w:r w:rsidR="00665039">
              <w:rPr>
                <w:noProof/>
                <w:webHidden/>
              </w:rPr>
              <w:tab/>
            </w:r>
            <w:r w:rsidR="00665039">
              <w:rPr>
                <w:noProof/>
                <w:webHidden/>
              </w:rPr>
              <w:fldChar w:fldCharType="begin"/>
            </w:r>
            <w:r w:rsidR="00665039">
              <w:rPr>
                <w:noProof/>
                <w:webHidden/>
              </w:rPr>
              <w:instrText xml:space="preserve"> PAGEREF _Toc532248105 \h </w:instrText>
            </w:r>
            <w:r w:rsidR="00665039">
              <w:rPr>
                <w:noProof/>
                <w:webHidden/>
              </w:rPr>
            </w:r>
            <w:r w:rsidR="00665039">
              <w:rPr>
                <w:noProof/>
                <w:webHidden/>
              </w:rPr>
              <w:fldChar w:fldCharType="separate"/>
            </w:r>
            <w:r w:rsidR="00665039">
              <w:rPr>
                <w:noProof/>
                <w:webHidden/>
              </w:rPr>
              <w:t>4</w:t>
            </w:r>
            <w:r w:rsidR="00665039">
              <w:rPr>
                <w:noProof/>
                <w:webHidden/>
              </w:rPr>
              <w:fldChar w:fldCharType="end"/>
            </w:r>
          </w:hyperlink>
        </w:p>
        <w:p w14:paraId="1D1E7D9F" w14:textId="6EC65834" w:rsidR="00665039" w:rsidRDefault="005503B8">
          <w:pPr>
            <w:pStyle w:val="TOC1"/>
            <w:tabs>
              <w:tab w:val="left" w:pos="480"/>
              <w:tab w:val="right" w:leader="dot" w:pos="9893"/>
            </w:tabs>
            <w:rPr>
              <w:rFonts w:eastAsiaTheme="minorEastAsia"/>
              <w:noProof/>
              <w:sz w:val="22"/>
              <w:lang w:eastAsia="en-GB"/>
            </w:rPr>
          </w:pPr>
          <w:hyperlink w:anchor="_Toc532248106" w:history="1">
            <w:r w:rsidR="00665039" w:rsidRPr="00F71EDF">
              <w:rPr>
                <w:rStyle w:val="Hyperlink"/>
                <w:noProof/>
              </w:rPr>
              <w:t>3-</w:t>
            </w:r>
            <w:r w:rsidR="00665039">
              <w:rPr>
                <w:rFonts w:eastAsiaTheme="minorEastAsia"/>
                <w:noProof/>
                <w:sz w:val="22"/>
                <w:lang w:eastAsia="en-GB"/>
              </w:rPr>
              <w:tab/>
            </w:r>
            <w:r w:rsidR="00665039" w:rsidRPr="00F71EDF">
              <w:rPr>
                <w:rStyle w:val="Hyperlink"/>
                <w:noProof/>
              </w:rPr>
              <w:t>Requirements:</w:t>
            </w:r>
            <w:r w:rsidR="00665039">
              <w:rPr>
                <w:noProof/>
                <w:webHidden/>
              </w:rPr>
              <w:tab/>
            </w:r>
            <w:r w:rsidR="00665039">
              <w:rPr>
                <w:noProof/>
                <w:webHidden/>
              </w:rPr>
              <w:fldChar w:fldCharType="begin"/>
            </w:r>
            <w:r w:rsidR="00665039">
              <w:rPr>
                <w:noProof/>
                <w:webHidden/>
              </w:rPr>
              <w:instrText xml:space="preserve"> PAGEREF _Toc532248106 \h </w:instrText>
            </w:r>
            <w:r w:rsidR="00665039">
              <w:rPr>
                <w:noProof/>
                <w:webHidden/>
              </w:rPr>
            </w:r>
            <w:r w:rsidR="00665039">
              <w:rPr>
                <w:noProof/>
                <w:webHidden/>
              </w:rPr>
              <w:fldChar w:fldCharType="separate"/>
            </w:r>
            <w:r w:rsidR="00665039">
              <w:rPr>
                <w:noProof/>
                <w:webHidden/>
              </w:rPr>
              <w:t>5</w:t>
            </w:r>
            <w:r w:rsidR="00665039">
              <w:rPr>
                <w:noProof/>
                <w:webHidden/>
              </w:rPr>
              <w:fldChar w:fldCharType="end"/>
            </w:r>
          </w:hyperlink>
        </w:p>
        <w:p w14:paraId="35C5FDA7" w14:textId="2679A555" w:rsidR="00665039" w:rsidRDefault="005503B8">
          <w:pPr>
            <w:pStyle w:val="TOC2"/>
            <w:tabs>
              <w:tab w:val="right" w:leader="dot" w:pos="9893"/>
            </w:tabs>
            <w:rPr>
              <w:rFonts w:eastAsiaTheme="minorEastAsia"/>
              <w:noProof/>
              <w:sz w:val="22"/>
              <w:lang w:eastAsia="en-GB"/>
            </w:rPr>
          </w:pPr>
          <w:hyperlink w:anchor="_Toc532248107" w:history="1">
            <w:r w:rsidR="00665039" w:rsidRPr="00F71EDF">
              <w:rPr>
                <w:rStyle w:val="Hyperlink"/>
                <w:noProof/>
              </w:rPr>
              <w:t>3-1. Website description:</w:t>
            </w:r>
            <w:r w:rsidR="00665039">
              <w:rPr>
                <w:noProof/>
                <w:webHidden/>
              </w:rPr>
              <w:tab/>
            </w:r>
            <w:r w:rsidR="00665039">
              <w:rPr>
                <w:noProof/>
                <w:webHidden/>
              </w:rPr>
              <w:fldChar w:fldCharType="begin"/>
            </w:r>
            <w:r w:rsidR="00665039">
              <w:rPr>
                <w:noProof/>
                <w:webHidden/>
              </w:rPr>
              <w:instrText xml:space="preserve"> PAGEREF _Toc532248107 \h </w:instrText>
            </w:r>
            <w:r w:rsidR="00665039">
              <w:rPr>
                <w:noProof/>
                <w:webHidden/>
              </w:rPr>
            </w:r>
            <w:r w:rsidR="00665039">
              <w:rPr>
                <w:noProof/>
                <w:webHidden/>
              </w:rPr>
              <w:fldChar w:fldCharType="separate"/>
            </w:r>
            <w:r w:rsidR="00665039">
              <w:rPr>
                <w:noProof/>
                <w:webHidden/>
              </w:rPr>
              <w:t>5</w:t>
            </w:r>
            <w:r w:rsidR="00665039">
              <w:rPr>
                <w:noProof/>
                <w:webHidden/>
              </w:rPr>
              <w:fldChar w:fldCharType="end"/>
            </w:r>
          </w:hyperlink>
        </w:p>
        <w:p w14:paraId="07A0AEB0" w14:textId="021ED967" w:rsidR="00665039" w:rsidRDefault="005503B8">
          <w:pPr>
            <w:pStyle w:val="TOC2"/>
            <w:tabs>
              <w:tab w:val="right" w:leader="dot" w:pos="9893"/>
            </w:tabs>
            <w:rPr>
              <w:rFonts w:eastAsiaTheme="minorEastAsia"/>
              <w:noProof/>
              <w:sz w:val="22"/>
              <w:lang w:eastAsia="en-GB"/>
            </w:rPr>
          </w:pPr>
          <w:hyperlink w:anchor="_Toc532248108" w:history="1">
            <w:r w:rsidR="00665039" w:rsidRPr="00F71EDF">
              <w:rPr>
                <w:rStyle w:val="Hyperlink"/>
                <w:noProof/>
              </w:rPr>
              <w:t>3-2. Breakpoints explanation:</w:t>
            </w:r>
            <w:r w:rsidR="00665039">
              <w:rPr>
                <w:noProof/>
                <w:webHidden/>
              </w:rPr>
              <w:tab/>
            </w:r>
            <w:r w:rsidR="00665039">
              <w:rPr>
                <w:noProof/>
                <w:webHidden/>
              </w:rPr>
              <w:fldChar w:fldCharType="begin"/>
            </w:r>
            <w:r w:rsidR="00665039">
              <w:rPr>
                <w:noProof/>
                <w:webHidden/>
              </w:rPr>
              <w:instrText xml:space="preserve"> PAGEREF _Toc532248108 \h </w:instrText>
            </w:r>
            <w:r w:rsidR="00665039">
              <w:rPr>
                <w:noProof/>
                <w:webHidden/>
              </w:rPr>
            </w:r>
            <w:r w:rsidR="00665039">
              <w:rPr>
                <w:noProof/>
                <w:webHidden/>
              </w:rPr>
              <w:fldChar w:fldCharType="separate"/>
            </w:r>
            <w:r w:rsidR="00665039">
              <w:rPr>
                <w:noProof/>
                <w:webHidden/>
              </w:rPr>
              <w:t>5</w:t>
            </w:r>
            <w:r w:rsidR="00665039">
              <w:rPr>
                <w:noProof/>
                <w:webHidden/>
              </w:rPr>
              <w:fldChar w:fldCharType="end"/>
            </w:r>
          </w:hyperlink>
        </w:p>
        <w:p w14:paraId="3A5A4033" w14:textId="50E2C4D8" w:rsidR="00665039" w:rsidRDefault="005503B8">
          <w:pPr>
            <w:pStyle w:val="TOC2"/>
            <w:tabs>
              <w:tab w:val="right" w:leader="dot" w:pos="9893"/>
            </w:tabs>
            <w:rPr>
              <w:rFonts w:eastAsiaTheme="minorEastAsia"/>
              <w:noProof/>
              <w:sz w:val="22"/>
              <w:lang w:eastAsia="en-GB"/>
            </w:rPr>
          </w:pPr>
          <w:hyperlink w:anchor="_Toc532248109" w:history="1">
            <w:r w:rsidR="00665039" w:rsidRPr="00F71EDF">
              <w:rPr>
                <w:rStyle w:val="Hyperlink"/>
                <w:noProof/>
              </w:rPr>
              <w:t>3-3. Content display strategy:</w:t>
            </w:r>
            <w:r w:rsidR="00665039">
              <w:rPr>
                <w:noProof/>
                <w:webHidden/>
              </w:rPr>
              <w:tab/>
            </w:r>
            <w:r w:rsidR="00665039">
              <w:rPr>
                <w:noProof/>
                <w:webHidden/>
              </w:rPr>
              <w:fldChar w:fldCharType="begin"/>
            </w:r>
            <w:r w:rsidR="00665039">
              <w:rPr>
                <w:noProof/>
                <w:webHidden/>
              </w:rPr>
              <w:instrText xml:space="preserve"> PAGEREF _Toc532248109 \h </w:instrText>
            </w:r>
            <w:r w:rsidR="00665039">
              <w:rPr>
                <w:noProof/>
                <w:webHidden/>
              </w:rPr>
            </w:r>
            <w:r w:rsidR="00665039">
              <w:rPr>
                <w:noProof/>
                <w:webHidden/>
              </w:rPr>
              <w:fldChar w:fldCharType="separate"/>
            </w:r>
            <w:r w:rsidR="00665039">
              <w:rPr>
                <w:noProof/>
                <w:webHidden/>
              </w:rPr>
              <w:t>5</w:t>
            </w:r>
            <w:r w:rsidR="00665039">
              <w:rPr>
                <w:noProof/>
                <w:webHidden/>
              </w:rPr>
              <w:fldChar w:fldCharType="end"/>
            </w:r>
          </w:hyperlink>
        </w:p>
        <w:p w14:paraId="335DA916" w14:textId="54DC3BE5" w:rsidR="00665039" w:rsidRDefault="005503B8">
          <w:pPr>
            <w:pStyle w:val="TOC1"/>
            <w:tabs>
              <w:tab w:val="left" w:pos="480"/>
              <w:tab w:val="right" w:leader="dot" w:pos="9893"/>
            </w:tabs>
            <w:rPr>
              <w:rFonts w:eastAsiaTheme="minorEastAsia"/>
              <w:noProof/>
              <w:sz w:val="22"/>
              <w:lang w:eastAsia="en-GB"/>
            </w:rPr>
          </w:pPr>
          <w:hyperlink w:anchor="_Toc532248110" w:history="1">
            <w:r w:rsidR="00665039" w:rsidRPr="00F71EDF">
              <w:rPr>
                <w:rStyle w:val="Hyperlink"/>
                <w:noProof/>
              </w:rPr>
              <w:t>4-</w:t>
            </w:r>
            <w:r w:rsidR="00665039">
              <w:rPr>
                <w:rFonts w:eastAsiaTheme="minorEastAsia"/>
                <w:noProof/>
                <w:sz w:val="22"/>
                <w:lang w:eastAsia="en-GB"/>
              </w:rPr>
              <w:tab/>
            </w:r>
            <w:r w:rsidR="00665039" w:rsidRPr="00F71EDF">
              <w:rPr>
                <w:rStyle w:val="Hyperlink"/>
                <w:noProof/>
              </w:rPr>
              <w:t>Design:</w:t>
            </w:r>
            <w:r w:rsidR="00665039">
              <w:rPr>
                <w:noProof/>
                <w:webHidden/>
              </w:rPr>
              <w:tab/>
            </w:r>
            <w:r w:rsidR="00665039">
              <w:rPr>
                <w:noProof/>
                <w:webHidden/>
              </w:rPr>
              <w:fldChar w:fldCharType="begin"/>
            </w:r>
            <w:r w:rsidR="00665039">
              <w:rPr>
                <w:noProof/>
                <w:webHidden/>
              </w:rPr>
              <w:instrText xml:space="preserve"> PAGEREF _Toc532248110 \h </w:instrText>
            </w:r>
            <w:r w:rsidR="00665039">
              <w:rPr>
                <w:noProof/>
                <w:webHidden/>
              </w:rPr>
            </w:r>
            <w:r w:rsidR="00665039">
              <w:rPr>
                <w:noProof/>
                <w:webHidden/>
              </w:rPr>
              <w:fldChar w:fldCharType="separate"/>
            </w:r>
            <w:r w:rsidR="00665039">
              <w:rPr>
                <w:noProof/>
                <w:webHidden/>
              </w:rPr>
              <w:t>7</w:t>
            </w:r>
            <w:r w:rsidR="00665039">
              <w:rPr>
                <w:noProof/>
                <w:webHidden/>
              </w:rPr>
              <w:fldChar w:fldCharType="end"/>
            </w:r>
          </w:hyperlink>
        </w:p>
        <w:p w14:paraId="2B2C928D" w14:textId="18C9A5F1" w:rsidR="00665039" w:rsidRDefault="005503B8">
          <w:pPr>
            <w:pStyle w:val="TOC1"/>
            <w:tabs>
              <w:tab w:val="right" w:leader="dot" w:pos="9893"/>
            </w:tabs>
            <w:rPr>
              <w:rFonts w:eastAsiaTheme="minorEastAsia"/>
              <w:noProof/>
              <w:sz w:val="22"/>
              <w:lang w:eastAsia="en-GB"/>
            </w:rPr>
          </w:pPr>
          <w:hyperlink w:anchor="_Toc532248111" w:history="1">
            <w:r w:rsidR="00665039" w:rsidRPr="00F71EDF">
              <w:rPr>
                <w:rStyle w:val="Hyperlink"/>
                <w:noProof/>
              </w:rPr>
              <w:t>Implementation:</w:t>
            </w:r>
            <w:r w:rsidR="00665039">
              <w:rPr>
                <w:noProof/>
                <w:webHidden/>
              </w:rPr>
              <w:tab/>
            </w:r>
            <w:r w:rsidR="00665039">
              <w:rPr>
                <w:noProof/>
                <w:webHidden/>
              </w:rPr>
              <w:fldChar w:fldCharType="begin"/>
            </w:r>
            <w:r w:rsidR="00665039">
              <w:rPr>
                <w:noProof/>
                <w:webHidden/>
              </w:rPr>
              <w:instrText xml:space="preserve"> PAGEREF _Toc532248111 \h </w:instrText>
            </w:r>
            <w:r w:rsidR="00665039">
              <w:rPr>
                <w:noProof/>
                <w:webHidden/>
              </w:rPr>
            </w:r>
            <w:r w:rsidR="00665039">
              <w:rPr>
                <w:noProof/>
                <w:webHidden/>
              </w:rPr>
              <w:fldChar w:fldCharType="separate"/>
            </w:r>
            <w:r w:rsidR="00665039">
              <w:rPr>
                <w:noProof/>
                <w:webHidden/>
              </w:rPr>
              <w:t>8</w:t>
            </w:r>
            <w:r w:rsidR="00665039">
              <w:rPr>
                <w:noProof/>
                <w:webHidden/>
              </w:rPr>
              <w:fldChar w:fldCharType="end"/>
            </w:r>
          </w:hyperlink>
        </w:p>
        <w:p w14:paraId="67FEF1BA" w14:textId="7B85C4F9" w:rsidR="00665039" w:rsidRDefault="005503B8">
          <w:pPr>
            <w:pStyle w:val="TOC2"/>
            <w:tabs>
              <w:tab w:val="right" w:leader="dot" w:pos="9893"/>
            </w:tabs>
            <w:rPr>
              <w:rFonts w:eastAsiaTheme="minorEastAsia"/>
              <w:noProof/>
              <w:sz w:val="22"/>
              <w:lang w:eastAsia="en-GB"/>
            </w:rPr>
          </w:pPr>
          <w:hyperlink w:anchor="_Toc532248112" w:history="1">
            <w:r w:rsidR="00665039" w:rsidRPr="00F71EDF">
              <w:rPr>
                <w:rStyle w:val="Hyperlink"/>
                <w:noProof/>
              </w:rPr>
              <w:t>5-1. JavaScript functions:</w:t>
            </w:r>
            <w:r w:rsidR="00665039">
              <w:rPr>
                <w:noProof/>
                <w:webHidden/>
              </w:rPr>
              <w:tab/>
            </w:r>
            <w:r w:rsidR="00665039">
              <w:rPr>
                <w:noProof/>
                <w:webHidden/>
              </w:rPr>
              <w:fldChar w:fldCharType="begin"/>
            </w:r>
            <w:r w:rsidR="00665039">
              <w:rPr>
                <w:noProof/>
                <w:webHidden/>
              </w:rPr>
              <w:instrText xml:space="preserve"> PAGEREF _Toc532248112 \h </w:instrText>
            </w:r>
            <w:r w:rsidR="00665039">
              <w:rPr>
                <w:noProof/>
                <w:webHidden/>
              </w:rPr>
            </w:r>
            <w:r w:rsidR="00665039">
              <w:rPr>
                <w:noProof/>
                <w:webHidden/>
              </w:rPr>
              <w:fldChar w:fldCharType="separate"/>
            </w:r>
            <w:r w:rsidR="00665039">
              <w:rPr>
                <w:noProof/>
                <w:webHidden/>
              </w:rPr>
              <w:t>8</w:t>
            </w:r>
            <w:r w:rsidR="00665039">
              <w:rPr>
                <w:noProof/>
                <w:webHidden/>
              </w:rPr>
              <w:fldChar w:fldCharType="end"/>
            </w:r>
          </w:hyperlink>
        </w:p>
        <w:p w14:paraId="3A8C69DA" w14:textId="2B803468" w:rsidR="00665039" w:rsidRDefault="005503B8">
          <w:pPr>
            <w:pStyle w:val="TOC2"/>
            <w:tabs>
              <w:tab w:val="right" w:leader="dot" w:pos="9893"/>
            </w:tabs>
            <w:rPr>
              <w:rFonts w:eastAsiaTheme="minorEastAsia"/>
              <w:noProof/>
              <w:sz w:val="22"/>
              <w:lang w:eastAsia="en-GB"/>
            </w:rPr>
          </w:pPr>
          <w:hyperlink w:anchor="_Toc532248113" w:history="1">
            <w:r w:rsidR="00665039" w:rsidRPr="00F71EDF">
              <w:rPr>
                <w:rStyle w:val="Hyperlink"/>
                <w:noProof/>
              </w:rPr>
              <w:t>5-2. Screen Shots</w:t>
            </w:r>
            <w:r w:rsidR="00665039">
              <w:rPr>
                <w:noProof/>
                <w:webHidden/>
              </w:rPr>
              <w:tab/>
            </w:r>
            <w:r w:rsidR="00665039">
              <w:rPr>
                <w:noProof/>
                <w:webHidden/>
              </w:rPr>
              <w:fldChar w:fldCharType="begin"/>
            </w:r>
            <w:r w:rsidR="00665039">
              <w:rPr>
                <w:noProof/>
                <w:webHidden/>
              </w:rPr>
              <w:instrText xml:space="preserve"> PAGEREF _Toc532248113 \h </w:instrText>
            </w:r>
            <w:r w:rsidR="00665039">
              <w:rPr>
                <w:noProof/>
                <w:webHidden/>
              </w:rPr>
            </w:r>
            <w:r w:rsidR="00665039">
              <w:rPr>
                <w:noProof/>
                <w:webHidden/>
              </w:rPr>
              <w:fldChar w:fldCharType="separate"/>
            </w:r>
            <w:r w:rsidR="00665039">
              <w:rPr>
                <w:noProof/>
                <w:webHidden/>
              </w:rPr>
              <w:t>9</w:t>
            </w:r>
            <w:r w:rsidR="00665039">
              <w:rPr>
                <w:noProof/>
                <w:webHidden/>
              </w:rPr>
              <w:fldChar w:fldCharType="end"/>
            </w:r>
          </w:hyperlink>
        </w:p>
        <w:p w14:paraId="37C59EA5" w14:textId="4D473E7E" w:rsidR="00665039" w:rsidRDefault="005503B8">
          <w:pPr>
            <w:pStyle w:val="TOC3"/>
            <w:tabs>
              <w:tab w:val="right" w:leader="dot" w:pos="9893"/>
            </w:tabs>
            <w:rPr>
              <w:rFonts w:eastAsiaTheme="minorEastAsia"/>
              <w:noProof/>
              <w:sz w:val="22"/>
              <w:lang w:eastAsia="en-GB"/>
            </w:rPr>
          </w:pPr>
          <w:hyperlink w:anchor="_Toc532248114" w:history="1">
            <w:r w:rsidR="00665039" w:rsidRPr="00F71EDF">
              <w:rPr>
                <w:rStyle w:val="Hyperlink"/>
                <w:noProof/>
              </w:rPr>
              <w:t>5-2-1. Page 1 - Home</w:t>
            </w:r>
            <w:r w:rsidR="00665039">
              <w:rPr>
                <w:noProof/>
                <w:webHidden/>
              </w:rPr>
              <w:tab/>
            </w:r>
            <w:r w:rsidR="00665039">
              <w:rPr>
                <w:noProof/>
                <w:webHidden/>
              </w:rPr>
              <w:fldChar w:fldCharType="begin"/>
            </w:r>
            <w:r w:rsidR="00665039">
              <w:rPr>
                <w:noProof/>
                <w:webHidden/>
              </w:rPr>
              <w:instrText xml:space="preserve"> PAGEREF _Toc532248114 \h </w:instrText>
            </w:r>
            <w:r w:rsidR="00665039">
              <w:rPr>
                <w:noProof/>
                <w:webHidden/>
              </w:rPr>
            </w:r>
            <w:r w:rsidR="00665039">
              <w:rPr>
                <w:noProof/>
                <w:webHidden/>
              </w:rPr>
              <w:fldChar w:fldCharType="separate"/>
            </w:r>
            <w:r w:rsidR="00665039">
              <w:rPr>
                <w:noProof/>
                <w:webHidden/>
              </w:rPr>
              <w:t>9</w:t>
            </w:r>
            <w:r w:rsidR="00665039">
              <w:rPr>
                <w:noProof/>
                <w:webHidden/>
              </w:rPr>
              <w:fldChar w:fldCharType="end"/>
            </w:r>
          </w:hyperlink>
        </w:p>
        <w:p w14:paraId="3364009A" w14:textId="4C0FDEBF" w:rsidR="00665039" w:rsidRDefault="005503B8">
          <w:pPr>
            <w:pStyle w:val="TOC3"/>
            <w:tabs>
              <w:tab w:val="right" w:leader="dot" w:pos="9893"/>
            </w:tabs>
            <w:rPr>
              <w:rFonts w:eastAsiaTheme="minorEastAsia"/>
              <w:noProof/>
              <w:sz w:val="22"/>
              <w:lang w:eastAsia="en-GB"/>
            </w:rPr>
          </w:pPr>
          <w:hyperlink w:anchor="_Toc532248115" w:history="1">
            <w:r w:rsidR="00665039" w:rsidRPr="00F71EDF">
              <w:rPr>
                <w:rStyle w:val="Hyperlink"/>
                <w:noProof/>
              </w:rPr>
              <w:t>5-2-2. Page 2 - Brands</w:t>
            </w:r>
            <w:r w:rsidR="00665039">
              <w:rPr>
                <w:noProof/>
                <w:webHidden/>
              </w:rPr>
              <w:tab/>
            </w:r>
            <w:r w:rsidR="00665039">
              <w:rPr>
                <w:noProof/>
                <w:webHidden/>
              </w:rPr>
              <w:fldChar w:fldCharType="begin"/>
            </w:r>
            <w:r w:rsidR="00665039">
              <w:rPr>
                <w:noProof/>
                <w:webHidden/>
              </w:rPr>
              <w:instrText xml:space="preserve"> PAGEREF _Toc532248115 \h </w:instrText>
            </w:r>
            <w:r w:rsidR="00665039">
              <w:rPr>
                <w:noProof/>
                <w:webHidden/>
              </w:rPr>
            </w:r>
            <w:r w:rsidR="00665039">
              <w:rPr>
                <w:noProof/>
                <w:webHidden/>
              </w:rPr>
              <w:fldChar w:fldCharType="separate"/>
            </w:r>
            <w:r w:rsidR="00665039">
              <w:rPr>
                <w:noProof/>
                <w:webHidden/>
              </w:rPr>
              <w:t>10</w:t>
            </w:r>
            <w:r w:rsidR="00665039">
              <w:rPr>
                <w:noProof/>
                <w:webHidden/>
              </w:rPr>
              <w:fldChar w:fldCharType="end"/>
            </w:r>
          </w:hyperlink>
        </w:p>
        <w:p w14:paraId="1E77D390" w14:textId="13EE33C0" w:rsidR="00665039" w:rsidRDefault="005503B8">
          <w:pPr>
            <w:pStyle w:val="TOC3"/>
            <w:tabs>
              <w:tab w:val="right" w:leader="dot" w:pos="9893"/>
            </w:tabs>
            <w:rPr>
              <w:rFonts w:eastAsiaTheme="minorEastAsia"/>
              <w:noProof/>
              <w:sz w:val="22"/>
              <w:lang w:eastAsia="en-GB"/>
            </w:rPr>
          </w:pPr>
          <w:hyperlink w:anchor="_Toc532248116" w:history="1">
            <w:r w:rsidR="00665039" w:rsidRPr="00F71EDF">
              <w:rPr>
                <w:rStyle w:val="Hyperlink"/>
                <w:noProof/>
              </w:rPr>
              <w:t>5-2-3. Page 3 – Ladies watches</w:t>
            </w:r>
            <w:r w:rsidR="00665039">
              <w:rPr>
                <w:noProof/>
                <w:webHidden/>
              </w:rPr>
              <w:tab/>
            </w:r>
            <w:r w:rsidR="00665039">
              <w:rPr>
                <w:noProof/>
                <w:webHidden/>
              </w:rPr>
              <w:fldChar w:fldCharType="begin"/>
            </w:r>
            <w:r w:rsidR="00665039">
              <w:rPr>
                <w:noProof/>
                <w:webHidden/>
              </w:rPr>
              <w:instrText xml:space="preserve"> PAGEREF _Toc532248116 \h </w:instrText>
            </w:r>
            <w:r w:rsidR="00665039">
              <w:rPr>
                <w:noProof/>
                <w:webHidden/>
              </w:rPr>
            </w:r>
            <w:r w:rsidR="00665039">
              <w:rPr>
                <w:noProof/>
                <w:webHidden/>
              </w:rPr>
              <w:fldChar w:fldCharType="separate"/>
            </w:r>
            <w:r w:rsidR="00665039">
              <w:rPr>
                <w:noProof/>
                <w:webHidden/>
              </w:rPr>
              <w:t>11</w:t>
            </w:r>
            <w:r w:rsidR="00665039">
              <w:rPr>
                <w:noProof/>
                <w:webHidden/>
              </w:rPr>
              <w:fldChar w:fldCharType="end"/>
            </w:r>
          </w:hyperlink>
        </w:p>
        <w:p w14:paraId="75FBF6F4" w14:textId="029845B9" w:rsidR="00665039" w:rsidRDefault="005503B8">
          <w:pPr>
            <w:pStyle w:val="TOC3"/>
            <w:tabs>
              <w:tab w:val="right" w:leader="dot" w:pos="9893"/>
            </w:tabs>
            <w:rPr>
              <w:rFonts w:eastAsiaTheme="minorEastAsia"/>
              <w:noProof/>
              <w:sz w:val="22"/>
              <w:lang w:eastAsia="en-GB"/>
            </w:rPr>
          </w:pPr>
          <w:hyperlink w:anchor="_Toc532248117" w:history="1">
            <w:r w:rsidR="00665039" w:rsidRPr="00F71EDF">
              <w:rPr>
                <w:rStyle w:val="Hyperlink"/>
                <w:noProof/>
              </w:rPr>
              <w:t>5-2-4. Page 4 – Men watches</w:t>
            </w:r>
            <w:r w:rsidR="00665039">
              <w:rPr>
                <w:noProof/>
                <w:webHidden/>
              </w:rPr>
              <w:tab/>
            </w:r>
            <w:r w:rsidR="00665039">
              <w:rPr>
                <w:noProof/>
                <w:webHidden/>
              </w:rPr>
              <w:fldChar w:fldCharType="begin"/>
            </w:r>
            <w:r w:rsidR="00665039">
              <w:rPr>
                <w:noProof/>
                <w:webHidden/>
              </w:rPr>
              <w:instrText xml:space="preserve"> PAGEREF _Toc532248117 \h </w:instrText>
            </w:r>
            <w:r w:rsidR="00665039">
              <w:rPr>
                <w:noProof/>
                <w:webHidden/>
              </w:rPr>
            </w:r>
            <w:r w:rsidR="00665039">
              <w:rPr>
                <w:noProof/>
                <w:webHidden/>
              </w:rPr>
              <w:fldChar w:fldCharType="separate"/>
            </w:r>
            <w:r w:rsidR="00665039">
              <w:rPr>
                <w:noProof/>
                <w:webHidden/>
              </w:rPr>
              <w:t>12</w:t>
            </w:r>
            <w:r w:rsidR="00665039">
              <w:rPr>
                <w:noProof/>
                <w:webHidden/>
              </w:rPr>
              <w:fldChar w:fldCharType="end"/>
            </w:r>
          </w:hyperlink>
        </w:p>
        <w:p w14:paraId="5E3DDEF5" w14:textId="7DD9801D" w:rsidR="00665039" w:rsidRDefault="005503B8">
          <w:pPr>
            <w:pStyle w:val="TOC3"/>
            <w:tabs>
              <w:tab w:val="right" w:leader="dot" w:pos="9893"/>
            </w:tabs>
            <w:rPr>
              <w:rFonts w:eastAsiaTheme="minorEastAsia"/>
              <w:noProof/>
              <w:sz w:val="22"/>
              <w:lang w:eastAsia="en-GB"/>
            </w:rPr>
          </w:pPr>
          <w:hyperlink w:anchor="_Toc532248118" w:history="1">
            <w:r w:rsidR="00665039" w:rsidRPr="00F71EDF">
              <w:rPr>
                <w:rStyle w:val="Hyperlink"/>
                <w:noProof/>
              </w:rPr>
              <w:t>5-2-5. Page 5 - Deals</w:t>
            </w:r>
            <w:r w:rsidR="00665039">
              <w:rPr>
                <w:noProof/>
                <w:webHidden/>
              </w:rPr>
              <w:tab/>
            </w:r>
            <w:r w:rsidR="00665039">
              <w:rPr>
                <w:noProof/>
                <w:webHidden/>
              </w:rPr>
              <w:fldChar w:fldCharType="begin"/>
            </w:r>
            <w:r w:rsidR="00665039">
              <w:rPr>
                <w:noProof/>
                <w:webHidden/>
              </w:rPr>
              <w:instrText xml:space="preserve"> PAGEREF _Toc532248118 \h </w:instrText>
            </w:r>
            <w:r w:rsidR="00665039">
              <w:rPr>
                <w:noProof/>
                <w:webHidden/>
              </w:rPr>
            </w:r>
            <w:r w:rsidR="00665039">
              <w:rPr>
                <w:noProof/>
                <w:webHidden/>
              </w:rPr>
              <w:fldChar w:fldCharType="separate"/>
            </w:r>
            <w:r w:rsidR="00665039">
              <w:rPr>
                <w:noProof/>
                <w:webHidden/>
              </w:rPr>
              <w:t>13</w:t>
            </w:r>
            <w:r w:rsidR="00665039">
              <w:rPr>
                <w:noProof/>
                <w:webHidden/>
              </w:rPr>
              <w:fldChar w:fldCharType="end"/>
            </w:r>
          </w:hyperlink>
        </w:p>
        <w:p w14:paraId="069F41A3" w14:textId="103D3027" w:rsidR="00665039" w:rsidRDefault="005503B8">
          <w:pPr>
            <w:pStyle w:val="TOC3"/>
            <w:tabs>
              <w:tab w:val="right" w:leader="dot" w:pos="9893"/>
            </w:tabs>
            <w:rPr>
              <w:rFonts w:eastAsiaTheme="minorEastAsia"/>
              <w:noProof/>
              <w:sz w:val="22"/>
              <w:lang w:eastAsia="en-GB"/>
            </w:rPr>
          </w:pPr>
          <w:hyperlink w:anchor="_Toc532248119" w:history="1">
            <w:r w:rsidR="00665039" w:rsidRPr="00F71EDF">
              <w:rPr>
                <w:rStyle w:val="Hyperlink"/>
                <w:noProof/>
              </w:rPr>
              <w:t>5-2-6. Page 6 – Watch clinic</w:t>
            </w:r>
            <w:r w:rsidR="00665039">
              <w:rPr>
                <w:noProof/>
                <w:webHidden/>
              </w:rPr>
              <w:tab/>
            </w:r>
            <w:r w:rsidR="00665039">
              <w:rPr>
                <w:noProof/>
                <w:webHidden/>
              </w:rPr>
              <w:fldChar w:fldCharType="begin"/>
            </w:r>
            <w:r w:rsidR="00665039">
              <w:rPr>
                <w:noProof/>
                <w:webHidden/>
              </w:rPr>
              <w:instrText xml:space="preserve"> PAGEREF _Toc532248119 \h </w:instrText>
            </w:r>
            <w:r w:rsidR="00665039">
              <w:rPr>
                <w:noProof/>
                <w:webHidden/>
              </w:rPr>
            </w:r>
            <w:r w:rsidR="00665039">
              <w:rPr>
                <w:noProof/>
                <w:webHidden/>
              </w:rPr>
              <w:fldChar w:fldCharType="separate"/>
            </w:r>
            <w:r w:rsidR="00665039">
              <w:rPr>
                <w:noProof/>
                <w:webHidden/>
              </w:rPr>
              <w:t>14</w:t>
            </w:r>
            <w:r w:rsidR="00665039">
              <w:rPr>
                <w:noProof/>
                <w:webHidden/>
              </w:rPr>
              <w:fldChar w:fldCharType="end"/>
            </w:r>
          </w:hyperlink>
        </w:p>
        <w:p w14:paraId="26A5BB85" w14:textId="21789ED7" w:rsidR="00665039" w:rsidRDefault="005503B8">
          <w:pPr>
            <w:pStyle w:val="TOC3"/>
            <w:tabs>
              <w:tab w:val="right" w:leader="dot" w:pos="9893"/>
            </w:tabs>
            <w:rPr>
              <w:rFonts w:eastAsiaTheme="minorEastAsia"/>
              <w:noProof/>
              <w:sz w:val="22"/>
              <w:lang w:eastAsia="en-GB"/>
            </w:rPr>
          </w:pPr>
          <w:hyperlink w:anchor="_Toc532248120" w:history="1">
            <w:r w:rsidR="00665039" w:rsidRPr="00F71EDF">
              <w:rPr>
                <w:rStyle w:val="Hyperlink"/>
                <w:noProof/>
              </w:rPr>
              <w:t>5-2-7. Page 7 – Contact us</w:t>
            </w:r>
            <w:r w:rsidR="00665039">
              <w:rPr>
                <w:noProof/>
                <w:webHidden/>
              </w:rPr>
              <w:tab/>
            </w:r>
            <w:r w:rsidR="00665039">
              <w:rPr>
                <w:noProof/>
                <w:webHidden/>
              </w:rPr>
              <w:fldChar w:fldCharType="begin"/>
            </w:r>
            <w:r w:rsidR="00665039">
              <w:rPr>
                <w:noProof/>
                <w:webHidden/>
              </w:rPr>
              <w:instrText xml:space="preserve"> PAGEREF _Toc532248120 \h </w:instrText>
            </w:r>
            <w:r w:rsidR="00665039">
              <w:rPr>
                <w:noProof/>
                <w:webHidden/>
              </w:rPr>
            </w:r>
            <w:r w:rsidR="00665039">
              <w:rPr>
                <w:noProof/>
                <w:webHidden/>
              </w:rPr>
              <w:fldChar w:fldCharType="separate"/>
            </w:r>
            <w:r w:rsidR="00665039">
              <w:rPr>
                <w:noProof/>
                <w:webHidden/>
              </w:rPr>
              <w:t>15</w:t>
            </w:r>
            <w:r w:rsidR="00665039">
              <w:rPr>
                <w:noProof/>
                <w:webHidden/>
              </w:rPr>
              <w:fldChar w:fldCharType="end"/>
            </w:r>
          </w:hyperlink>
        </w:p>
        <w:p w14:paraId="3F17A4B9" w14:textId="2DE40635" w:rsidR="00665039" w:rsidRDefault="005503B8">
          <w:pPr>
            <w:pStyle w:val="TOC1"/>
            <w:tabs>
              <w:tab w:val="left" w:pos="480"/>
              <w:tab w:val="right" w:leader="dot" w:pos="9893"/>
            </w:tabs>
            <w:rPr>
              <w:rFonts w:eastAsiaTheme="minorEastAsia"/>
              <w:noProof/>
              <w:sz w:val="22"/>
              <w:lang w:eastAsia="en-GB"/>
            </w:rPr>
          </w:pPr>
          <w:hyperlink w:anchor="_Toc532248121" w:history="1">
            <w:r w:rsidR="00665039" w:rsidRPr="00F71EDF">
              <w:rPr>
                <w:rStyle w:val="Hyperlink"/>
                <w:noProof/>
              </w:rPr>
              <w:t>5-</w:t>
            </w:r>
            <w:r w:rsidR="00665039">
              <w:rPr>
                <w:rFonts w:eastAsiaTheme="minorEastAsia"/>
                <w:noProof/>
                <w:sz w:val="22"/>
                <w:lang w:eastAsia="en-GB"/>
              </w:rPr>
              <w:tab/>
            </w:r>
            <w:r w:rsidR="00665039" w:rsidRPr="00F71EDF">
              <w:rPr>
                <w:rStyle w:val="Hyperlink"/>
                <w:noProof/>
              </w:rPr>
              <w:t>Evaluation:</w:t>
            </w:r>
            <w:r w:rsidR="00665039">
              <w:rPr>
                <w:noProof/>
                <w:webHidden/>
              </w:rPr>
              <w:tab/>
            </w:r>
            <w:r w:rsidR="00665039">
              <w:rPr>
                <w:noProof/>
                <w:webHidden/>
              </w:rPr>
              <w:fldChar w:fldCharType="begin"/>
            </w:r>
            <w:r w:rsidR="00665039">
              <w:rPr>
                <w:noProof/>
                <w:webHidden/>
              </w:rPr>
              <w:instrText xml:space="preserve"> PAGEREF _Toc532248121 \h </w:instrText>
            </w:r>
            <w:r w:rsidR="00665039">
              <w:rPr>
                <w:noProof/>
                <w:webHidden/>
              </w:rPr>
            </w:r>
            <w:r w:rsidR="00665039">
              <w:rPr>
                <w:noProof/>
                <w:webHidden/>
              </w:rPr>
              <w:fldChar w:fldCharType="separate"/>
            </w:r>
            <w:r w:rsidR="00665039">
              <w:rPr>
                <w:noProof/>
                <w:webHidden/>
              </w:rPr>
              <w:t>16</w:t>
            </w:r>
            <w:r w:rsidR="00665039">
              <w:rPr>
                <w:noProof/>
                <w:webHidden/>
              </w:rPr>
              <w:fldChar w:fldCharType="end"/>
            </w:r>
          </w:hyperlink>
        </w:p>
        <w:p w14:paraId="09172B05" w14:textId="1F206FB6" w:rsidR="00665039" w:rsidRDefault="005503B8">
          <w:pPr>
            <w:pStyle w:val="TOC2"/>
            <w:tabs>
              <w:tab w:val="right" w:leader="dot" w:pos="9893"/>
            </w:tabs>
            <w:rPr>
              <w:rFonts w:eastAsiaTheme="minorEastAsia"/>
              <w:noProof/>
              <w:sz w:val="22"/>
              <w:lang w:eastAsia="en-GB"/>
            </w:rPr>
          </w:pPr>
          <w:hyperlink w:anchor="_Toc532248122" w:history="1">
            <w:r w:rsidR="00665039" w:rsidRPr="00F71EDF">
              <w:rPr>
                <w:rStyle w:val="Hyperlink"/>
                <w:noProof/>
              </w:rPr>
              <w:t>6-1. Validation</w:t>
            </w:r>
            <w:r w:rsidR="00665039" w:rsidRPr="00F71EDF">
              <w:rPr>
                <w:rStyle w:val="Hyperlink"/>
                <w:rFonts w:eastAsia="Times New Roman"/>
                <w:noProof/>
                <w:lang w:eastAsia="en-GB"/>
              </w:rPr>
              <w:t>:</w:t>
            </w:r>
            <w:r w:rsidR="00665039">
              <w:rPr>
                <w:noProof/>
                <w:webHidden/>
              </w:rPr>
              <w:tab/>
            </w:r>
            <w:r w:rsidR="00665039">
              <w:rPr>
                <w:noProof/>
                <w:webHidden/>
              </w:rPr>
              <w:fldChar w:fldCharType="begin"/>
            </w:r>
            <w:r w:rsidR="00665039">
              <w:rPr>
                <w:noProof/>
                <w:webHidden/>
              </w:rPr>
              <w:instrText xml:space="preserve"> PAGEREF _Toc532248122 \h </w:instrText>
            </w:r>
            <w:r w:rsidR="00665039">
              <w:rPr>
                <w:noProof/>
                <w:webHidden/>
              </w:rPr>
            </w:r>
            <w:r w:rsidR="00665039">
              <w:rPr>
                <w:noProof/>
                <w:webHidden/>
              </w:rPr>
              <w:fldChar w:fldCharType="separate"/>
            </w:r>
            <w:r w:rsidR="00665039">
              <w:rPr>
                <w:noProof/>
                <w:webHidden/>
              </w:rPr>
              <w:t>16</w:t>
            </w:r>
            <w:r w:rsidR="00665039">
              <w:rPr>
                <w:noProof/>
                <w:webHidden/>
              </w:rPr>
              <w:fldChar w:fldCharType="end"/>
            </w:r>
          </w:hyperlink>
        </w:p>
        <w:p w14:paraId="58DA222D" w14:textId="7D199E10" w:rsidR="00665039" w:rsidRDefault="005503B8">
          <w:pPr>
            <w:pStyle w:val="TOC3"/>
            <w:tabs>
              <w:tab w:val="right" w:leader="dot" w:pos="9893"/>
            </w:tabs>
            <w:rPr>
              <w:rFonts w:eastAsiaTheme="minorEastAsia"/>
              <w:noProof/>
              <w:sz w:val="22"/>
              <w:lang w:eastAsia="en-GB"/>
            </w:rPr>
          </w:pPr>
          <w:hyperlink w:anchor="_Toc532248123" w:history="1">
            <w:r w:rsidR="00665039" w:rsidRPr="00F71EDF">
              <w:rPr>
                <w:rStyle w:val="Hyperlink"/>
                <w:rFonts w:eastAsia="Times New Roman"/>
                <w:noProof/>
                <w:lang w:eastAsia="en-GB"/>
              </w:rPr>
              <w:t>6-1-1. HTML code:</w:t>
            </w:r>
            <w:r w:rsidR="00665039">
              <w:rPr>
                <w:noProof/>
                <w:webHidden/>
              </w:rPr>
              <w:tab/>
            </w:r>
            <w:r w:rsidR="00665039">
              <w:rPr>
                <w:noProof/>
                <w:webHidden/>
              </w:rPr>
              <w:fldChar w:fldCharType="begin"/>
            </w:r>
            <w:r w:rsidR="00665039">
              <w:rPr>
                <w:noProof/>
                <w:webHidden/>
              </w:rPr>
              <w:instrText xml:space="preserve"> PAGEREF _Toc532248123 \h </w:instrText>
            </w:r>
            <w:r w:rsidR="00665039">
              <w:rPr>
                <w:noProof/>
                <w:webHidden/>
              </w:rPr>
            </w:r>
            <w:r w:rsidR="00665039">
              <w:rPr>
                <w:noProof/>
                <w:webHidden/>
              </w:rPr>
              <w:fldChar w:fldCharType="separate"/>
            </w:r>
            <w:r w:rsidR="00665039">
              <w:rPr>
                <w:noProof/>
                <w:webHidden/>
              </w:rPr>
              <w:t>16</w:t>
            </w:r>
            <w:r w:rsidR="00665039">
              <w:rPr>
                <w:noProof/>
                <w:webHidden/>
              </w:rPr>
              <w:fldChar w:fldCharType="end"/>
            </w:r>
          </w:hyperlink>
        </w:p>
        <w:p w14:paraId="435DFD80" w14:textId="7FC78C48" w:rsidR="00665039" w:rsidRDefault="005503B8">
          <w:pPr>
            <w:pStyle w:val="TOC3"/>
            <w:tabs>
              <w:tab w:val="right" w:leader="dot" w:pos="9893"/>
            </w:tabs>
            <w:rPr>
              <w:rFonts w:eastAsiaTheme="minorEastAsia"/>
              <w:noProof/>
              <w:sz w:val="22"/>
              <w:lang w:eastAsia="en-GB"/>
            </w:rPr>
          </w:pPr>
          <w:hyperlink w:anchor="_Toc532248124" w:history="1">
            <w:r w:rsidR="00665039" w:rsidRPr="00F71EDF">
              <w:rPr>
                <w:rStyle w:val="Hyperlink"/>
                <w:rFonts w:eastAsia="Times New Roman"/>
                <w:noProof/>
                <w:lang w:eastAsia="en-GB"/>
              </w:rPr>
              <w:t>6-1-2. CSS code:</w:t>
            </w:r>
            <w:r w:rsidR="00665039">
              <w:rPr>
                <w:noProof/>
                <w:webHidden/>
              </w:rPr>
              <w:tab/>
            </w:r>
            <w:r w:rsidR="00665039">
              <w:rPr>
                <w:noProof/>
                <w:webHidden/>
              </w:rPr>
              <w:fldChar w:fldCharType="begin"/>
            </w:r>
            <w:r w:rsidR="00665039">
              <w:rPr>
                <w:noProof/>
                <w:webHidden/>
              </w:rPr>
              <w:instrText xml:space="preserve"> PAGEREF _Toc532248124 \h </w:instrText>
            </w:r>
            <w:r w:rsidR="00665039">
              <w:rPr>
                <w:noProof/>
                <w:webHidden/>
              </w:rPr>
            </w:r>
            <w:r w:rsidR="00665039">
              <w:rPr>
                <w:noProof/>
                <w:webHidden/>
              </w:rPr>
              <w:fldChar w:fldCharType="separate"/>
            </w:r>
            <w:r w:rsidR="00665039">
              <w:rPr>
                <w:noProof/>
                <w:webHidden/>
              </w:rPr>
              <w:t>16</w:t>
            </w:r>
            <w:r w:rsidR="00665039">
              <w:rPr>
                <w:noProof/>
                <w:webHidden/>
              </w:rPr>
              <w:fldChar w:fldCharType="end"/>
            </w:r>
          </w:hyperlink>
        </w:p>
        <w:p w14:paraId="07D2F996" w14:textId="5DF06311" w:rsidR="00665039" w:rsidRDefault="005503B8">
          <w:pPr>
            <w:pStyle w:val="TOC3"/>
            <w:tabs>
              <w:tab w:val="right" w:leader="dot" w:pos="9893"/>
            </w:tabs>
            <w:rPr>
              <w:rFonts w:eastAsiaTheme="minorEastAsia"/>
              <w:noProof/>
              <w:sz w:val="22"/>
              <w:lang w:eastAsia="en-GB"/>
            </w:rPr>
          </w:pPr>
          <w:hyperlink w:anchor="_Toc532248125" w:history="1">
            <w:r w:rsidR="00665039" w:rsidRPr="00F71EDF">
              <w:rPr>
                <w:rStyle w:val="Hyperlink"/>
                <w:noProof/>
                <w:lang w:eastAsia="en-GB"/>
              </w:rPr>
              <w:t>6-1-3. Code validation by another tools:</w:t>
            </w:r>
            <w:r w:rsidR="00665039">
              <w:rPr>
                <w:noProof/>
                <w:webHidden/>
              </w:rPr>
              <w:tab/>
            </w:r>
            <w:r w:rsidR="00665039">
              <w:rPr>
                <w:noProof/>
                <w:webHidden/>
              </w:rPr>
              <w:fldChar w:fldCharType="begin"/>
            </w:r>
            <w:r w:rsidR="00665039">
              <w:rPr>
                <w:noProof/>
                <w:webHidden/>
              </w:rPr>
              <w:instrText xml:space="preserve"> PAGEREF _Toc532248125 \h </w:instrText>
            </w:r>
            <w:r w:rsidR="00665039">
              <w:rPr>
                <w:noProof/>
                <w:webHidden/>
              </w:rPr>
            </w:r>
            <w:r w:rsidR="00665039">
              <w:rPr>
                <w:noProof/>
                <w:webHidden/>
              </w:rPr>
              <w:fldChar w:fldCharType="separate"/>
            </w:r>
            <w:r w:rsidR="00665039">
              <w:rPr>
                <w:noProof/>
                <w:webHidden/>
              </w:rPr>
              <w:t>17</w:t>
            </w:r>
            <w:r w:rsidR="00665039">
              <w:rPr>
                <w:noProof/>
                <w:webHidden/>
              </w:rPr>
              <w:fldChar w:fldCharType="end"/>
            </w:r>
          </w:hyperlink>
        </w:p>
        <w:p w14:paraId="43BD9A0D" w14:textId="5FD381B9" w:rsidR="00665039" w:rsidRDefault="005503B8">
          <w:pPr>
            <w:pStyle w:val="TOC2"/>
            <w:tabs>
              <w:tab w:val="right" w:leader="dot" w:pos="9893"/>
            </w:tabs>
            <w:rPr>
              <w:rFonts w:eastAsiaTheme="minorEastAsia"/>
              <w:noProof/>
              <w:sz w:val="22"/>
              <w:lang w:eastAsia="en-GB"/>
            </w:rPr>
          </w:pPr>
          <w:hyperlink w:anchor="_Toc532248126" w:history="1">
            <w:r w:rsidR="00665039" w:rsidRPr="00F71EDF">
              <w:rPr>
                <w:rStyle w:val="Hyperlink"/>
                <w:rFonts w:ascii="Arial" w:hAnsi="Arial" w:cs="Arial"/>
                <w:noProof/>
              </w:rPr>
              <w:t>6-2. Evaluation of the implemented</w:t>
            </w:r>
            <w:r w:rsidR="00665039">
              <w:rPr>
                <w:noProof/>
                <w:webHidden/>
              </w:rPr>
              <w:tab/>
            </w:r>
            <w:r w:rsidR="00665039">
              <w:rPr>
                <w:noProof/>
                <w:webHidden/>
              </w:rPr>
              <w:fldChar w:fldCharType="begin"/>
            </w:r>
            <w:r w:rsidR="00665039">
              <w:rPr>
                <w:noProof/>
                <w:webHidden/>
              </w:rPr>
              <w:instrText xml:space="preserve"> PAGEREF _Toc532248126 \h </w:instrText>
            </w:r>
            <w:r w:rsidR="00665039">
              <w:rPr>
                <w:noProof/>
                <w:webHidden/>
              </w:rPr>
            </w:r>
            <w:r w:rsidR="00665039">
              <w:rPr>
                <w:noProof/>
                <w:webHidden/>
              </w:rPr>
              <w:fldChar w:fldCharType="separate"/>
            </w:r>
            <w:r w:rsidR="00665039">
              <w:rPr>
                <w:noProof/>
                <w:webHidden/>
              </w:rPr>
              <w:t>17</w:t>
            </w:r>
            <w:r w:rsidR="00665039">
              <w:rPr>
                <w:noProof/>
                <w:webHidden/>
              </w:rPr>
              <w:fldChar w:fldCharType="end"/>
            </w:r>
          </w:hyperlink>
        </w:p>
        <w:p w14:paraId="5BCBC527" w14:textId="70EBEA03" w:rsidR="00665039" w:rsidRDefault="005503B8">
          <w:pPr>
            <w:pStyle w:val="TOC3"/>
            <w:tabs>
              <w:tab w:val="right" w:leader="dot" w:pos="9893"/>
            </w:tabs>
            <w:rPr>
              <w:rFonts w:eastAsiaTheme="minorEastAsia"/>
              <w:noProof/>
              <w:sz w:val="22"/>
              <w:lang w:eastAsia="en-GB"/>
            </w:rPr>
          </w:pPr>
          <w:hyperlink w:anchor="_Toc532248127" w:history="1">
            <w:r w:rsidR="00665039" w:rsidRPr="00F71EDF">
              <w:rPr>
                <w:rStyle w:val="Hyperlink"/>
                <w:rFonts w:eastAsia="Times New Roman"/>
                <w:noProof/>
                <w:lang w:eastAsia="en-GB"/>
              </w:rPr>
              <w:t>6-2-1. Design (look and feel)</w:t>
            </w:r>
            <w:r w:rsidR="00665039">
              <w:rPr>
                <w:noProof/>
                <w:webHidden/>
              </w:rPr>
              <w:tab/>
            </w:r>
            <w:r w:rsidR="00665039">
              <w:rPr>
                <w:noProof/>
                <w:webHidden/>
              </w:rPr>
              <w:fldChar w:fldCharType="begin"/>
            </w:r>
            <w:r w:rsidR="00665039">
              <w:rPr>
                <w:noProof/>
                <w:webHidden/>
              </w:rPr>
              <w:instrText xml:space="preserve"> PAGEREF _Toc532248127 \h </w:instrText>
            </w:r>
            <w:r w:rsidR="00665039">
              <w:rPr>
                <w:noProof/>
                <w:webHidden/>
              </w:rPr>
            </w:r>
            <w:r w:rsidR="00665039">
              <w:rPr>
                <w:noProof/>
                <w:webHidden/>
              </w:rPr>
              <w:fldChar w:fldCharType="separate"/>
            </w:r>
            <w:r w:rsidR="00665039">
              <w:rPr>
                <w:noProof/>
                <w:webHidden/>
              </w:rPr>
              <w:t>17</w:t>
            </w:r>
            <w:r w:rsidR="00665039">
              <w:rPr>
                <w:noProof/>
                <w:webHidden/>
              </w:rPr>
              <w:fldChar w:fldCharType="end"/>
            </w:r>
          </w:hyperlink>
        </w:p>
        <w:p w14:paraId="3357609B" w14:textId="333CB0FA" w:rsidR="00665039" w:rsidRDefault="005503B8">
          <w:pPr>
            <w:pStyle w:val="TOC3"/>
            <w:tabs>
              <w:tab w:val="right" w:leader="dot" w:pos="9893"/>
            </w:tabs>
            <w:rPr>
              <w:rFonts w:eastAsiaTheme="minorEastAsia"/>
              <w:noProof/>
              <w:sz w:val="22"/>
              <w:lang w:eastAsia="en-GB"/>
            </w:rPr>
          </w:pPr>
          <w:hyperlink w:anchor="_Toc532248128" w:history="1">
            <w:r w:rsidR="00665039" w:rsidRPr="00F71EDF">
              <w:rPr>
                <w:rStyle w:val="Hyperlink"/>
                <w:rFonts w:eastAsia="Times New Roman"/>
                <w:noProof/>
                <w:lang w:eastAsia="en-GB"/>
              </w:rPr>
              <w:t>6-2-2. Usability (user experience and functionality)</w:t>
            </w:r>
            <w:r w:rsidR="00665039">
              <w:rPr>
                <w:noProof/>
                <w:webHidden/>
              </w:rPr>
              <w:tab/>
            </w:r>
            <w:r w:rsidR="00665039">
              <w:rPr>
                <w:noProof/>
                <w:webHidden/>
              </w:rPr>
              <w:fldChar w:fldCharType="begin"/>
            </w:r>
            <w:r w:rsidR="00665039">
              <w:rPr>
                <w:noProof/>
                <w:webHidden/>
              </w:rPr>
              <w:instrText xml:space="preserve"> PAGEREF _Toc532248128 \h </w:instrText>
            </w:r>
            <w:r w:rsidR="00665039">
              <w:rPr>
                <w:noProof/>
                <w:webHidden/>
              </w:rPr>
            </w:r>
            <w:r w:rsidR="00665039">
              <w:rPr>
                <w:noProof/>
                <w:webHidden/>
              </w:rPr>
              <w:fldChar w:fldCharType="separate"/>
            </w:r>
            <w:r w:rsidR="00665039">
              <w:rPr>
                <w:noProof/>
                <w:webHidden/>
              </w:rPr>
              <w:t>18</w:t>
            </w:r>
            <w:r w:rsidR="00665039">
              <w:rPr>
                <w:noProof/>
                <w:webHidden/>
              </w:rPr>
              <w:fldChar w:fldCharType="end"/>
            </w:r>
          </w:hyperlink>
        </w:p>
        <w:p w14:paraId="3A21E251" w14:textId="341DF18D" w:rsidR="00665039" w:rsidRDefault="005503B8">
          <w:pPr>
            <w:pStyle w:val="TOC3"/>
            <w:tabs>
              <w:tab w:val="right" w:leader="dot" w:pos="9893"/>
            </w:tabs>
            <w:rPr>
              <w:rFonts w:eastAsiaTheme="minorEastAsia"/>
              <w:noProof/>
              <w:sz w:val="22"/>
              <w:lang w:eastAsia="en-GB"/>
            </w:rPr>
          </w:pPr>
          <w:hyperlink w:anchor="_Toc532248129" w:history="1">
            <w:r w:rsidR="00665039" w:rsidRPr="00F71EDF">
              <w:rPr>
                <w:rStyle w:val="Hyperlink"/>
                <w:rFonts w:eastAsia="Times New Roman"/>
                <w:noProof/>
                <w:lang w:eastAsia="en-GB"/>
              </w:rPr>
              <w:t>6-2-3. Content (information).</w:t>
            </w:r>
            <w:r w:rsidR="00665039">
              <w:rPr>
                <w:noProof/>
                <w:webHidden/>
              </w:rPr>
              <w:tab/>
            </w:r>
            <w:r w:rsidR="00665039">
              <w:rPr>
                <w:noProof/>
                <w:webHidden/>
              </w:rPr>
              <w:fldChar w:fldCharType="begin"/>
            </w:r>
            <w:r w:rsidR="00665039">
              <w:rPr>
                <w:noProof/>
                <w:webHidden/>
              </w:rPr>
              <w:instrText xml:space="preserve"> PAGEREF _Toc532248129 \h </w:instrText>
            </w:r>
            <w:r w:rsidR="00665039">
              <w:rPr>
                <w:noProof/>
                <w:webHidden/>
              </w:rPr>
            </w:r>
            <w:r w:rsidR="00665039">
              <w:rPr>
                <w:noProof/>
                <w:webHidden/>
              </w:rPr>
              <w:fldChar w:fldCharType="separate"/>
            </w:r>
            <w:r w:rsidR="00665039">
              <w:rPr>
                <w:noProof/>
                <w:webHidden/>
              </w:rPr>
              <w:t>18</w:t>
            </w:r>
            <w:r w:rsidR="00665039">
              <w:rPr>
                <w:noProof/>
                <w:webHidden/>
              </w:rPr>
              <w:fldChar w:fldCharType="end"/>
            </w:r>
          </w:hyperlink>
        </w:p>
        <w:p w14:paraId="40F40642" w14:textId="01D15CD4" w:rsidR="00665039" w:rsidRDefault="005503B8">
          <w:pPr>
            <w:pStyle w:val="TOC2"/>
            <w:tabs>
              <w:tab w:val="right" w:leader="dot" w:pos="9893"/>
            </w:tabs>
            <w:rPr>
              <w:rFonts w:eastAsiaTheme="minorEastAsia"/>
              <w:noProof/>
              <w:sz w:val="22"/>
              <w:lang w:eastAsia="en-GB"/>
            </w:rPr>
          </w:pPr>
          <w:hyperlink w:anchor="_Toc532248130" w:history="1">
            <w:r w:rsidR="00665039" w:rsidRPr="00F71EDF">
              <w:rPr>
                <w:rStyle w:val="Hyperlink"/>
                <w:noProof/>
              </w:rPr>
              <w:t>6-3. Recommendations for future improvements.</w:t>
            </w:r>
            <w:r w:rsidR="00665039">
              <w:rPr>
                <w:noProof/>
                <w:webHidden/>
              </w:rPr>
              <w:tab/>
            </w:r>
            <w:r w:rsidR="00665039">
              <w:rPr>
                <w:noProof/>
                <w:webHidden/>
              </w:rPr>
              <w:fldChar w:fldCharType="begin"/>
            </w:r>
            <w:r w:rsidR="00665039">
              <w:rPr>
                <w:noProof/>
                <w:webHidden/>
              </w:rPr>
              <w:instrText xml:space="preserve"> PAGEREF _Toc532248130 \h </w:instrText>
            </w:r>
            <w:r w:rsidR="00665039">
              <w:rPr>
                <w:noProof/>
                <w:webHidden/>
              </w:rPr>
            </w:r>
            <w:r w:rsidR="00665039">
              <w:rPr>
                <w:noProof/>
                <w:webHidden/>
              </w:rPr>
              <w:fldChar w:fldCharType="separate"/>
            </w:r>
            <w:r w:rsidR="00665039">
              <w:rPr>
                <w:noProof/>
                <w:webHidden/>
              </w:rPr>
              <w:t>18</w:t>
            </w:r>
            <w:r w:rsidR="00665039">
              <w:rPr>
                <w:noProof/>
                <w:webHidden/>
              </w:rPr>
              <w:fldChar w:fldCharType="end"/>
            </w:r>
          </w:hyperlink>
        </w:p>
        <w:p w14:paraId="6CA0DABB" w14:textId="5D1DD603" w:rsidR="00665039" w:rsidRDefault="005503B8">
          <w:pPr>
            <w:pStyle w:val="TOC1"/>
            <w:tabs>
              <w:tab w:val="left" w:pos="480"/>
              <w:tab w:val="right" w:leader="dot" w:pos="9893"/>
            </w:tabs>
            <w:rPr>
              <w:rFonts w:eastAsiaTheme="minorEastAsia"/>
              <w:noProof/>
              <w:sz w:val="22"/>
              <w:lang w:eastAsia="en-GB"/>
            </w:rPr>
          </w:pPr>
          <w:hyperlink w:anchor="_Toc532248131" w:history="1">
            <w:r w:rsidR="00665039" w:rsidRPr="00F71EDF">
              <w:rPr>
                <w:rStyle w:val="Hyperlink"/>
                <w:noProof/>
              </w:rPr>
              <w:t>6-</w:t>
            </w:r>
            <w:r w:rsidR="00665039">
              <w:rPr>
                <w:rFonts w:eastAsiaTheme="minorEastAsia"/>
                <w:noProof/>
                <w:sz w:val="22"/>
                <w:lang w:eastAsia="en-GB"/>
              </w:rPr>
              <w:tab/>
            </w:r>
            <w:r w:rsidR="00665039" w:rsidRPr="00F71EDF">
              <w:rPr>
                <w:rStyle w:val="Hyperlink"/>
                <w:noProof/>
              </w:rPr>
              <w:t>References:</w:t>
            </w:r>
            <w:r w:rsidR="00665039">
              <w:rPr>
                <w:noProof/>
                <w:webHidden/>
              </w:rPr>
              <w:tab/>
            </w:r>
            <w:r w:rsidR="00665039">
              <w:rPr>
                <w:noProof/>
                <w:webHidden/>
              </w:rPr>
              <w:fldChar w:fldCharType="begin"/>
            </w:r>
            <w:r w:rsidR="00665039">
              <w:rPr>
                <w:noProof/>
                <w:webHidden/>
              </w:rPr>
              <w:instrText xml:space="preserve"> PAGEREF _Toc532248131 \h </w:instrText>
            </w:r>
            <w:r w:rsidR="00665039">
              <w:rPr>
                <w:noProof/>
                <w:webHidden/>
              </w:rPr>
            </w:r>
            <w:r w:rsidR="00665039">
              <w:rPr>
                <w:noProof/>
                <w:webHidden/>
              </w:rPr>
              <w:fldChar w:fldCharType="separate"/>
            </w:r>
            <w:r w:rsidR="00665039">
              <w:rPr>
                <w:noProof/>
                <w:webHidden/>
              </w:rPr>
              <w:t>19</w:t>
            </w:r>
            <w:r w:rsidR="00665039">
              <w:rPr>
                <w:noProof/>
                <w:webHidden/>
              </w:rPr>
              <w:fldChar w:fldCharType="end"/>
            </w:r>
          </w:hyperlink>
        </w:p>
        <w:p w14:paraId="5BF9DD02" w14:textId="55EE9948" w:rsidR="00B243FE" w:rsidRPr="00FB38D4" w:rsidRDefault="00170FBB" w:rsidP="00FB38D4">
          <w:pPr>
            <w:rPr>
              <w:bCs/>
              <w:noProof/>
            </w:rPr>
          </w:pPr>
          <w:r>
            <w:rPr>
              <w:b/>
              <w:bCs/>
              <w:noProof/>
            </w:rPr>
            <w:fldChar w:fldCharType="end"/>
          </w:r>
        </w:p>
      </w:sdtContent>
    </w:sdt>
    <w:p w14:paraId="45B9FFDB" w14:textId="5519DB2B" w:rsidR="004C3F54" w:rsidRDefault="004C3F54" w:rsidP="000F53E6">
      <w:pPr>
        <w:pStyle w:val="Heading1"/>
      </w:pPr>
      <w:bookmarkStart w:id="4" w:name="_Toc532248093"/>
      <w:r>
        <w:t>Table of tables</w:t>
      </w:r>
      <w:bookmarkEnd w:id="4"/>
      <w:r>
        <w:t xml:space="preserve"> </w:t>
      </w:r>
    </w:p>
    <w:p w14:paraId="34DF46AF" w14:textId="10CE674F" w:rsidR="00665039" w:rsidRDefault="00B243FE">
      <w:pPr>
        <w:pStyle w:val="TableofFigures"/>
        <w:tabs>
          <w:tab w:val="right" w:leader="dot" w:pos="9893"/>
        </w:tabs>
        <w:rPr>
          <w:rFonts w:eastAsiaTheme="minorEastAsia"/>
          <w:noProof/>
          <w:sz w:val="22"/>
          <w:lang w:eastAsia="en-GB"/>
        </w:rPr>
      </w:pPr>
      <w:r>
        <w:rPr>
          <w:b/>
        </w:rPr>
        <w:fldChar w:fldCharType="begin"/>
      </w:r>
      <w:r>
        <w:rPr>
          <w:b/>
        </w:rPr>
        <w:instrText xml:space="preserve"> TOC \h \z \c "Figure" </w:instrText>
      </w:r>
      <w:r>
        <w:rPr>
          <w:b/>
        </w:rPr>
        <w:fldChar w:fldCharType="separate"/>
      </w:r>
      <w:hyperlink r:id="rId9" w:anchor="_Toc532248132" w:history="1">
        <w:r w:rsidR="00665039" w:rsidRPr="004E0AF8">
          <w:rPr>
            <w:rStyle w:val="Hyperlink"/>
            <w:noProof/>
          </w:rPr>
          <w:t>Figure 1: Use Active White Space [3]</w:t>
        </w:r>
        <w:r w:rsidR="00665039">
          <w:rPr>
            <w:noProof/>
            <w:webHidden/>
          </w:rPr>
          <w:tab/>
        </w:r>
        <w:r w:rsidR="00665039">
          <w:rPr>
            <w:noProof/>
            <w:webHidden/>
          </w:rPr>
          <w:fldChar w:fldCharType="begin"/>
        </w:r>
        <w:r w:rsidR="00665039">
          <w:rPr>
            <w:noProof/>
            <w:webHidden/>
          </w:rPr>
          <w:instrText xml:space="preserve"> PAGEREF _Toc532248132 \h </w:instrText>
        </w:r>
        <w:r w:rsidR="00665039">
          <w:rPr>
            <w:noProof/>
            <w:webHidden/>
          </w:rPr>
        </w:r>
        <w:r w:rsidR="00665039">
          <w:rPr>
            <w:noProof/>
            <w:webHidden/>
          </w:rPr>
          <w:fldChar w:fldCharType="separate"/>
        </w:r>
        <w:r w:rsidR="00665039">
          <w:rPr>
            <w:noProof/>
            <w:webHidden/>
          </w:rPr>
          <w:t>3</w:t>
        </w:r>
        <w:r w:rsidR="00665039">
          <w:rPr>
            <w:noProof/>
            <w:webHidden/>
          </w:rPr>
          <w:fldChar w:fldCharType="end"/>
        </w:r>
      </w:hyperlink>
    </w:p>
    <w:p w14:paraId="74A78588" w14:textId="28F7E474" w:rsidR="00665039" w:rsidRDefault="005503B8">
      <w:pPr>
        <w:pStyle w:val="TableofFigures"/>
        <w:tabs>
          <w:tab w:val="right" w:leader="dot" w:pos="9893"/>
        </w:tabs>
        <w:rPr>
          <w:rFonts w:eastAsiaTheme="minorEastAsia"/>
          <w:noProof/>
          <w:sz w:val="22"/>
          <w:lang w:eastAsia="en-GB"/>
        </w:rPr>
      </w:pPr>
      <w:hyperlink r:id="rId10" w:anchor="_Toc532248133" w:history="1">
        <w:r w:rsidR="00665039" w:rsidRPr="004E0AF8">
          <w:rPr>
            <w:rStyle w:val="Hyperlink"/>
            <w:noProof/>
          </w:rPr>
          <w:t>Figure 2: Mobile friendly [4].</w:t>
        </w:r>
        <w:r w:rsidR="00665039">
          <w:rPr>
            <w:noProof/>
            <w:webHidden/>
          </w:rPr>
          <w:tab/>
        </w:r>
        <w:r w:rsidR="00665039">
          <w:rPr>
            <w:noProof/>
            <w:webHidden/>
          </w:rPr>
          <w:fldChar w:fldCharType="begin"/>
        </w:r>
        <w:r w:rsidR="00665039">
          <w:rPr>
            <w:noProof/>
            <w:webHidden/>
          </w:rPr>
          <w:instrText xml:space="preserve"> PAGEREF _Toc532248133 \h </w:instrText>
        </w:r>
        <w:r w:rsidR="00665039">
          <w:rPr>
            <w:noProof/>
            <w:webHidden/>
          </w:rPr>
        </w:r>
        <w:r w:rsidR="00665039">
          <w:rPr>
            <w:noProof/>
            <w:webHidden/>
          </w:rPr>
          <w:fldChar w:fldCharType="separate"/>
        </w:r>
        <w:r w:rsidR="00665039">
          <w:rPr>
            <w:noProof/>
            <w:webHidden/>
          </w:rPr>
          <w:t>4</w:t>
        </w:r>
        <w:r w:rsidR="00665039">
          <w:rPr>
            <w:noProof/>
            <w:webHidden/>
          </w:rPr>
          <w:fldChar w:fldCharType="end"/>
        </w:r>
      </w:hyperlink>
    </w:p>
    <w:p w14:paraId="59BAAA11" w14:textId="6F71D8BF" w:rsidR="00665039" w:rsidRDefault="005503B8">
      <w:pPr>
        <w:pStyle w:val="TableofFigures"/>
        <w:tabs>
          <w:tab w:val="right" w:leader="dot" w:pos="9893"/>
        </w:tabs>
        <w:rPr>
          <w:rFonts w:eastAsiaTheme="minorEastAsia"/>
          <w:noProof/>
          <w:sz w:val="22"/>
          <w:lang w:eastAsia="en-GB"/>
        </w:rPr>
      </w:pPr>
      <w:hyperlink w:anchor="_Toc532248134" w:history="1">
        <w:r w:rsidR="00665039" w:rsidRPr="004E0AF8">
          <w:rPr>
            <w:rStyle w:val="Hyperlink"/>
            <w:noProof/>
          </w:rPr>
          <w:t>Figure 3: Responsive devices size[9]</w:t>
        </w:r>
        <w:r w:rsidR="00665039">
          <w:rPr>
            <w:noProof/>
            <w:webHidden/>
          </w:rPr>
          <w:tab/>
        </w:r>
        <w:r w:rsidR="00665039">
          <w:rPr>
            <w:noProof/>
            <w:webHidden/>
          </w:rPr>
          <w:fldChar w:fldCharType="begin"/>
        </w:r>
        <w:r w:rsidR="00665039">
          <w:rPr>
            <w:noProof/>
            <w:webHidden/>
          </w:rPr>
          <w:instrText xml:space="preserve"> PAGEREF _Toc532248134 \h </w:instrText>
        </w:r>
        <w:r w:rsidR="00665039">
          <w:rPr>
            <w:noProof/>
            <w:webHidden/>
          </w:rPr>
        </w:r>
        <w:r w:rsidR="00665039">
          <w:rPr>
            <w:noProof/>
            <w:webHidden/>
          </w:rPr>
          <w:fldChar w:fldCharType="separate"/>
        </w:r>
        <w:r w:rsidR="00665039">
          <w:rPr>
            <w:noProof/>
            <w:webHidden/>
          </w:rPr>
          <w:t>5</w:t>
        </w:r>
        <w:r w:rsidR="00665039">
          <w:rPr>
            <w:noProof/>
            <w:webHidden/>
          </w:rPr>
          <w:fldChar w:fldCharType="end"/>
        </w:r>
      </w:hyperlink>
    </w:p>
    <w:p w14:paraId="691B2B29" w14:textId="046CDEC9" w:rsidR="00665039" w:rsidRDefault="005503B8">
      <w:pPr>
        <w:pStyle w:val="TableofFigures"/>
        <w:tabs>
          <w:tab w:val="right" w:leader="dot" w:pos="9893"/>
        </w:tabs>
        <w:rPr>
          <w:rFonts w:eastAsiaTheme="minorEastAsia"/>
          <w:noProof/>
          <w:sz w:val="22"/>
          <w:lang w:eastAsia="en-GB"/>
        </w:rPr>
      </w:pPr>
      <w:hyperlink w:anchor="_Toc532248135" w:history="1">
        <w:r w:rsidR="00665039" w:rsidRPr="004E0AF8">
          <w:rPr>
            <w:rStyle w:val="Hyperlink"/>
            <w:noProof/>
          </w:rPr>
          <w:t>Figure 4</w:t>
        </w:r>
        <w:r w:rsidR="00665039" w:rsidRPr="004E0AF8">
          <w:rPr>
            <w:rStyle w:val="Hyperlink"/>
            <w:noProof/>
            <w:lang w:val="en-US"/>
          </w:rPr>
          <w:t>: images for page 1 (index)</w:t>
        </w:r>
        <w:r w:rsidR="00665039">
          <w:rPr>
            <w:noProof/>
            <w:webHidden/>
          </w:rPr>
          <w:tab/>
        </w:r>
        <w:r w:rsidR="00665039">
          <w:rPr>
            <w:noProof/>
            <w:webHidden/>
          </w:rPr>
          <w:fldChar w:fldCharType="begin"/>
        </w:r>
        <w:r w:rsidR="00665039">
          <w:rPr>
            <w:noProof/>
            <w:webHidden/>
          </w:rPr>
          <w:instrText xml:space="preserve"> PAGEREF _Toc532248135 \h </w:instrText>
        </w:r>
        <w:r w:rsidR="00665039">
          <w:rPr>
            <w:noProof/>
            <w:webHidden/>
          </w:rPr>
        </w:r>
        <w:r w:rsidR="00665039">
          <w:rPr>
            <w:noProof/>
            <w:webHidden/>
          </w:rPr>
          <w:fldChar w:fldCharType="separate"/>
        </w:r>
        <w:r w:rsidR="00665039">
          <w:rPr>
            <w:noProof/>
            <w:webHidden/>
          </w:rPr>
          <w:t>9</w:t>
        </w:r>
        <w:r w:rsidR="00665039">
          <w:rPr>
            <w:noProof/>
            <w:webHidden/>
          </w:rPr>
          <w:fldChar w:fldCharType="end"/>
        </w:r>
      </w:hyperlink>
    </w:p>
    <w:p w14:paraId="5253ADB1" w14:textId="648A513B" w:rsidR="00665039" w:rsidRDefault="005503B8">
      <w:pPr>
        <w:pStyle w:val="TableofFigures"/>
        <w:tabs>
          <w:tab w:val="right" w:leader="dot" w:pos="9893"/>
        </w:tabs>
        <w:rPr>
          <w:rFonts w:eastAsiaTheme="minorEastAsia"/>
          <w:noProof/>
          <w:sz w:val="22"/>
          <w:lang w:eastAsia="en-GB"/>
        </w:rPr>
      </w:pPr>
      <w:hyperlink w:anchor="_Toc532248136" w:history="1">
        <w:r w:rsidR="00665039" w:rsidRPr="004E0AF8">
          <w:rPr>
            <w:rStyle w:val="Hyperlink"/>
            <w:noProof/>
          </w:rPr>
          <w:t>Figure 5</w:t>
        </w:r>
        <w:r w:rsidR="00665039" w:rsidRPr="004E0AF8">
          <w:rPr>
            <w:rStyle w:val="Hyperlink"/>
            <w:noProof/>
            <w:lang w:val="en-US"/>
          </w:rPr>
          <w:t>: Images for page 2 (Brands)</w:t>
        </w:r>
        <w:r w:rsidR="00665039">
          <w:rPr>
            <w:noProof/>
            <w:webHidden/>
          </w:rPr>
          <w:tab/>
        </w:r>
        <w:r w:rsidR="00665039">
          <w:rPr>
            <w:noProof/>
            <w:webHidden/>
          </w:rPr>
          <w:fldChar w:fldCharType="begin"/>
        </w:r>
        <w:r w:rsidR="00665039">
          <w:rPr>
            <w:noProof/>
            <w:webHidden/>
          </w:rPr>
          <w:instrText xml:space="preserve"> PAGEREF _Toc532248136 \h </w:instrText>
        </w:r>
        <w:r w:rsidR="00665039">
          <w:rPr>
            <w:noProof/>
            <w:webHidden/>
          </w:rPr>
        </w:r>
        <w:r w:rsidR="00665039">
          <w:rPr>
            <w:noProof/>
            <w:webHidden/>
          </w:rPr>
          <w:fldChar w:fldCharType="separate"/>
        </w:r>
        <w:r w:rsidR="00665039">
          <w:rPr>
            <w:noProof/>
            <w:webHidden/>
          </w:rPr>
          <w:t>10</w:t>
        </w:r>
        <w:r w:rsidR="00665039">
          <w:rPr>
            <w:noProof/>
            <w:webHidden/>
          </w:rPr>
          <w:fldChar w:fldCharType="end"/>
        </w:r>
      </w:hyperlink>
    </w:p>
    <w:p w14:paraId="6F3B4B6B" w14:textId="77447921" w:rsidR="00665039" w:rsidRDefault="005503B8">
      <w:pPr>
        <w:pStyle w:val="TableofFigures"/>
        <w:tabs>
          <w:tab w:val="right" w:leader="dot" w:pos="9893"/>
        </w:tabs>
        <w:rPr>
          <w:rFonts w:eastAsiaTheme="minorEastAsia"/>
          <w:noProof/>
          <w:sz w:val="22"/>
          <w:lang w:eastAsia="en-GB"/>
        </w:rPr>
      </w:pPr>
      <w:hyperlink w:anchor="_Toc532248137" w:history="1">
        <w:r w:rsidR="00665039" w:rsidRPr="004E0AF8">
          <w:rPr>
            <w:rStyle w:val="Hyperlink"/>
            <w:noProof/>
          </w:rPr>
          <w:t>Figure 6</w:t>
        </w:r>
        <w:r w:rsidR="00665039" w:rsidRPr="004E0AF8">
          <w:rPr>
            <w:rStyle w:val="Hyperlink"/>
            <w:noProof/>
            <w:lang w:val="en-US"/>
          </w:rPr>
          <w:t>: Images for page 3 (Ladies watches)</w:t>
        </w:r>
        <w:r w:rsidR="00665039">
          <w:rPr>
            <w:noProof/>
            <w:webHidden/>
          </w:rPr>
          <w:tab/>
        </w:r>
        <w:r w:rsidR="00665039">
          <w:rPr>
            <w:noProof/>
            <w:webHidden/>
          </w:rPr>
          <w:fldChar w:fldCharType="begin"/>
        </w:r>
        <w:r w:rsidR="00665039">
          <w:rPr>
            <w:noProof/>
            <w:webHidden/>
          </w:rPr>
          <w:instrText xml:space="preserve"> PAGEREF _Toc532248137 \h </w:instrText>
        </w:r>
        <w:r w:rsidR="00665039">
          <w:rPr>
            <w:noProof/>
            <w:webHidden/>
          </w:rPr>
        </w:r>
        <w:r w:rsidR="00665039">
          <w:rPr>
            <w:noProof/>
            <w:webHidden/>
          </w:rPr>
          <w:fldChar w:fldCharType="separate"/>
        </w:r>
        <w:r w:rsidR="00665039">
          <w:rPr>
            <w:noProof/>
            <w:webHidden/>
          </w:rPr>
          <w:t>11</w:t>
        </w:r>
        <w:r w:rsidR="00665039">
          <w:rPr>
            <w:noProof/>
            <w:webHidden/>
          </w:rPr>
          <w:fldChar w:fldCharType="end"/>
        </w:r>
      </w:hyperlink>
    </w:p>
    <w:p w14:paraId="50C94C32" w14:textId="22990E61" w:rsidR="00665039" w:rsidRDefault="005503B8">
      <w:pPr>
        <w:pStyle w:val="TableofFigures"/>
        <w:tabs>
          <w:tab w:val="right" w:leader="dot" w:pos="9893"/>
        </w:tabs>
        <w:rPr>
          <w:rFonts w:eastAsiaTheme="minorEastAsia"/>
          <w:noProof/>
          <w:sz w:val="22"/>
          <w:lang w:eastAsia="en-GB"/>
        </w:rPr>
      </w:pPr>
      <w:hyperlink w:anchor="_Toc532248138" w:history="1">
        <w:r w:rsidR="00665039" w:rsidRPr="004E0AF8">
          <w:rPr>
            <w:rStyle w:val="Hyperlink"/>
            <w:noProof/>
          </w:rPr>
          <w:t>Figure 7</w:t>
        </w:r>
        <w:r w:rsidR="00665039" w:rsidRPr="004E0AF8">
          <w:rPr>
            <w:rStyle w:val="Hyperlink"/>
            <w:noProof/>
            <w:lang w:val="en-US"/>
          </w:rPr>
          <w:t>: Images for page 4 (Men watches)</w:t>
        </w:r>
        <w:r w:rsidR="00665039">
          <w:rPr>
            <w:noProof/>
            <w:webHidden/>
          </w:rPr>
          <w:tab/>
        </w:r>
        <w:r w:rsidR="00665039">
          <w:rPr>
            <w:noProof/>
            <w:webHidden/>
          </w:rPr>
          <w:fldChar w:fldCharType="begin"/>
        </w:r>
        <w:r w:rsidR="00665039">
          <w:rPr>
            <w:noProof/>
            <w:webHidden/>
          </w:rPr>
          <w:instrText xml:space="preserve"> PAGEREF _Toc532248138 \h </w:instrText>
        </w:r>
        <w:r w:rsidR="00665039">
          <w:rPr>
            <w:noProof/>
            <w:webHidden/>
          </w:rPr>
        </w:r>
        <w:r w:rsidR="00665039">
          <w:rPr>
            <w:noProof/>
            <w:webHidden/>
          </w:rPr>
          <w:fldChar w:fldCharType="separate"/>
        </w:r>
        <w:r w:rsidR="00665039">
          <w:rPr>
            <w:noProof/>
            <w:webHidden/>
          </w:rPr>
          <w:t>12</w:t>
        </w:r>
        <w:r w:rsidR="00665039">
          <w:rPr>
            <w:noProof/>
            <w:webHidden/>
          </w:rPr>
          <w:fldChar w:fldCharType="end"/>
        </w:r>
      </w:hyperlink>
    </w:p>
    <w:p w14:paraId="557CEB9C" w14:textId="74AFF579" w:rsidR="00665039" w:rsidRDefault="005503B8">
      <w:pPr>
        <w:pStyle w:val="TableofFigures"/>
        <w:tabs>
          <w:tab w:val="right" w:leader="dot" w:pos="9893"/>
        </w:tabs>
        <w:rPr>
          <w:rFonts w:eastAsiaTheme="minorEastAsia"/>
          <w:noProof/>
          <w:sz w:val="22"/>
          <w:lang w:eastAsia="en-GB"/>
        </w:rPr>
      </w:pPr>
      <w:hyperlink w:anchor="_Toc532248139" w:history="1">
        <w:r w:rsidR="00665039" w:rsidRPr="004E0AF8">
          <w:rPr>
            <w:rStyle w:val="Hyperlink"/>
            <w:noProof/>
          </w:rPr>
          <w:t>Figure 8</w:t>
        </w:r>
        <w:r w:rsidR="00665039" w:rsidRPr="004E0AF8">
          <w:rPr>
            <w:rStyle w:val="Hyperlink"/>
            <w:noProof/>
            <w:lang w:val="en-US"/>
          </w:rPr>
          <w:t>: Images for page 5 (Deals)</w:t>
        </w:r>
        <w:r w:rsidR="00665039">
          <w:rPr>
            <w:noProof/>
            <w:webHidden/>
          </w:rPr>
          <w:tab/>
        </w:r>
        <w:r w:rsidR="00665039">
          <w:rPr>
            <w:noProof/>
            <w:webHidden/>
          </w:rPr>
          <w:fldChar w:fldCharType="begin"/>
        </w:r>
        <w:r w:rsidR="00665039">
          <w:rPr>
            <w:noProof/>
            <w:webHidden/>
          </w:rPr>
          <w:instrText xml:space="preserve"> PAGEREF _Toc532248139 \h </w:instrText>
        </w:r>
        <w:r w:rsidR="00665039">
          <w:rPr>
            <w:noProof/>
            <w:webHidden/>
          </w:rPr>
        </w:r>
        <w:r w:rsidR="00665039">
          <w:rPr>
            <w:noProof/>
            <w:webHidden/>
          </w:rPr>
          <w:fldChar w:fldCharType="separate"/>
        </w:r>
        <w:r w:rsidR="00665039">
          <w:rPr>
            <w:noProof/>
            <w:webHidden/>
          </w:rPr>
          <w:t>13</w:t>
        </w:r>
        <w:r w:rsidR="00665039">
          <w:rPr>
            <w:noProof/>
            <w:webHidden/>
          </w:rPr>
          <w:fldChar w:fldCharType="end"/>
        </w:r>
      </w:hyperlink>
    </w:p>
    <w:p w14:paraId="3467AA85" w14:textId="5B8911E1" w:rsidR="00665039" w:rsidRDefault="005503B8">
      <w:pPr>
        <w:pStyle w:val="TableofFigures"/>
        <w:tabs>
          <w:tab w:val="right" w:leader="dot" w:pos="9893"/>
        </w:tabs>
        <w:rPr>
          <w:rFonts w:eastAsiaTheme="minorEastAsia"/>
          <w:noProof/>
          <w:sz w:val="22"/>
          <w:lang w:eastAsia="en-GB"/>
        </w:rPr>
      </w:pPr>
      <w:hyperlink w:anchor="_Toc532248140" w:history="1">
        <w:r w:rsidR="00665039" w:rsidRPr="004E0AF8">
          <w:rPr>
            <w:rStyle w:val="Hyperlink"/>
            <w:noProof/>
          </w:rPr>
          <w:t>Figure 9</w:t>
        </w:r>
        <w:r w:rsidR="00665039" w:rsidRPr="004E0AF8">
          <w:rPr>
            <w:rStyle w:val="Hyperlink"/>
            <w:noProof/>
            <w:lang w:val="en-US"/>
          </w:rPr>
          <w:t>: Images for page 6 (Watch clinic)</w:t>
        </w:r>
        <w:r w:rsidR="00665039">
          <w:rPr>
            <w:noProof/>
            <w:webHidden/>
          </w:rPr>
          <w:tab/>
        </w:r>
        <w:r w:rsidR="00665039">
          <w:rPr>
            <w:noProof/>
            <w:webHidden/>
          </w:rPr>
          <w:fldChar w:fldCharType="begin"/>
        </w:r>
        <w:r w:rsidR="00665039">
          <w:rPr>
            <w:noProof/>
            <w:webHidden/>
          </w:rPr>
          <w:instrText xml:space="preserve"> PAGEREF _Toc532248140 \h </w:instrText>
        </w:r>
        <w:r w:rsidR="00665039">
          <w:rPr>
            <w:noProof/>
            <w:webHidden/>
          </w:rPr>
        </w:r>
        <w:r w:rsidR="00665039">
          <w:rPr>
            <w:noProof/>
            <w:webHidden/>
          </w:rPr>
          <w:fldChar w:fldCharType="separate"/>
        </w:r>
        <w:r w:rsidR="00665039">
          <w:rPr>
            <w:noProof/>
            <w:webHidden/>
          </w:rPr>
          <w:t>14</w:t>
        </w:r>
        <w:r w:rsidR="00665039">
          <w:rPr>
            <w:noProof/>
            <w:webHidden/>
          </w:rPr>
          <w:fldChar w:fldCharType="end"/>
        </w:r>
      </w:hyperlink>
    </w:p>
    <w:p w14:paraId="08058AE9" w14:textId="568C6192" w:rsidR="00665039" w:rsidRDefault="005503B8">
      <w:pPr>
        <w:pStyle w:val="TableofFigures"/>
        <w:tabs>
          <w:tab w:val="right" w:leader="dot" w:pos="9893"/>
        </w:tabs>
        <w:rPr>
          <w:rFonts w:eastAsiaTheme="minorEastAsia"/>
          <w:noProof/>
          <w:sz w:val="22"/>
          <w:lang w:eastAsia="en-GB"/>
        </w:rPr>
      </w:pPr>
      <w:hyperlink w:anchor="_Toc532248141" w:history="1">
        <w:r w:rsidR="00665039" w:rsidRPr="004E0AF8">
          <w:rPr>
            <w:rStyle w:val="Hyperlink"/>
            <w:noProof/>
          </w:rPr>
          <w:t>Figure 10</w:t>
        </w:r>
        <w:r w:rsidR="00665039" w:rsidRPr="004E0AF8">
          <w:rPr>
            <w:rStyle w:val="Hyperlink"/>
            <w:noProof/>
            <w:lang w:val="en-US"/>
          </w:rPr>
          <w:t>: Images for page 7 (Contact us)</w:t>
        </w:r>
        <w:r w:rsidR="00665039">
          <w:rPr>
            <w:noProof/>
            <w:webHidden/>
          </w:rPr>
          <w:tab/>
        </w:r>
        <w:r w:rsidR="00665039">
          <w:rPr>
            <w:noProof/>
            <w:webHidden/>
          </w:rPr>
          <w:fldChar w:fldCharType="begin"/>
        </w:r>
        <w:r w:rsidR="00665039">
          <w:rPr>
            <w:noProof/>
            <w:webHidden/>
          </w:rPr>
          <w:instrText xml:space="preserve"> PAGEREF _Toc532248141 \h </w:instrText>
        </w:r>
        <w:r w:rsidR="00665039">
          <w:rPr>
            <w:noProof/>
            <w:webHidden/>
          </w:rPr>
        </w:r>
        <w:r w:rsidR="00665039">
          <w:rPr>
            <w:noProof/>
            <w:webHidden/>
          </w:rPr>
          <w:fldChar w:fldCharType="separate"/>
        </w:r>
        <w:r w:rsidR="00665039">
          <w:rPr>
            <w:noProof/>
            <w:webHidden/>
          </w:rPr>
          <w:t>15</w:t>
        </w:r>
        <w:r w:rsidR="00665039">
          <w:rPr>
            <w:noProof/>
            <w:webHidden/>
          </w:rPr>
          <w:fldChar w:fldCharType="end"/>
        </w:r>
      </w:hyperlink>
    </w:p>
    <w:p w14:paraId="57AEB0E9" w14:textId="6242F712" w:rsidR="00665039" w:rsidRDefault="005503B8">
      <w:pPr>
        <w:pStyle w:val="TableofFigures"/>
        <w:tabs>
          <w:tab w:val="right" w:leader="dot" w:pos="9893"/>
        </w:tabs>
        <w:rPr>
          <w:rFonts w:eastAsiaTheme="minorEastAsia"/>
          <w:noProof/>
          <w:sz w:val="22"/>
          <w:lang w:eastAsia="en-GB"/>
        </w:rPr>
      </w:pPr>
      <w:hyperlink w:anchor="_Toc532248142" w:history="1">
        <w:r w:rsidR="00665039" w:rsidRPr="004E0AF8">
          <w:rPr>
            <w:rStyle w:val="Hyperlink"/>
            <w:noProof/>
          </w:rPr>
          <w:t>Figure 11</w:t>
        </w:r>
        <w:r w:rsidR="00665039" w:rsidRPr="004E0AF8">
          <w:rPr>
            <w:rStyle w:val="Hyperlink"/>
            <w:noProof/>
            <w:lang w:val="en-US"/>
          </w:rPr>
          <w:t>: screen shot of the HTML code validation</w:t>
        </w:r>
        <w:r w:rsidR="00665039" w:rsidRPr="004E0AF8">
          <w:rPr>
            <w:rStyle w:val="Hyperlink"/>
            <w:noProof/>
            <w:lang w:eastAsia="en-GB"/>
          </w:rPr>
          <w:t>[11]</w:t>
        </w:r>
        <w:r w:rsidR="00665039" w:rsidRPr="004E0AF8">
          <w:rPr>
            <w:rStyle w:val="Hyperlink"/>
            <w:noProof/>
            <w:lang w:val="en-US"/>
          </w:rPr>
          <w:t>.</w:t>
        </w:r>
        <w:r w:rsidR="00665039">
          <w:rPr>
            <w:noProof/>
            <w:webHidden/>
          </w:rPr>
          <w:tab/>
        </w:r>
        <w:r w:rsidR="00665039">
          <w:rPr>
            <w:noProof/>
            <w:webHidden/>
          </w:rPr>
          <w:fldChar w:fldCharType="begin"/>
        </w:r>
        <w:r w:rsidR="00665039">
          <w:rPr>
            <w:noProof/>
            <w:webHidden/>
          </w:rPr>
          <w:instrText xml:space="preserve"> PAGEREF _Toc532248142 \h </w:instrText>
        </w:r>
        <w:r w:rsidR="00665039">
          <w:rPr>
            <w:noProof/>
            <w:webHidden/>
          </w:rPr>
        </w:r>
        <w:r w:rsidR="00665039">
          <w:rPr>
            <w:noProof/>
            <w:webHidden/>
          </w:rPr>
          <w:fldChar w:fldCharType="separate"/>
        </w:r>
        <w:r w:rsidR="00665039">
          <w:rPr>
            <w:noProof/>
            <w:webHidden/>
          </w:rPr>
          <w:t>16</w:t>
        </w:r>
        <w:r w:rsidR="00665039">
          <w:rPr>
            <w:noProof/>
            <w:webHidden/>
          </w:rPr>
          <w:fldChar w:fldCharType="end"/>
        </w:r>
      </w:hyperlink>
    </w:p>
    <w:p w14:paraId="63C5B12F" w14:textId="2741AD54" w:rsidR="00665039" w:rsidRDefault="005503B8">
      <w:pPr>
        <w:pStyle w:val="TableofFigures"/>
        <w:tabs>
          <w:tab w:val="right" w:leader="dot" w:pos="9893"/>
        </w:tabs>
        <w:rPr>
          <w:rFonts w:eastAsiaTheme="minorEastAsia"/>
          <w:noProof/>
          <w:sz w:val="22"/>
          <w:lang w:eastAsia="en-GB"/>
        </w:rPr>
      </w:pPr>
      <w:hyperlink w:anchor="_Toc532248143" w:history="1">
        <w:r w:rsidR="00665039" w:rsidRPr="004E0AF8">
          <w:rPr>
            <w:rStyle w:val="Hyperlink"/>
            <w:noProof/>
          </w:rPr>
          <w:t>Figure 12</w:t>
        </w:r>
        <w:r w:rsidR="00665039" w:rsidRPr="004E0AF8">
          <w:rPr>
            <w:rStyle w:val="Hyperlink"/>
            <w:noProof/>
            <w:lang w:val="en-US"/>
          </w:rPr>
          <w:t>: Screen shot of the CSS code validation</w:t>
        </w:r>
        <w:r w:rsidR="00665039" w:rsidRPr="004E0AF8">
          <w:rPr>
            <w:rStyle w:val="Hyperlink"/>
            <w:noProof/>
            <w:lang w:eastAsia="en-GB"/>
          </w:rPr>
          <w:t>[9]</w:t>
        </w:r>
        <w:r w:rsidR="00665039" w:rsidRPr="004E0AF8">
          <w:rPr>
            <w:rStyle w:val="Hyperlink"/>
            <w:noProof/>
            <w:lang w:val="en-US"/>
          </w:rPr>
          <w:t>.</w:t>
        </w:r>
        <w:r w:rsidR="00665039">
          <w:rPr>
            <w:noProof/>
            <w:webHidden/>
          </w:rPr>
          <w:tab/>
        </w:r>
        <w:r w:rsidR="00665039">
          <w:rPr>
            <w:noProof/>
            <w:webHidden/>
          </w:rPr>
          <w:fldChar w:fldCharType="begin"/>
        </w:r>
        <w:r w:rsidR="00665039">
          <w:rPr>
            <w:noProof/>
            <w:webHidden/>
          </w:rPr>
          <w:instrText xml:space="preserve"> PAGEREF _Toc532248143 \h </w:instrText>
        </w:r>
        <w:r w:rsidR="00665039">
          <w:rPr>
            <w:noProof/>
            <w:webHidden/>
          </w:rPr>
        </w:r>
        <w:r w:rsidR="00665039">
          <w:rPr>
            <w:noProof/>
            <w:webHidden/>
          </w:rPr>
          <w:fldChar w:fldCharType="separate"/>
        </w:r>
        <w:r w:rsidR="00665039">
          <w:rPr>
            <w:noProof/>
            <w:webHidden/>
          </w:rPr>
          <w:t>16</w:t>
        </w:r>
        <w:r w:rsidR="00665039">
          <w:rPr>
            <w:noProof/>
            <w:webHidden/>
          </w:rPr>
          <w:fldChar w:fldCharType="end"/>
        </w:r>
      </w:hyperlink>
    </w:p>
    <w:p w14:paraId="322B5069" w14:textId="5D31FE9D" w:rsidR="00665039" w:rsidRDefault="005503B8">
      <w:pPr>
        <w:pStyle w:val="TableofFigures"/>
        <w:tabs>
          <w:tab w:val="right" w:leader="dot" w:pos="9893"/>
        </w:tabs>
        <w:rPr>
          <w:rFonts w:eastAsiaTheme="minorEastAsia"/>
          <w:noProof/>
          <w:sz w:val="22"/>
          <w:lang w:eastAsia="en-GB"/>
        </w:rPr>
      </w:pPr>
      <w:hyperlink w:anchor="_Toc532248144" w:history="1">
        <w:r w:rsidR="00665039" w:rsidRPr="004E0AF8">
          <w:rPr>
            <w:rStyle w:val="Hyperlink"/>
            <w:noProof/>
          </w:rPr>
          <w:t>Figure 13</w:t>
        </w:r>
        <w:r w:rsidR="00665039" w:rsidRPr="004E0AF8">
          <w:rPr>
            <w:rStyle w:val="Hyperlink"/>
            <w:noProof/>
            <w:lang w:val="en-US"/>
          </w:rPr>
          <w:t>: Wave tool errors.</w:t>
        </w:r>
        <w:r w:rsidR="00665039">
          <w:rPr>
            <w:noProof/>
            <w:webHidden/>
          </w:rPr>
          <w:tab/>
        </w:r>
        <w:r w:rsidR="00665039">
          <w:rPr>
            <w:noProof/>
            <w:webHidden/>
          </w:rPr>
          <w:fldChar w:fldCharType="begin"/>
        </w:r>
        <w:r w:rsidR="00665039">
          <w:rPr>
            <w:noProof/>
            <w:webHidden/>
          </w:rPr>
          <w:instrText xml:space="preserve"> PAGEREF _Toc532248144 \h </w:instrText>
        </w:r>
        <w:r w:rsidR="00665039">
          <w:rPr>
            <w:noProof/>
            <w:webHidden/>
          </w:rPr>
        </w:r>
        <w:r w:rsidR="00665039">
          <w:rPr>
            <w:noProof/>
            <w:webHidden/>
          </w:rPr>
          <w:fldChar w:fldCharType="separate"/>
        </w:r>
        <w:r w:rsidR="00665039">
          <w:rPr>
            <w:noProof/>
            <w:webHidden/>
          </w:rPr>
          <w:t>17</w:t>
        </w:r>
        <w:r w:rsidR="00665039">
          <w:rPr>
            <w:noProof/>
            <w:webHidden/>
          </w:rPr>
          <w:fldChar w:fldCharType="end"/>
        </w:r>
      </w:hyperlink>
    </w:p>
    <w:p w14:paraId="42B89B0B" w14:textId="45B99FA3" w:rsidR="00665039" w:rsidRDefault="005503B8">
      <w:pPr>
        <w:pStyle w:val="TableofFigures"/>
        <w:tabs>
          <w:tab w:val="right" w:leader="dot" w:pos="9893"/>
        </w:tabs>
        <w:rPr>
          <w:rFonts w:eastAsiaTheme="minorEastAsia"/>
          <w:noProof/>
          <w:sz w:val="22"/>
          <w:lang w:eastAsia="en-GB"/>
        </w:rPr>
      </w:pPr>
      <w:hyperlink w:anchor="_Toc532248145" w:history="1">
        <w:r w:rsidR="00665039" w:rsidRPr="004E0AF8">
          <w:rPr>
            <w:rStyle w:val="Hyperlink"/>
            <w:noProof/>
          </w:rPr>
          <w:t>Figure 14</w:t>
        </w:r>
        <w:r w:rsidR="00665039" w:rsidRPr="004E0AF8">
          <w:rPr>
            <w:rStyle w:val="Hyperlink"/>
            <w:noProof/>
            <w:lang w:val="en-US"/>
          </w:rPr>
          <w:t>: Buttons colour of Dell's website</w:t>
        </w:r>
        <w:r w:rsidR="00665039">
          <w:rPr>
            <w:noProof/>
            <w:webHidden/>
          </w:rPr>
          <w:tab/>
        </w:r>
        <w:r w:rsidR="00665039">
          <w:rPr>
            <w:noProof/>
            <w:webHidden/>
          </w:rPr>
          <w:fldChar w:fldCharType="begin"/>
        </w:r>
        <w:r w:rsidR="00665039">
          <w:rPr>
            <w:noProof/>
            <w:webHidden/>
          </w:rPr>
          <w:instrText xml:space="preserve"> PAGEREF _Toc532248145 \h </w:instrText>
        </w:r>
        <w:r w:rsidR="00665039">
          <w:rPr>
            <w:noProof/>
            <w:webHidden/>
          </w:rPr>
        </w:r>
        <w:r w:rsidR="00665039">
          <w:rPr>
            <w:noProof/>
            <w:webHidden/>
          </w:rPr>
          <w:fldChar w:fldCharType="separate"/>
        </w:r>
        <w:r w:rsidR="00665039">
          <w:rPr>
            <w:noProof/>
            <w:webHidden/>
          </w:rPr>
          <w:t>17</w:t>
        </w:r>
        <w:r w:rsidR="00665039">
          <w:rPr>
            <w:noProof/>
            <w:webHidden/>
          </w:rPr>
          <w:fldChar w:fldCharType="end"/>
        </w:r>
      </w:hyperlink>
    </w:p>
    <w:p w14:paraId="3F20D91A" w14:textId="13C9D4C7" w:rsidR="00665039" w:rsidRDefault="005503B8">
      <w:pPr>
        <w:pStyle w:val="TableofFigures"/>
        <w:tabs>
          <w:tab w:val="right" w:leader="dot" w:pos="9893"/>
        </w:tabs>
        <w:rPr>
          <w:rFonts w:eastAsiaTheme="minorEastAsia"/>
          <w:noProof/>
          <w:sz w:val="22"/>
          <w:lang w:eastAsia="en-GB"/>
        </w:rPr>
      </w:pPr>
      <w:hyperlink w:anchor="_Toc532248146" w:history="1">
        <w:r w:rsidR="00665039" w:rsidRPr="004E0AF8">
          <w:rPr>
            <w:rStyle w:val="Hyperlink"/>
            <w:noProof/>
          </w:rPr>
          <w:t>Figure 15</w:t>
        </w:r>
        <w:r w:rsidR="00665039" w:rsidRPr="004E0AF8">
          <w:rPr>
            <w:rStyle w:val="Hyperlink"/>
            <w:noProof/>
            <w:lang w:val="en-US"/>
          </w:rPr>
          <w:t>: Buttons colour [12]</w:t>
        </w:r>
        <w:r w:rsidR="00665039">
          <w:rPr>
            <w:noProof/>
            <w:webHidden/>
          </w:rPr>
          <w:tab/>
        </w:r>
        <w:r w:rsidR="00665039">
          <w:rPr>
            <w:noProof/>
            <w:webHidden/>
          </w:rPr>
          <w:fldChar w:fldCharType="begin"/>
        </w:r>
        <w:r w:rsidR="00665039">
          <w:rPr>
            <w:noProof/>
            <w:webHidden/>
          </w:rPr>
          <w:instrText xml:space="preserve"> PAGEREF _Toc532248146 \h </w:instrText>
        </w:r>
        <w:r w:rsidR="00665039">
          <w:rPr>
            <w:noProof/>
            <w:webHidden/>
          </w:rPr>
        </w:r>
        <w:r w:rsidR="00665039">
          <w:rPr>
            <w:noProof/>
            <w:webHidden/>
          </w:rPr>
          <w:fldChar w:fldCharType="separate"/>
        </w:r>
        <w:r w:rsidR="00665039">
          <w:rPr>
            <w:noProof/>
            <w:webHidden/>
          </w:rPr>
          <w:t>18</w:t>
        </w:r>
        <w:r w:rsidR="00665039">
          <w:rPr>
            <w:noProof/>
            <w:webHidden/>
          </w:rPr>
          <w:fldChar w:fldCharType="end"/>
        </w:r>
      </w:hyperlink>
    </w:p>
    <w:p w14:paraId="41AD99A4" w14:textId="170EFBD1" w:rsidR="0025510E" w:rsidRPr="0025510E" w:rsidRDefault="00B243FE" w:rsidP="00512488">
      <w:r>
        <w:rPr>
          <w:b/>
        </w:rPr>
        <w:fldChar w:fldCharType="end"/>
      </w:r>
      <w:r w:rsidR="008268A7">
        <w:rPr>
          <w:b/>
        </w:rPr>
        <w:br w:type="page"/>
      </w:r>
    </w:p>
    <w:p w14:paraId="7E2635BD" w14:textId="1B43EDE3" w:rsidR="0088798E" w:rsidRDefault="5B74336C" w:rsidP="005D3CF7">
      <w:pPr>
        <w:pStyle w:val="Heading1"/>
        <w:numPr>
          <w:ilvl w:val="0"/>
          <w:numId w:val="8"/>
        </w:numPr>
        <w:spacing w:before="0"/>
        <w:rPr>
          <w:rFonts w:eastAsiaTheme="minorEastAsia" w:cstheme="minorBidi"/>
        </w:rPr>
      </w:pPr>
      <w:bookmarkStart w:id="5" w:name="_Toc532248094"/>
      <w:r w:rsidRPr="5B74336C">
        <w:rPr>
          <w:rFonts w:eastAsiaTheme="minorEastAsia" w:cstheme="minorBidi"/>
        </w:rPr>
        <w:lastRenderedPageBreak/>
        <w:t>Introduction:</w:t>
      </w:r>
      <w:bookmarkEnd w:id="5"/>
    </w:p>
    <w:p w14:paraId="67E30CCC" w14:textId="77777777" w:rsidR="00026CC9" w:rsidRDefault="00C621AE" w:rsidP="006F0151">
      <w:pPr>
        <w:spacing w:after="120"/>
        <w:rPr>
          <w:sz w:val="22"/>
          <w:szCs w:val="20"/>
        </w:rPr>
      </w:pPr>
      <w:r w:rsidRPr="00C621AE">
        <w:rPr>
          <w:sz w:val="22"/>
          <w:szCs w:val="20"/>
        </w:rPr>
        <w:t xml:space="preserve">Because of this huge use of the Internet and browsing in many websites in various areas, we must pay attention to the </w:t>
      </w:r>
      <w:r w:rsidR="00026CC9">
        <w:rPr>
          <w:sz w:val="22"/>
          <w:szCs w:val="20"/>
        </w:rPr>
        <w:t>web</w:t>
      </w:r>
      <w:r w:rsidRPr="00C621AE">
        <w:rPr>
          <w:sz w:val="22"/>
          <w:szCs w:val="20"/>
        </w:rPr>
        <w:t>sites and design to attract the attention of the user and avoid feeling bored when browsing these sites, and to design a successful website we need to follow the design principles which they are very important to give the design more attractive</w:t>
      </w:r>
      <w:r w:rsidR="00026CC9">
        <w:rPr>
          <w:sz w:val="22"/>
          <w:szCs w:val="20"/>
        </w:rPr>
        <w:t>.</w:t>
      </w:r>
    </w:p>
    <w:p w14:paraId="454FC747" w14:textId="7CED91CC" w:rsidR="00C621AE" w:rsidRPr="00C621AE" w:rsidRDefault="00026CC9" w:rsidP="006F0151">
      <w:pPr>
        <w:spacing w:after="120"/>
        <w:rPr>
          <w:sz w:val="22"/>
          <w:szCs w:val="20"/>
        </w:rPr>
      </w:pPr>
      <w:r>
        <w:rPr>
          <w:sz w:val="22"/>
          <w:szCs w:val="20"/>
        </w:rPr>
        <w:t>T</w:t>
      </w:r>
      <w:r w:rsidR="00C621AE" w:rsidRPr="00C621AE">
        <w:rPr>
          <w:sz w:val="22"/>
          <w:szCs w:val="20"/>
        </w:rPr>
        <w:t xml:space="preserve">he author has included few principles </w:t>
      </w:r>
      <w:r w:rsidR="007E2A14">
        <w:rPr>
          <w:sz w:val="22"/>
          <w:szCs w:val="20"/>
        </w:rPr>
        <w:t>and</w:t>
      </w:r>
      <w:r w:rsidR="00C621AE" w:rsidRPr="00C621AE">
        <w:rPr>
          <w:sz w:val="22"/>
          <w:szCs w:val="20"/>
        </w:rPr>
        <w:t xml:space="preserve"> mentioned in brief </w:t>
      </w:r>
      <w:r w:rsidR="007E2A14">
        <w:rPr>
          <w:sz w:val="22"/>
          <w:szCs w:val="20"/>
        </w:rPr>
        <w:t>as well</w:t>
      </w:r>
      <w:r w:rsidR="00C621AE" w:rsidRPr="00C621AE">
        <w:rPr>
          <w:sz w:val="22"/>
          <w:szCs w:val="20"/>
        </w:rPr>
        <w:t xml:space="preserve"> of the usability and user experience (UX) and why they are important to us</w:t>
      </w:r>
      <w:r w:rsidR="007E2A14">
        <w:rPr>
          <w:sz w:val="22"/>
          <w:szCs w:val="20"/>
        </w:rPr>
        <w:t>e</w:t>
      </w:r>
      <w:r w:rsidR="006F0151">
        <w:rPr>
          <w:sz w:val="22"/>
          <w:szCs w:val="20"/>
        </w:rPr>
        <w:t>, t</w:t>
      </w:r>
      <w:r w:rsidR="00C621AE" w:rsidRPr="00C621AE">
        <w:rPr>
          <w:sz w:val="22"/>
          <w:szCs w:val="20"/>
        </w:rPr>
        <w:t xml:space="preserve">he author has included </w:t>
      </w:r>
      <w:r w:rsidR="007E2A14">
        <w:rPr>
          <w:sz w:val="22"/>
          <w:szCs w:val="20"/>
        </w:rPr>
        <w:t xml:space="preserve">of </w:t>
      </w:r>
      <w:r w:rsidR="00C621AE" w:rsidRPr="00C621AE">
        <w:rPr>
          <w:sz w:val="22"/>
          <w:szCs w:val="20"/>
        </w:rPr>
        <w:t xml:space="preserve">how he implements his website, what the subject of </w:t>
      </w:r>
      <w:r w:rsidR="002574FD">
        <w:rPr>
          <w:sz w:val="22"/>
          <w:szCs w:val="20"/>
        </w:rPr>
        <w:t xml:space="preserve">it, </w:t>
      </w:r>
      <w:r w:rsidR="00C621AE" w:rsidRPr="00C621AE">
        <w:rPr>
          <w:sz w:val="22"/>
          <w:szCs w:val="20"/>
        </w:rPr>
        <w:t>and what JavaScript has used in his design.</w:t>
      </w:r>
    </w:p>
    <w:p w14:paraId="597F20F5" w14:textId="7911CA0F" w:rsidR="00350851" w:rsidRDefault="006F0151" w:rsidP="00AA2979">
      <w:pPr>
        <w:spacing w:after="240"/>
        <w:rPr>
          <w:sz w:val="22"/>
          <w:szCs w:val="20"/>
        </w:rPr>
      </w:pPr>
      <w:r>
        <w:rPr>
          <w:sz w:val="22"/>
          <w:szCs w:val="20"/>
        </w:rPr>
        <w:t>A</w:t>
      </w:r>
      <w:r w:rsidR="00C621AE" w:rsidRPr="00C621AE">
        <w:rPr>
          <w:sz w:val="22"/>
          <w:szCs w:val="20"/>
        </w:rPr>
        <w:t xml:space="preserve">t the end of the report, the author has included the evolution section which about few </w:t>
      </w:r>
      <w:r w:rsidR="002574FD" w:rsidRPr="00C621AE">
        <w:rPr>
          <w:sz w:val="22"/>
          <w:szCs w:val="20"/>
        </w:rPr>
        <w:t>tests</w:t>
      </w:r>
      <w:r w:rsidR="00C621AE" w:rsidRPr="00C621AE">
        <w:rPr>
          <w:sz w:val="22"/>
          <w:szCs w:val="20"/>
        </w:rPr>
        <w:t xml:space="preserve"> that the author has done to make sure</w:t>
      </w:r>
      <w:r w:rsidR="002574FD">
        <w:rPr>
          <w:sz w:val="22"/>
          <w:szCs w:val="20"/>
        </w:rPr>
        <w:t xml:space="preserve"> there are</w:t>
      </w:r>
      <w:r w:rsidR="00C621AE" w:rsidRPr="00C621AE">
        <w:rPr>
          <w:sz w:val="22"/>
          <w:szCs w:val="20"/>
        </w:rPr>
        <w:t xml:space="preserve"> no error</w:t>
      </w:r>
      <w:r w:rsidR="002574FD">
        <w:rPr>
          <w:sz w:val="22"/>
          <w:szCs w:val="20"/>
        </w:rPr>
        <w:t>s</w:t>
      </w:r>
      <w:r w:rsidR="00C621AE" w:rsidRPr="00C621AE">
        <w:rPr>
          <w:sz w:val="22"/>
          <w:szCs w:val="20"/>
        </w:rPr>
        <w:t xml:space="preserve"> in the codes, </w:t>
      </w:r>
      <w:r w:rsidR="007D1347">
        <w:rPr>
          <w:sz w:val="22"/>
          <w:szCs w:val="20"/>
        </w:rPr>
        <w:t xml:space="preserve">and he added </w:t>
      </w:r>
      <w:r w:rsidR="00C621AE" w:rsidRPr="00C621AE">
        <w:rPr>
          <w:sz w:val="22"/>
          <w:szCs w:val="20"/>
        </w:rPr>
        <w:t xml:space="preserve">what </w:t>
      </w:r>
      <w:r w:rsidR="007D1347">
        <w:rPr>
          <w:sz w:val="22"/>
          <w:szCs w:val="20"/>
        </w:rPr>
        <w:t>the</w:t>
      </w:r>
      <w:r w:rsidR="00C621AE" w:rsidRPr="00C621AE">
        <w:rPr>
          <w:sz w:val="22"/>
          <w:szCs w:val="20"/>
        </w:rPr>
        <w:t xml:space="preserve"> recommendations for future improvements.</w:t>
      </w:r>
    </w:p>
    <w:p w14:paraId="5958BE4A" w14:textId="1D43D423" w:rsidR="00A97989" w:rsidRDefault="00F623A8" w:rsidP="00D542CC">
      <w:pPr>
        <w:pStyle w:val="Heading1"/>
        <w:numPr>
          <w:ilvl w:val="0"/>
          <w:numId w:val="8"/>
        </w:numPr>
        <w:spacing w:before="0" w:after="120"/>
        <w:rPr>
          <w:rFonts w:eastAsiaTheme="minorEastAsia" w:cstheme="minorBidi"/>
        </w:rPr>
      </w:pPr>
      <w:bookmarkStart w:id="6" w:name="_Toc532248095"/>
      <w:r>
        <w:rPr>
          <w:rFonts w:eastAsiaTheme="minorEastAsia" w:cstheme="minorBidi"/>
        </w:rPr>
        <w:t>Application Development Concepts</w:t>
      </w:r>
      <w:r w:rsidR="00F4560D">
        <w:rPr>
          <w:rFonts w:eastAsiaTheme="minorEastAsia" w:cstheme="minorBidi"/>
        </w:rPr>
        <w:t>:</w:t>
      </w:r>
      <w:bookmarkEnd w:id="6"/>
    </w:p>
    <w:p w14:paraId="28A28A87" w14:textId="44C7A36D" w:rsidR="00144127" w:rsidRPr="008423A3" w:rsidRDefault="008B3D57" w:rsidP="006B36B7">
      <w:pPr>
        <w:pStyle w:val="Heading2"/>
      </w:pPr>
      <w:bookmarkStart w:id="7" w:name="_Toc532248096"/>
      <w:r>
        <w:t xml:space="preserve">2-1. </w:t>
      </w:r>
      <w:r w:rsidR="00144127" w:rsidRPr="008423A3">
        <w:t>Design Principles</w:t>
      </w:r>
      <w:r w:rsidR="00822FCF" w:rsidRPr="008423A3">
        <w:t>:</w:t>
      </w:r>
      <w:bookmarkEnd w:id="7"/>
    </w:p>
    <w:p w14:paraId="07AABD47" w14:textId="02045875" w:rsidR="00FE467C" w:rsidRPr="00331196" w:rsidRDefault="00AA2979" w:rsidP="00D542CC">
      <w:pPr>
        <w:spacing w:after="120"/>
        <w:rPr>
          <w:color w:val="000000" w:themeColor="text1"/>
          <w:szCs w:val="24"/>
        </w:rPr>
      </w:pPr>
      <w:r>
        <w:rPr>
          <w:color w:val="000000" w:themeColor="text1"/>
          <w:szCs w:val="24"/>
        </w:rPr>
        <w:t>The</w:t>
      </w:r>
      <w:r w:rsidR="00D41F6B" w:rsidRPr="00331196">
        <w:rPr>
          <w:color w:val="000000" w:themeColor="text1"/>
          <w:szCs w:val="24"/>
        </w:rPr>
        <w:t xml:space="preserve"> author's found </w:t>
      </w:r>
      <w:r>
        <w:rPr>
          <w:color w:val="000000" w:themeColor="text1"/>
          <w:szCs w:val="24"/>
        </w:rPr>
        <w:t xml:space="preserve">in his </w:t>
      </w:r>
      <w:r w:rsidRPr="00331196">
        <w:rPr>
          <w:color w:val="000000" w:themeColor="text1"/>
          <w:szCs w:val="24"/>
        </w:rPr>
        <w:t xml:space="preserve">research </w:t>
      </w:r>
      <w:r>
        <w:rPr>
          <w:color w:val="000000" w:themeColor="text1"/>
          <w:szCs w:val="24"/>
        </w:rPr>
        <w:t xml:space="preserve">there are </w:t>
      </w:r>
      <w:r w:rsidR="00D41F6B" w:rsidRPr="00331196">
        <w:rPr>
          <w:color w:val="000000" w:themeColor="text1"/>
          <w:szCs w:val="24"/>
        </w:rPr>
        <w:t>many principles to design the website such as balance, unity, Consistency, Simplicity, Contrast, Usability, Interactivity and</w:t>
      </w:r>
      <w:r w:rsidR="00D542CC">
        <w:rPr>
          <w:color w:val="000000" w:themeColor="text1"/>
          <w:szCs w:val="24"/>
        </w:rPr>
        <w:t>, s</w:t>
      </w:r>
      <w:r w:rsidR="00D41F6B" w:rsidRPr="00331196">
        <w:rPr>
          <w:color w:val="000000" w:themeColor="text1"/>
          <w:szCs w:val="24"/>
        </w:rPr>
        <w:t>o, in brief the author has included the most common design principles for web design:</w:t>
      </w:r>
    </w:p>
    <w:p w14:paraId="35051B49" w14:textId="40071BD6" w:rsidR="00D41F6B" w:rsidRPr="008423A3" w:rsidRDefault="008B3D57" w:rsidP="006F0151">
      <w:pPr>
        <w:pStyle w:val="Heading3"/>
        <w:ind w:left="720"/>
        <w:rPr>
          <w:color w:val="000000" w:themeColor="text1"/>
        </w:rPr>
      </w:pPr>
      <w:bookmarkStart w:id="8" w:name="_Toc532248097"/>
      <w:r>
        <w:rPr>
          <w:rStyle w:val="Heading3Char"/>
          <w:b/>
          <w:bCs/>
        </w:rPr>
        <w:t xml:space="preserve">2-1-1. </w:t>
      </w:r>
      <w:r w:rsidR="00D41F6B" w:rsidRPr="008423A3">
        <w:rPr>
          <w:rStyle w:val="Heading3Char"/>
          <w:b/>
          <w:bCs/>
        </w:rPr>
        <w:t>Balance</w:t>
      </w:r>
      <w:r w:rsidR="00D41F6B" w:rsidRPr="008423A3">
        <w:rPr>
          <w:color w:val="000000" w:themeColor="text1"/>
        </w:rPr>
        <w:t>:</w:t>
      </w:r>
      <w:bookmarkEnd w:id="8"/>
      <w:r w:rsidR="00D41F6B" w:rsidRPr="008423A3">
        <w:rPr>
          <w:color w:val="000000" w:themeColor="text1"/>
        </w:rPr>
        <w:t xml:space="preserve"> </w:t>
      </w:r>
    </w:p>
    <w:p w14:paraId="15C568F6" w14:textId="2914C3A5" w:rsidR="00717284" w:rsidRPr="00717284" w:rsidRDefault="00BB047D" w:rsidP="00717284">
      <w:pPr>
        <w:rPr>
          <w:color w:val="000000" w:themeColor="text1"/>
          <w:szCs w:val="24"/>
        </w:rPr>
      </w:pPr>
      <w:r>
        <w:rPr>
          <w:color w:val="000000" w:themeColor="text1"/>
          <w:szCs w:val="24"/>
        </w:rPr>
        <w:t>T</w:t>
      </w:r>
      <w:r w:rsidRPr="00BB047D">
        <w:rPr>
          <w:color w:val="000000" w:themeColor="text1"/>
          <w:szCs w:val="24"/>
        </w:rPr>
        <w:t>he Objects should equal of weight to each other, so if we build small several items on the first side we need to build a large item on the other side to balance the first one, and the balance needs to be on colours as well which they called termed visual weight or darkness and lightness</w:t>
      </w:r>
      <w:r w:rsidR="009D0A68">
        <w:rPr>
          <w:color w:val="000000" w:themeColor="text1"/>
          <w:szCs w:val="24"/>
        </w:rPr>
        <w:fldChar w:fldCharType="begin" w:fldLock="1"/>
      </w:r>
      <w:r w:rsidR="003B0BA5">
        <w:rPr>
          <w:color w:val="000000" w:themeColor="text1"/>
          <w:szCs w:val="24"/>
        </w:rPr>
        <w:instrText>ADDIN CSL_CITATION {"citationItems":[{"id":"ITEM-1","itemData":{"ISBN":"9728865007","abstract":"The importance of aesthetics is frequently forgotten, in order to solve this problem, we identified in the literature some of the theory that is underlying graphic design, gestalt theory and multimedia design. Based in the literature review, we proposed principles for web site design. We also present a tool to evaluate web design (PDF) Principles for Creating Web Sites: A Design Perspective.. Available from: https://www.researchgate.net/publication/220709794_Principles_for_Creating_Web_Sites_A_Design_Perspective [accessed Dec 06 2018].","author":[{"dropping-particle":"","family":"Costa","given":"Carlos J","non-dropping-particle":"","parse-names":false,"suffix":""},{"dropping-particle":"","family":"Costa","given":"Pedro","non-dropping-particle":"","parse-names":false,"suffix":""}],"container-title":"Computing","id":"ITEM-1","issued":{"date-parts":[["2002"]]},"page":"484-488","title":"Principles for Creating Web Sites : a Design Perspective Theory To Multimedia","type":"article-journal"},"uris":["http://www.mendeley.com/documents/?uuid=fd676a46-e961-3bea-b218-05b82a479543"]}],"mendeley":{"formattedCitation":"[1]","plainTextFormattedCitation":"[1]","previouslyFormattedCitation":"[1]"},"properties":{"noteIndex":0},"schema":"https://github.com/citation-style-language/schema/raw/master/csl-citation.json"}</w:instrText>
      </w:r>
      <w:r w:rsidR="009D0A68">
        <w:rPr>
          <w:color w:val="000000" w:themeColor="text1"/>
          <w:szCs w:val="24"/>
        </w:rPr>
        <w:fldChar w:fldCharType="separate"/>
      </w:r>
      <w:r w:rsidR="009D0A68" w:rsidRPr="009D0A68">
        <w:rPr>
          <w:noProof/>
          <w:color w:val="000000" w:themeColor="text1"/>
          <w:szCs w:val="24"/>
        </w:rPr>
        <w:t>[1]</w:t>
      </w:r>
      <w:r w:rsidR="009D0A68">
        <w:rPr>
          <w:color w:val="000000" w:themeColor="text1"/>
          <w:szCs w:val="24"/>
        </w:rPr>
        <w:fldChar w:fldCharType="end"/>
      </w:r>
    </w:p>
    <w:p w14:paraId="197612D8" w14:textId="075AC368" w:rsidR="00D41F6B" w:rsidRDefault="008B3D57" w:rsidP="006F0151">
      <w:pPr>
        <w:pStyle w:val="Heading3"/>
        <w:ind w:left="720"/>
      </w:pPr>
      <w:bookmarkStart w:id="9" w:name="_Toc532248098"/>
      <w:r>
        <w:t xml:space="preserve">2-1-2. </w:t>
      </w:r>
      <w:r w:rsidR="003C173A" w:rsidRPr="00717284">
        <w:t>Harmony and Unity:</w:t>
      </w:r>
      <w:bookmarkEnd w:id="9"/>
    </w:p>
    <w:p w14:paraId="407D2FD5" w14:textId="0CADDF8A" w:rsidR="007C5D00" w:rsidRDefault="00512488" w:rsidP="00512488">
      <w:pPr>
        <w:rPr>
          <w:color w:val="000000" w:themeColor="text1"/>
          <w:szCs w:val="24"/>
        </w:rPr>
      </w:pPr>
      <w:r>
        <w:rPr>
          <w:color w:val="000000" w:themeColor="text1"/>
          <w:szCs w:val="24"/>
        </w:rPr>
        <w:t>T</w:t>
      </w:r>
      <w:r w:rsidR="00F84DB6" w:rsidRPr="00F84DB6">
        <w:rPr>
          <w:color w:val="000000" w:themeColor="text1"/>
          <w:szCs w:val="24"/>
        </w:rPr>
        <w:t>o create harmony and unity in the design we need to use consistency and repetition such as similar colours and fonts, and the pictures need to match the subject of the site, so with th</w:t>
      </w:r>
      <w:r w:rsidR="00F84DB6">
        <w:rPr>
          <w:color w:val="000000" w:themeColor="text1"/>
          <w:szCs w:val="24"/>
        </w:rPr>
        <w:t>ose</w:t>
      </w:r>
      <w:r w:rsidR="00F84DB6" w:rsidRPr="00F84DB6">
        <w:rPr>
          <w:color w:val="000000" w:themeColor="text1"/>
          <w:szCs w:val="24"/>
        </w:rPr>
        <w:t xml:space="preserve"> order</w:t>
      </w:r>
      <w:r w:rsidR="00F84DB6">
        <w:rPr>
          <w:color w:val="000000" w:themeColor="text1"/>
          <w:szCs w:val="24"/>
        </w:rPr>
        <w:t>s</w:t>
      </w:r>
      <w:r w:rsidR="00F84DB6" w:rsidRPr="00F84DB6">
        <w:rPr>
          <w:color w:val="000000" w:themeColor="text1"/>
          <w:szCs w:val="24"/>
        </w:rPr>
        <w:t>, the site will appear more harmonious</w:t>
      </w:r>
      <w:r w:rsidR="00F84DB6">
        <w:rPr>
          <w:color w:val="000000" w:themeColor="text1"/>
          <w:szCs w:val="24"/>
        </w:rPr>
        <w:fldChar w:fldCharType="begin" w:fldLock="1"/>
      </w:r>
      <w:r w:rsidR="003B0BA5">
        <w:rPr>
          <w:color w:val="000000" w:themeColor="text1"/>
          <w:szCs w:val="24"/>
        </w:rPr>
        <w:instrText>ADDIN CSL_CITATION {"citationItems":[{"id":"ITEM-1","itemData":{"ISBN":"9728865007","abstract":"The importance of aesthetics is frequently forgotten, in order to solve this problem, we identified in the literature some of the theory that is underlying graphic design, gestalt theory and multimedia design. Based in the literature review, we proposed principles for web site design. We also present a tool to evaluate web design (PDF) Principles for Creating Web Sites: A Design Perspective.. Available from: https://www.researchgate.net/publication/220709794_Principles_for_Creating_Web_Sites_A_Design_Perspective [accessed Dec 06 2018].","author":[{"dropping-particle":"","family":"Costa","given":"Carlos J","non-dropping-particle":"","parse-names":false,"suffix":""},{"dropping-particle":"","family":"Costa","given":"Pedro","non-dropping-particle":"","parse-names":false,"suffix":""}],"container-title":"Computing","id":"ITEM-1","issued":{"date-parts":[["2002"]]},"page":"484-488","title":"Principles for Creating Web Sites : a Design Perspective Theory To Multimedia","type":"article-journal"},"uris":["http://www.mendeley.com/documents/?uuid=fd676a46-e961-3bea-b218-05b82a479543"]}],"mendeley":{"formattedCitation":"[1]","plainTextFormattedCitation":"[1]","previouslyFormattedCitation":"[1]"},"properties":{"noteIndex":0},"schema":"https://github.com/citation-style-language/schema/raw/master/csl-citation.json"}</w:instrText>
      </w:r>
      <w:r w:rsidR="00F84DB6">
        <w:rPr>
          <w:color w:val="000000" w:themeColor="text1"/>
          <w:szCs w:val="24"/>
        </w:rPr>
        <w:fldChar w:fldCharType="separate"/>
      </w:r>
      <w:r w:rsidR="00F84DB6" w:rsidRPr="00F84DB6">
        <w:rPr>
          <w:noProof/>
          <w:color w:val="000000" w:themeColor="text1"/>
          <w:szCs w:val="24"/>
        </w:rPr>
        <w:t>[1]</w:t>
      </w:r>
      <w:r w:rsidR="00F84DB6">
        <w:rPr>
          <w:color w:val="000000" w:themeColor="text1"/>
          <w:szCs w:val="24"/>
        </w:rPr>
        <w:fldChar w:fldCharType="end"/>
      </w:r>
    </w:p>
    <w:p w14:paraId="060264BF" w14:textId="16544F8E" w:rsidR="00596C5E" w:rsidRDefault="008B3D57" w:rsidP="006F0151">
      <w:pPr>
        <w:pStyle w:val="Heading3"/>
        <w:ind w:left="720"/>
      </w:pPr>
      <w:bookmarkStart w:id="10" w:name="_Toc532248099"/>
      <w:r>
        <w:t xml:space="preserve">2-1-3. </w:t>
      </w:r>
      <w:r w:rsidR="00596C5E">
        <w:t>Simplicity</w:t>
      </w:r>
      <w:bookmarkEnd w:id="10"/>
    </w:p>
    <w:p w14:paraId="29251DBB" w14:textId="1653F4FD" w:rsidR="006D5B40" w:rsidRPr="006D5B40" w:rsidRDefault="00512488" w:rsidP="00AA2979">
      <w:pPr>
        <w:spacing w:after="0"/>
        <w:rPr>
          <w:color w:val="000000" w:themeColor="text1"/>
          <w:szCs w:val="24"/>
          <w:lang w:bidi="ar-SY"/>
        </w:rPr>
      </w:pPr>
      <w:r>
        <w:rPr>
          <w:color w:val="000000" w:themeColor="text1"/>
          <w:szCs w:val="24"/>
          <w:lang w:bidi="ar-SY"/>
        </w:rPr>
        <w:t>B</w:t>
      </w:r>
      <w:r w:rsidR="006D5B40" w:rsidRPr="006D5B40">
        <w:rPr>
          <w:color w:val="000000" w:themeColor="text1"/>
          <w:szCs w:val="24"/>
          <w:lang w:bidi="ar-SY"/>
        </w:rPr>
        <w:t xml:space="preserve">ecause the attention is a very important part of the communication so the same in design it is important to try keeping the message of the subject simple as much as we can, </w:t>
      </w:r>
    </w:p>
    <w:p w14:paraId="32E161FF" w14:textId="1AA757EE" w:rsidR="00F84DB6" w:rsidRPr="00F84DB6" w:rsidRDefault="006D5B40" w:rsidP="007B6EBA">
      <w:pPr>
        <w:rPr>
          <w:color w:val="000000" w:themeColor="text1"/>
          <w:szCs w:val="24"/>
          <w:lang w:bidi="ar-SY"/>
        </w:rPr>
      </w:pPr>
      <w:r w:rsidRPr="006D5B40">
        <w:rPr>
          <w:color w:val="000000" w:themeColor="text1"/>
          <w:szCs w:val="24"/>
          <w:lang w:bidi="ar-SY"/>
        </w:rPr>
        <w:t>and the meaning of that is the design should include the necessary stuff like a text and graphics to get the point across, and the unnecessary graphics can interfere with understanding</w:t>
      </w:r>
      <w:r w:rsidR="002516DE">
        <w:rPr>
          <w:color w:val="000000" w:themeColor="text1"/>
          <w:szCs w:val="24"/>
          <w:lang w:bidi="ar-SY"/>
        </w:rPr>
        <w:fldChar w:fldCharType="begin" w:fldLock="1"/>
      </w:r>
      <w:r w:rsidR="003B0BA5">
        <w:rPr>
          <w:color w:val="000000" w:themeColor="text1"/>
          <w:szCs w:val="24"/>
          <w:lang w:bidi="ar-SY"/>
        </w:rPr>
        <w:instrText>ADDIN CSL_CITATION {"citationItems":[{"id":"ITEM-1","itemData":{"ISBN":"9728865007","abstract":"The importance of aesthetics is frequently forgotten, in order to solve this problem, we identified in the literature some of the theory that is underlying graphic design, gestalt theory and multimedia design. Based in the literature review, we proposed principles for web site design. We also present a tool to evaluate web design (PDF) Principles for Creating Web Sites: A Design Perspective.. Available from: https://www.researchgate.net/publication/220709794_Principles_for_Creating_Web_Sites_A_Design_Perspective [accessed Dec 06 2018].","author":[{"dropping-particle":"","family":"Costa","given":"Carlos J","non-dropping-particle":"","parse-names":false,"suffix":""},{"dropping-particle":"","family":"Costa","given":"Pedro","non-dropping-particle":"","parse-names":false,"suffix":""}],"container-title":"Computing","id":"ITEM-1","issued":{"date-parts":[["2002"]]},"page":"484-488","title":"Principles for Creating Web Sites : a Design Perspective Theory To Multimedia","type":"article-journal"},"uris":["http://www.mendeley.com/documents/?uuid=fd676a46-e961-3bea-b218-05b82a479543"]}],"mendeley":{"formattedCitation":"[1]","plainTextFormattedCitation":"[1]","previouslyFormattedCitation":"[1]"},"properties":{"noteIndex":0},"schema":"https://github.com/citation-style-language/schema/raw/master/csl-citation.json"}</w:instrText>
      </w:r>
      <w:r w:rsidR="002516DE">
        <w:rPr>
          <w:color w:val="000000" w:themeColor="text1"/>
          <w:szCs w:val="24"/>
          <w:lang w:bidi="ar-SY"/>
        </w:rPr>
        <w:fldChar w:fldCharType="separate"/>
      </w:r>
      <w:r w:rsidR="002516DE" w:rsidRPr="002516DE">
        <w:rPr>
          <w:noProof/>
          <w:color w:val="000000" w:themeColor="text1"/>
          <w:szCs w:val="24"/>
          <w:lang w:bidi="ar-SY"/>
        </w:rPr>
        <w:t>[1]</w:t>
      </w:r>
      <w:r w:rsidR="002516DE">
        <w:rPr>
          <w:color w:val="000000" w:themeColor="text1"/>
          <w:szCs w:val="24"/>
          <w:lang w:bidi="ar-SY"/>
        </w:rPr>
        <w:fldChar w:fldCharType="end"/>
      </w:r>
      <w:r w:rsidRPr="006D5B40">
        <w:rPr>
          <w:color w:val="000000" w:themeColor="text1"/>
          <w:szCs w:val="24"/>
          <w:lang w:bidi="ar-SY"/>
        </w:rPr>
        <w:t>.</w:t>
      </w:r>
    </w:p>
    <w:p w14:paraId="25B3C78D" w14:textId="7E5E868D" w:rsidR="008A2A63" w:rsidRDefault="008B3D57" w:rsidP="006F0151">
      <w:pPr>
        <w:pStyle w:val="Heading3"/>
        <w:ind w:left="720"/>
      </w:pPr>
      <w:bookmarkStart w:id="11" w:name="_Toc532248100"/>
      <w:r>
        <w:t xml:space="preserve">2-1-4. </w:t>
      </w:r>
      <w:r w:rsidR="00F0624B" w:rsidRPr="00717284">
        <w:t>Consistency:</w:t>
      </w:r>
      <w:bookmarkEnd w:id="11"/>
    </w:p>
    <w:p w14:paraId="6C093D62" w14:textId="30718AE3" w:rsidR="007B6EBA" w:rsidRDefault="00AA2979" w:rsidP="007B6EBA">
      <w:pPr>
        <w:rPr>
          <w:color w:val="000000" w:themeColor="text1"/>
          <w:szCs w:val="24"/>
        </w:rPr>
      </w:pPr>
      <w:r>
        <w:rPr>
          <w:noProof/>
        </w:rPr>
        <mc:AlternateContent>
          <mc:Choice Requires="wps">
            <w:drawing>
              <wp:anchor distT="0" distB="0" distL="114300" distR="114300" simplePos="0" relativeHeight="251664386" behindDoc="0" locked="0" layoutInCell="1" allowOverlap="1" wp14:anchorId="0EE9FD3C" wp14:editId="647B723F">
                <wp:simplePos x="0" y="0"/>
                <wp:positionH relativeFrom="column">
                  <wp:posOffset>4257675</wp:posOffset>
                </wp:positionH>
                <wp:positionV relativeFrom="paragraph">
                  <wp:posOffset>1903730</wp:posOffset>
                </wp:positionV>
                <wp:extent cx="2240280" cy="635"/>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2240280" cy="635"/>
                        </a:xfrm>
                        <a:prstGeom prst="rect">
                          <a:avLst/>
                        </a:prstGeom>
                        <a:solidFill>
                          <a:prstClr val="white"/>
                        </a:solidFill>
                        <a:ln>
                          <a:noFill/>
                        </a:ln>
                      </wps:spPr>
                      <wps:txbx>
                        <w:txbxContent>
                          <w:p w14:paraId="0C01D213" w14:textId="4C2D0291" w:rsidR="00AA2979" w:rsidRPr="00A5241F" w:rsidRDefault="00AA2979" w:rsidP="00AA2979">
                            <w:pPr>
                              <w:pStyle w:val="Caption"/>
                              <w:rPr>
                                <w:noProof/>
                                <w:sz w:val="24"/>
                              </w:rPr>
                            </w:pPr>
                            <w:bookmarkStart w:id="12" w:name="_Toc532248132"/>
                            <w:r>
                              <w:t xml:space="preserve">Figure </w:t>
                            </w:r>
                            <w:fldSimple w:instr=" SEQ Figure \* ARABIC ">
                              <w:r>
                                <w:rPr>
                                  <w:noProof/>
                                </w:rPr>
                                <w:t>1</w:t>
                              </w:r>
                            </w:fldSimple>
                            <w:r>
                              <w:t xml:space="preserve">: </w:t>
                            </w:r>
                            <w:r w:rsidRPr="007E3828">
                              <w:t>Use Active White Space</w:t>
                            </w:r>
                            <w:r>
                              <w:t xml:space="preserve"> </w:t>
                            </w:r>
                            <w:r w:rsidRPr="007E3828">
                              <w:t>[3]</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E9FD3C" id="Text Box 80" o:spid="_x0000_s1057" type="#_x0000_t202" style="position:absolute;margin-left:335.25pt;margin-top:149.9pt;width:176.4pt;height:.05pt;z-index:2516643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" stroked="f">
                <v:textbox style="mso-fit-shape-to-text:t" inset="0,0,0,0">
                  <w:txbxContent>
                    <w:p w14:paraId="0C01D213" w14:textId="4C2D0291" w:rsidR="00AA2979" w:rsidRPr="00A5241F" w:rsidRDefault="00AA2979" w:rsidP="00AA2979">
                      <w:pPr>
                        <w:pStyle w:val="Caption"/>
                        <w:rPr>
                          <w:noProof/>
                          <w:sz w:val="24"/>
                        </w:rPr>
                      </w:pPr>
                      <w:bookmarkStart w:id="13" w:name="_Toc532248132"/>
                      <w:r>
                        <w:t xml:space="preserve">Figure </w:t>
                      </w:r>
                      <w:fldSimple w:instr=" SEQ Figure \* ARABIC ">
                        <w:r>
                          <w:rPr>
                            <w:noProof/>
                          </w:rPr>
                          <w:t>1</w:t>
                        </w:r>
                      </w:fldSimple>
                      <w:r>
                        <w:t xml:space="preserve">: </w:t>
                      </w:r>
                      <w:r w:rsidRPr="007E3828">
                        <w:t>Use Active White Space</w:t>
                      </w:r>
                      <w:r>
                        <w:t xml:space="preserve"> </w:t>
                      </w:r>
                      <w:r w:rsidRPr="007E3828">
                        <w:t>[3]</w:t>
                      </w:r>
                      <w:bookmarkEnd w:id="13"/>
                    </w:p>
                  </w:txbxContent>
                </v:textbox>
                <w10:wrap type="square"/>
              </v:shape>
            </w:pict>
          </mc:Fallback>
        </mc:AlternateContent>
      </w:r>
      <w:r>
        <w:rPr>
          <w:noProof/>
        </w:rPr>
        <w:drawing>
          <wp:anchor distT="0" distB="0" distL="114300" distR="114300" simplePos="0" relativeHeight="251660290" behindDoc="0" locked="0" layoutInCell="1" allowOverlap="1" wp14:anchorId="09A7AD99" wp14:editId="13B32907">
            <wp:simplePos x="0" y="0"/>
            <wp:positionH relativeFrom="column">
              <wp:posOffset>4257675</wp:posOffset>
            </wp:positionH>
            <wp:positionV relativeFrom="paragraph">
              <wp:posOffset>240030</wp:posOffset>
            </wp:positionV>
            <wp:extent cx="2240280" cy="1616710"/>
            <wp:effectExtent l="0" t="0" r="7620" b="254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0280" cy="1616710"/>
                    </a:xfrm>
                    <a:prstGeom prst="rect">
                      <a:avLst/>
                    </a:prstGeom>
                  </pic:spPr>
                </pic:pic>
              </a:graphicData>
            </a:graphic>
            <wp14:sizeRelH relativeFrom="page">
              <wp14:pctWidth>0</wp14:pctWidth>
            </wp14:sizeRelH>
            <wp14:sizeRelV relativeFrom="page">
              <wp14:pctHeight>0</wp14:pctHeight>
            </wp14:sizeRelV>
          </wp:anchor>
        </w:drawing>
      </w:r>
      <w:r w:rsidR="00512488">
        <w:rPr>
          <w:color w:val="000000" w:themeColor="text1"/>
          <w:szCs w:val="24"/>
        </w:rPr>
        <w:t>T</w:t>
      </w:r>
      <w:r w:rsidR="00AC4176" w:rsidRPr="00AC4176">
        <w:rPr>
          <w:color w:val="000000" w:themeColor="text1"/>
          <w:szCs w:val="24"/>
        </w:rPr>
        <w:t>he website should design in fairly consistent because the inconsistent designs are a waste of the user's time,</w:t>
      </w:r>
      <w:r w:rsidR="00D90097">
        <w:rPr>
          <w:color w:val="000000" w:themeColor="text1"/>
          <w:szCs w:val="24"/>
        </w:rPr>
        <w:t xml:space="preserve"> </w:t>
      </w:r>
      <w:r w:rsidR="00AC4176" w:rsidRPr="00AC4176">
        <w:rPr>
          <w:color w:val="000000" w:themeColor="text1"/>
          <w:szCs w:val="24"/>
        </w:rPr>
        <w:t>so for example in a design when we layout pages they should be consistent with each other</w:t>
      </w:r>
      <w:r w:rsidR="00D90097">
        <w:rPr>
          <w:color w:val="000000" w:themeColor="text1"/>
          <w:szCs w:val="24"/>
        </w:rPr>
        <w:fldChar w:fldCharType="begin" w:fldLock="1"/>
      </w:r>
      <w:r w:rsidR="003B0BA5">
        <w:rPr>
          <w:color w:val="000000" w:themeColor="text1"/>
          <w:szCs w:val="24"/>
        </w:rPr>
        <w:instrText>ADDIN CSL_CITATION {"citationItems":[{"id":"ITEM-1","itemData":{"ISBN":"9728865007","abstract":"The importance of aesthetics is frequently forgotten, in order to solve this problem, we identified in the literature some of the theory that is underlying graphic design, gestalt theory and multimedia design. Based in the literature review, we proposed principles for web site design. We also present a tool to evaluate web design (PDF) Principles for Creating Web Sites: A Design Perspective.. Available from: https://www.researchgate.net/publication/220709794_Principles_for_Creating_Web_Sites_A_Design_Perspective [accessed Dec 06 2018].","author":[{"dropping-particle":"","family":"Costa","given":"Carlos J","non-dropping-particle":"","parse-names":false,"suffix":""},{"dropping-particle":"","family":"Costa","given":"Pedro","non-dropping-particle":"","parse-names":false,"suffix":""}],"container-title":"Computing","id":"ITEM-1","issued":{"date-parts":[["2002"]]},"page":"484-488","title":"Principles for Creating Web Sites : a Design Perspective Theory To Multimedia","type":"article-journal"},"uris":["http://www.mendeley.com/documents/?uuid=fd676a46-e961-3bea-b218-05b82a479543"]}],"mendeley":{"formattedCitation":"[1]","plainTextFormattedCitation":"[1]","previouslyFormattedCitation":"[1]"},"properties":{"noteIndex":0},"schema":"https://github.com/citation-style-language/schema/raw/master/csl-citation.json"}</w:instrText>
      </w:r>
      <w:r w:rsidR="00D90097">
        <w:rPr>
          <w:color w:val="000000" w:themeColor="text1"/>
          <w:szCs w:val="24"/>
        </w:rPr>
        <w:fldChar w:fldCharType="separate"/>
      </w:r>
      <w:r w:rsidR="00D90097" w:rsidRPr="00D90097">
        <w:rPr>
          <w:noProof/>
          <w:color w:val="000000" w:themeColor="text1"/>
          <w:szCs w:val="24"/>
        </w:rPr>
        <w:t>[1]</w:t>
      </w:r>
      <w:r w:rsidR="00D90097">
        <w:rPr>
          <w:color w:val="000000" w:themeColor="text1"/>
          <w:szCs w:val="24"/>
        </w:rPr>
        <w:fldChar w:fldCharType="end"/>
      </w:r>
    </w:p>
    <w:p w14:paraId="20E9E860" w14:textId="53547B3D" w:rsidR="00212F70" w:rsidRPr="009F69E2" w:rsidRDefault="008B3D57" w:rsidP="006F0151">
      <w:pPr>
        <w:pStyle w:val="Heading3"/>
        <w:ind w:left="720"/>
      </w:pPr>
      <w:bookmarkStart w:id="14" w:name="_Toc532248101"/>
      <w:r>
        <w:t xml:space="preserve">2-1-5. </w:t>
      </w:r>
      <w:r w:rsidR="00AA2979">
        <w:t>blank</w:t>
      </w:r>
      <w:r w:rsidR="003B537B" w:rsidRPr="009F69E2">
        <w:t xml:space="preserve"> space and clean design</w:t>
      </w:r>
      <w:bookmarkEnd w:id="14"/>
    </w:p>
    <w:p w14:paraId="47A534D2" w14:textId="7B40A1FC" w:rsidR="00D243AF" w:rsidRDefault="00512488" w:rsidP="009674F4">
      <w:pPr>
        <w:rPr>
          <w:color w:val="000000" w:themeColor="text1"/>
          <w:szCs w:val="24"/>
        </w:rPr>
      </w:pPr>
      <w:r>
        <w:rPr>
          <w:color w:val="000000" w:themeColor="text1"/>
          <w:szCs w:val="24"/>
        </w:rPr>
        <w:t>T</w:t>
      </w:r>
      <w:r w:rsidR="009674F4" w:rsidRPr="009674F4">
        <w:rPr>
          <w:color w:val="000000" w:themeColor="text1"/>
          <w:szCs w:val="24"/>
        </w:rPr>
        <w:t>he white space is the part of a page left as blank, to let the user reach or to move between the main information easily and smoothly and the page that does not have a white space and contain a full of text and graphics it will be difficult to read it by the user</w:t>
      </w:r>
      <w:r w:rsidR="00ED052B">
        <w:rPr>
          <w:color w:val="000000" w:themeColor="text1"/>
          <w:szCs w:val="24"/>
        </w:rPr>
        <w:fldChar w:fldCharType="begin" w:fldLock="1"/>
      </w:r>
      <w:r w:rsidR="003B0BA5">
        <w:rPr>
          <w:color w:val="000000" w:themeColor="text1"/>
          <w:szCs w:val="24"/>
        </w:rPr>
        <w:instrText>ADDIN CSL_CITATION {"citationItems":[{"id":"ITEM-1","itemData":{"URL":"https://conversionxl.com/blog/universal-web-design-principles/","accessed":{"date-parts":[["2018","12","6"]]},"author":[{"dropping-particle":"","family":"Laja","given":"Peep","non-dropping-particle":"","parse-names":false,"suffix":""}],"container-title":"Conversion XL","id":"ITEM-1","issued":{"date-parts":[["0"]]},"page":"23","title":"8 Effective Web Design Principles You Should Know","type":"webpage"},"uris":["http://www.mendeley.com/documents/?uuid=a36198a1-978c-38ef-861f-ae3e210a1850"]}],"mendeley":{"formattedCitation":"[2]","plainTextFormattedCitation":"[2]","previouslyFormattedCitation":"[2]"},"properties":{"noteIndex":0},"schema":"https://github.com/citation-style-language/schema/raw/master/csl-citation.json"}</w:instrText>
      </w:r>
      <w:r w:rsidR="00ED052B">
        <w:rPr>
          <w:color w:val="000000" w:themeColor="text1"/>
          <w:szCs w:val="24"/>
        </w:rPr>
        <w:fldChar w:fldCharType="separate"/>
      </w:r>
      <w:r w:rsidR="006F5879" w:rsidRPr="006F5879">
        <w:rPr>
          <w:noProof/>
          <w:color w:val="000000" w:themeColor="text1"/>
          <w:szCs w:val="24"/>
        </w:rPr>
        <w:t>[2]</w:t>
      </w:r>
      <w:r w:rsidR="00ED052B">
        <w:rPr>
          <w:color w:val="000000" w:themeColor="text1"/>
          <w:szCs w:val="24"/>
        </w:rPr>
        <w:fldChar w:fldCharType="end"/>
      </w:r>
    </w:p>
    <w:p w14:paraId="6990E093" w14:textId="6C614A77" w:rsidR="00221E47" w:rsidRPr="00221E47" w:rsidRDefault="00AA2979" w:rsidP="00AA2979">
      <w:pPr>
        <w:pStyle w:val="Caption"/>
        <w:spacing w:after="120"/>
        <w:rPr>
          <w:lang w:val="en-US"/>
        </w:rPr>
      </w:pPr>
      <w:r>
        <w:rPr>
          <w:noProof/>
        </w:rPr>
        <w:lastRenderedPageBreak/>
        <mc:AlternateContent>
          <mc:Choice Requires="wps">
            <w:drawing>
              <wp:anchor distT="0" distB="0" distL="114300" distR="114300" simplePos="0" relativeHeight="251662338" behindDoc="0" locked="0" layoutInCell="1" allowOverlap="1" wp14:anchorId="3CA8E46C" wp14:editId="3E28DA72">
                <wp:simplePos x="0" y="0"/>
                <wp:positionH relativeFrom="column">
                  <wp:posOffset>3419475</wp:posOffset>
                </wp:positionH>
                <wp:positionV relativeFrom="paragraph">
                  <wp:posOffset>2242820</wp:posOffset>
                </wp:positionV>
                <wp:extent cx="2776220" cy="635"/>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a:off x="0" y="0"/>
                          <a:ext cx="2776220" cy="635"/>
                        </a:xfrm>
                        <a:prstGeom prst="rect">
                          <a:avLst/>
                        </a:prstGeom>
                        <a:solidFill>
                          <a:prstClr val="white"/>
                        </a:solidFill>
                        <a:ln>
                          <a:noFill/>
                        </a:ln>
                      </wps:spPr>
                      <wps:txbx>
                        <w:txbxContent>
                          <w:p w14:paraId="5696964E" w14:textId="7DAFBB23" w:rsidR="00AA2979" w:rsidRPr="00ED3CCF" w:rsidRDefault="00AA2979" w:rsidP="00AA2979">
                            <w:pPr>
                              <w:pStyle w:val="Caption"/>
                              <w:rPr>
                                <w:noProof/>
                              </w:rPr>
                            </w:pPr>
                            <w:bookmarkStart w:id="15" w:name="_Toc532248133"/>
                            <w:r>
                              <w:t xml:space="preserve">Figure </w:t>
                            </w:r>
                            <w:fldSimple w:instr=" SEQ Figure \* ARABIC ">
                              <w:r>
                                <w:rPr>
                                  <w:noProof/>
                                </w:rPr>
                                <w:t>2</w:t>
                              </w:r>
                            </w:fldSimple>
                            <w:r>
                              <w:t>:</w:t>
                            </w:r>
                            <w:r w:rsidRPr="00A96431">
                              <w:t xml:space="preserve"> Mobile friendly</w:t>
                            </w:r>
                            <w:r>
                              <w:t xml:space="preserve"> </w:t>
                            </w:r>
                            <w:r w:rsidRPr="00A96431">
                              <w:t>[4].</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A8E46C" id="Text Box 79" o:spid="_x0000_s1058" type="#_x0000_t202" style="position:absolute;margin-left:269.25pt;margin-top:176.6pt;width:218.6pt;height:.05pt;z-index:2516623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" stroked="f">
                <v:textbox style="mso-fit-shape-to-text:t" inset="0,0,0,0">
                  <w:txbxContent>
                    <w:p w14:paraId="5696964E" w14:textId="7DAFBB23" w:rsidR="00AA2979" w:rsidRPr="00ED3CCF" w:rsidRDefault="00AA2979" w:rsidP="00AA2979">
                      <w:pPr>
                        <w:pStyle w:val="Caption"/>
                        <w:rPr>
                          <w:noProof/>
                        </w:rPr>
                      </w:pPr>
                      <w:bookmarkStart w:id="16" w:name="_Toc532248133"/>
                      <w:r>
                        <w:t xml:space="preserve">Figure </w:t>
                      </w:r>
                      <w:fldSimple w:instr=" SEQ Figure \* ARABIC ">
                        <w:r>
                          <w:rPr>
                            <w:noProof/>
                          </w:rPr>
                          <w:t>2</w:t>
                        </w:r>
                      </w:fldSimple>
                      <w:r>
                        <w:t>:</w:t>
                      </w:r>
                      <w:r w:rsidRPr="00A96431">
                        <w:t xml:space="preserve"> Mobile friendly</w:t>
                      </w:r>
                      <w:r>
                        <w:t xml:space="preserve"> </w:t>
                      </w:r>
                      <w:r w:rsidRPr="00A96431">
                        <w:t>[4].</w:t>
                      </w:r>
                      <w:bookmarkEnd w:id="16"/>
                    </w:p>
                  </w:txbxContent>
                </v:textbox>
                <w10:wrap type="square"/>
              </v:shape>
            </w:pict>
          </mc:Fallback>
        </mc:AlternateContent>
      </w:r>
      <w:r>
        <w:rPr>
          <w:noProof/>
        </w:rPr>
        <w:drawing>
          <wp:anchor distT="0" distB="0" distL="114300" distR="114300" simplePos="0" relativeHeight="251659266" behindDoc="0" locked="0" layoutInCell="1" allowOverlap="1" wp14:anchorId="0CC80966" wp14:editId="6B716216">
            <wp:simplePos x="0" y="0"/>
            <wp:positionH relativeFrom="column">
              <wp:posOffset>3419475</wp:posOffset>
            </wp:positionH>
            <wp:positionV relativeFrom="paragraph">
              <wp:posOffset>123825</wp:posOffset>
            </wp:positionV>
            <wp:extent cx="2776220" cy="2061845"/>
            <wp:effectExtent l="0" t="0" r="508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6220" cy="2061845"/>
                    </a:xfrm>
                    <a:prstGeom prst="rect">
                      <a:avLst/>
                    </a:prstGeom>
                  </pic:spPr>
                </pic:pic>
              </a:graphicData>
            </a:graphic>
            <wp14:sizeRelH relativeFrom="page">
              <wp14:pctWidth>0</wp14:pctWidth>
            </wp14:sizeRelH>
            <wp14:sizeRelV relativeFrom="page">
              <wp14:pctHeight>0</wp14:pctHeight>
            </wp14:sizeRelV>
          </wp:anchor>
        </w:drawing>
      </w:r>
      <w:r w:rsidR="00D243AF">
        <w:rPr>
          <w:lang w:val="en-US"/>
        </w:rPr>
        <w:t xml:space="preserve"> </w:t>
      </w:r>
    </w:p>
    <w:p w14:paraId="05462332" w14:textId="33D862F9" w:rsidR="003B537B" w:rsidRPr="00717284" w:rsidRDefault="008B3D57" w:rsidP="006F0151">
      <w:pPr>
        <w:pStyle w:val="Heading3"/>
        <w:ind w:left="720"/>
      </w:pPr>
      <w:bookmarkStart w:id="17" w:name="_Toc532248102"/>
      <w:r>
        <w:t xml:space="preserve">2-1-6. </w:t>
      </w:r>
      <w:r w:rsidR="00ED0DED" w:rsidRPr="00717284">
        <w:t>Mobile Friendly</w:t>
      </w:r>
      <w:bookmarkEnd w:id="17"/>
    </w:p>
    <w:p w14:paraId="5BDF7465" w14:textId="205D3716" w:rsidR="00FE467C" w:rsidRPr="002A271C" w:rsidRDefault="008B30B0" w:rsidP="001419EF">
      <w:pPr>
        <w:rPr>
          <w:color w:val="000000" w:themeColor="text1"/>
          <w:szCs w:val="24"/>
          <w:lang w:val="en-US" w:bidi="ar-SY"/>
        </w:rPr>
      </w:pPr>
      <w:r>
        <w:rPr>
          <w:color w:val="000000" w:themeColor="text1"/>
          <w:szCs w:val="24"/>
          <w:lang w:bidi="ar-SY"/>
        </w:rPr>
        <w:t>W</w:t>
      </w:r>
      <w:r w:rsidR="001419EF" w:rsidRPr="001419EF">
        <w:rPr>
          <w:color w:val="000000" w:themeColor="text1"/>
          <w:szCs w:val="24"/>
          <w:lang w:bidi="ar-SY"/>
        </w:rPr>
        <w:t>ith the evolution of screen sizes in terms of mobile phones, tablets and laptops we need to spotlight on this important principle in website design, and that means the design of the text, image, tables or any other design in the website should be responsive to the size of the mobile screen, or build a dedicated mobile site as separate design optimised specifically for mobile users</w:t>
      </w:r>
      <w:r w:rsidR="002A271C">
        <w:rPr>
          <w:color w:val="000000" w:themeColor="text1"/>
          <w:szCs w:val="24"/>
          <w:lang w:bidi="ar-SY"/>
        </w:rPr>
        <w:fldChar w:fldCharType="begin" w:fldLock="1"/>
      </w:r>
      <w:r w:rsidR="003B0BA5">
        <w:rPr>
          <w:color w:val="000000" w:themeColor="text1"/>
          <w:szCs w:val="24"/>
          <w:lang w:bidi="ar-SY"/>
        </w:rPr>
        <w:instrText>ADDIN CSL_CITATION {"citationItems":[{"id":"ITEM-1","itemData":{"author":[{"dropping-particle":"","family":"Magazine","given":"Smashing","non-dropping-particle":"","parse-names":false,"suffix":""}],"container-title":"Design","id":"ITEM-1","issued":{"date-parts":[["2008"]]},"page":"1-41","title":"10 Principles Of Effective Web Design","type":"article-journal"},"uris":["http://www.mendeley.com/documents/?uuid=a03a13fe-f2bd-3019-a887-54090329cb56"]}],"mendeley":{"formattedCitation":"[4]","plainTextFormattedCitation":"[4]","previouslyFormattedCitation":"[4]"},"properties":{"noteIndex":0},"schema":"https://github.com/citation-style-language/schema/raw/master/csl-citation.json"}</w:instrText>
      </w:r>
      <w:r w:rsidR="002A271C">
        <w:rPr>
          <w:color w:val="000000" w:themeColor="text1"/>
          <w:szCs w:val="24"/>
          <w:lang w:bidi="ar-SY"/>
        </w:rPr>
        <w:fldChar w:fldCharType="separate"/>
      </w:r>
      <w:r w:rsidR="006F5879" w:rsidRPr="006F5879">
        <w:rPr>
          <w:noProof/>
          <w:color w:val="000000" w:themeColor="text1"/>
          <w:szCs w:val="24"/>
          <w:lang w:bidi="ar-SY"/>
        </w:rPr>
        <w:t>[4]</w:t>
      </w:r>
      <w:r w:rsidR="002A271C">
        <w:rPr>
          <w:color w:val="000000" w:themeColor="text1"/>
          <w:szCs w:val="24"/>
          <w:lang w:bidi="ar-SY"/>
        </w:rPr>
        <w:fldChar w:fldCharType="end"/>
      </w:r>
      <w:r w:rsidR="002A271C">
        <w:rPr>
          <w:color w:val="000000" w:themeColor="text1"/>
          <w:szCs w:val="24"/>
          <w:lang w:val="en-US" w:bidi="ar-SY"/>
        </w:rPr>
        <w:t>.</w:t>
      </w:r>
    </w:p>
    <w:p w14:paraId="32683150" w14:textId="77777777" w:rsidR="00EA780D" w:rsidRPr="00EA780D" w:rsidRDefault="00EA780D" w:rsidP="00EA780D">
      <w:pPr>
        <w:rPr>
          <w:lang w:val="en-US"/>
        </w:rPr>
      </w:pPr>
    </w:p>
    <w:p w14:paraId="206D53FC" w14:textId="516C5A0E" w:rsidR="00822FCF" w:rsidRDefault="008B3D57" w:rsidP="006B36B7">
      <w:pPr>
        <w:pStyle w:val="Heading2"/>
      </w:pPr>
      <w:bookmarkStart w:id="18" w:name="_Toc532248103"/>
      <w:r>
        <w:t xml:space="preserve">2-2. </w:t>
      </w:r>
      <w:r w:rsidR="00822FCF" w:rsidRPr="00822FCF">
        <w:t>Usability and User Experience (UX):</w:t>
      </w:r>
      <w:bookmarkEnd w:id="18"/>
    </w:p>
    <w:p w14:paraId="1423EE33" w14:textId="191DC00F" w:rsidR="00851248" w:rsidRPr="00851248" w:rsidRDefault="00851248" w:rsidP="00851248">
      <w:r>
        <w:t xml:space="preserve">The usability is very related to the user experience and without the </w:t>
      </w:r>
      <w:r w:rsidR="00FA04C7">
        <w:t>usability</w:t>
      </w:r>
      <w:r>
        <w:t xml:space="preserve"> the user experience will be </w:t>
      </w:r>
      <w:r w:rsidR="00FA04C7" w:rsidRPr="00FA04C7">
        <w:t>unsatisfied</w:t>
      </w:r>
      <w:r w:rsidR="00601ACB">
        <w:t xml:space="preserve">, so the user has </w:t>
      </w:r>
      <w:r w:rsidR="00AA2979">
        <w:t>included</w:t>
      </w:r>
      <w:r w:rsidR="00601ACB">
        <w:t xml:space="preserve"> a brief description of the Usability and User experience.</w:t>
      </w:r>
    </w:p>
    <w:p w14:paraId="4C316772" w14:textId="45152CFF" w:rsidR="002B1C6F" w:rsidRDefault="008B3D57" w:rsidP="006F0151">
      <w:pPr>
        <w:pStyle w:val="Heading3"/>
        <w:ind w:left="720"/>
      </w:pPr>
      <w:bookmarkStart w:id="19" w:name="_Toc532248104"/>
      <w:r>
        <w:t xml:space="preserve">2-2-1. </w:t>
      </w:r>
      <w:r w:rsidR="002B1C6F" w:rsidRPr="00A77235">
        <w:t>Usability</w:t>
      </w:r>
      <w:r w:rsidR="002B1C6F">
        <w:t>:</w:t>
      </w:r>
      <w:bookmarkEnd w:id="19"/>
    </w:p>
    <w:p w14:paraId="47CFB805" w14:textId="285B9B6F" w:rsidR="00D04A8A" w:rsidRDefault="00C910E9" w:rsidP="003B0BA5">
      <w:pPr>
        <w:rPr>
          <w:color w:val="000000" w:themeColor="text1"/>
          <w:szCs w:val="24"/>
        </w:rPr>
      </w:pPr>
      <w:r w:rsidRPr="00C910E9">
        <w:rPr>
          <w:color w:val="000000" w:themeColor="text1"/>
          <w:szCs w:val="24"/>
          <w:lang w:val="en-US"/>
        </w:rPr>
        <w:t xml:space="preserve">Usability refers </w:t>
      </w:r>
      <w:r w:rsidR="00855A12">
        <w:rPr>
          <w:color w:val="000000" w:themeColor="text1"/>
          <w:szCs w:val="24"/>
          <w:lang w:val="en-US"/>
        </w:rPr>
        <w:t>to</w:t>
      </w:r>
      <w:r w:rsidRPr="00C910E9">
        <w:rPr>
          <w:color w:val="000000" w:themeColor="text1"/>
          <w:szCs w:val="24"/>
          <w:lang w:val="en-US"/>
        </w:rPr>
        <w:t xml:space="preserve"> how important for the design to be easy, simple and quick to make the user interacts with, and how easily they can get the main points they</w:t>
      </w:r>
      <w:r w:rsidR="002B1C6F">
        <w:rPr>
          <w:color w:val="000000" w:themeColor="text1"/>
          <w:szCs w:val="24"/>
        </w:rPr>
        <w:fldChar w:fldCharType="begin" w:fldLock="1"/>
      </w:r>
      <w:r w:rsidR="003B0BA5">
        <w:rPr>
          <w:color w:val="000000" w:themeColor="text1"/>
          <w:szCs w:val="24"/>
        </w:rPr>
        <w:instrText>ADDIN CSL_CITATION {"citationItems":[{"id":"ITEM-1","itemData":{"author":[{"dropping-particle":"","family":"Hall","given":"Richard H","non-dropping-particle":"","parse-names":false,"suffix":""},{"dropping-particle":"","family":"Watkins","given":"Steve E","non-dropping-particle":"","parse-names":false,"suffix":""},{"dropping-particle":"","family":"Eller","given":"Vicky M","non-dropping-particle":"","parse-names":false,"suffix":""}],"id":"ITEM-1","issued":{"date-parts":[["0"]]},"title":"Web Design 1 running head: WEB DESIGN A Model of Web Based Design for Learning","type":"report"},"uris":["http://www.mendeley.com/documents/?uuid=c51e57d0-ac83-3913-ad4c-4275786b2bbf"]}],"mendeley":{"formattedCitation":"[5]","plainTextFormattedCitation":"[5]","previouslyFormattedCitation":"[5]"},"properties":{"noteIndex":0},"schema":"https://github.com/citation-style-language/schema/raw/master/csl-citation.json"}</w:instrText>
      </w:r>
      <w:r w:rsidR="002B1C6F">
        <w:rPr>
          <w:color w:val="000000" w:themeColor="text1"/>
          <w:szCs w:val="24"/>
        </w:rPr>
        <w:fldChar w:fldCharType="separate"/>
      </w:r>
      <w:r w:rsidR="006F5879" w:rsidRPr="006F5879">
        <w:rPr>
          <w:noProof/>
          <w:color w:val="000000" w:themeColor="text1"/>
          <w:szCs w:val="24"/>
        </w:rPr>
        <w:t>[5]</w:t>
      </w:r>
      <w:r w:rsidR="002B1C6F">
        <w:rPr>
          <w:color w:val="000000" w:themeColor="text1"/>
          <w:szCs w:val="24"/>
        </w:rPr>
        <w:fldChar w:fldCharType="end"/>
      </w:r>
      <w:r w:rsidR="003D3FD9">
        <w:rPr>
          <w:color w:val="000000" w:themeColor="text1"/>
          <w:szCs w:val="24"/>
        </w:rPr>
        <w:t xml:space="preserve">, </w:t>
      </w:r>
      <w:r w:rsidR="003D3FD9" w:rsidRPr="003D3FD9">
        <w:rPr>
          <w:color w:val="000000" w:themeColor="text1"/>
          <w:szCs w:val="24"/>
        </w:rPr>
        <w:t>and what the ability to do something intuitively</w:t>
      </w:r>
      <w:r w:rsidR="003B0BA5">
        <w:rPr>
          <w:color w:val="000000" w:themeColor="text1"/>
          <w:szCs w:val="24"/>
        </w:rPr>
        <w:fldChar w:fldCharType="begin" w:fldLock="1"/>
      </w:r>
      <w:r w:rsidR="000361AA">
        <w:rPr>
          <w:color w:val="000000" w:themeColor="text1"/>
          <w:szCs w:val="24"/>
        </w:rPr>
        <w:instrText>ADDIN CSL_CITATION {"citationItems":[{"id":"ITEM-1","itemData":{"URL":"https://www.slideshare.net/domain7/ux-vs-usability","accessed":{"date-parts":[["2018","12","7"]]},"id":"ITEM-1","issued":{"date-parts":[["0"]]},"title":"Usability vs. User Experience: What's the difference?","type":"webpage"},"uris":["http://www.mendeley.com/documents/?uuid=9a4cbdff-6d51-31d1-b7d3-f94ce9a86be2"]}],"mendeley":{"formattedCitation":"[6]","plainTextFormattedCitation":"[6]","previouslyFormattedCitation":"[6]"},"properties":{"noteIndex":0},"schema":"https://github.com/citation-style-language/schema/raw/master/csl-citation.json"}</w:instrText>
      </w:r>
      <w:r w:rsidR="003B0BA5">
        <w:rPr>
          <w:color w:val="000000" w:themeColor="text1"/>
          <w:szCs w:val="24"/>
        </w:rPr>
        <w:fldChar w:fldCharType="separate"/>
      </w:r>
      <w:r w:rsidR="003B0BA5" w:rsidRPr="003B0BA5">
        <w:rPr>
          <w:noProof/>
          <w:color w:val="000000" w:themeColor="text1"/>
          <w:szCs w:val="24"/>
        </w:rPr>
        <w:t>[6]</w:t>
      </w:r>
      <w:r w:rsidR="003B0BA5">
        <w:rPr>
          <w:color w:val="000000" w:themeColor="text1"/>
          <w:szCs w:val="24"/>
        </w:rPr>
        <w:fldChar w:fldCharType="end"/>
      </w:r>
      <w:r w:rsidR="003B0BA5">
        <w:rPr>
          <w:color w:val="000000" w:themeColor="text1"/>
          <w:szCs w:val="24"/>
        </w:rPr>
        <w:t xml:space="preserve">, </w:t>
      </w:r>
      <w:r w:rsidR="00D04A8A" w:rsidRPr="00D04A8A">
        <w:rPr>
          <w:color w:val="000000" w:themeColor="text1"/>
          <w:szCs w:val="24"/>
        </w:rPr>
        <w:t>some website they look amazing in the design but hard for the user to navigate or not readable enough for them, which makes it difficult for the user to get what they want, and user experience about this website will not be satisfied</w:t>
      </w:r>
      <w:r w:rsidR="000361AA">
        <w:rPr>
          <w:color w:val="000000" w:themeColor="text1"/>
          <w:szCs w:val="24"/>
        </w:rPr>
        <w:fldChar w:fldCharType="begin" w:fldLock="1"/>
      </w:r>
      <w:r w:rsidR="00D50714">
        <w:rPr>
          <w:color w:val="000000" w:themeColor="text1"/>
          <w:szCs w:val="24"/>
        </w:rPr>
        <w:instrText>ADDIN CSL_CITATION {"citationItems":[{"id":"ITEM-1","itemData":{"URL":"https://www.a2hosting.com/blog/usability-and-user-experience/","abstract":"Usability and user experience are two terms that get thrown around often in web design. However, if you’re new to creating websites, you might not be aware of what they mean or why they’re important.","accessed":{"date-parts":[["2018","12","7"]]},"author":[{"dropping-particle":"","family":"Brad Litwin","given":"","non-dropping-particle":"","parse-names":false,"suffix":""}],"id":"ITEM-1","issued":{"date-parts":[["2018"]]},"title":"An Introduction to Usability and User Experience in Web Design","type":"webpage"},"uris":["http://www.mendeley.com/documents/?uuid=a7e00b9a-4051-349b-bd0e-4b0a8d90e1d0"]}],"mendeley":{"formattedCitation":"[7]","plainTextFormattedCitation":"[7]","previouslyFormattedCitation":"[7]"},"properties":{"noteIndex":0},"schema":"https://github.com/citation-style-language/schema/raw/master/csl-citation.json"}</w:instrText>
      </w:r>
      <w:r w:rsidR="000361AA">
        <w:rPr>
          <w:color w:val="000000" w:themeColor="text1"/>
          <w:szCs w:val="24"/>
        </w:rPr>
        <w:fldChar w:fldCharType="separate"/>
      </w:r>
      <w:r w:rsidR="000361AA" w:rsidRPr="000361AA">
        <w:rPr>
          <w:noProof/>
          <w:color w:val="000000" w:themeColor="text1"/>
          <w:szCs w:val="24"/>
        </w:rPr>
        <w:t>[7]</w:t>
      </w:r>
      <w:r w:rsidR="000361AA">
        <w:rPr>
          <w:color w:val="000000" w:themeColor="text1"/>
          <w:szCs w:val="24"/>
        </w:rPr>
        <w:fldChar w:fldCharType="end"/>
      </w:r>
      <w:r w:rsidR="000361AA">
        <w:rPr>
          <w:color w:val="000000" w:themeColor="text1"/>
          <w:szCs w:val="24"/>
        </w:rPr>
        <w:t>,</w:t>
      </w:r>
    </w:p>
    <w:p w14:paraId="75F1D833" w14:textId="33F23907" w:rsidR="00D66C51" w:rsidRDefault="008B3D57" w:rsidP="006F0151">
      <w:pPr>
        <w:pStyle w:val="Heading3"/>
        <w:ind w:left="720"/>
      </w:pPr>
      <w:bookmarkStart w:id="20" w:name="_Toc532248105"/>
      <w:r>
        <w:t xml:space="preserve">2-2-2. </w:t>
      </w:r>
      <w:r w:rsidR="00D66C51">
        <w:t>User experience (UX)</w:t>
      </w:r>
      <w:bookmarkEnd w:id="20"/>
    </w:p>
    <w:p w14:paraId="0C77ADF1" w14:textId="2C372E90" w:rsidR="00D66C51" w:rsidRDefault="00D50714" w:rsidP="00D66C51">
      <w:pPr>
        <w:rPr>
          <w:color w:val="000000" w:themeColor="text1"/>
          <w:szCs w:val="24"/>
        </w:rPr>
      </w:pPr>
      <w:r>
        <w:rPr>
          <w:color w:val="000000" w:themeColor="text1"/>
          <w:szCs w:val="24"/>
        </w:rPr>
        <w:t>T</w:t>
      </w:r>
      <w:r w:rsidR="00A615CF" w:rsidRPr="00A615CF">
        <w:rPr>
          <w:color w:val="000000" w:themeColor="text1"/>
          <w:szCs w:val="24"/>
        </w:rPr>
        <w:t>he User Experience (UX), is all about what user's feelings and how he interacts with the website</w:t>
      </w:r>
      <w:r>
        <w:rPr>
          <w:color w:val="000000" w:themeColor="text1"/>
          <w:szCs w:val="24"/>
        </w:rPr>
        <w:fldChar w:fldCharType="begin" w:fldLock="1"/>
      </w:r>
      <w:r w:rsidR="007402D5">
        <w:rPr>
          <w:color w:val="000000" w:themeColor="text1"/>
          <w:szCs w:val="24"/>
        </w:rPr>
        <w:instrText>ADDIN CSL_CITATION {"citationItems":[{"id":"ITEM-1","itemData":{"URL":"https://www.a2hosting.com/blog/usability-and-user-experience/","abstract":"Usability and user experience are two terms that get thrown around often in web design. However, if you’re new to creating websites, you might not be aware of what they mean or why they’re important.","accessed":{"date-parts":[["2018","12","7"]]},"author":[{"dropping-particle":"","family":"Brad Litwin","given":"","non-dropping-particle":"","parse-names":false,"suffix":""}],"id":"ITEM-1","issued":{"date-parts":[["2018"]]},"title":"An Introduction to Usability and User Experience in Web Design","type":"webpage"},"uris":["http://www.mendeley.com/documents/?uuid=a7e00b9a-4051-349b-bd0e-4b0a8d90e1d0"]}],"mendeley":{"formattedCitation":"[7]","plainTextFormattedCitation":"[7]","previouslyFormattedCitation":"[7]"},"properties":{"noteIndex":0},"schema":"https://github.com/citation-style-language/schema/raw/master/csl-citation.json"}</w:instrText>
      </w:r>
      <w:r>
        <w:rPr>
          <w:color w:val="000000" w:themeColor="text1"/>
          <w:szCs w:val="24"/>
        </w:rPr>
        <w:fldChar w:fldCharType="separate"/>
      </w:r>
      <w:r w:rsidRPr="00D50714">
        <w:rPr>
          <w:noProof/>
          <w:color w:val="000000" w:themeColor="text1"/>
          <w:szCs w:val="24"/>
        </w:rPr>
        <w:t>[7]</w:t>
      </w:r>
      <w:r>
        <w:rPr>
          <w:color w:val="000000" w:themeColor="text1"/>
          <w:szCs w:val="24"/>
        </w:rPr>
        <w:fldChar w:fldCharType="end"/>
      </w:r>
      <w:r>
        <w:rPr>
          <w:color w:val="000000" w:themeColor="text1"/>
          <w:szCs w:val="24"/>
        </w:rPr>
        <w:t>,</w:t>
      </w:r>
      <w:r w:rsidR="00E56B48" w:rsidRPr="00E56B48">
        <w:t xml:space="preserve"> </w:t>
      </w:r>
      <w:r w:rsidR="00E56B48" w:rsidRPr="00E56B48">
        <w:rPr>
          <w:color w:val="000000" w:themeColor="text1"/>
          <w:szCs w:val="24"/>
        </w:rPr>
        <w:t>so we can say about the user experience is the technique and knowledge of produce positive emotions through the website interactions</w:t>
      </w:r>
      <w:r w:rsidR="007402D5">
        <w:rPr>
          <w:color w:val="000000" w:themeColor="text1"/>
          <w:szCs w:val="24"/>
        </w:rPr>
        <w:fldChar w:fldCharType="begin" w:fldLock="1"/>
      </w:r>
      <w:r w:rsidR="00B15972">
        <w:rPr>
          <w:color w:val="000000" w:themeColor="text1"/>
          <w:szCs w:val="24"/>
        </w:rPr>
        <w:instrText>ADDIN CSL_CITATION {"citationItems":[{"id":"ITEM-1","itemData":{"abstract":"“UX design is a commitment to building products that are created with the customer in mind. It starts with studying who the customers are and what they need, and taking that information to provide products and services that improve the quality of people’s lives. Design ideas are validated through real customer feedback and iterated on to ensure the final product will work well for those that will be using it.”","author":[{"dropping-particle":"","family":"Lanoue","given":"Spencer","non-dropping-particle":"","parse-names":false,"suffix":""}],"id":"ITEM-1","issued":{"date-parts":[["2015"]]},"page":"2015","title":"What is UX Design ? 15 User Experience Experts Weigh In","type":"article-journal"},"uris":["http://www.mendeley.com/documents/?uuid=31325ae7-7484-3c0a-8977-d21c04457af1"]}],"mendeley":{"formattedCitation":"[8]","plainTextFormattedCitation":"[8]","previouslyFormattedCitation":"[8]"},"properties":{"noteIndex":0},"schema":"https://github.com/citation-style-language/schema/raw/master/csl-citation.json"}</w:instrText>
      </w:r>
      <w:r w:rsidR="007402D5">
        <w:rPr>
          <w:color w:val="000000" w:themeColor="text1"/>
          <w:szCs w:val="24"/>
        </w:rPr>
        <w:fldChar w:fldCharType="separate"/>
      </w:r>
      <w:r w:rsidR="007402D5" w:rsidRPr="007402D5">
        <w:rPr>
          <w:noProof/>
          <w:color w:val="000000" w:themeColor="text1"/>
          <w:szCs w:val="24"/>
        </w:rPr>
        <w:t>[8]</w:t>
      </w:r>
      <w:r w:rsidR="007402D5">
        <w:rPr>
          <w:color w:val="000000" w:themeColor="text1"/>
          <w:szCs w:val="24"/>
        </w:rPr>
        <w:fldChar w:fldCharType="end"/>
      </w:r>
      <w:r w:rsidR="007402D5">
        <w:rPr>
          <w:color w:val="000000" w:themeColor="text1"/>
          <w:szCs w:val="24"/>
        </w:rPr>
        <w:t>.</w:t>
      </w:r>
    </w:p>
    <w:p w14:paraId="21F19262" w14:textId="2F1225AD" w:rsidR="0025510E" w:rsidRDefault="00D16FC7" w:rsidP="00203DB8">
      <w:pPr>
        <w:ind w:firstLine="720"/>
        <w:rPr>
          <w:color w:val="000000" w:themeColor="text1"/>
          <w:szCs w:val="24"/>
        </w:rPr>
      </w:pPr>
      <w:r>
        <w:rPr>
          <w:color w:val="000000" w:themeColor="text1"/>
          <w:szCs w:val="24"/>
        </w:rPr>
        <w:t>So,</w:t>
      </w:r>
      <w:r w:rsidR="00933DDD">
        <w:rPr>
          <w:color w:val="000000" w:themeColor="text1"/>
          <w:szCs w:val="24"/>
        </w:rPr>
        <w:t xml:space="preserve"> at the end we can say that the</w:t>
      </w:r>
      <w:r w:rsidR="00CA0236" w:rsidRPr="00CA0236">
        <w:rPr>
          <w:color w:val="000000" w:themeColor="text1"/>
          <w:szCs w:val="24"/>
        </w:rPr>
        <w:t xml:space="preserve"> usability and user experience (UX) are connected to each other. and in most cases, bad usability is leading to a poor user experience which can mean lower return visitors</w:t>
      </w:r>
      <w:r w:rsidR="00B15972">
        <w:rPr>
          <w:color w:val="000000" w:themeColor="text1"/>
          <w:szCs w:val="24"/>
        </w:rPr>
        <w:fldChar w:fldCharType="begin" w:fldLock="1"/>
      </w:r>
      <w:r w:rsidR="00CB4132">
        <w:rPr>
          <w:color w:val="000000" w:themeColor="text1"/>
          <w:szCs w:val="24"/>
        </w:rPr>
        <w:instrText>ADDIN CSL_CITATION {"citationItems":[{"id":"ITEM-1","itemData":{"URL":"https://www.a2hosting.com/blog/usability-and-user-experience/","abstract":"Usability and user experience are two terms that get thrown around often in web design. However, if you’re new to creating websites, you might not be aware of what they mean or why they’re important.","accessed":{"date-parts":[["2018","12","7"]]},"author":[{"dropping-particle":"","family":"Brad Litwin","given":"","non-dropping-particle":"","parse-names":false,"suffix":""}],"id":"ITEM-1","issued":{"date-parts":[["2018"]]},"title":"An Introduction to Usability and User Experience in Web Design","type":"webpage"},"uris":["http://www.mendeley.com/documents/?uuid=a7e00b9a-4051-349b-bd0e-4b0a8d90e1d0"]}],"mendeley":{"formattedCitation":"[7]","plainTextFormattedCitation":"[7]","previouslyFormattedCitation":"[7]"},"properties":{"noteIndex":0},"schema":"https://github.com/citation-style-language/schema/raw/master/csl-citation.json"}</w:instrText>
      </w:r>
      <w:r w:rsidR="00B15972">
        <w:rPr>
          <w:color w:val="000000" w:themeColor="text1"/>
          <w:szCs w:val="24"/>
        </w:rPr>
        <w:fldChar w:fldCharType="separate"/>
      </w:r>
      <w:r w:rsidR="00B15972" w:rsidRPr="00B15972">
        <w:rPr>
          <w:noProof/>
          <w:color w:val="000000" w:themeColor="text1"/>
          <w:szCs w:val="24"/>
        </w:rPr>
        <w:t>[7]</w:t>
      </w:r>
      <w:r w:rsidR="00B15972">
        <w:rPr>
          <w:color w:val="000000" w:themeColor="text1"/>
          <w:szCs w:val="24"/>
        </w:rPr>
        <w:fldChar w:fldCharType="end"/>
      </w:r>
      <w:r w:rsidR="00CA0236" w:rsidRPr="00CA0236">
        <w:rPr>
          <w:color w:val="000000" w:themeColor="text1"/>
          <w:szCs w:val="24"/>
        </w:rPr>
        <w:t>.</w:t>
      </w:r>
    </w:p>
    <w:p w14:paraId="06D1A9B2" w14:textId="77777777" w:rsidR="00203DB8" w:rsidRPr="00203DB8" w:rsidRDefault="00203DB8" w:rsidP="007065E0">
      <w:pPr>
        <w:rPr>
          <w:color w:val="000000" w:themeColor="text1"/>
          <w:szCs w:val="24"/>
        </w:rPr>
      </w:pPr>
    </w:p>
    <w:p w14:paraId="6BA0D52A" w14:textId="77777777" w:rsidR="0017068E" w:rsidRDefault="0017068E">
      <w:pPr>
        <w:rPr>
          <w:rFonts w:eastAsiaTheme="minorEastAsia"/>
          <w:b/>
          <w:color w:val="2F5496" w:themeColor="accent1" w:themeShade="BF"/>
          <w:sz w:val="32"/>
          <w:szCs w:val="32"/>
        </w:rPr>
      </w:pPr>
      <w:r>
        <w:rPr>
          <w:rFonts w:eastAsiaTheme="minorEastAsia"/>
        </w:rPr>
        <w:br w:type="page"/>
      </w:r>
    </w:p>
    <w:p w14:paraId="4699F458" w14:textId="7A13FB69" w:rsidR="00C7256E" w:rsidRDefault="00C7256E" w:rsidP="00F85ED8">
      <w:pPr>
        <w:pStyle w:val="Heading1"/>
        <w:numPr>
          <w:ilvl w:val="0"/>
          <w:numId w:val="8"/>
        </w:numPr>
        <w:spacing w:before="0" w:after="120"/>
        <w:rPr>
          <w:rFonts w:eastAsiaTheme="minorEastAsia" w:cstheme="minorBidi"/>
        </w:rPr>
      </w:pPr>
      <w:bookmarkStart w:id="21" w:name="_Toc532248106"/>
      <w:r>
        <w:rPr>
          <w:rFonts w:eastAsiaTheme="minorEastAsia" w:cstheme="minorBidi"/>
        </w:rPr>
        <w:lastRenderedPageBreak/>
        <w:t>Requirements</w:t>
      </w:r>
      <w:r w:rsidRPr="5B74336C">
        <w:rPr>
          <w:rFonts w:eastAsiaTheme="minorEastAsia" w:cstheme="minorBidi"/>
        </w:rPr>
        <w:t>:</w:t>
      </w:r>
      <w:bookmarkEnd w:id="21"/>
    </w:p>
    <w:p w14:paraId="5AE2633C" w14:textId="3F4B31E8" w:rsidR="00D607B7" w:rsidRPr="00664DD7" w:rsidRDefault="008B3D57" w:rsidP="006F0151">
      <w:pPr>
        <w:pStyle w:val="Heading2"/>
        <w:rPr>
          <w:rStyle w:val="normaltextrun"/>
        </w:rPr>
      </w:pPr>
      <w:bookmarkStart w:id="22" w:name="_Toc532248107"/>
      <w:r>
        <w:rPr>
          <w:rStyle w:val="normaltextrun"/>
        </w:rPr>
        <w:t xml:space="preserve">3-1. </w:t>
      </w:r>
      <w:r w:rsidR="00664DD7" w:rsidRPr="00664DD7">
        <w:rPr>
          <w:rStyle w:val="normaltextrun"/>
        </w:rPr>
        <w:t>Website description:</w:t>
      </w:r>
      <w:bookmarkEnd w:id="22"/>
    </w:p>
    <w:p w14:paraId="34315FEF" w14:textId="63EAB50A" w:rsidR="00790B25" w:rsidRPr="00790B25" w:rsidRDefault="008B30B0" w:rsidP="00AB5974">
      <w:pPr>
        <w:spacing w:after="0"/>
        <w:rPr>
          <w:rStyle w:val="normaltextrun"/>
          <w:rFonts w:eastAsiaTheme="majorEastAsia" w:cs="Arial"/>
          <w:color w:val="000000" w:themeColor="text1"/>
          <w:sz w:val="26"/>
          <w:szCs w:val="26"/>
        </w:rPr>
      </w:pPr>
      <w:r>
        <w:rPr>
          <w:rStyle w:val="normaltextrun"/>
          <w:rFonts w:eastAsiaTheme="majorEastAsia" w:cs="Arial"/>
          <w:color w:val="000000" w:themeColor="text1"/>
          <w:sz w:val="26"/>
          <w:szCs w:val="26"/>
        </w:rPr>
        <w:t>T</w:t>
      </w:r>
      <w:r w:rsidR="00790B25" w:rsidRPr="00790B25">
        <w:rPr>
          <w:rStyle w:val="normaltextrun"/>
          <w:rFonts w:eastAsiaTheme="majorEastAsia" w:cs="Arial"/>
          <w:color w:val="000000" w:themeColor="text1"/>
          <w:sz w:val="26"/>
          <w:szCs w:val="26"/>
        </w:rPr>
        <w:t>he website is about</w:t>
      </w:r>
      <w:r w:rsidR="00320F8E">
        <w:rPr>
          <w:rStyle w:val="normaltextrun"/>
          <w:rFonts w:eastAsiaTheme="majorEastAsia" w:cs="Arial"/>
          <w:color w:val="000000" w:themeColor="text1"/>
          <w:sz w:val="26"/>
          <w:szCs w:val="26"/>
        </w:rPr>
        <w:t xml:space="preserve"> a</w:t>
      </w:r>
      <w:r w:rsidR="00790B25" w:rsidRPr="00790B25">
        <w:rPr>
          <w:rStyle w:val="normaltextrun"/>
          <w:rFonts w:eastAsiaTheme="majorEastAsia" w:cs="Arial"/>
          <w:color w:val="000000" w:themeColor="text1"/>
          <w:sz w:val="26"/>
          <w:szCs w:val="26"/>
        </w:rPr>
        <w:t xml:space="preserve"> watch company </w:t>
      </w:r>
      <w:r w:rsidR="00320F8E">
        <w:rPr>
          <w:rStyle w:val="normaltextrun"/>
          <w:rFonts w:eastAsiaTheme="majorEastAsia" w:cs="Arial"/>
          <w:color w:val="000000" w:themeColor="text1"/>
          <w:sz w:val="26"/>
          <w:szCs w:val="26"/>
        </w:rPr>
        <w:t xml:space="preserve">and they </w:t>
      </w:r>
      <w:r w:rsidR="006E0D75" w:rsidRPr="00790B25">
        <w:rPr>
          <w:rStyle w:val="normaltextrun"/>
          <w:rFonts w:eastAsiaTheme="majorEastAsia" w:cs="Arial"/>
          <w:color w:val="000000" w:themeColor="text1"/>
          <w:sz w:val="26"/>
          <w:szCs w:val="26"/>
        </w:rPr>
        <w:t>are using</w:t>
      </w:r>
      <w:r w:rsidR="00790B25" w:rsidRPr="00790B25">
        <w:rPr>
          <w:rStyle w:val="normaltextrun"/>
          <w:rFonts w:eastAsiaTheme="majorEastAsia" w:cs="Arial"/>
          <w:color w:val="000000" w:themeColor="text1"/>
          <w:sz w:val="26"/>
          <w:szCs w:val="26"/>
        </w:rPr>
        <w:t xml:space="preserve"> the internet to market, display and sell watches</w:t>
      </w:r>
      <w:r w:rsidR="00AB5974">
        <w:rPr>
          <w:rStyle w:val="normaltextrun"/>
          <w:rFonts w:eastAsiaTheme="majorEastAsia" w:cs="Arial"/>
          <w:color w:val="000000" w:themeColor="text1"/>
          <w:sz w:val="26"/>
          <w:szCs w:val="26"/>
        </w:rPr>
        <w:t>, the</w:t>
      </w:r>
      <w:r w:rsidR="00DD1D8F">
        <w:rPr>
          <w:rStyle w:val="normaltextrun"/>
          <w:rFonts w:eastAsiaTheme="majorEastAsia" w:cs="Arial"/>
          <w:color w:val="000000" w:themeColor="text1"/>
          <w:sz w:val="26"/>
          <w:szCs w:val="26"/>
        </w:rPr>
        <w:t xml:space="preserve"> website</w:t>
      </w:r>
      <w:r w:rsidR="00790B25" w:rsidRPr="00790B25">
        <w:rPr>
          <w:rStyle w:val="normaltextrun"/>
          <w:rFonts w:eastAsiaTheme="majorEastAsia" w:cs="Arial"/>
          <w:color w:val="000000" w:themeColor="text1"/>
          <w:sz w:val="26"/>
          <w:szCs w:val="26"/>
        </w:rPr>
        <w:t xml:space="preserve"> includes many brands,</w:t>
      </w:r>
      <w:r w:rsidR="00AB5974">
        <w:rPr>
          <w:rStyle w:val="normaltextrun"/>
          <w:rFonts w:eastAsiaTheme="majorEastAsia" w:cs="Arial"/>
          <w:color w:val="000000" w:themeColor="text1"/>
          <w:sz w:val="26"/>
          <w:szCs w:val="26"/>
        </w:rPr>
        <w:t xml:space="preserve"> </w:t>
      </w:r>
      <w:r w:rsidR="00790B25" w:rsidRPr="00790B25">
        <w:rPr>
          <w:rStyle w:val="normaltextrun"/>
          <w:rFonts w:eastAsiaTheme="majorEastAsia" w:cs="Arial"/>
          <w:color w:val="000000" w:themeColor="text1"/>
          <w:sz w:val="26"/>
          <w:szCs w:val="26"/>
        </w:rPr>
        <w:t>to let the customers choose</w:t>
      </w:r>
      <w:r w:rsidR="00AB5974">
        <w:rPr>
          <w:rStyle w:val="normaltextrun"/>
          <w:rFonts w:eastAsiaTheme="majorEastAsia" w:cs="Arial"/>
          <w:color w:val="000000" w:themeColor="text1"/>
          <w:sz w:val="26"/>
          <w:szCs w:val="26"/>
        </w:rPr>
        <w:t>.</w:t>
      </w:r>
      <w:r w:rsidR="00790B25" w:rsidRPr="00790B25">
        <w:rPr>
          <w:rStyle w:val="normaltextrun"/>
          <w:rFonts w:eastAsiaTheme="majorEastAsia" w:cs="Arial"/>
          <w:color w:val="000000" w:themeColor="text1"/>
          <w:sz w:val="26"/>
          <w:szCs w:val="26"/>
        </w:rPr>
        <w:t xml:space="preserve"> </w:t>
      </w:r>
    </w:p>
    <w:p w14:paraId="0466BF64" w14:textId="5A0552D7" w:rsidR="00790B25" w:rsidRPr="00790B25" w:rsidRDefault="00AB5974" w:rsidP="00225677">
      <w:pPr>
        <w:spacing w:after="0"/>
        <w:rPr>
          <w:rStyle w:val="normaltextrun"/>
          <w:rFonts w:eastAsiaTheme="majorEastAsia" w:cs="Arial"/>
          <w:color w:val="000000" w:themeColor="text1"/>
          <w:sz w:val="26"/>
          <w:szCs w:val="26"/>
        </w:rPr>
      </w:pPr>
      <w:r>
        <w:rPr>
          <w:rStyle w:val="normaltextrun"/>
          <w:rFonts w:eastAsiaTheme="majorEastAsia" w:cs="Arial"/>
          <w:color w:val="000000" w:themeColor="text1"/>
          <w:sz w:val="26"/>
          <w:szCs w:val="26"/>
        </w:rPr>
        <w:t>it</w:t>
      </w:r>
      <w:r w:rsidR="00790B25" w:rsidRPr="00790B25">
        <w:rPr>
          <w:rStyle w:val="normaltextrun"/>
          <w:rFonts w:eastAsiaTheme="majorEastAsia" w:cs="Arial"/>
          <w:color w:val="000000" w:themeColor="text1"/>
          <w:sz w:val="26"/>
          <w:szCs w:val="26"/>
        </w:rPr>
        <w:t xml:space="preserve"> contains </w:t>
      </w:r>
      <w:r w:rsidR="00800F1A">
        <w:rPr>
          <w:rStyle w:val="normaltextrun"/>
          <w:rFonts w:eastAsiaTheme="majorEastAsia" w:cs="Arial"/>
          <w:color w:val="000000" w:themeColor="text1"/>
          <w:sz w:val="26"/>
          <w:szCs w:val="26"/>
        </w:rPr>
        <w:t>sales section for men and women</w:t>
      </w:r>
      <w:r w:rsidR="00F85ED8">
        <w:rPr>
          <w:rStyle w:val="normaltextrun"/>
          <w:rFonts w:eastAsiaTheme="majorEastAsia" w:cs="Arial"/>
          <w:color w:val="000000" w:themeColor="text1"/>
          <w:sz w:val="26"/>
          <w:szCs w:val="26"/>
        </w:rPr>
        <w:t xml:space="preserve">, </w:t>
      </w:r>
      <w:r w:rsidR="0066130E">
        <w:rPr>
          <w:rStyle w:val="normaltextrun"/>
          <w:rFonts w:eastAsiaTheme="majorEastAsia" w:cs="Arial"/>
          <w:color w:val="000000" w:themeColor="text1"/>
          <w:sz w:val="26"/>
          <w:szCs w:val="26"/>
        </w:rPr>
        <w:t>a</w:t>
      </w:r>
      <w:r w:rsidR="00790B25" w:rsidRPr="00790B25">
        <w:rPr>
          <w:rStyle w:val="normaltextrun"/>
          <w:rFonts w:eastAsiaTheme="majorEastAsia" w:cs="Arial"/>
          <w:color w:val="000000" w:themeColor="text1"/>
          <w:sz w:val="26"/>
          <w:szCs w:val="26"/>
        </w:rPr>
        <w:t xml:space="preserve"> deals</w:t>
      </w:r>
      <w:r w:rsidR="0066130E">
        <w:rPr>
          <w:rStyle w:val="normaltextrun"/>
          <w:rFonts w:eastAsiaTheme="majorEastAsia" w:cs="Arial"/>
          <w:color w:val="000000" w:themeColor="text1"/>
          <w:sz w:val="26"/>
          <w:szCs w:val="26"/>
        </w:rPr>
        <w:t xml:space="preserve"> page </w:t>
      </w:r>
      <w:r w:rsidR="00B479A5">
        <w:rPr>
          <w:rStyle w:val="normaltextrun"/>
          <w:rFonts w:eastAsiaTheme="majorEastAsia" w:cs="Arial"/>
          <w:color w:val="000000" w:themeColor="text1"/>
          <w:sz w:val="26"/>
          <w:szCs w:val="26"/>
        </w:rPr>
        <w:t>to</w:t>
      </w:r>
      <w:r w:rsidR="00790B25" w:rsidRPr="00790B25">
        <w:rPr>
          <w:rStyle w:val="normaltextrun"/>
          <w:rFonts w:eastAsiaTheme="majorEastAsia" w:cs="Arial"/>
          <w:color w:val="000000" w:themeColor="text1"/>
          <w:sz w:val="26"/>
          <w:szCs w:val="26"/>
        </w:rPr>
        <w:t xml:space="preserve"> </w:t>
      </w:r>
      <w:r w:rsidR="006E0D75" w:rsidRPr="00790B25">
        <w:rPr>
          <w:rStyle w:val="normaltextrun"/>
          <w:rFonts w:eastAsiaTheme="majorEastAsia" w:cs="Arial"/>
          <w:color w:val="000000" w:themeColor="text1"/>
          <w:sz w:val="26"/>
          <w:szCs w:val="26"/>
        </w:rPr>
        <w:t>provide</w:t>
      </w:r>
      <w:r w:rsidR="0066130E">
        <w:rPr>
          <w:rStyle w:val="normaltextrun"/>
          <w:rFonts w:eastAsiaTheme="majorEastAsia" w:cs="Arial"/>
          <w:color w:val="000000" w:themeColor="text1"/>
          <w:sz w:val="26"/>
          <w:szCs w:val="26"/>
        </w:rPr>
        <w:t xml:space="preserve"> </w:t>
      </w:r>
      <w:r w:rsidR="00203DB8">
        <w:rPr>
          <w:rStyle w:val="normaltextrun"/>
          <w:rFonts w:eastAsiaTheme="majorEastAsia" w:cs="Arial"/>
          <w:color w:val="000000" w:themeColor="text1"/>
          <w:sz w:val="26"/>
          <w:szCs w:val="26"/>
        </w:rPr>
        <w:t>what</w:t>
      </w:r>
      <w:r w:rsidR="0066130E">
        <w:rPr>
          <w:rStyle w:val="normaltextrun"/>
          <w:rFonts w:eastAsiaTheme="majorEastAsia" w:cs="Arial"/>
          <w:color w:val="000000" w:themeColor="text1"/>
          <w:sz w:val="26"/>
          <w:szCs w:val="26"/>
        </w:rPr>
        <w:t xml:space="preserve"> offers</w:t>
      </w:r>
      <w:r w:rsidR="00BA40C2">
        <w:rPr>
          <w:rStyle w:val="normaltextrun"/>
          <w:rFonts w:eastAsiaTheme="majorEastAsia" w:cs="Arial"/>
          <w:color w:val="000000" w:themeColor="text1"/>
          <w:sz w:val="26"/>
          <w:szCs w:val="26"/>
        </w:rPr>
        <w:t xml:space="preserve"> that the company </w:t>
      </w:r>
      <w:r w:rsidR="00E125E1">
        <w:rPr>
          <w:rStyle w:val="normaltextrun"/>
          <w:rFonts w:eastAsiaTheme="majorEastAsia" w:cs="Arial"/>
          <w:color w:val="000000" w:themeColor="text1"/>
          <w:sz w:val="26"/>
          <w:szCs w:val="26"/>
        </w:rPr>
        <w:t>making</w:t>
      </w:r>
      <w:r w:rsidR="00790B25" w:rsidRPr="00790B25">
        <w:rPr>
          <w:rStyle w:val="normaltextrun"/>
          <w:rFonts w:eastAsiaTheme="majorEastAsia" w:cs="Arial"/>
          <w:color w:val="000000" w:themeColor="text1"/>
          <w:sz w:val="26"/>
          <w:szCs w:val="26"/>
        </w:rPr>
        <w:t>,</w:t>
      </w:r>
      <w:r w:rsidR="00225677">
        <w:rPr>
          <w:rStyle w:val="normaltextrun"/>
          <w:rFonts w:eastAsiaTheme="majorEastAsia" w:cs="Arial"/>
          <w:color w:val="000000" w:themeColor="text1"/>
          <w:sz w:val="26"/>
          <w:szCs w:val="26"/>
        </w:rPr>
        <w:t xml:space="preserve"> </w:t>
      </w:r>
      <w:r w:rsidR="00E125E1">
        <w:rPr>
          <w:rStyle w:val="normaltextrun"/>
          <w:rFonts w:eastAsiaTheme="majorEastAsia" w:cs="Arial"/>
          <w:color w:val="000000" w:themeColor="text1"/>
          <w:sz w:val="26"/>
          <w:szCs w:val="26"/>
        </w:rPr>
        <w:t>a</w:t>
      </w:r>
      <w:r w:rsidR="00905344">
        <w:rPr>
          <w:rStyle w:val="normaltextrun"/>
          <w:rFonts w:eastAsiaTheme="majorEastAsia" w:cs="Arial"/>
          <w:color w:val="000000" w:themeColor="text1"/>
          <w:sz w:val="26"/>
          <w:szCs w:val="26"/>
        </w:rPr>
        <w:t xml:space="preserve"> watch repair </w:t>
      </w:r>
      <w:r w:rsidR="00E125E1">
        <w:rPr>
          <w:rStyle w:val="normaltextrun"/>
          <w:rFonts w:eastAsiaTheme="majorEastAsia" w:cs="Arial"/>
          <w:color w:val="000000" w:themeColor="text1"/>
          <w:sz w:val="26"/>
          <w:szCs w:val="26"/>
        </w:rPr>
        <w:t>page</w:t>
      </w:r>
      <w:r w:rsidR="00905344">
        <w:rPr>
          <w:rStyle w:val="normaltextrun"/>
          <w:rFonts w:eastAsiaTheme="majorEastAsia" w:cs="Arial"/>
          <w:color w:val="000000" w:themeColor="text1"/>
          <w:sz w:val="26"/>
          <w:szCs w:val="26"/>
        </w:rPr>
        <w:t xml:space="preserve"> and another page</w:t>
      </w:r>
      <w:r w:rsidR="00E125E1">
        <w:rPr>
          <w:rStyle w:val="normaltextrun"/>
          <w:rFonts w:eastAsiaTheme="majorEastAsia" w:cs="Arial"/>
          <w:color w:val="000000" w:themeColor="text1"/>
          <w:sz w:val="26"/>
          <w:szCs w:val="26"/>
        </w:rPr>
        <w:t xml:space="preserve"> to give instruction of contacting numbers and work time.</w:t>
      </w:r>
    </w:p>
    <w:p w14:paraId="68D06FAA" w14:textId="68EE41AC" w:rsidR="00F45710" w:rsidRPr="00F85ED8" w:rsidRDefault="00790B25" w:rsidP="00F85ED8">
      <w:pPr>
        <w:spacing w:after="240"/>
        <w:rPr>
          <w:rStyle w:val="normaltextrun"/>
          <w:rFonts w:eastAsiaTheme="majorEastAsia" w:cs="Arial"/>
          <w:color w:val="000000" w:themeColor="text1"/>
          <w:sz w:val="26"/>
          <w:szCs w:val="26"/>
        </w:rPr>
      </w:pPr>
      <w:r w:rsidRPr="00790B25">
        <w:rPr>
          <w:rStyle w:val="normaltextrun"/>
          <w:rFonts w:eastAsiaTheme="majorEastAsia" w:cs="Arial"/>
          <w:color w:val="000000" w:themeColor="text1"/>
          <w:sz w:val="26"/>
          <w:szCs w:val="26"/>
        </w:rPr>
        <w:t xml:space="preserve">The target audience is </w:t>
      </w:r>
      <w:r w:rsidR="00BA40C2">
        <w:rPr>
          <w:rStyle w:val="normaltextrun"/>
          <w:rFonts w:eastAsiaTheme="majorEastAsia" w:cs="Arial"/>
          <w:color w:val="000000" w:themeColor="text1"/>
          <w:sz w:val="26"/>
          <w:szCs w:val="26"/>
        </w:rPr>
        <w:t xml:space="preserve">for all people, </w:t>
      </w:r>
      <w:r w:rsidRPr="00790B25">
        <w:rPr>
          <w:rStyle w:val="normaltextrun"/>
          <w:rFonts w:eastAsiaTheme="majorEastAsia" w:cs="Arial"/>
          <w:color w:val="000000" w:themeColor="text1"/>
          <w:sz w:val="26"/>
          <w:szCs w:val="26"/>
        </w:rPr>
        <w:t>men, women and children to make the profit bigger and the company has chosen the internet to sell the watches to reduce the expenses.</w:t>
      </w:r>
    </w:p>
    <w:p w14:paraId="12AA7EBA" w14:textId="381E6775" w:rsidR="00883C71" w:rsidRDefault="008B3D57" w:rsidP="006F0151">
      <w:pPr>
        <w:pStyle w:val="Heading2"/>
      </w:pPr>
      <w:bookmarkStart w:id="23" w:name="_Toc532248108"/>
      <w:r>
        <w:t xml:space="preserve">3-2. </w:t>
      </w:r>
      <w:r w:rsidR="00664DD7" w:rsidRPr="00664DD7">
        <w:t>Breakpoints explanation:</w:t>
      </w:r>
      <w:bookmarkEnd w:id="23"/>
    </w:p>
    <w:p w14:paraId="34FBEC15" w14:textId="413518D9" w:rsidR="003F70F3" w:rsidRDefault="003F70F3" w:rsidP="00883C71">
      <w:pPr>
        <w:spacing w:after="120"/>
      </w:pPr>
      <w:r w:rsidRPr="003F70F3">
        <w:t xml:space="preserve">In nowadays we have different screens sizes, so we </w:t>
      </w:r>
      <w:proofErr w:type="gramStart"/>
      <w:r w:rsidRPr="003F70F3">
        <w:t>have to</w:t>
      </w:r>
      <w:proofErr w:type="gramEnd"/>
      <w:r w:rsidRPr="003F70F3">
        <w:t xml:space="preserve"> consider that the user </w:t>
      </w:r>
      <w:r w:rsidR="006F0596">
        <w:t xml:space="preserve">might </w:t>
      </w:r>
      <w:r w:rsidRPr="003F70F3">
        <w:t>use the website through his desktop, tablet or Mobile so we need to make sure that the website is open responsively without any mistake in the header, images</w:t>
      </w:r>
      <w:r w:rsidR="00A675C2">
        <w:t>, fonts</w:t>
      </w:r>
      <w:r w:rsidRPr="003F70F3">
        <w:t>, cards or others</w:t>
      </w:r>
      <w:r w:rsidR="0090490D">
        <w:t xml:space="preserve">, </w:t>
      </w:r>
    </w:p>
    <w:p w14:paraId="6BB7D35C" w14:textId="28847645" w:rsidR="002900C6" w:rsidRDefault="00820822" w:rsidP="00883C71">
      <w:pPr>
        <w:spacing w:after="120"/>
      </w:pPr>
      <w:r>
        <w:t xml:space="preserve">So in the author’s website the main problem was is the main image in the </w:t>
      </w:r>
      <w:r w:rsidR="00D22DDB">
        <w:t xml:space="preserve">main page which is the size for this image to big and when the user layout the image it takes whole the page for just this image and the author tried to use the max-width or </w:t>
      </w:r>
      <w:r w:rsidR="00F73A19">
        <w:t>min-width but nor work at all and it takes ages to fixed which he use the width</w:t>
      </w:r>
      <w:r w:rsidR="002702D6">
        <w:t xml:space="preserve">:%100 and height: auto </w:t>
      </w:r>
      <w:r w:rsidR="00AF2B99">
        <w:t xml:space="preserve">and add </w:t>
      </w:r>
      <w:r w:rsidR="002900C6">
        <w:rPr>
          <w:rFonts w:ascii="Consolas" w:hAnsi="Consolas" w:cs="Consolas"/>
          <w:color w:val="FF0000"/>
          <w:sz w:val="19"/>
          <w:szCs w:val="19"/>
        </w:rPr>
        <w:t>class</w:t>
      </w:r>
      <w:r w:rsidR="002900C6">
        <w:rPr>
          <w:rFonts w:ascii="Consolas" w:hAnsi="Consolas" w:cs="Consolas"/>
          <w:color w:val="0000FF"/>
          <w:sz w:val="19"/>
          <w:szCs w:val="19"/>
        </w:rPr>
        <w:t>="</w:t>
      </w:r>
      <w:proofErr w:type="spellStart"/>
      <w:r w:rsidR="002900C6">
        <w:rPr>
          <w:rFonts w:ascii="Consolas" w:hAnsi="Consolas" w:cs="Consolas"/>
          <w:color w:val="0000FF"/>
          <w:sz w:val="19"/>
          <w:szCs w:val="19"/>
        </w:rPr>
        <w:t>img</w:t>
      </w:r>
      <w:proofErr w:type="spellEnd"/>
      <w:r w:rsidR="002900C6">
        <w:rPr>
          <w:rFonts w:ascii="Consolas" w:hAnsi="Consolas" w:cs="Consolas"/>
          <w:color w:val="0000FF"/>
          <w:sz w:val="19"/>
          <w:szCs w:val="19"/>
        </w:rPr>
        <w:t>-fluid"</w:t>
      </w:r>
      <w:r w:rsidR="002900C6">
        <w:t xml:space="preserve"> for the image to work responsively,</w:t>
      </w:r>
      <w:r w:rsidR="006E0D75">
        <w:t xml:space="preserve"> and the for most of the images and card the author has set the width to 100% and height to auto as well</w:t>
      </w:r>
    </w:p>
    <w:p w14:paraId="452471BF" w14:textId="77777777" w:rsidR="00ED7F57" w:rsidRDefault="00E60927" w:rsidP="0017068E">
      <w:pPr>
        <w:keepNext/>
        <w:spacing w:after="0"/>
      </w:pPr>
      <w:r>
        <w:rPr>
          <w:noProof/>
        </w:rPr>
        <w:drawing>
          <wp:inline distT="0" distB="0" distL="0" distR="0" wp14:anchorId="52902ED1" wp14:editId="4656A1B6">
            <wp:extent cx="4998005" cy="1901190"/>
            <wp:effectExtent l="0" t="0" r="0" b="381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00656" cy="1902199"/>
                    </a:xfrm>
                    <a:prstGeom prst="rect">
                      <a:avLst/>
                    </a:prstGeom>
                  </pic:spPr>
                </pic:pic>
              </a:graphicData>
            </a:graphic>
          </wp:inline>
        </w:drawing>
      </w:r>
    </w:p>
    <w:p w14:paraId="6F287469" w14:textId="1D56FCC7" w:rsidR="00284338" w:rsidRPr="006B6B48" w:rsidRDefault="00ED7F57" w:rsidP="0017068E">
      <w:pPr>
        <w:pStyle w:val="Caption"/>
        <w:spacing w:after="240"/>
        <w:rPr>
          <w:color w:val="auto"/>
          <w:sz w:val="24"/>
          <w:szCs w:val="22"/>
        </w:rPr>
      </w:pPr>
      <w:bookmarkStart w:id="24" w:name="_Toc532248134"/>
      <w:r>
        <w:t xml:space="preserve">Figure </w:t>
      </w:r>
      <w:fldSimple w:instr=" SEQ Figure \* ARABIC ">
        <w:r w:rsidR="00AA2979">
          <w:rPr>
            <w:noProof/>
          </w:rPr>
          <w:t>3</w:t>
        </w:r>
      </w:fldSimple>
      <w:r>
        <w:t xml:space="preserve">: </w:t>
      </w:r>
      <w:r w:rsidRPr="000C3555">
        <w:t>Responsive devices</w:t>
      </w:r>
      <w:r>
        <w:t xml:space="preserve"> size</w:t>
      </w:r>
      <w:r w:rsidR="002E5A6A">
        <w:fldChar w:fldCharType="begin" w:fldLock="1"/>
      </w:r>
      <w:r w:rsidR="00BB670A">
        <w:instrText>ADDIN CSL_CITATION {"citationItems":[{"id":"ITEM-1","itemData":{"DOI":"10.1080/15265161.2014.974769","ISBN":"1536-0075 (Electronic) 1526-5161 (Linking)","ISSN":"15360075","PMID":"25562214","abstract":"End-of-life medical decision making presents a major challenge to patients and physicians alike. In order to determine whether it is ethically justifiable to forgo medical treatment in such scenarios, clinical data must be interpreted alongside patient values, as well as in light of the physician's ethical commitments. Though much has been written about this ethical issue from religious perspectives (especially Christian and Jewish), little work has been done from an Islamic point of view. To fill the gap in the literature around Islamic bioethical perspectives on the matter, we derive a theologically rooted rubric for goals of care. We use the Islamic obligation for Muslims to seek medical treatment as the foundation for determining the clinical conditions under which Muslim physicians have a duty to treat. We next link the theological concept of accountability before God (taklīf) to quality-of-life assessment. Using this construct, we suggest that a Muslim physician is not obligated to maintain or continue clinical treatment when patients who were formerly of, or had the potential to be, mukallaf (the term for a person who has taklīf), are now not expected to regain that status by means of continued clinical treatment.","author":[{"dropping-particle":"","family":"Padela","given":"Aasim","non-dropping-particle":"","parse-names":false,"suffix":""},{"dropping-particle":"","family":"Mohiuddin","given":"Afshan","non-dropping-particle":"","parse-names":false,"suffix":""}],"container-title":"American Journal of Bioethics","id":"ITEM-1","issue":"1","issued":{"date-parts":[["2015"]]},"page":"3-13","title":"Ethical Obligations and Clinical Goals in End-of-Life Care: Deriving a Quality-of-Life Construct Based on the Islamic Concept of Accountability Before God (Taklīf)","type":"article-journal","volume":"15"},"uris":["http://www.mendeley.com/documents/?uuid=85833bc4-24a0-3b14-a51b-be4009977e25"]}],"mendeley":{"formattedCitation":"[9]","plainTextFormattedCitation":"[9]","previouslyFormattedCitation":"[9]"},"properties":{"noteIndex":0},"schema":"https://github.com/citation-style-language/schema/raw/master/csl-citation.json"}</w:instrText>
      </w:r>
      <w:r w:rsidR="002E5A6A">
        <w:fldChar w:fldCharType="separate"/>
      </w:r>
      <w:r w:rsidR="002E5A6A" w:rsidRPr="002E5A6A">
        <w:rPr>
          <w:i w:val="0"/>
          <w:noProof/>
        </w:rPr>
        <w:t>[9]</w:t>
      </w:r>
      <w:bookmarkEnd w:id="24"/>
      <w:r w:rsidR="002E5A6A">
        <w:fldChar w:fldCharType="end"/>
      </w:r>
    </w:p>
    <w:p w14:paraId="7FC3448B" w14:textId="41271628" w:rsidR="00D848AE" w:rsidRDefault="008B3D57" w:rsidP="00D848AE">
      <w:pPr>
        <w:pStyle w:val="Heading2"/>
        <w:spacing w:after="120"/>
        <w:rPr>
          <w:rStyle w:val="normaltextrun"/>
          <w:rFonts w:cs="Arial"/>
          <w:color w:val="000000" w:themeColor="text1"/>
          <w:sz w:val="26"/>
        </w:rPr>
      </w:pPr>
      <w:bookmarkStart w:id="25" w:name="_Toc532248109"/>
      <w:r>
        <w:rPr>
          <w:rFonts w:eastAsiaTheme="minorEastAsia"/>
        </w:rPr>
        <w:t xml:space="preserve">3-3. </w:t>
      </w:r>
      <w:r w:rsidR="00221E47">
        <w:rPr>
          <w:rFonts w:eastAsiaTheme="minorEastAsia"/>
        </w:rPr>
        <w:t>Content display strategy</w:t>
      </w:r>
      <w:r w:rsidR="00221E47" w:rsidRPr="002E5A6A">
        <w:rPr>
          <w:rFonts w:eastAsiaTheme="minorEastAsia"/>
          <w:color w:val="000000" w:themeColor="text1"/>
        </w:rPr>
        <w:t>:</w:t>
      </w:r>
      <w:bookmarkEnd w:id="25"/>
      <w:r w:rsidR="0085072E" w:rsidRPr="002E5A6A">
        <w:rPr>
          <w:rStyle w:val="normaltextrun"/>
          <w:rFonts w:cs="Arial"/>
          <w:color w:val="000000" w:themeColor="text1"/>
          <w:sz w:val="26"/>
        </w:rPr>
        <w:t> </w:t>
      </w:r>
      <w:r w:rsidR="00D848AE" w:rsidRPr="002E5A6A">
        <w:rPr>
          <w:rStyle w:val="normaltextrun"/>
          <w:rFonts w:cs="Arial"/>
          <w:color w:val="000000" w:themeColor="text1"/>
          <w:sz w:val="26"/>
        </w:rPr>
        <w:t xml:space="preserve"> </w:t>
      </w:r>
    </w:p>
    <w:p w14:paraId="7A87DA88" w14:textId="4BFEEED0" w:rsidR="009E79D1" w:rsidRDefault="008B30B0" w:rsidP="00D16FC7">
      <w:pPr>
        <w:spacing w:after="120"/>
      </w:pPr>
      <w:r>
        <w:t>T</w:t>
      </w:r>
      <w:r w:rsidR="009E79D1">
        <w:t xml:space="preserve">he author </w:t>
      </w:r>
      <w:r>
        <w:t>tried</w:t>
      </w:r>
      <w:r w:rsidR="009E79D1">
        <w:t xml:space="preserve"> to build the header in 3 columns like </w:t>
      </w:r>
    </w:p>
    <w:p w14:paraId="48D78705" w14:textId="77777777" w:rsidR="009E79D1" w:rsidRDefault="009E79D1" w:rsidP="00D16FC7">
      <w:pPr>
        <w:spacing w:after="120"/>
      </w:pPr>
      <w:proofErr w:type="gramStart"/>
      <w:r>
        <w:t xml:space="preserve">{ </w:t>
      </w:r>
      <w:r>
        <w:rPr>
          <w:rFonts w:ascii="Consolas" w:hAnsi="Consolas" w:cs="Consolas"/>
          <w:color w:val="0000FF"/>
          <w:sz w:val="19"/>
          <w:szCs w:val="19"/>
        </w:rPr>
        <w:t>&lt;</w:t>
      </w:r>
      <w:proofErr w:type="gramEnd"/>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col-lg-3"&gt; logo stuff &lt;/</w:t>
      </w:r>
      <w:r>
        <w:rPr>
          <w:rFonts w:ascii="Consolas" w:hAnsi="Consolas" w:cs="Consolas"/>
          <w:color w:val="800000"/>
          <w:sz w:val="19"/>
          <w:szCs w:val="19"/>
        </w:rPr>
        <w:t>div</w:t>
      </w:r>
      <w:r>
        <w:rPr>
          <w:rFonts w:ascii="Consolas" w:hAnsi="Consolas" w:cs="Consolas"/>
          <w:color w:val="0000FF"/>
          <w:sz w:val="19"/>
          <w:szCs w:val="19"/>
        </w:rPr>
        <w:t>&gt;</w:t>
      </w:r>
      <w:r>
        <w:t xml:space="preserve">  </w:t>
      </w:r>
    </w:p>
    <w:p w14:paraId="0F63AF26" w14:textId="77777777" w:rsidR="009E79D1" w:rsidRDefault="009E79D1" w:rsidP="00D16FC7">
      <w:pPr>
        <w:spacing w:after="120"/>
        <w:rPr>
          <w:rFonts w:ascii="Consolas" w:hAnsi="Consolas" w:cs="Consolas"/>
          <w:color w:val="0000FF"/>
          <w:sz w:val="19"/>
          <w:szCs w:val="19"/>
        </w:rPr>
      </w:pPr>
      <w: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 xml:space="preserve">="col-12 col-lg-6"&gt; navbar-nav and links to </w:t>
      </w:r>
      <w:proofErr w:type="gramStart"/>
      <w:r>
        <w:rPr>
          <w:rFonts w:ascii="Consolas" w:hAnsi="Consolas" w:cs="Consolas"/>
          <w:color w:val="0000FF"/>
          <w:sz w:val="19"/>
          <w:szCs w:val="19"/>
        </w:rPr>
        <w:t>other</w:t>
      </w:r>
      <w:proofErr w:type="gramEnd"/>
      <w:r>
        <w:rPr>
          <w:rFonts w:ascii="Consolas" w:hAnsi="Consolas" w:cs="Consolas"/>
          <w:color w:val="0000FF"/>
          <w:sz w:val="19"/>
          <w:szCs w:val="19"/>
        </w:rPr>
        <w:t xml:space="preserve"> pages stuff &lt;/</w:t>
      </w:r>
      <w:r>
        <w:rPr>
          <w:rFonts w:ascii="Consolas" w:hAnsi="Consolas" w:cs="Consolas"/>
          <w:color w:val="800000"/>
          <w:sz w:val="19"/>
          <w:szCs w:val="19"/>
        </w:rPr>
        <w:t>div</w:t>
      </w:r>
      <w:r>
        <w:rPr>
          <w:rFonts w:ascii="Consolas" w:hAnsi="Consolas" w:cs="Consolas"/>
          <w:color w:val="0000FF"/>
          <w:sz w:val="19"/>
          <w:szCs w:val="19"/>
        </w:rPr>
        <w:t>&gt;</w:t>
      </w:r>
    </w:p>
    <w:p w14:paraId="7E430098" w14:textId="77777777" w:rsidR="009E79D1" w:rsidRDefault="009E79D1" w:rsidP="00D16FC7">
      <w:pPr>
        <w:spacing w:after="120"/>
      </w:pPr>
      <w: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col-lg-3"&gt; Log in and sign up stuff &lt;/</w:t>
      </w:r>
      <w:r>
        <w:rPr>
          <w:rFonts w:ascii="Consolas" w:hAnsi="Consolas" w:cs="Consolas"/>
          <w:color w:val="800000"/>
          <w:sz w:val="19"/>
          <w:szCs w:val="19"/>
        </w:rPr>
        <w:t>div</w:t>
      </w:r>
      <w:r>
        <w:rPr>
          <w:rFonts w:ascii="Consolas" w:hAnsi="Consolas" w:cs="Consolas"/>
          <w:color w:val="0000FF"/>
          <w:sz w:val="19"/>
          <w:szCs w:val="19"/>
        </w:rPr>
        <w:t>&gt;</w:t>
      </w:r>
      <w:r>
        <w:t>}</w:t>
      </w:r>
    </w:p>
    <w:p w14:paraId="4818CD46" w14:textId="2F6C3FFF" w:rsidR="009E79D1" w:rsidRPr="009E79D1" w:rsidRDefault="009E79D1" w:rsidP="00D16FC7">
      <w:pPr>
        <w:spacing w:after="120"/>
      </w:pPr>
      <w:r>
        <w:t>But for some reason it does not work even it does not responsive, so the author decide to do it without columns</w:t>
      </w:r>
    </w:p>
    <w:p w14:paraId="26E889CD" w14:textId="0AA89E5B" w:rsidR="004D2295" w:rsidRDefault="004D2295" w:rsidP="00517E53">
      <w:pPr>
        <w:spacing w:after="120"/>
      </w:pPr>
      <w:r>
        <w:lastRenderedPageBreak/>
        <w:t>In the first the author has used col-12 for small devices but the images inside the cards looks too big</w:t>
      </w:r>
      <w:r w:rsidR="00517E53">
        <w:t xml:space="preserve"> and they are not important as selling section which they are just an </w:t>
      </w:r>
      <w:proofErr w:type="gramStart"/>
      <w:r w:rsidR="00517E53">
        <w:t>articles</w:t>
      </w:r>
      <w:proofErr w:type="gramEnd"/>
      <w:r w:rsidR="00517E53">
        <w:t xml:space="preserve"> to read.</w:t>
      </w:r>
    </w:p>
    <w:p w14:paraId="148BF6AF" w14:textId="1CAFB16D" w:rsidR="00517E53" w:rsidRDefault="00517E53" w:rsidP="00517E53">
      <w:pPr>
        <w:spacing w:after="120"/>
      </w:pPr>
      <w:r>
        <w:t xml:space="preserve">So, the author </w:t>
      </w:r>
      <w:r w:rsidR="006E0D75">
        <w:t>decides</w:t>
      </w:r>
      <w:r>
        <w:t xml:space="preserve"> to set the col-6 to make 2 cards in small devices, and the advantages of that is to make website easier for the user</w:t>
      </w:r>
    </w:p>
    <w:p w14:paraId="41FB3811" w14:textId="6BE704A1" w:rsidR="004D2295" w:rsidRDefault="00517E53" w:rsidP="0017068E">
      <w:pPr>
        <w:spacing w:after="360"/>
      </w:pPr>
      <w:r>
        <w:rPr>
          <w:noProof/>
        </w:rPr>
        <w:drawing>
          <wp:inline distT="0" distB="0" distL="0" distR="0" wp14:anchorId="10DA7E3E" wp14:editId="0CD3C1A1">
            <wp:extent cx="1661455" cy="1728355"/>
            <wp:effectExtent l="0" t="0" r="0"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5925" cy="1733005"/>
                    </a:xfrm>
                    <a:prstGeom prst="rect">
                      <a:avLst/>
                    </a:prstGeom>
                  </pic:spPr>
                </pic:pic>
              </a:graphicData>
            </a:graphic>
          </wp:inline>
        </w:drawing>
      </w:r>
      <w:r>
        <w:t xml:space="preserve">    </w:t>
      </w:r>
      <w:r>
        <w:tab/>
      </w:r>
      <w:r>
        <w:rPr>
          <w:noProof/>
        </w:rPr>
        <w:drawing>
          <wp:inline distT="0" distB="0" distL="0" distR="0" wp14:anchorId="54CAE0EE" wp14:editId="155F0A1F">
            <wp:extent cx="1643779" cy="174221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46802" cy="1745414"/>
                    </a:xfrm>
                    <a:prstGeom prst="rect">
                      <a:avLst/>
                    </a:prstGeom>
                  </pic:spPr>
                </pic:pic>
              </a:graphicData>
            </a:graphic>
          </wp:inline>
        </w:drawing>
      </w:r>
    </w:p>
    <w:p w14:paraId="40F78E15" w14:textId="45E951CD" w:rsidR="004D2295" w:rsidRDefault="004D2295" w:rsidP="0017068E">
      <w:pPr>
        <w:spacing w:after="0"/>
      </w:pPr>
      <w:r>
        <w:t xml:space="preserve">For the cards in selling section the author has make the column as </w:t>
      </w:r>
      <w:r>
        <w:rPr>
          <w:rFonts w:ascii="Consolas" w:hAnsi="Consolas" w:cs="Consolas"/>
          <w:color w:val="FF0000"/>
          <w:sz w:val="19"/>
          <w:szCs w:val="19"/>
        </w:rPr>
        <w:t>class</w:t>
      </w:r>
      <w:r>
        <w:rPr>
          <w:rFonts w:ascii="Consolas" w:hAnsi="Consolas" w:cs="Consolas"/>
          <w:color w:val="0000FF"/>
          <w:sz w:val="19"/>
          <w:szCs w:val="19"/>
        </w:rPr>
        <w:t>="col-12 col-md-6 col-lg-3"</w:t>
      </w:r>
      <w:r>
        <w:t xml:space="preserve"> to show the user just one product when he </w:t>
      </w:r>
      <w:proofErr w:type="gramStart"/>
      <w:r>
        <w:t>use</w:t>
      </w:r>
      <w:proofErr w:type="gramEnd"/>
      <w:r>
        <w:t xml:space="preserve"> his mobile phone and tow product in his tablet and four product in big screens</w:t>
      </w:r>
    </w:p>
    <w:p w14:paraId="4ED6FCD1" w14:textId="18A97A52" w:rsidR="004D2295" w:rsidRDefault="00E120DA" w:rsidP="006D72F2">
      <w:pPr>
        <w:spacing w:after="120"/>
      </w:pPr>
      <w:r>
        <w:rPr>
          <w:noProof/>
        </w:rPr>
        <w:drawing>
          <wp:inline distT="0" distB="0" distL="0" distR="0" wp14:anchorId="61479F60" wp14:editId="6BAA871B">
            <wp:extent cx="4029075" cy="158754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44864" cy="1593766"/>
                    </a:xfrm>
                    <a:prstGeom prst="rect">
                      <a:avLst/>
                    </a:prstGeom>
                  </pic:spPr>
                </pic:pic>
              </a:graphicData>
            </a:graphic>
          </wp:inline>
        </w:drawing>
      </w:r>
      <w:r w:rsidRPr="00E120DA">
        <w:rPr>
          <w:noProof/>
        </w:rPr>
        <w:t xml:space="preserve"> </w:t>
      </w:r>
      <w:r>
        <w:rPr>
          <w:noProof/>
        </w:rPr>
        <w:drawing>
          <wp:inline distT="0" distB="0" distL="0" distR="0" wp14:anchorId="6F0F6876" wp14:editId="769E5C37">
            <wp:extent cx="2698173" cy="1509703"/>
            <wp:effectExtent l="0" t="0" r="698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23855" cy="1524073"/>
                    </a:xfrm>
                    <a:prstGeom prst="rect">
                      <a:avLst/>
                    </a:prstGeom>
                  </pic:spPr>
                </pic:pic>
              </a:graphicData>
            </a:graphic>
          </wp:inline>
        </w:drawing>
      </w:r>
      <w:r w:rsidR="006D72F2" w:rsidRPr="006D72F2">
        <w:rPr>
          <w:noProof/>
        </w:rPr>
        <w:t xml:space="preserve"> </w:t>
      </w:r>
      <w:r w:rsidR="00517E53">
        <w:rPr>
          <w:noProof/>
        </w:rPr>
        <w:tab/>
      </w:r>
      <w:r w:rsidR="006D72F2">
        <w:rPr>
          <w:noProof/>
        </w:rPr>
        <w:drawing>
          <wp:inline distT="0" distB="0" distL="0" distR="0" wp14:anchorId="41480C18" wp14:editId="1F4B3917">
            <wp:extent cx="1323109" cy="1586714"/>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29545" cy="1594432"/>
                    </a:xfrm>
                    <a:prstGeom prst="rect">
                      <a:avLst/>
                    </a:prstGeom>
                  </pic:spPr>
                </pic:pic>
              </a:graphicData>
            </a:graphic>
          </wp:inline>
        </w:drawing>
      </w:r>
    </w:p>
    <w:p w14:paraId="1C50A3EE" w14:textId="15CEA2B7" w:rsidR="00221E47" w:rsidRDefault="00221E47" w:rsidP="00221E47"/>
    <w:p w14:paraId="77ED7B0F" w14:textId="77777777" w:rsidR="0017068E" w:rsidRDefault="0017068E">
      <w:r>
        <w:br w:type="page"/>
      </w:r>
    </w:p>
    <w:p w14:paraId="334512E9" w14:textId="141EAD5D" w:rsidR="00D65546" w:rsidRPr="00733450" w:rsidRDefault="00733450" w:rsidP="00D16FC7">
      <w:pPr>
        <w:autoSpaceDE w:val="0"/>
        <w:autoSpaceDN w:val="0"/>
        <w:adjustRightInd w:val="0"/>
        <w:spacing w:after="120" w:line="240" w:lineRule="auto"/>
      </w:pPr>
      <w:r>
        <w:lastRenderedPageBreak/>
        <w:t xml:space="preserve">For brands page the author used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col-sm-3"&gt;</w:t>
      </w:r>
      <w:r>
        <w:rPr>
          <w:rFonts w:ascii="Consolas" w:hAnsi="Consolas" w:cs="Consolas"/>
          <w:color w:val="000000"/>
          <w:sz w:val="19"/>
          <w:szCs w:val="19"/>
        </w:rPr>
        <w:t xml:space="preserve"> </w:t>
      </w:r>
      <w:r w:rsidRPr="00733450">
        <w:t>12 co</w:t>
      </w:r>
      <w:r>
        <w:t xml:space="preserve">lumns for small devices and </w:t>
      </w:r>
      <w:r w:rsidR="0017068E">
        <w:t>4 columns for big screens</w:t>
      </w:r>
    </w:p>
    <w:p w14:paraId="62593E8F" w14:textId="08CA975A" w:rsidR="00221E47" w:rsidRPr="00221E47" w:rsidRDefault="00D65546" w:rsidP="00D16FC7">
      <w:pPr>
        <w:spacing w:after="480"/>
      </w:pPr>
      <w:r>
        <w:rPr>
          <w:noProof/>
        </w:rPr>
        <w:drawing>
          <wp:inline distT="0" distB="0" distL="0" distR="0" wp14:anchorId="6BD9EA1B" wp14:editId="778A2319">
            <wp:extent cx="3820802" cy="1981200"/>
            <wp:effectExtent l="0" t="0" r="825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30025" cy="1985982"/>
                    </a:xfrm>
                    <a:prstGeom prst="rect">
                      <a:avLst/>
                    </a:prstGeom>
                  </pic:spPr>
                </pic:pic>
              </a:graphicData>
            </a:graphic>
          </wp:inline>
        </w:drawing>
      </w:r>
    </w:p>
    <w:p w14:paraId="04244013" w14:textId="582F620A" w:rsidR="005D3CF7" w:rsidRDefault="005D3CF7" w:rsidP="005D3CF7">
      <w:pPr>
        <w:pStyle w:val="Heading1"/>
        <w:numPr>
          <w:ilvl w:val="0"/>
          <w:numId w:val="8"/>
        </w:numPr>
        <w:spacing w:before="0"/>
        <w:rPr>
          <w:rFonts w:eastAsiaTheme="minorEastAsia" w:cstheme="minorBidi"/>
        </w:rPr>
      </w:pPr>
      <w:bookmarkStart w:id="26" w:name="_Toc532248110"/>
      <w:r>
        <w:rPr>
          <w:rFonts w:eastAsiaTheme="minorEastAsia" w:cstheme="minorBidi"/>
        </w:rPr>
        <w:t>Design</w:t>
      </w:r>
      <w:r w:rsidRPr="5B74336C">
        <w:rPr>
          <w:rFonts w:eastAsiaTheme="minorEastAsia" w:cstheme="minorBidi"/>
        </w:rPr>
        <w:t>:</w:t>
      </w:r>
      <w:bookmarkEnd w:id="26"/>
    </w:p>
    <w:p w14:paraId="4BE598C3" w14:textId="387DE80C" w:rsidR="000F4958" w:rsidRPr="000E7D08" w:rsidRDefault="00FA2684" w:rsidP="00155A1D">
      <w:pPr>
        <w:spacing w:after="120" w:line="240" w:lineRule="auto"/>
        <w:rPr>
          <w:rFonts w:ascii="Arial" w:hAnsi="Arial" w:cs="Arial"/>
          <w:color w:val="000000" w:themeColor="text1"/>
          <w:szCs w:val="24"/>
        </w:rPr>
      </w:pPr>
      <w:r w:rsidRPr="000E7D08">
        <w:rPr>
          <w:rFonts w:ascii="Arial" w:hAnsi="Arial" w:cs="Arial"/>
          <w:color w:val="000000" w:themeColor="text1"/>
          <w:szCs w:val="24"/>
        </w:rPr>
        <w:t xml:space="preserve">The author has implemented </w:t>
      </w:r>
      <w:r w:rsidR="000F4958" w:rsidRPr="000E7D08">
        <w:rPr>
          <w:rFonts w:ascii="Arial" w:hAnsi="Arial" w:cs="Arial"/>
          <w:color w:val="000000" w:themeColor="text1"/>
          <w:szCs w:val="24"/>
        </w:rPr>
        <w:t>in his design the following principles:</w:t>
      </w:r>
    </w:p>
    <w:p w14:paraId="458FF801" w14:textId="1E8508DA" w:rsidR="00155A1D" w:rsidRPr="000E7D08" w:rsidRDefault="00155A1D" w:rsidP="000F4958">
      <w:pPr>
        <w:pStyle w:val="ListParagraph"/>
        <w:numPr>
          <w:ilvl w:val="0"/>
          <w:numId w:val="31"/>
        </w:numPr>
        <w:spacing w:after="120" w:line="240" w:lineRule="auto"/>
        <w:rPr>
          <w:rFonts w:ascii="Arial" w:hAnsi="Arial" w:cs="Arial"/>
          <w:color w:val="000000" w:themeColor="text1"/>
          <w:szCs w:val="24"/>
        </w:rPr>
      </w:pPr>
      <w:r w:rsidRPr="000E7D08">
        <w:rPr>
          <w:rFonts w:ascii="Arial" w:hAnsi="Arial" w:cs="Arial"/>
          <w:color w:val="000000" w:themeColor="text1"/>
          <w:szCs w:val="24"/>
        </w:rPr>
        <w:t>harmony and unity</w:t>
      </w:r>
      <w:r w:rsidR="000F4958" w:rsidRPr="000E7D08">
        <w:rPr>
          <w:rFonts w:ascii="Arial" w:hAnsi="Arial" w:cs="Arial"/>
          <w:color w:val="000000" w:themeColor="text1"/>
          <w:szCs w:val="24"/>
        </w:rPr>
        <w:t xml:space="preserve">: </w:t>
      </w:r>
      <w:r w:rsidR="00666F61" w:rsidRPr="000E7D08">
        <w:rPr>
          <w:rFonts w:ascii="Arial" w:hAnsi="Arial" w:cs="Arial"/>
          <w:color w:val="000000" w:themeColor="text1"/>
          <w:szCs w:val="24"/>
        </w:rPr>
        <w:t xml:space="preserve"> for</w:t>
      </w:r>
      <w:r w:rsidRPr="000E7D08">
        <w:rPr>
          <w:rFonts w:ascii="Arial" w:hAnsi="Arial" w:cs="Arial"/>
          <w:color w:val="000000" w:themeColor="text1"/>
          <w:szCs w:val="24"/>
        </w:rPr>
        <w:t xml:space="preserve"> layout</w:t>
      </w:r>
      <w:r w:rsidR="00666F61" w:rsidRPr="000E7D08">
        <w:rPr>
          <w:rFonts w:ascii="Arial" w:hAnsi="Arial" w:cs="Arial"/>
          <w:color w:val="000000" w:themeColor="text1"/>
          <w:szCs w:val="24"/>
        </w:rPr>
        <w:t xml:space="preserve"> the</w:t>
      </w:r>
      <w:r w:rsidRPr="000E7D08">
        <w:rPr>
          <w:rFonts w:ascii="Arial" w:hAnsi="Arial" w:cs="Arial"/>
          <w:color w:val="000000" w:themeColor="text1"/>
          <w:szCs w:val="24"/>
        </w:rPr>
        <w:t xml:space="preserve"> colours and font style </w:t>
      </w:r>
      <w:r w:rsidR="00B402EF" w:rsidRPr="000E7D08">
        <w:rPr>
          <w:rFonts w:ascii="Arial" w:hAnsi="Arial" w:cs="Arial"/>
          <w:color w:val="000000" w:themeColor="text1"/>
          <w:szCs w:val="24"/>
        </w:rPr>
        <w:t>in</w:t>
      </w:r>
      <w:r w:rsidRPr="000E7D08">
        <w:rPr>
          <w:rFonts w:ascii="Arial" w:hAnsi="Arial" w:cs="Arial"/>
          <w:color w:val="000000" w:themeColor="text1"/>
          <w:szCs w:val="24"/>
        </w:rPr>
        <w:t xml:space="preserve"> all pages, and in each image included in the website is related to the subject.</w:t>
      </w:r>
    </w:p>
    <w:p w14:paraId="6FEBC7CB" w14:textId="40A68EC2" w:rsidR="00B016A4" w:rsidRPr="000E7D08" w:rsidRDefault="000F4958" w:rsidP="000F4958">
      <w:pPr>
        <w:pStyle w:val="ListParagraph"/>
        <w:numPr>
          <w:ilvl w:val="0"/>
          <w:numId w:val="31"/>
        </w:numPr>
        <w:spacing w:after="120" w:line="240" w:lineRule="auto"/>
        <w:rPr>
          <w:rFonts w:ascii="Arial" w:hAnsi="Arial" w:cs="Arial"/>
          <w:color w:val="000000" w:themeColor="text1"/>
          <w:szCs w:val="24"/>
        </w:rPr>
      </w:pPr>
      <w:r w:rsidRPr="000E7D08">
        <w:rPr>
          <w:rFonts w:ascii="Arial" w:hAnsi="Arial" w:cs="Arial"/>
          <w:color w:val="000000" w:themeColor="text1"/>
          <w:szCs w:val="24"/>
        </w:rPr>
        <w:t>S</w:t>
      </w:r>
      <w:r w:rsidR="00155A1D" w:rsidRPr="000E7D08">
        <w:rPr>
          <w:rFonts w:ascii="Arial" w:hAnsi="Arial" w:cs="Arial"/>
          <w:color w:val="000000" w:themeColor="text1"/>
          <w:szCs w:val="24"/>
        </w:rPr>
        <w:t>implicity</w:t>
      </w:r>
      <w:r w:rsidRPr="000E7D08">
        <w:rPr>
          <w:rFonts w:ascii="Arial" w:hAnsi="Arial" w:cs="Arial"/>
          <w:color w:val="000000" w:themeColor="text1"/>
          <w:szCs w:val="24"/>
        </w:rPr>
        <w:t>:</w:t>
      </w:r>
      <w:r w:rsidR="00155A1D" w:rsidRPr="000E7D08">
        <w:rPr>
          <w:rFonts w:ascii="Arial" w:hAnsi="Arial" w:cs="Arial"/>
          <w:color w:val="000000" w:themeColor="text1"/>
          <w:szCs w:val="24"/>
        </w:rPr>
        <w:t xml:space="preserve"> because the target audience is for all </w:t>
      </w:r>
      <w:r w:rsidR="0017068E" w:rsidRPr="000E7D08">
        <w:rPr>
          <w:rFonts w:ascii="Arial" w:hAnsi="Arial" w:cs="Arial"/>
          <w:color w:val="000000" w:themeColor="text1"/>
          <w:szCs w:val="24"/>
        </w:rPr>
        <w:t>people,</w:t>
      </w:r>
      <w:r w:rsidR="00666F61" w:rsidRPr="000E7D08">
        <w:rPr>
          <w:rFonts w:ascii="Arial" w:hAnsi="Arial" w:cs="Arial"/>
          <w:color w:val="000000" w:themeColor="text1"/>
          <w:szCs w:val="24"/>
        </w:rPr>
        <w:t xml:space="preserve"> </w:t>
      </w:r>
      <w:r w:rsidR="00155A1D" w:rsidRPr="000E7D08">
        <w:rPr>
          <w:rFonts w:ascii="Arial" w:hAnsi="Arial" w:cs="Arial"/>
          <w:color w:val="000000" w:themeColor="text1"/>
          <w:szCs w:val="24"/>
        </w:rPr>
        <w:t>so we need to make the design very simple for them</w:t>
      </w:r>
      <w:r w:rsidR="00B016A4" w:rsidRPr="000E7D08">
        <w:rPr>
          <w:rFonts w:ascii="Arial" w:hAnsi="Arial" w:cs="Arial"/>
          <w:color w:val="000000" w:themeColor="text1"/>
          <w:szCs w:val="24"/>
        </w:rPr>
        <w:t>.</w:t>
      </w:r>
    </w:p>
    <w:p w14:paraId="5D5EC922" w14:textId="3C508971" w:rsidR="00F219ED" w:rsidRPr="000E7D08" w:rsidRDefault="00155A1D" w:rsidP="000F4958">
      <w:pPr>
        <w:pStyle w:val="ListParagraph"/>
        <w:numPr>
          <w:ilvl w:val="0"/>
          <w:numId w:val="31"/>
        </w:numPr>
        <w:spacing w:after="120" w:line="240" w:lineRule="auto"/>
        <w:rPr>
          <w:rFonts w:ascii="Arial" w:hAnsi="Arial" w:cs="Arial"/>
          <w:color w:val="000000" w:themeColor="text1"/>
          <w:szCs w:val="24"/>
        </w:rPr>
      </w:pPr>
      <w:r w:rsidRPr="000E7D08">
        <w:rPr>
          <w:rFonts w:ascii="Arial" w:hAnsi="Arial" w:cs="Arial"/>
          <w:color w:val="000000" w:themeColor="text1"/>
          <w:szCs w:val="24"/>
        </w:rPr>
        <w:t>bla</w:t>
      </w:r>
      <w:r w:rsidR="00F219ED" w:rsidRPr="000E7D08">
        <w:rPr>
          <w:rFonts w:ascii="Arial" w:hAnsi="Arial" w:cs="Arial"/>
          <w:color w:val="000000" w:themeColor="text1"/>
          <w:szCs w:val="24"/>
        </w:rPr>
        <w:t>n</w:t>
      </w:r>
      <w:r w:rsidRPr="000E7D08">
        <w:rPr>
          <w:rFonts w:ascii="Arial" w:hAnsi="Arial" w:cs="Arial"/>
          <w:color w:val="000000" w:themeColor="text1"/>
          <w:szCs w:val="24"/>
        </w:rPr>
        <w:t>k spaces</w:t>
      </w:r>
      <w:r w:rsidR="000F4958" w:rsidRPr="000E7D08">
        <w:rPr>
          <w:rFonts w:ascii="Arial" w:hAnsi="Arial" w:cs="Arial"/>
          <w:color w:val="000000" w:themeColor="text1"/>
          <w:szCs w:val="24"/>
        </w:rPr>
        <w:t xml:space="preserve">: </w:t>
      </w:r>
      <w:r w:rsidR="00B016A4" w:rsidRPr="000E7D08">
        <w:rPr>
          <w:rFonts w:ascii="Arial" w:hAnsi="Arial" w:cs="Arial"/>
          <w:color w:val="000000" w:themeColor="text1"/>
          <w:szCs w:val="24"/>
        </w:rPr>
        <w:t>has been used</w:t>
      </w:r>
      <w:r w:rsidRPr="000E7D08">
        <w:rPr>
          <w:rFonts w:ascii="Arial" w:hAnsi="Arial" w:cs="Arial"/>
          <w:color w:val="000000" w:themeColor="text1"/>
          <w:szCs w:val="24"/>
        </w:rPr>
        <w:t xml:space="preserve"> in each different area to make the website </w:t>
      </w:r>
      <w:r w:rsidR="000C3E4F" w:rsidRPr="000E7D08">
        <w:rPr>
          <w:rFonts w:ascii="Arial" w:hAnsi="Arial" w:cs="Arial"/>
          <w:color w:val="000000" w:themeColor="text1"/>
          <w:szCs w:val="24"/>
        </w:rPr>
        <w:t>clearer</w:t>
      </w:r>
      <w:r w:rsidRPr="000E7D08">
        <w:rPr>
          <w:rFonts w:ascii="Arial" w:hAnsi="Arial" w:cs="Arial"/>
          <w:color w:val="000000" w:themeColor="text1"/>
          <w:szCs w:val="24"/>
        </w:rPr>
        <w:t xml:space="preserve">, </w:t>
      </w:r>
    </w:p>
    <w:p w14:paraId="0FD2A2F9" w14:textId="0BDC88A5" w:rsidR="000C3E4F" w:rsidRPr="000E7D08" w:rsidRDefault="000F4958" w:rsidP="000E7D08">
      <w:pPr>
        <w:pStyle w:val="ListParagraph"/>
        <w:numPr>
          <w:ilvl w:val="0"/>
          <w:numId w:val="33"/>
        </w:numPr>
        <w:spacing w:after="120" w:line="240" w:lineRule="auto"/>
        <w:rPr>
          <w:rFonts w:ascii="Arial" w:hAnsi="Arial" w:cs="Arial"/>
          <w:color w:val="000000" w:themeColor="text1"/>
          <w:szCs w:val="24"/>
        </w:rPr>
      </w:pPr>
      <w:r w:rsidRPr="000E7D08">
        <w:rPr>
          <w:rFonts w:ascii="Arial" w:hAnsi="Arial" w:cs="Arial"/>
          <w:color w:val="000000" w:themeColor="text1"/>
          <w:szCs w:val="24"/>
        </w:rPr>
        <w:t>M</w:t>
      </w:r>
      <w:r w:rsidR="00155A1D" w:rsidRPr="000E7D08">
        <w:rPr>
          <w:rFonts w:ascii="Arial" w:hAnsi="Arial" w:cs="Arial"/>
          <w:color w:val="000000" w:themeColor="text1"/>
          <w:szCs w:val="24"/>
        </w:rPr>
        <w:t>obile-friendly</w:t>
      </w:r>
      <w:r w:rsidRPr="000E7D08">
        <w:rPr>
          <w:rFonts w:ascii="Arial" w:hAnsi="Arial" w:cs="Arial"/>
          <w:color w:val="000000" w:themeColor="text1"/>
          <w:szCs w:val="24"/>
        </w:rPr>
        <w:t>:</w:t>
      </w:r>
      <w:r w:rsidR="00F219ED" w:rsidRPr="000E7D08">
        <w:rPr>
          <w:rFonts w:ascii="Arial" w:hAnsi="Arial" w:cs="Arial"/>
          <w:color w:val="000000" w:themeColor="text1"/>
          <w:szCs w:val="24"/>
        </w:rPr>
        <w:t xml:space="preserve"> </w:t>
      </w:r>
      <w:r w:rsidR="00155A1D" w:rsidRPr="000E7D08">
        <w:rPr>
          <w:rFonts w:ascii="Arial" w:hAnsi="Arial" w:cs="Arial"/>
          <w:color w:val="000000" w:themeColor="text1"/>
          <w:szCs w:val="24"/>
        </w:rPr>
        <w:t xml:space="preserve">which he added to make his website more responsive when the customer </w:t>
      </w:r>
      <w:r w:rsidR="00532040" w:rsidRPr="000E7D08">
        <w:rPr>
          <w:rFonts w:ascii="Arial" w:hAnsi="Arial" w:cs="Arial"/>
          <w:color w:val="000000" w:themeColor="text1"/>
          <w:szCs w:val="24"/>
        </w:rPr>
        <w:t>chooses</w:t>
      </w:r>
      <w:r w:rsidR="00155A1D" w:rsidRPr="000E7D08">
        <w:rPr>
          <w:rFonts w:ascii="Arial" w:hAnsi="Arial" w:cs="Arial"/>
          <w:color w:val="000000" w:themeColor="text1"/>
          <w:szCs w:val="24"/>
        </w:rPr>
        <w:t xml:space="preserve"> to open the website </w:t>
      </w:r>
      <w:r w:rsidR="00B016A4" w:rsidRPr="000E7D08">
        <w:rPr>
          <w:rFonts w:ascii="Arial" w:hAnsi="Arial" w:cs="Arial"/>
          <w:color w:val="000000" w:themeColor="text1"/>
          <w:szCs w:val="24"/>
        </w:rPr>
        <w:t>from</w:t>
      </w:r>
      <w:r w:rsidR="00155A1D" w:rsidRPr="000E7D08">
        <w:rPr>
          <w:rFonts w:ascii="Arial" w:hAnsi="Arial" w:cs="Arial"/>
          <w:color w:val="000000" w:themeColor="text1"/>
          <w:szCs w:val="24"/>
        </w:rPr>
        <w:t xml:space="preserve"> mobile</w:t>
      </w:r>
      <w:r w:rsidR="000C3E4F" w:rsidRPr="000E7D08">
        <w:rPr>
          <w:rFonts w:ascii="Arial" w:hAnsi="Arial" w:cs="Arial"/>
          <w:color w:val="000000" w:themeColor="text1"/>
          <w:szCs w:val="24"/>
        </w:rPr>
        <w:t>.</w:t>
      </w:r>
    </w:p>
    <w:p w14:paraId="7A97F437" w14:textId="77777777" w:rsidR="0017068E" w:rsidRPr="000E7D08" w:rsidRDefault="0017068E">
      <w:pPr>
        <w:rPr>
          <w:rFonts w:eastAsiaTheme="minorEastAsia"/>
          <w:b/>
          <w:color w:val="2F5496" w:themeColor="accent1" w:themeShade="BF"/>
          <w:sz w:val="32"/>
          <w:szCs w:val="32"/>
        </w:rPr>
      </w:pPr>
      <w:r w:rsidRPr="000E7D08">
        <w:rPr>
          <w:rFonts w:eastAsiaTheme="minorEastAsia"/>
        </w:rPr>
        <w:br w:type="page"/>
      </w:r>
    </w:p>
    <w:p w14:paraId="3FCC3CBE" w14:textId="115EBD7C" w:rsidR="005D3CF7" w:rsidRDefault="00317FE7" w:rsidP="0017068E">
      <w:pPr>
        <w:pStyle w:val="Heading1"/>
        <w:spacing w:before="0"/>
        <w:ind w:left="360"/>
        <w:rPr>
          <w:rFonts w:eastAsiaTheme="minorEastAsia" w:cstheme="minorBidi"/>
        </w:rPr>
      </w:pPr>
      <w:bookmarkStart w:id="27" w:name="_Toc532248111"/>
      <w:r>
        <w:rPr>
          <w:rFonts w:eastAsiaTheme="minorEastAsia" w:cstheme="minorBidi"/>
        </w:rPr>
        <w:lastRenderedPageBreak/>
        <w:t>Implementation</w:t>
      </w:r>
      <w:r w:rsidR="005D3CF7" w:rsidRPr="5B74336C">
        <w:rPr>
          <w:rFonts w:eastAsiaTheme="minorEastAsia" w:cstheme="minorBidi"/>
        </w:rPr>
        <w:t>:</w:t>
      </w:r>
      <w:bookmarkEnd w:id="27"/>
    </w:p>
    <w:p w14:paraId="1A91AA1D" w14:textId="113E1866" w:rsidR="00C91A6F" w:rsidRPr="00C91A6F" w:rsidRDefault="008B3D57" w:rsidP="006F0151">
      <w:pPr>
        <w:pStyle w:val="Heading2"/>
      </w:pPr>
      <w:bookmarkStart w:id="28" w:name="_Toc532248112"/>
      <w:r>
        <w:t xml:space="preserve">5-1. </w:t>
      </w:r>
      <w:r w:rsidR="004C0914" w:rsidRPr="00782A09">
        <w:t>JavaScript functions</w:t>
      </w:r>
      <w:r w:rsidR="00C91A6F">
        <w:t>:</w:t>
      </w:r>
      <w:bookmarkEnd w:id="28"/>
    </w:p>
    <w:p w14:paraId="231B2E2B" w14:textId="78D0EFDC" w:rsidR="00C254AF" w:rsidRPr="00C91A6F" w:rsidRDefault="00350228" w:rsidP="00C91A6F">
      <w:pPr>
        <w:pStyle w:val="ListParagraph"/>
        <w:numPr>
          <w:ilvl w:val="0"/>
          <w:numId w:val="7"/>
        </w:numPr>
        <w:spacing w:after="0" w:line="240" w:lineRule="auto"/>
        <w:textAlignment w:val="baseline"/>
        <w:rPr>
          <w:rFonts w:ascii="Arial" w:eastAsia="Times New Roman" w:hAnsi="Arial" w:cs="Arial"/>
          <w:szCs w:val="24"/>
          <w:lang w:eastAsia="en-GB"/>
        </w:rPr>
      </w:pPr>
      <w:r w:rsidRPr="00C91A6F">
        <w:rPr>
          <w:rFonts w:ascii="Arial" w:eastAsia="Times New Roman" w:hAnsi="Arial" w:cs="Arial"/>
          <w:szCs w:val="24"/>
          <w:lang w:eastAsia="en-GB"/>
        </w:rPr>
        <w:t xml:space="preserve">The </w:t>
      </w:r>
      <w:r w:rsidR="00F86B5F" w:rsidRPr="00C91A6F">
        <w:rPr>
          <w:rFonts w:ascii="Arial" w:eastAsia="Times New Roman" w:hAnsi="Arial" w:cs="Arial"/>
          <w:szCs w:val="24"/>
          <w:lang w:eastAsia="en-GB"/>
        </w:rPr>
        <w:t>JavaScript</w:t>
      </w:r>
      <w:r w:rsidRPr="00C91A6F">
        <w:rPr>
          <w:rFonts w:ascii="Arial" w:eastAsia="Times New Roman" w:hAnsi="Arial" w:cs="Arial"/>
          <w:szCs w:val="24"/>
          <w:lang w:eastAsia="en-GB"/>
        </w:rPr>
        <w:t xml:space="preserve"> functions that the author has used</w:t>
      </w:r>
      <w:r w:rsidR="00E1662F" w:rsidRPr="00C91A6F">
        <w:rPr>
          <w:rFonts w:ascii="Arial" w:eastAsia="Times New Roman" w:hAnsi="Arial" w:cs="Arial"/>
          <w:szCs w:val="24"/>
          <w:lang w:eastAsia="en-GB"/>
        </w:rPr>
        <w:t xml:space="preserve"> </w:t>
      </w:r>
      <w:r w:rsidR="00F86B5F" w:rsidRPr="00C91A6F">
        <w:rPr>
          <w:rFonts w:ascii="Arial" w:eastAsia="Times New Roman" w:hAnsi="Arial" w:cs="Arial"/>
          <w:szCs w:val="24"/>
          <w:lang w:eastAsia="en-GB"/>
        </w:rPr>
        <w:t>in the file</w:t>
      </w:r>
      <w:r w:rsidR="00BB670A">
        <w:rPr>
          <w:rFonts w:ascii="Arial" w:eastAsia="Times New Roman" w:hAnsi="Arial" w:cs="Arial"/>
          <w:szCs w:val="24"/>
          <w:lang w:eastAsia="en-GB"/>
        </w:rPr>
        <w:fldChar w:fldCharType="begin" w:fldLock="1"/>
      </w:r>
      <w:r w:rsidR="00BB670A">
        <w:rPr>
          <w:rFonts w:ascii="Arial" w:eastAsia="Times New Roman" w:hAnsi="Arial" w:cs="Arial"/>
          <w:szCs w:val="24"/>
          <w:lang w:eastAsia="en-GB"/>
        </w:rPr>
        <w:instrText>ADDIN CSL_CITATION {"citationItems":[{"id":"ITEM-1","itemData":{"URL":"https://www.w3schools.com/","abstract":"HTML CSS JavaScript jQuery AJAX XML ASP.NET SQL Tutorials References Examples","accessed":{"date-parts":[["2018","12","10"]]},"author":[{"dropping-particle":"","family":"W3Schools","given":"","non-dropping-particle":"","parse-names":false,"suffix":""}],"container-title":"W3Schools.com","id":"ITEM-1","issued":{"date-parts":[["2012"]]},"title":"W3Schools Online Web Tutorials","type":"webpage"},"uris":["http://www.mendeley.com/documents/?uuid=321ef333-07c1-3449-abf0-8fe144c357c2"]}],"mendeley":{"formattedCitation":"[10]","plainTextFormattedCitation":"[10]"},"properties":{"noteIndex":0},"schema":"https://github.com/citation-style-language/schema/raw/master/csl-citation.json"}</w:instrText>
      </w:r>
      <w:r w:rsidR="00BB670A">
        <w:rPr>
          <w:rFonts w:ascii="Arial" w:eastAsia="Times New Roman" w:hAnsi="Arial" w:cs="Arial"/>
          <w:szCs w:val="24"/>
          <w:lang w:eastAsia="en-GB"/>
        </w:rPr>
        <w:fldChar w:fldCharType="separate"/>
      </w:r>
      <w:r w:rsidR="00BB670A" w:rsidRPr="00BB670A">
        <w:rPr>
          <w:rFonts w:ascii="Arial" w:eastAsia="Times New Roman" w:hAnsi="Arial" w:cs="Arial"/>
          <w:noProof/>
          <w:szCs w:val="24"/>
          <w:lang w:eastAsia="en-GB"/>
        </w:rPr>
        <w:t>[10]</w:t>
      </w:r>
      <w:r w:rsidR="00BB670A">
        <w:rPr>
          <w:rFonts w:ascii="Arial" w:eastAsia="Times New Roman" w:hAnsi="Arial" w:cs="Arial"/>
          <w:szCs w:val="24"/>
          <w:lang w:eastAsia="en-GB"/>
        </w:rPr>
        <w:fldChar w:fldCharType="end"/>
      </w:r>
      <w:r w:rsidR="00F86B5F" w:rsidRPr="00C91A6F">
        <w:rPr>
          <w:rFonts w:ascii="Arial" w:eastAsia="Times New Roman" w:hAnsi="Arial" w:cs="Arial"/>
          <w:szCs w:val="24"/>
          <w:lang w:eastAsia="en-GB"/>
        </w:rPr>
        <w:t xml:space="preserve"> (</w:t>
      </w:r>
      <w:r w:rsidR="00E1662F" w:rsidRPr="00C91A6F">
        <w:rPr>
          <w:rFonts w:ascii="Arial" w:eastAsia="Times New Roman" w:hAnsi="Arial" w:cs="Arial"/>
          <w:szCs w:val="24"/>
          <w:lang w:eastAsia="en-GB"/>
        </w:rPr>
        <w:t>wales-watch.js):</w:t>
      </w:r>
    </w:p>
    <w:p w14:paraId="4AB58902" w14:textId="77777777" w:rsidR="00C91A6F" w:rsidRDefault="00C91A6F" w:rsidP="00C254AF">
      <w:pPr>
        <w:spacing w:after="0" w:line="240" w:lineRule="auto"/>
        <w:textAlignment w:val="baseline"/>
        <w:rPr>
          <w:rFonts w:ascii="Arial" w:eastAsia="Times New Roman" w:hAnsi="Arial" w:cs="Arial"/>
          <w:szCs w:val="24"/>
          <w:lang w:eastAsia="en-GB"/>
        </w:rPr>
      </w:pPr>
    </w:p>
    <w:p w14:paraId="55A69396" w14:textId="77777777" w:rsidR="00042D77" w:rsidRDefault="00042D77" w:rsidP="00042D77">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//to change the style font in the header section to </w:t>
      </w:r>
      <w:proofErr w:type="spellStart"/>
      <w:r>
        <w:rPr>
          <w:rFonts w:ascii="Consolas" w:hAnsi="Consolas" w:cs="Consolas"/>
          <w:color w:val="008000"/>
          <w:sz w:val="19"/>
          <w:szCs w:val="19"/>
        </w:rPr>
        <w:t>darkgreen</w:t>
      </w:r>
      <w:proofErr w:type="spellEnd"/>
    </w:p>
    <w:p w14:paraId="7278D361"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$(document</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2052340A"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"header a"</w:t>
      </w:r>
      <w:proofErr w:type="gramStart"/>
      <w:r>
        <w:rPr>
          <w:rFonts w:ascii="Consolas" w:hAnsi="Consolas" w:cs="Consolas"/>
          <w:color w:val="000000"/>
          <w:sz w:val="19"/>
          <w:szCs w:val="19"/>
        </w:rPr>
        <w:t>).on</w:t>
      </w:r>
      <w:proofErr w:type="gramEnd"/>
      <w:r>
        <w:rPr>
          <w:rFonts w:ascii="Consolas" w:hAnsi="Consolas" w:cs="Consolas"/>
          <w:color w:val="000000"/>
          <w:sz w:val="19"/>
          <w:szCs w:val="19"/>
        </w:rPr>
        <w:t>({</w:t>
      </w:r>
    </w:p>
    <w:p w14:paraId="0CA32A98"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click: </w:t>
      </w:r>
      <w:r>
        <w:rPr>
          <w:rFonts w:ascii="Consolas" w:hAnsi="Consolas" w:cs="Consolas"/>
          <w:color w:val="0000FF"/>
          <w:sz w:val="19"/>
          <w:szCs w:val="19"/>
        </w:rPr>
        <w:t>function</w:t>
      </w:r>
      <w:r>
        <w:rPr>
          <w:rFonts w:ascii="Consolas" w:hAnsi="Consolas" w:cs="Consolas"/>
          <w:color w:val="000000"/>
          <w:sz w:val="19"/>
          <w:szCs w:val="19"/>
        </w:rPr>
        <w:t xml:space="preserve"> () {</w:t>
      </w:r>
    </w:p>
    <w:p w14:paraId="6AA5BD37"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w:t>
      </w:r>
      <w:proofErr w:type="spellStart"/>
      <w:proofErr w:type="gramStart"/>
      <w:r>
        <w:rPr>
          <w:rFonts w:ascii="Consolas" w:hAnsi="Consolas" w:cs="Consolas"/>
          <w:color w:val="000000"/>
          <w:sz w:val="19"/>
          <w:szCs w:val="19"/>
        </w:rPr>
        <w:t>css</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color</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darkgreen</w:t>
      </w:r>
      <w:proofErr w:type="spellEnd"/>
      <w:r>
        <w:rPr>
          <w:rFonts w:ascii="Consolas" w:hAnsi="Consolas" w:cs="Consolas"/>
          <w:color w:val="A31515"/>
          <w:sz w:val="19"/>
          <w:szCs w:val="19"/>
        </w:rPr>
        <w:t>"</w:t>
      </w:r>
      <w:r>
        <w:rPr>
          <w:rFonts w:ascii="Consolas" w:hAnsi="Consolas" w:cs="Consolas"/>
          <w:color w:val="000000"/>
          <w:sz w:val="19"/>
          <w:szCs w:val="19"/>
        </w:rPr>
        <w:t>);</w:t>
      </w:r>
    </w:p>
    <w:p w14:paraId="7358E96E"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50003DE"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A12C7F"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34DD9A"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p>
    <w:p w14:paraId="3D263224"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p>
    <w:p w14:paraId="7D5E56B5" w14:textId="77777777" w:rsidR="00042D77" w:rsidRDefault="00042D77" w:rsidP="00042D77">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//to notify the user when he subscribed</w:t>
      </w:r>
    </w:p>
    <w:p w14:paraId="27315079"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$(document</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29E8E908"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"#sign-up-button"</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67409EC9"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alert(</w:t>
      </w:r>
      <w:proofErr w:type="gramEnd"/>
      <w:r>
        <w:rPr>
          <w:rFonts w:ascii="Consolas" w:hAnsi="Consolas" w:cs="Consolas"/>
          <w:color w:val="A31515"/>
          <w:sz w:val="19"/>
          <w:szCs w:val="19"/>
        </w:rPr>
        <w:t>"Thanks for subscribing..."</w:t>
      </w:r>
      <w:r>
        <w:rPr>
          <w:rFonts w:ascii="Consolas" w:hAnsi="Consolas" w:cs="Consolas"/>
          <w:color w:val="000000"/>
          <w:sz w:val="19"/>
          <w:szCs w:val="19"/>
        </w:rPr>
        <w:t>);</w:t>
      </w:r>
    </w:p>
    <w:p w14:paraId="35187EC7"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7C47881"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p>
    <w:p w14:paraId="174FA909"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146C46"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p>
    <w:p w14:paraId="388AA780" w14:textId="77777777" w:rsidR="00042D77" w:rsidRDefault="00042D77" w:rsidP="00042D77">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//change the background colour in the box when the user </w:t>
      </w:r>
      <w:proofErr w:type="gramStart"/>
      <w:r>
        <w:rPr>
          <w:rFonts w:ascii="Consolas" w:hAnsi="Consolas" w:cs="Consolas"/>
          <w:color w:val="008000"/>
          <w:sz w:val="19"/>
          <w:szCs w:val="19"/>
        </w:rPr>
        <w:t>click</w:t>
      </w:r>
      <w:proofErr w:type="gramEnd"/>
      <w:r>
        <w:rPr>
          <w:rFonts w:ascii="Consolas" w:hAnsi="Consolas" w:cs="Consolas"/>
          <w:color w:val="008000"/>
          <w:sz w:val="19"/>
          <w:szCs w:val="19"/>
        </w:rPr>
        <w:t xml:space="preserve"> to type</w:t>
      </w:r>
    </w:p>
    <w:p w14:paraId="3A48ACD2"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$(document</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111ACD88"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"#subscribe"</w:t>
      </w:r>
      <w:proofErr w:type="gramStart"/>
      <w:r>
        <w:rPr>
          <w:rFonts w:ascii="Consolas" w:hAnsi="Consolas" w:cs="Consolas"/>
          <w:color w:val="000000"/>
          <w:sz w:val="19"/>
          <w:szCs w:val="19"/>
        </w:rPr>
        <w:t>).focus</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4C4B9AB2"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w:t>
      </w:r>
      <w:proofErr w:type="spellStart"/>
      <w:proofErr w:type="gramStart"/>
      <w:r>
        <w:rPr>
          <w:rFonts w:ascii="Consolas" w:hAnsi="Consolas" w:cs="Consolas"/>
          <w:color w:val="000000"/>
          <w:sz w:val="19"/>
          <w:szCs w:val="19"/>
        </w:rPr>
        <w:t>css</w:t>
      </w:r>
      <w:proofErr w:type="spellEnd"/>
      <w:r>
        <w:rPr>
          <w:rFonts w:ascii="Consolas" w:hAnsi="Consolas" w:cs="Consolas"/>
          <w:color w:val="000000"/>
          <w:sz w:val="19"/>
          <w:szCs w:val="19"/>
        </w:rPr>
        <w:t>(</w:t>
      </w:r>
      <w:proofErr w:type="gramEnd"/>
      <w:r>
        <w:rPr>
          <w:rFonts w:ascii="Consolas" w:hAnsi="Consolas" w:cs="Consolas"/>
          <w:color w:val="A31515"/>
          <w:sz w:val="19"/>
          <w:szCs w:val="19"/>
        </w:rPr>
        <w:t>"background-</w:t>
      </w:r>
      <w:proofErr w:type="spellStart"/>
      <w:r>
        <w:rPr>
          <w:rFonts w:ascii="Consolas" w:hAnsi="Consolas" w:cs="Consolas"/>
          <w:color w:val="A31515"/>
          <w:sz w:val="19"/>
          <w:szCs w:val="19"/>
        </w:rPr>
        <w:t>color</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dadede</w:t>
      </w:r>
      <w:proofErr w:type="spellEnd"/>
      <w:r>
        <w:rPr>
          <w:rFonts w:ascii="Consolas" w:hAnsi="Consolas" w:cs="Consolas"/>
          <w:color w:val="A31515"/>
          <w:sz w:val="19"/>
          <w:szCs w:val="19"/>
        </w:rPr>
        <w:t>"</w:t>
      </w:r>
      <w:r>
        <w:rPr>
          <w:rFonts w:ascii="Consolas" w:hAnsi="Consolas" w:cs="Consolas"/>
          <w:color w:val="000000"/>
          <w:sz w:val="19"/>
          <w:szCs w:val="19"/>
        </w:rPr>
        <w:t>);</w:t>
      </w:r>
    </w:p>
    <w:p w14:paraId="0B7A72AA"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8D889F"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p>
    <w:p w14:paraId="17BF23B1"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"#subscribe"</w:t>
      </w:r>
      <w:proofErr w:type="gramStart"/>
      <w:r>
        <w:rPr>
          <w:rFonts w:ascii="Consolas" w:hAnsi="Consolas" w:cs="Consolas"/>
          <w:color w:val="000000"/>
          <w:sz w:val="19"/>
          <w:szCs w:val="19"/>
        </w:rPr>
        <w:t>).blur</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1AC8EE62"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w:t>
      </w:r>
      <w:proofErr w:type="spellStart"/>
      <w:proofErr w:type="gramStart"/>
      <w:r>
        <w:rPr>
          <w:rFonts w:ascii="Consolas" w:hAnsi="Consolas" w:cs="Consolas"/>
          <w:color w:val="000000"/>
          <w:sz w:val="19"/>
          <w:szCs w:val="19"/>
        </w:rPr>
        <w:t>css</w:t>
      </w:r>
      <w:proofErr w:type="spellEnd"/>
      <w:r>
        <w:rPr>
          <w:rFonts w:ascii="Consolas" w:hAnsi="Consolas" w:cs="Consolas"/>
          <w:color w:val="000000"/>
          <w:sz w:val="19"/>
          <w:szCs w:val="19"/>
        </w:rPr>
        <w:t>(</w:t>
      </w:r>
      <w:proofErr w:type="gramEnd"/>
      <w:r>
        <w:rPr>
          <w:rFonts w:ascii="Consolas" w:hAnsi="Consolas" w:cs="Consolas"/>
          <w:color w:val="A31515"/>
          <w:sz w:val="19"/>
          <w:szCs w:val="19"/>
        </w:rPr>
        <w:t>"background-</w:t>
      </w:r>
      <w:proofErr w:type="spellStart"/>
      <w:r>
        <w:rPr>
          <w:rFonts w:ascii="Consolas" w:hAnsi="Consolas" w:cs="Consolas"/>
          <w:color w:val="A31515"/>
          <w:sz w:val="19"/>
          <w:szCs w:val="19"/>
        </w:rPr>
        <w:t>color</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ffffff</w:t>
      </w:r>
      <w:proofErr w:type="spellEnd"/>
      <w:r>
        <w:rPr>
          <w:rFonts w:ascii="Consolas" w:hAnsi="Consolas" w:cs="Consolas"/>
          <w:color w:val="A31515"/>
          <w:sz w:val="19"/>
          <w:szCs w:val="19"/>
        </w:rPr>
        <w:t>"</w:t>
      </w:r>
      <w:r>
        <w:rPr>
          <w:rFonts w:ascii="Consolas" w:hAnsi="Consolas" w:cs="Consolas"/>
          <w:color w:val="000000"/>
          <w:sz w:val="19"/>
          <w:szCs w:val="19"/>
        </w:rPr>
        <w:t>);</w:t>
      </w:r>
    </w:p>
    <w:p w14:paraId="296DD81B"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608479E" w14:textId="77777777" w:rsidR="00042D77" w:rsidRDefault="00042D77" w:rsidP="00042D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2FC3A9" w14:textId="51721ED5" w:rsidR="00A20136" w:rsidRDefault="00A20136" w:rsidP="00A20136">
      <w:pPr>
        <w:spacing w:after="0" w:line="240" w:lineRule="auto"/>
        <w:textAlignment w:val="baseline"/>
        <w:rPr>
          <w:rFonts w:ascii="Arial" w:eastAsia="Times New Roman" w:hAnsi="Arial" w:cs="Arial"/>
          <w:szCs w:val="24"/>
          <w:lang w:eastAsia="en-GB"/>
        </w:rPr>
      </w:pPr>
    </w:p>
    <w:p w14:paraId="294E7B00" w14:textId="5BAEA43A" w:rsidR="00350228" w:rsidRDefault="00350228" w:rsidP="007630A3">
      <w:pPr>
        <w:spacing w:after="0" w:line="240" w:lineRule="auto"/>
        <w:textAlignment w:val="baseline"/>
        <w:rPr>
          <w:rFonts w:ascii="Arial" w:eastAsia="Times New Roman" w:hAnsi="Arial" w:cs="Arial"/>
          <w:szCs w:val="24"/>
          <w:lang w:eastAsia="en-GB"/>
        </w:rPr>
      </w:pPr>
    </w:p>
    <w:p w14:paraId="55DF36BC" w14:textId="3AF5D80C" w:rsidR="00042D77" w:rsidRPr="00C91A6F" w:rsidRDefault="00042D77" w:rsidP="00C91A6F">
      <w:pPr>
        <w:pStyle w:val="ListParagraph"/>
        <w:numPr>
          <w:ilvl w:val="0"/>
          <w:numId w:val="7"/>
        </w:numPr>
        <w:spacing w:after="0" w:line="240" w:lineRule="auto"/>
        <w:textAlignment w:val="baseline"/>
        <w:rPr>
          <w:rFonts w:ascii="Arial" w:eastAsia="Times New Roman" w:hAnsi="Arial" w:cs="Arial"/>
          <w:szCs w:val="24"/>
          <w:lang w:eastAsia="en-GB"/>
        </w:rPr>
      </w:pPr>
      <w:r w:rsidRPr="00C91A6F">
        <w:rPr>
          <w:rFonts w:ascii="Arial" w:eastAsia="Times New Roman" w:hAnsi="Arial" w:cs="Arial"/>
          <w:szCs w:val="24"/>
          <w:lang w:eastAsia="en-GB"/>
        </w:rPr>
        <w:t xml:space="preserve">The author added another </w:t>
      </w:r>
      <w:r w:rsidR="00D85B78" w:rsidRPr="00C91A6F">
        <w:rPr>
          <w:rFonts w:ascii="Arial" w:eastAsia="Times New Roman" w:hAnsi="Arial" w:cs="Arial"/>
          <w:szCs w:val="24"/>
          <w:lang w:eastAsia="en-GB"/>
        </w:rPr>
        <w:t>JavaScript function in another page(header.js):</w:t>
      </w:r>
    </w:p>
    <w:p w14:paraId="670BA215" w14:textId="3E4105FB" w:rsidR="00350228" w:rsidRDefault="00350228" w:rsidP="007630A3">
      <w:pPr>
        <w:spacing w:after="0" w:line="240" w:lineRule="auto"/>
        <w:textAlignment w:val="baseline"/>
        <w:rPr>
          <w:rFonts w:ascii="Arial" w:eastAsia="Times New Roman" w:hAnsi="Arial" w:cs="Arial"/>
          <w:szCs w:val="24"/>
          <w:lang w:eastAsia="en-GB"/>
        </w:rPr>
      </w:pPr>
    </w:p>
    <w:p w14:paraId="241F92BF" w14:textId="00828601" w:rsidR="00DA23FF" w:rsidRDefault="00DA23FF" w:rsidP="00DA23FF">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//to make the header sticky in the top when the user scrolls down the </w:t>
      </w:r>
      <w:proofErr w:type="gramStart"/>
      <w:r>
        <w:rPr>
          <w:rFonts w:ascii="Consolas" w:hAnsi="Consolas" w:cs="Consolas"/>
          <w:color w:val="008000"/>
          <w:sz w:val="19"/>
          <w:szCs w:val="19"/>
        </w:rPr>
        <w:t>page</w:t>
      </w:r>
      <w:r w:rsidR="00F8624B">
        <w:rPr>
          <w:rFonts w:ascii="Consolas" w:hAnsi="Consolas" w:cs="Consolas"/>
          <w:color w:val="008000"/>
          <w:sz w:val="19"/>
          <w:szCs w:val="19"/>
        </w:rPr>
        <w:t>(</w:t>
      </w:r>
      <w:proofErr w:type="gramEnd"/>
      <w:r w:rsidR="00F8624B">
        <w:rPr>
          <w:rFonts w:ascii="Consolas" w:hAnsi="Consolas" w:cs="Consolas"/>
          <w:color w:val="008000"/>
          <w:sz w:val="19"/>
          <w:szCs w:val="19"/>
        </w:rPr>
        <w:t>all pages)</w:t>
      </w:r>
    </w:p>
    <w:p w14:paraId="6A4D755D"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window.onscroll</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function</w:t>
      </w:r>
      <w:r>
        <w:rPr>
          <w:rFonts w:ascii="Consolas" w:hAnsi="Consolas" w:cs="Consolas"/>
          <w:color w:val="000000"/>
          <w:sz w:val="19"/>
          <w:szCs w:val="19"/>
        </w:rPr>
        <w:t xml:space="preserve"> ()</w:t>
      </w:r>
    </w:p>
    <w:p w14:paraId="389C51AB"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F5E1A3"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myFunction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6DE2638"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6D23C9"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p>
    <w:p w14:paraId="4D02B028"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var</w:t>
      </w:r>
      <w:r>
        <w:rPr>
          <w:rFonts w:ascii="Consolas" w:hAnsi="Consolas" w:cs="Consolas"/>
          <w:color w:val="000000"/>
          <w:sz w:val="19"/>
          <w:szCs w:val="19"/>
        </w:rPr>
        <w:t xml:space="preserve"> navbar =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"main-header"</w:t>
      </w:r>
      <w:r>
        <w:rPr>
          <w:rFonts w:ascii="Consolas" w:hAnsi="Consolas" w:cs="Consolas"/>
          <w:color w:val="000000"/>
          <w:sz w:val="19"/>
          <w:szCs w:val="19"/>
        </w:rPr>
        <w:t>);</w:t>
      </w:r>
    </w:p>
    <w:p w14:paraId="7B2CDC13"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var</w:t>
      </w:r>
      <w:r>
        <w:rPr>
          <w:rFonts w:ascii="Consolas" w:hAnsi="Consolas" w:cs="Consolas"/>
          <w:color w:val="000000"/>
          <w:sz w:val="19"/>
          <w:szCs w:val="19"/>
        </w:rPr>
        <w:t xml:space="preserve"> sticky = </w:t>
      </w:r>
      <w:proofErr w:type="spellStart"/>
      <w:proofErr w:type="gramStart"/>
      <w:r>
        <w:rPr>
          <w:rFonts w:ascii="Consolas" w:hAnsi="Consolas" w:cs="Consolas"/>
          <w:color w:val="000000"/>
          <w:sz w:val="19"/>
          <w:szCs w:val="19"/>
        </w:rPr>
        <w:t>navbar.offsetTop</w:t>
      </w:r>
      <w:proofErr w:type="spellEnd"/>
      <w:proofErr w:type="gramEnd"/>
      <w:r>
        <w:rPr>
          <w:rFonts w:ascii="Consolas" w:hAnsi="Consolas" w:cs="Consolas"/>
          <w:color w:val="000000"/>
          <w:sz w:val="19"/>
          <w:szCs w:val="19"/>
        </w:rPr>
        <w:t>;</w:t>
      </w:r>
    </w:p>
    <w:p w14:paraId="0303B42D"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p>
    <w:p w14:paraId="4023CBC9"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myFunction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84DA2A8"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65E033"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window.pageYOffset</w:t>
      </w:r>
      <w:proofErr w:type="spellEnd"/>
      <w:proofErr w:type="gramEnd"/>
      <w:r>
        <w:rPr>
          <w:rFonts w:ascii="Consolas" w:hAnsi="Consolas" w:cs="Consolas"/>
          <w:color w:val="000000"/>
          <w:sz w:val="19"/>
          <w:szCs w:val="19"/>
        </w:rPr>
        <w:t xml:space="preserve"> &gt;= sticky) {</w:t>
      </w:r>
    </w:p>
    <w:p w14:paraId="0056BDDA"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navbar.classList.add</w:t>
      </w:r>
      <w:proofErr w:type="spellEnd"/>
      <w:r>
        <w:rPr>
          <w:rFonts w:ascii="Consolas" w:hAnsi="Consolas" w:cs="Consolas"/>
          <w:color w:val="000000"/>
          <w:sz w:val="19"/>
          <w:szCs w:val="19"/>
        </w:rPr>
        <w:t>(</w:t>
      </w:r>
      <w:r>
        <w:rPr>
          <w:rFonts w:ascii="Consolas" w:hAnsi="Consolas" w:cs="Consolas"/>
          <w:color w:val="A31515"/>
          <w:sz w:val="19"/>
          <w:szCs w:val="19"/>
        </w:rPr>
        <w:t>"sticky"</w:t>
      </w:r>
      <w:r>
        <w:rPr>
          <w:rFonts w:ascii="Consolas" w:hAnsi="Consolas" w:cs="Consolas"/>
          <w:color w:val="000000"/>
          <w:sz w:val="19"/>
          <w:szCs w:val="19"/>
        </w:rPr>
        <w:t>)</w:t>
      </w:r>
    </w:p>
    <w:p w14:paraId="1ABE05F3"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F70623"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p>
    <w:p w14:paraId="4DB319D2"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navbar.classList.remove</w:t>
      </w:r>
      <w:proofErr w:type="spellEnd"/>
      <w:proofErr w:type="gramEnd"/>
      <w:r>
        <w:rPr>
          <w:rFonts w:ascii="Consolas" w:hAnsi="Consolas" w:cs="Consolas"/>
          <w:color w:val="000000"/>
          <w:sz w:val="19"/>
          <w:szCs w:val="19"/>
        </w:rPr>
        <w:t>(</w:t>
      </w:r>
      <w:r>
        <w:rPr>
          <w:rFonts w:ascii="Consolas" w:hAnsi="Consolas" w:cs="Consolas"/>
          <w:color w:val="A31515"/>
          <w:sz w:val="19"/>
          <w:szCs w:val="19"/>
        </w:rPr>
        <w:t>"sticky"</w:t>
      </w:r>
      <w:r>
        <w:rPr>
          <w:rFonts w:ascii="Consolas" w:hAnsi="Consolas" w:cs="Consolas"/>
          <w:color w:val="000000"/>
          <w:sz w:val="19"/>
          <w:szCs w:val="19"/>
        </w:rPr>
        <w:t>);</w:t>
      </w:r>
    </w:p>
    <w:p w14:paraId="6AF27477"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6AD7A3" w14:textId="77777777" w:rsidR="00DA23FF" w:rsidRDefault="00DA23FF" w:rsidP="00DA23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8F3F41" w14:textId="77777777" w:rsidR="00D85B78" w:rsidRDefault="00D85B78" w:rsidP="007630A3">
      <w:pPr>
        <w:spacing w:after="0" w:line="240" w:lineRule="auto"/>
        <w:textAlignment w:val="baseline"/>
        <w:rPr>
          <w:rFonts w:ascii="Arial" w:eastAsia="Times New Roman" w:hAnsi="Arial" w:cs="Arial"/>
          <w:szCs w:val="24"/>
          <w:lang w:eastAsia="en-GB"/>
        </w:rPr>
      </w:pPr>
    </w:p>
    <w:p w14:paraId="2F2DE39E" w14:textId="77777777" w:rsidR="00350228" w:rsidRDefault="00350228" w:rsidP="007630A3">
      <w:pPr>
        <w:spacing w:after="0" w:line="240" w:lineRule="auto"/>
        <w:textAlignment w:val="baseline"/>
        <w:rPr>
          <w:rFonts w:ascii="Arial" w:eastAsia="Times New Roman" w:hAnsi="Arial" w:cs="Arial"/>
          <w:szCs w:val="24"/>
          <w:lang w:eastAsia="en-GB"/>
        </w:rPr>
      </w:pPr>
    </w:p>
    <w:p w14:paraId="192CCF11" w14:textId="6A22FB32" w:rsidR="00BB4DC0" w:rsidRPr="00C31B24" w:rsidRDefault="00BB4DC0" w:rsidP="00C31B24">
      <w:pPr>
        <w:spacing w:after="0" w:line="240" w:lineRule="auto"/>
        <w:textAlignment w:val="baseline"/>
        <w:rPr>
          <w:rFonts w:ascii="Arial" w:eastAsia="Times New Roman" w:hAnsi="Arial" w:cs="Arial"/>
          <w:szCs w:val="24"/>
          <w:highlight w:val="lightGray"/>
          <w:lang w:eastAsia="en-GB"/>
        </w:rPr>
      </w:pPr>
    </w:p>
    <w:p w14:paraId="3CADF0DB" w14:textId="7A4C3B97" w:rsidR="005D3CF7" w:rsidRPr="005426BF" w:rsidRDefault="008B3D57" w:rsidP="006F0151">
      <w:pPr>
        <w:pStyle w:val="Heading2"/>
      </w:pPr>
      <w:bookmarkStart w:id="29" w:name="_Toc532248113"/>
      <w:r>
        <w:lastRenderedPageBreak/>
        <w:t xml:space="preserve">5-2. </w:t>
      </w:r>
      <w:r w:rsidR="005426BF" w:rsidRPr="005426BF">
        <w:t>Screen Shots</w:t>
      </w:r>
      <w:bookmarkEnd w:id="29"/>
    </w:p>
    <w:p w14:paraId="41F64953" w14:textId="317C8E22" w:rsidR="001E3936" w:rsidRPr="00F81AC9" w:rsidRDefault="008B3D57" w:rsidP="00F81AC9">
      <w:pPr>
        <w:pStyle w:val="Heading3"/>
        <w:ind w:firstLine="720"/>
      </w:pPr>
      <w:bookmarkStart w:id="30" w:name="_Toc532248114"/>
      <w:r>
        <w:t xml:space="preserve">5-2-1. </w:t>
      </w:r>
      <w:r w:rsidR="001E3936" w:rsidRPr="00F81AC9">
        <w:t>Page 1 -</w:t>
      </w:r>
      <w:r w:rsidR="00F81AC9" w:rsidRPr="00F81AC9">
        <w:t xml:space="preserve"> Home</w:t>
      </w:r>
      <w:bookmarkEnd w:id="30"/>
    </w:p>
    <w:p w14:paraId="319BDD6E" w14:textId="281A65D0" w:rsidR="00EA2EE8" w:rsidRDefault="00EA2EE8" w:rsidP="00EA2EE8">
      <w:pPr>
        <w:pStyle w:val="Caption"/>
        <w:keepNext/>
      </w:pPr>
      <w:bookmarkStart w:id="31" w:name="_Toc532248135"/>
      <w:r>
        <w:t xml:space="preserve">Figure </w:t>
      </w:r>
      <w:fldSimple w:instr=" SEQ Figure \* ARABIC ">
        <w:r w:rsidR="00AA2979">
          <w:rPr>
            <w:noProof/>
          </w:rPr>
          <w:t>4</w:t>
        </w:r>
      </w:fldSimple>
      <w:r>
        <w:rPr>
          <w:lang w:val="en-US"/>
        </w:rPr>
        <w:t>:</w:t>
      </w:r>
      <w:r w:rsidRPr="009C33DC">
        <w:rPr>
          <w:lang w:val="en-US"/>
        </w:rPr>
        <w:t xml:space="preserve"> images for page 1</w:t>
      </w:r>
      <w:r>
        <w:rPr>
          <w:lang w:val="en-US"/>
        </w:rPr>
        <w:t xml:space="preserve"> (</w:t>
      </w:r>
      <w:r w:rsidR="00434C8B">
        <w:rPr>
          <w:lang w:val="en-US"/>
        </w:rPr>
        <w:t>index</w:t>
      </w:r>
      <w:r>
        <w:rPr>
          <w:lang w:val="en-US"/>
        </w:rPr>
        <w:t>)</w:t>
      </w:r>
      <w:bookmarkEnd w:id="31"/>
    </w:p>
    <w:p w14:paraId="039F20BC" w14:textId="66FF3EE7" w:rsidR="008D1CD8" w:rsidRDefault="009D0DBC" w:rsidP="001B371A">
      <w:pPr>
        <w:spacing w:after="0"/>
        <w:rPr>
          <w:sz w:val="22"/>
          <w:szCs w:val="20"/>
        </w:rPr>
      </w:pPr>
      <w:r>
        <w:rPr>
          <w:noProof/>
        </w:rPr>
        <w:drawing>
          <wp:inline distT="0" distB="0" distL="0" distR="0" wp14:anchorId="2F83F949" wp14:editId="2351E7ED">
            <wp:extent cx="4406900" cy="236298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1993"/>
                    <a:stretch/>
                  </pic:blipFill>
                  <pic:spPr bwMode="auto">
                    <a:xfrm>
                      <a:off x="0" y="0"/>
                      <a:ext cx="4412094" cy="2365770"/>
                    </a:xfrm>
                    <a:prstGeom prst="rect">
                      <a:avLst/>
                    </a:prstGeom>
                    <a:ln>
                      <a:noFill/>
                    </a:ln>
                    <a:extLst>
                      <a:ext uri="{53640926-AAD7-44D8-BBD7-CCE9431645EC}">
                        <a14:shadowObscured xmlns:a14="http://schemas.microsoft.com/office/drawing/2010/main"/>
                      </a:ext>
                    </a:extLst>
                  </pic:spPr>
                </pic:pic>
              </a:graphicData>
            </a:graphic>
          </wp:inline>
        </w:drawing>
      </w:r>
    </w:p>
    <w:p w14:paraId="3ED2A7E7" w14:textId="21832CC8" w:rsidR="008D1CD8" w:rsidRDefault="008D1CD8" w:rsidP="006E206D">
      <w:pPr>
        <w:spacing w:after="0"/>
        <w:rPr>
          <w:sz w:val="22"/>
          <w:szCs w:val="20"/>
        </w:rPr>
      </w:pPr>
    </w:p>
    <w:p w14:paraId="1ADF7AC4" w14:textId="7E59AE0A" w:rsidR="0089552F" w:rsidRDefault="0089552F" w:rsidP="006E206D">
      <w:pPr>
        <w:spacing w:after="0"/>
        <w:rPr>
          <w:sz w:val="22"/>
          <w:szCs w:val="20"/>
        </w:rPr>
      </w:pPr>
      <w:bookmarkStart w:id="32" w:name="_GoBack"/>
      <w:bookmarkEnd w:id="32"/>
    </w:p>
    <w:p w14:paraId="6B12AA77" w14:textId="73CC9769" w:rsidR="00EA2EE8" w:rsidRPr="00EA2EE8" w:rsidRDefault="008B3D57" w:rsidP="00EA2EE8">
      <w:pPr>
        <w:pStyle w:val="Heading3"/>
        <w:ind w:firstLine="720"/>
      </w:pPr>
      <w:bookmarkStart w:id="33" w:name="_Toc532248115"/>
      <w:r>
        <w:t xml:space="preserve">5-2-2. </w:t>
      </w:r>
      <w:r w:rsidR="00EA2EE8" w:rsidRPr="00F81AC9">
        <w:t xml:space="preserve">Page </w:t>
      </w:r>
      <w:r w:rsidR="00EA2EE8">
        <w:t>2</w:t>
      </w:r>
      <w:r w:rsidR="00EA2EE8" w:rsidRPr="00F81AC9">
        <w:t xml:space="preserve"> </w:t>
      </w:r>
      <w:r w:rsidR="00EA2EE8">
        <w:t>- Brands</w:t>
      </w:r>
      <w:bookmarkEnd w:id="33"/>
    </w:p>
    <w:p w14:paraId="65CB25FC" w14:textId="680739E0" w:rsidR="00EA2EE8" w:rsidRDefault="00EA2EE8" w:rsidP="00EA2EE8">
      <w:pPr>
        <w:pStyle w:val="Caption"/>
        <w:keepNext/>
      </w:pPr>
      <w:bookmarkStart w:id="34" w:name="_Toc532248136"/>
      <w:r>
        <w:t xml:space="preserve">Figure </w:t>
      </w:r>
      <w:fldSimple w:instr=" SEQ Figure \* ARABIC ">
        <w:r w:rsidR="00AA2979">
          <w:rPr>
            <w:noProof/>
          </w:rPr>
          <w:t>5</w:t>
        </w:r>
      </w:fldSimple>
      <w:r>
        <w:rPr>
          <w:lang w:val="en-US"/>
        </w:rPr>
        <w:t>:</w:t>
      </w:r>
      <w:r w:rsidR="00434C8B">
        <w:rPr>
          <w:lang w:val="en-US"/>
        </w:rPr>
        <w:t xml:space="preserve"> </w:t>
      </w:r>
      <w:r w:rsidR="00753C55">
        <w:rPr>
          <w:lang w:val="en-US"/>
        </w:rPr>
        <w:t>I</w:t>
      </w:r>
      <w:r w:rsidRPr="00464C0B">
        <w:rPr>
          <w:lang w:val="en-US"/>
        </w:rPr>
        <w:t xml:space="preserve">mages for page </w:t>
      </w:r>
      <w:r>
        <w:rPr>
          <w:lang w:val="en-US"/>
        </w:rPr>
        <w:t>2 (Brands)</w:t>
      </w:r>
      <w:bookmarkEnd w:id="34"/>
    </w:p>
    <w:p w14:paraId="19EF5E27" w14:textId="4ADF0331" w:rsidR="0089552F" w:rsidRDefault="0089552F" w:rsidP="006E206D">
      <w:pPr>
        <w:spacing w:after="0"/>
        <w:rPr>
          <w:sz w:val="22"/>
          <w:szCs w:val="20"/>
        </w:rPr>
      </w:pPr>
      <w:r>
        <w:rPr>
          <w:noProof/>
        </w:rPr>
        <w:drawing>
          <wp:inline distT="0" distB="0" distL="0" distR="0" wp14:anchorId="688A3CF3" wp14:editId="4DAEA7E3">
            <wp:extent cx="4175760" cy="22348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90842" cy="2242902"/>
                    </a:xfrm>
                    <a:prstGeom prst="rect">
                      <a:avLst/>
                    </a:prstGeom>
                  </pic:spPr>
                </pic:pic>
              </a:graphicData>
            </a:graphic>
          </wp:inline>
        </w:drawing>
      </w:r>
    </w:p>
    <w:p w14:paraId="579F3DFD" w14:textId="50919D07" w:rsidR="008A06A7" w:rsidRPr="008A06A7" w:rsidRDefault="00682FEB" w:rsidP="006E206D">
      <w:pPr>
        <w:spacing w:after="0"/>
        <w:rPr>
          <w:sz w:val="22"/>
          <w:szCs w:val="20"/>
        </w:rPr>
      </w:pPr>
      <w:r>
        <w:rPr>
          <w:noProof/>
        </w:rPr>
        <w:drawing>
          <wp:inline distT="0" distB="0" distL="0" distR="0" wp14:anchorId="63694496" wp14:editId="3083BA96">
            <wp:extent cx="4175760" cy="19674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87602" cy="1973075"/>
                    </a:xfrm>
                    <a:prstGeom prst="rect">
                      <a:avLst/>
                    </a:prstGeom>
                  </pic:spPr>
                </pic:pic>
              </a:graphicData>
            </a:graphic>
          </wp:inline>
        </w:drawing>
      </w:r>
    </w:p>
    <w:p w14:paraId="38570565" w14:textId="4E796526" w:rsidR="008A06A7" w:rsidRPr="008A06A7" w:rsidRDefault="008A06A7" w:rsidP="006E206D">
      <w:pPr>
        <w:spacing w:after="0"/>
        <w:rPr>
          <w:sz w:val="22"/>
          <w:szCs w:val="20"/>
        </w:rPr>
      </w:pPr>
    </w:p>
    <w:p w14:paraId="2A043175" w14:textId="57D069E5" w:rsidR="002E68BF" w:rsidRDefault="002E68BF">
      <w:pPr>
        <w:rPr>
          <w:sz w:val="22"/>
          <w:szCs w:val="20"/>
        </w:rPr>
      </w:pPr>
    </w:p>
    <w:p w14:paraId="62B2C58A" w14:textId="65591552" w:rsidR="00EA2EE8" w:rsidRPr="00EA2EE8" w:rsidRDefault="00AA2796" w:rsidP="00EA2EE8">
      <w:pPr>
        <w:pStyle w:val="Heading3"/>
        <w:ind w:firstLine="720"/>
      </w:pPr>
      <w:bookmarkStart w:id="35" w:name="_Toc532248116"/>
      <w:r>
        <w:lastRenderedPageBreak/>
        <w:t xml:space="preserve">5-2-3. </w:t>
      </w:r>
      <w:r w:rsidR="00EA2EE8" w:rsidRPr="00F81AC9">
        <w:t xml:space="preserve">Page </w:t>
      </w:r>
      <w:r w:rsidR="00EA2EE8">
        <w:t>3</w:t>
      </w:r>
      <w:r w:rsidR="00EA2EE8" w:rsidRPr="00F81AC9">
        <w:t xml:space="preserve"> </w:t>
      </w:r>
      <w:r w:rsidR="00EA2EE8">
        <w:t>–</w:t>
      </w:r>
      <w:r w:rsidR="00EA2EE8" w:rsidRPr="00F81AC9">
        <w:t xml:space="preserve"> </w:t>
      </w:r>
      <w:r w:rsidR="00EA2EE8">
        <w:t>Ladies watches</w:t>
      </w:r>
      <w:bookmarkEnd w:id="35"/>
    </w:p>
    <w:p w14:paraId="662F9B07" w14:textId="649E405C" w:rsidR="00EA2EE8" w:rsidRDefault="00EA2EE8" w:rsidP="00EA2EE8">
      <w:pPr>
        <w:pStyle w:val="Caption"/>
        <w:keepNext/>
      </w:pPr>
      <w:bookmarkStart w:id="36" w:name="_Toc532248137"/>
      <w:r>
        <w:t xml:space="preserve">Figure </w:t>
      </w:r>
      <w:fldSimple w:instr=" SEQ Figure \* ARABIC ">
        <w:r w:rsidR="00AA2979">
          <w:rPr>
            <w:noProof/>
          </w:rPr>
          <w:t>6</w:t>
        </w:r>
      </w:fldSimple>
      <w:r>
        <w:rPr>
          <w:lang w:val="en-US"/>
        </w:rPr>
        <w:t xml:space="preserve">: </w:t>
      </w:r>
      <w:r w:rsidR="00753C55">
        <w:rPr>
          <w:lang w:val="en-US"/>
        </w:rPr>
        <w:t>I</w:t>
      </w:r>
      <w:r w:rsidR="00434C8B">
        <w:rPr>
          <w:lang w:val="en-US"/>
        </w:rPr>
        <w:t>m</w:t>
      </w:r>
      <w:r w:rsidRPr="00EA592E">
        <w:rPr>
          <w:lang w:val="en-US"/>
        </w:rPr>
        <w:t xml:space="preserve">ages for page </w:t>
      </w:r>
      <w:r>
        <w:rPr>
          <w:lang w:val="en-US"/>
        </w:rPr>
        <w:t>3 (Ladies watches)</w:t>
      </w:r>
      <w:bookmarkEnd w:id="36"/>
    </w:p>
    <w:p w14:paraId="4D41C3DC" w14:textId="47BECAA0" w:rsidR="008D1CD8" w:rsidRDefault="002E68BF" w:rsidP="006E206D">
      <w:pPr>
        <w:spacing w:after="0"/>
        <w:rPr>
          <w:sz w:val="22"/>
          <w:szCs w:val="20"/>
        </w:rPr>
      </w:pPr>
      <w:r>
        <w:rPr>
          <w:noProof/>
        </w:rPr>
        <w:drawing>
          <wp:inline distT="0" distB="0" distL="0" distR="0" wp14:anchorId="3D42D4F5" wp14:editId="74B46C95">
            <wp:extent cx="4251960" cy="2278617"/>
            <wp:effectExtent l="0" t="0" r="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60031" cy="2282942"/>
                    </a:xfrm>
                    <a:prstGeom prst="rect">
                      <a:avLst/>
                    </a:prstGeom>
                  </pic:spPr>
                </pic:pic>
              </a:graphicData>
            </a:graphic>
          </wp:inline>
        </w:drawing>
      </w:r>
      <w:r w:rsidR="00E87D95" w:rsidRPr="00E87D95">
        <w:rPr>
          <w:noProof/>
        </w:rPr>
        <w:t xml:space="preserve"> </w:t>
      </w:r>
    </w:p>
    <w:p w14:paraId="1FEFFCC8" w14:textId="222A31A2" w:rsidR="008D1CD8" w:rsidRDefault="008D1CD8" w:rsidP="006E206D">
      <w:pPr>
        <w:spacing w:after="0"/>
        <w:rPr>
          <w:sz w:val="22"/>
          <w:szCs w:val="20"/>
        </w:rPr>
      </w:pPr>
    </w:p>
    <w:p w14:paraId="5E648B45" w14:textId="7D702D7E" w:rsidR="006E206D" w:rsidRDefault="006E206D" w:rsidP="00EA2EE8">
      <w:pPr>
        <w:spacing w:after="0"/>
        <w:rPr>
          <w:sz w:val="22"/>
          <w:szCs w:val="20"/>
        </w:rPr>
      </w:pPr>
    </w:p>
    <w:p w14:paraId="0E1247BC" w14:textId="37966B99" w:rsidR="00EA2EE8" w:rsidRPr="00EA2EE8" w:rsidRDefault="00AA2796" w:rsidP="00EA2EE8">
      <w:pPr>
        <w:pStyle w:val="Heading3"/>
        <w:ind w:firstLine="720"/>
      </w:pPr>
      <w:bookmarkStart w:id="37" w:name="_Toc532248117"/>
      <w:r>
        <w:t xml:space="preserve">5-2-4. </w:t>
      </w:r>
      <w:r w:rsidR="00EA2EE8" w:rsidRPr="00F81AC9">
        <w:t xml:space="preserve">Page </w:t>
      </w:r>
      <w:r w:rsidR="00EA2EE8">
        <w:t>4</w:t>
      </w:r>
      <w:r w:rsidR="00EA2EE8" w:rsidRPr="00F81AC9">
        <w:t xml:space="preserve"> </w:t>
      </w:r>
      <w:r w:rsidR="00EA2EE8">
        <w:t>–</w:t>
      </w:r>
      <w:r w:rsidR="00EA2EE8" w:rsidRPr="00F81AC9">
        <w:t xml:space="preserve"> </w:t>
      </w:r>
      <w:r w:rsidR="00EA2EE8">
        <w:t>Men watches</w:t>
      </w:r>
      <w:bookmarkEnd w:id="37"/>
    </w:p>
    <w:p w14:paraId="7221A03A" w14:textId="3BF88331" w:rsidR="00EA2EE8" w:rsidRDefault="00EA2EE8" w:rsidP="00EA2EE8">
      <w:pPr>
        <w:pStyle w:val="Caption"/>
        <w:keepNext/>
      </w:pPr>
      <w:bookmarkStart w:id="38" w:name="_Toc532248138"/>
      <w:r>
        <w:t xml:space="preserve">Figure </w:t>
      </w:r>
      <w:fldSimple w:instr=" SEQ Figure \* ARABIC ">
        <w:r w:rsidR="00AA2979">
          <w:rPr>
            <w:noProof/>
          </w:rPr>
          <w:t>7</w:t>
        </w:r>
      </w:fldSimple>
      <w:r>
        <w:rPr>
          <w:lang w:val="en-US"/>
        </w:rPr>
        <w:t>:</w:t>
      </w:r>
      <w:r w:rsidRPr="00875AC7">
        <w:rPr>
          <w:lang w:val="en-US"/>
        </w:rPr>
        <w:t xml:space="preserve"> </w:t>
      </w:r>
      <w:r w:rsidR="00753C55">
        <w:rPr>
          <w:lang w:val="en-US"/>
        </w:rPr>
        <w:t>I</w:t>
      </w:r>
      <w:r w:rsidRPr="00875AC7">
        <w:rPr>
          <w:lang w:val="en-US"/>
        </w:rPr>
        <w:t xml:space="preserve">mages for page </w:t>
      </w:r>
      <w:r>
        <w:rPr>
          <w:lang w:val="en-US"/>
        </w:rPr>
        <w:t>4 (Men watches)</w:t>
      </w:r>
      <w:bookmarkEnd w:id="38"/>
    </w:p>
    <w:p w14:paraId="5C55BC57" w14:textId="1BEC7EF3" w:rsidR="008D1CD8" w:rsidRDefault="00124A3B" w:rsidP="00190061">
      <w:pPr>
        <w:spacing w:after="0"/>
        <w:rPr>
          <w:sz w:val="22"/>
          <w:szCs w:val="20"/>
        </w:rPr>
      </w:pPr>
      <w:r>
        <w:rPr>
          <w:noProof/>
        </w:rPr>
        <w:drawing>
          <wp:inline distT="0" distB="0" distL="0" distR="0" wp14:anchorId="1EF9CBFD" wp14:editId="5743B33A">
            <wp:extent cx="4250460" cy="2282536"/>
            <wp:effectExtent l="0" t="0" r="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67606" cy="2291743"/>
                    </a:xfrm>
                    <a:prstGeom prst="rect">
                      <a:avLst/>
                    </a:prstGeom>
                  </pic:spPr>
                </pic:pic>
              </a:graphicData>
            </a:graphic>
          </wp:inline>
        </w:drawing>
      </w:r>
    </w:p>
    <w:p w14:paraId="23D4DE65" w14:textId="65176DC3" w:rsidR="00DB0ACF" w:rsidRDefault="00DB0ACF">
      <w:pPr>
        <w:rPr>
          <w:color w:val="00B050"/>
          <w:sz w:val="22"/>
          <w:szCs w:val="20"/>
        </w:rPr>
      </w:pPr>
    </w:p>
    <w:p w14:paraId="45A1A3BF" w14:textId="748ED31A" w:rsidR="00EA2EE8" w:rsidRPr="00EA2EE8" w:rsidRDefault="00AA2796" w:rsidP="00EA2EE8">
      <w:pPr>
        <w:pStyle w:val="Heading3"/>
        <w:ind w:firstLine="720"/>
      </w:pPr>
      <w:bookmarkStart w:id="39" w:name="_Toc532248118"/>
      <w:r>
        <w:t xml:space="preserve">5-2-5. </w:t>
      </w:r>
      <w:r w:rsidR="00EA2EE8" w:rsidRPr="00F81AC9">
        <w:t xml:space="preserve">Page </w:t>
      </w:r>
      <w:r w:rsidR="00EA2EE8">
        <w:t>5</w:t>
      </w:r>
      <w:r w:rsidR="00EA2EE8" w:rsidRPr="00F81AC9">
        <w:t xml:space="preserve"> </w:t>
      </w:r>
      <w:r w:rsidR="00EA2EE8">
        <w:t>- Deals</w:t>
      </w:r>
      <w:bookmarkEnd w:id="39"/>
    </w:p>
    <w:p w14:paraId="04744C39" w14:textId="4EFCCA16" w:rsidR="00EA2EE8" w:rsidRDefault="00EA2EE8" w:rsidP="00EA2EE8">
      <w:pPr>
        <w:pStyle w:val="Caption"/>
        <w:keepNext/>
      </w:pPr>
      <w:bookmarkStart w:id="40" w:name="_Toc532248139"/>
      <w:r>
        <w:t xml:space="preserve">Figure </w:t>
      </w:r>
      <w:fldSimple w:instr=" SEQ Figure \* ARABIC ">
        <w:r w:rsidR="00AA2979">
          <w:rPr>
            <w:noProof/>
          </w:rPr>
          <w:t>8</w:t>
        </w:r>
      </w:fldSimple>
      <w:r>
        <w:rPr>
          <w:lang w:val="en-US"/>
        </w:rPr>
        <w:t xml:space="preserve">: </w:t>
      </w:r>
      <w:r w:rsidR="00753C55">
        <w:rPr>
          <w:lang w:val="en-US"/>
        </w:rPr>
        <w:t>I</w:t>
      </w:r>
      <w:r w:rsidRPr="000E63E4">
        <w:rPr>
          <w:lang w:val="en-US"/>
        </w:rPr>
        <w:t xml:space="preserve">mages for </w:t>
      </w:r>
      <w:r>
        <w:rPr>
          <w:lang w:val="en-US"/>
        </w:rPr>
        <w:t>page 5 (Deals)</w:t>
      </w:r>
      <w:bookmarkEnd w:id="40"/>
    </w:p>
    <w:p w14:paraId="06323ECD" w14:textId="3062024A" w:rsidR="00DB0ACF" w:rsidRDefault="00376998" w:rsidP="001B371A">
      <w:pPr>
        <w:spacing w:after="0"/>
        <w:rPr>
          <w:sz w:val="22"/>
          <w:szCs w:val="20"/>
        </w:rPr>
      </w:pPr>
      <w:r>
        <w:rPr>
          <w:noProof/>
        </w:rPr>
        <w:drawing>
          <wp:inline distT="0" distB="0" distL="0" distR="0" wp14:anchorId="3AFE9DD6" wp14:editId="23F1CFD6">
            <wp:extent cx="4457700" cy="2391574"/>
            <wp:effectExtent l="0" t="0" r="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2907" cy="2399733"/>
                    </a:xfrm>
                    <a:prstGeom prst="rect">
                      <a:avLst/>
                    </a:prstGeom>
                  </pic:spPr>
                </pic:pic>
              </a:graphicData>
            </a:graphic>
          </wp:inline>
        </w:drawing>
      </w:r>
    </w:p>
    <w:p w14:paraId="7ECFD901" w14:textId="124E178C" w:rsidR="008D1CD8" w:rsidRDefault="008D1CD8" w:rsidP="001B371A">
      <w:pPr>
        <w:spacing w:after="0"/>
        <w:rPr>
          <w:sz w:val="22"/>
          <w:szCs w:val="20"/>
        </w:rPr>
      </w:pPr>
    </w:p>
    <w:p w14:paraId="10B61750" w14:textId="0D6FBA63" w:rsidR="001B371A" w:rsidRDefault="001B371A" w:rsidP="001B371A">
      <w:pPr>
        <w:spacing w:after="0"/>
        <w:rPr>
          <w:sz w:val="22"/>
          <w:szCs w:val="20"/>
        </w:rPr>
      </w:pPr>
    </w:p>
    <w:p w14:paraId="529FD0A7" w14:textId="35872771" w:rsidR="001B371A" w:rsidRDefault="001B371A" w:rsidP="000F53E6">
      <w:pPr>
        <w:spacing w:after="120"/>
        <w:rPr>
          <w:sz w:val="22"/>
          <w:szCs w:val="20"/>
        </w:rPr>
      </w:pPr>
    </w:p>
    <w:p w14:paraId="1D00EAAD" w14:textId="75C6C243" w:rsidR="001E6E1C" w:rsidRDefault="001E6E1C">
      <w:pPr>
        <w:rPr>
          <w:sz w:val="22"/>
          <w:szCs w:val="20"/>
        </w:rPr>
      </w:pPr>
    </w:p>
    <w:p w14:paraId="2F82D705" w14:textId="27F49032" w:rsidR="00434C8B" w:rsidRPr="00434C8B" w:rsidRDefault="00AA2796" w:rsidP="00434C8B">
      <w:pPr>
        <w:pStyle w:val="Heading3"/>
        <w:ind w:firstLine="720"/>
      </w:pPr>
      <w:bookmarkStart w:id="41" w:name="_Toc532248119"/>
      <w:r>
        <w:t xml:space="preserve">5-2-6. </w:t>
      </w:r>
      <w:r w:rsidR="00EA2EE8" w:rsidRPr="00F81AC9">
        <w:t xml:space="preserve">Page </w:t>
      </w:r>
      <w:r w:rsidR="00EA2EE8">
        <w:t>6</w:t>
      </w:r>
      <w:r w:rsidR="00EA2EE8" w:rsidRPr="00F81AC9">
        <w:t xml:space="preserve"> </w:t>
      </w:r>
      <w:r w:rsidR="00EA2EE8">
        <w:t>–</w:t>
      </w:r>
      <w:r w:rsidR="00EA2EE8" w:rsidRPr="00F81AC9">
        <w:t xml:space="preserve"> </w:t>
      </w:r>
      <w:r w:rsidR="00EA2EE8">
        <w:t>Watch clinic</w:t>
      </w:r>
      <w:bookmarkEnd w:id="41"/>
    </w:p>
    <w:p w14:paraId="7F5AD921" w14:textId="5FFC67E2" w:rsidR="00434C8B" w:rsidRDefault="00434C8B" w:rsidP="00434C8B">
      <w:pPr>
        <w:pStyle w:val="Caption"/>
        <w:keepNext/>
      </w:pPr>
      <w:bookmarkStart w:id="42" w:name="_Toc532248140"/>
      <w:r>
        <w:t xml:space="preserve">Figure </w:t>
      </w:r>
      <w:fldSimple w:instr=" SEQ Figure \* ARABIC ">
        <w:r w:rsidR="00AA2979">
          <w:rPr>
            <w:noProof/>
          </w:rPr>
          <w:t>9</w:t>
        </w:r>
      </w:fldSimple>
      <w:r w:rsidRPr="00D6597F">
        <w:rPr>
          <w:lang w:val="en-US"/>
        </w:rPr>
        <w:t xml:space="preserve">: </w:t>
      </w:r>
      <w:r w:rsidR="00753C55">
        <w:rPr>
          <w:lang w:val="en-US"/>
        </w:rPr>
        <w:t>I</w:t>
      </w:r>
      <w:r w:rsidRPr="00D6597F">
        <w:rPr>
          <w:lang w:val="en-US"/>
        </w:rPr>
        <w:t xml:space="preserve">mages for page </w:t>
      </w:r>
      <w:r>
        <w:rPr>
          <w:lang w:val="en-US"/>
        </w:rPr>
        <w:t>6 (Watch clinic)</w:t>
      </w:r>
      <w:bookmarkEnd w:id="42"/>
    </w:p>
    <w:p w14:paraId="79089350" w14:textId="57849FA5" w:rsidR="001B371A" w:rsidRDefault="001E6E1C" w:rsidP="00A619D1">
      <w:pPr>
        <w:spacing w:after="0"/>
        <w:rPr>
          <w:sz w:val="22"/>
          <w:szCs w:val="20"/>
        </w:rPr>
      </w:pPr>
      <w:r>
        <w:rPr>
          <w:noProof/>
        </w:rPr>
        <w:drawing>
          <wp:inline distT="0" distB="0" distL="0" distR="0" wp14:anchorId="15ED72CE" wp14:editId="3C9368F2">
            <wp:extent cx="4413332" cy="2357966"/>
            <wp:effectExtent l="0" t="0" r="6350" b="44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30499" cy="2367138"/>
                    </a:xfrm>
                    <a:prstGeom prst="rect">
                      <a:avLst/>
                    </a:prstGeom>
                  </pic:spPr>
                </pic:pic>
              </a:graphicData>
            </a:graphic>
          </wp:inline>
        </w:drawing>
      </w:r>
    </w:p>
    <w:p w14:paraId="4F74AD74" w14:textId="276C0349" w:rsidR="001B371A" w:rsidRDefault="001B371A" w:rsidP="00A619D1">
      <w:pPr>
        <w:spacing w:after="0"/>
        <w:rPr>
          <w:sz w:val="22"/>
          <w:szCs w:val="20"/>
        </w:rPr>
      </w:pPr>
    </w:p>
    <w:p w14:paraId="2B0E1DAF" w14:textId="58EA1672" w:rsidR="001B371A" w:rsidRDefault="001B371A" w:rsidP="00A619D1">
      <w:pPr>
        <w:spacing w:after="0"/>
        <w:rPr>
          <w:sz w:val="22"/>
          <w:szCs w:val="20"/>
        </w:rPr>
      </w:pPr>
    </w:p>
    <w:p w14:paraId="1677AEB0" w14:textId="1E64507C" w:rsidR="007247D7" w:rsidRDefault="007247D7">
      <w:pPr>
        <w:rPr>
          <w:sz w:val="22"/>
          <w:szCs w:val="20"/>
        </w:rPr>
      </w:pPr>
      <w:r>
        <w:rPr>
          <w:sz w:val="22"/>
          <w:szCs w:val="20"/>
        </w:rPr>
        <w:br w:type="page"/>
      </w:r>
    </w:p>
    <w:p w14:paraId="09705D79" w14:textId="6CA78417" w:rsidR="00EA2EE8" w:rsidRPr="00EA2EE8" w:rsidRDefault="00AA2796" w:rsidP="00EA2EE8">
      <w:pPr>
        <w:pStyle w:val="Heading3"/>
        <w:ind w:firstLine="720"/>
      </w:pPr>
      <w:bookmarkStart w:id="43" w:name="_Toc532248120"/>
      <w:r>
        <w:lastRenderedPageBreak/>
        <w:t xml:space="preserve">5-2-7. </w:t>
      </w:r>
      <w:r w:rsidR="00EA2EE8" w:rsidRPr="00F81AC9">
        <w:t xml:space="preserve">Page </w:t>
      </w:r>
      <w:r w:rsidR="00EA2EE8">
        <w:t>7</w:t>
      </w:r>
      <w:r w:rsidR="00EA2EE8" w:rsidRPr="00F81AC9">
        <w:t xml:space="preserve"> </w:t>
      </w:r>
      <w:r w:rsidR="00EA2EE8">
        <w:t>–</w:t>
      </w:r>
      <w:r w:rsidR="00EA2EE8" w:rsidRPr="00F81AC9">
        <w:t xml:space="preserve"> </w:t>
      </w:r>
      <w:r w:rsidR="00EA2EE8">
        <w:t>Contact us</w:t>
      </w:r>
      <w:bookmarkEnd w:id="43"/>
    </w:p>
    <w:p w14:paraId="4BC414D3" w14:textId="58589DEB" w:rsidR="00434C8B" w:rsidRDefault="00434C8B" w:rsidP="00434C8B">
      <w:pPr>
        <w:pStyle w:val="Caption"/>
        <w:keepNext/>
      </w:pPr>
      <w:bookmarkStart w:id="44" w:name="_Toc532248141"/>
      <w:r>
        <w:t xml:space="preserve">Figure </w:t>
      </w:r>
      <w:fldSimple w:instr=" SEQ Figure \* ARABIC ">
        <w:r w:rsidR="00AA2979">
          <w:rPr>
            <w:noProof/>
          </w:rPr>
          <w:t>10</w:t>
        </w:r>
      </w:fldSimple>
      <w:r w:rsidRPr="00A23B81">
        <w:rPr>
          <w:lang w:val="en-US"/>
        </w:rPr>
        <w:t xml:space="preserve">: </w:t>
      </w:r>
      <w:r w:rsidR="00753C55">
        <w:rPr>
          <w:lang w:val="en-US"/>
        </w:rPr>
        <w:t>I</w:t>
      </w:r>
      <w:r w:rsidRPr="00A23B81">
        <w:rPr>
          <w:lang w:val="en-US"/>
        </w:rPr>
        <w:t xml:space="preserve">mages for page </w:t>
      </w:r>
      <w:r>
        <w:rPr>
          <w:lang w:val="en-US"/>
        </w:rPr>
        <w:t>7 (Contact us)</w:t>
      </w:r>
      <w:bookmarkEnd w:id="44"/>
    </w:p>
    <w:p w14:paraId="0009B2D3" w14:textId="1F9953D8" w:rsidR="001B371A" w:rsidRDefault="007247D7" w:rsidP="00547450">
      <w:pPr>
        <w:spacing w:after="0"/>
        <w:rPr>
          <w:sz w:val="22"/>
          <w:szCs w:val="20"/>
        </w:rPr>
      </w:pPr>
      <w:r>
        <w:rPr>
          <w:noProof/>
        </w:rPr>
        <w:drawing>
          <wp:inline distT="0" distB="0" distL="0" distR="0" wp14:anchorId="5832368C" wp14:editId="77D545B9">
            <wp:extent cx="4605867" cy="2474787"/>
            <wp:effectExtent l="0" t="0" r="444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13141" cy="2478695"/>
                    </a:xfrm>
                    <a:prstGeom prst="rect">
                      <a:avLst/>
                    </a:prstGeom>
                  </pic:spPr>
                </pic:pic>
              </a:graphicData>
            </a:graphic>
          </wp:inline>
        </w:drawing>
      </w:r>
    </w:p>
    <w:p w14:paraId="59B8029E" w14:textId="280E8F5C" w:rsidR="001B371A" w:rsidRDefault="000D706E" w:rsidP="00547450">
      <w:pPr>
        <w:spacing w:after="0"/>
        <w:rPr>
          <w:sz w:val="22"/>
          <w:szCs w:val="20"/>
        </w:rPr>
      </w:pPr>
      <w:r>
        <w:rPr>
          <w:noProof/>
        </w:rPr>
        <w:drawing>
          <wp:inline distT="0" distB="0" distL="0" distR="0" wp14:anchorId="0F136E04" wp14:editId="186AEBA1">
            <wp:extent cx="4605655" cy="2158421"/>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31146" cy="2170367"/>
                    </a:xfrm>
                    <a:prstGeom prst="rect">
                      <a:avLst/>
                    </a:prstGeom>
                  </pic:spPr>
                </pic:pic>
              </a:graphicData>
            </a:graphic>
          </wp:inline>
        </w:drawing>
      </w:r>
    </w:p>
    <w:p w14:paraId="519E8BFF" w14:textId="51B9CCF2" w:rsidR="000D706E" w:rsidRDefault="00A54899" w:rsidP="00547450">
      <w:pPr>
        <w:spacing w:after="0"/>
        <w:rPr>
          <w:sz w:val="22"/>
          <w:szCs w:val="20"/>
        </w:rPr>
      </w:pPr>
      <w:r>
        <w:rPr>
          <w:noProof/>
        </w:rPr>
        <w:drawing>
          <wp:inline distT="0" distB="0" distL="0" distR="0" wp14:anchorId="03F73BAA" wp14:editId="389ED3F3">
            <wp:extent cx="4605655" cy="2159816"/>
            <wp:effectExtent l="0" t="0" r="444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22709" cy="2167814"/>
                    </a:xfrm>
                    <a:prstGeom prst="rect">
                      <a:avLst/>
                    </a:prstGeom>
                  </pic:spPr>
                </pic:pic>
              </a:graphicData>
            </a:graphic>
          </wp:inline>
        </w:drawing>
      </w:r>
      <w:r w:rsidR="00547450" w:rsidRPr="00547450">
        <w:rPr>
          <w:noProof/>
        </w:rPr>
        <w:t xml:space="preserve"> </w:t>
      </w:r>
      <w:r w:rsidR="00547450">
        <w:rPr>
          <w:noProof/>
        </w:rPr>
        <w:drawing>
          <wp:inline distT="0" distB="0" distL="0" distR="0" wp14:anchorId="43947F5B" wp14:editId="71B3D293">
            <wp:extent cx="4605655" cy="1284542"/>
            <wp:effectExtent l="0" t="0" r="444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36791" cy="1293226"/>
                    </a:xfrm>
                    <a:prstGeom prst="rect">
                      <a:avLst/>
                    </a:prstGeom>
                  </pic:spPr>
                </pic:pic>
              </a:graphicData>
            </a:graphic>
          </wp:inline>
        </w:drawing>
      </w:r>
    </w:p>
    <w:p w14:paraId="45C3E550" w14:textId="77777777" w:rsidR="001B371A" w:rsidRDefault="001B371A" w:rsidP="000F53E6">
      <w:pPr>
        <w:spacing w:after="120"/>
        <w:rPr>
          <w:sz w:val="22"/>
          <w:szCs w:val="20"/>
        </w:rPr>
      </w:pPr>
    </w:p>
    <w:p w14:paraId="50697BB3" w14:textId="1B022992" w:rsidR="005D3CF7" w:rsidRDefault="00317FE7" w:rsidP="006F0151">
      <w:pPr>
        <w:pStyle w:val="Heading1"/>
        <w:numPr>
          <w:ilvl w:val="0"/>
          <w:numId w:val="8"/>
        </w:numPr>
        <w:spacing w:before="0"/>
        <w:rPr>
          <w:rFonts w:eastAsiaTheme="minorEastAsia" w:cstheme="minorBidi"/>
        </w:rPr>
      </w:pPr>
      <w:bookmarkStart w:id="45" w:name="_Toc532248121"/>
      <w:r>
        <w:rPr>
          <w:rFonts w:eastAsiaTheme="minorEastAsia" w:cstheme="minorBidi"/>
        </w:rPr>
        <w:lastRenderedPageBreak/>
        <w:t>Evaluation</w:t>
      </w:r>
      <w:r w:rsidR="005D3CF7" w:rsidRPr="5B74336C">
        <w:rPr>
          <w:rFonts w:eastAsiaTheme="minorEastAsia" w:cstheme="minorBidi"/>
        </w:rPr>
        <w:t>:</w:t>
      </w:r>
      <w:bookmarkEnd w:id="45"/>
    </w:p>
    <w:p w14:paraId="78049151" w14:textId="3645DA79" w:rsidR="009750CD" w:rsidRDefault="00AA2796" w:rsidP="006F0151">
      <w:pPr>
        <w:pStyle w:val="Heading2"/>
        <w:rPr>
          <w:rFonts w:eastAsia="Times New Roman"/>
          <w:lang w:eastAsia="en-GB"/>
        </w:rPr>
      </w:pPr>
      <w:bookmarkStart w:id="46" w:name="_Toc532248122"/>
      <w:r>
        <w:t xml:space="preserve">6-1. </w:t>
      </w:r>
      <w:r w:rsidR="00F91C02">
        <w:t>V</w:t>
      </w:r>
      <w:r w:rsidR="003614E5" w:rsidRPr="00F91C02">
        <w:t>alidation</w:t>
      </w:r>
      <w:r w:rsidR="003614E5">
        <w:rPr>
          <w:rFonts w:eastAsia="Times New Roman"/>
          <w:lang w:eastAsia="en-GB"/>
        </w:rPr>
        <w:t>:</w:t>
      </w:r>
      <w:bookmarkEnd w:id="46"/>
    </w:p>
    <w:p w14:paraId="7400B3E2" w14:textId="25BDADD8" w:rsidR="00F91C02" w:rsidRDefault="00AA2796" w:rsidP="006F0151">
      <w:pPr>
        <w:pStyle w:val="Heading3"/>
        <w:ind w:left="360"/>
        <w:rPr>
          <w:rFonts w:eastAsia="Times New Roman"/>
          <w:lang w:eastAsia="en-GB"/>
        </w:rPr>
      </w:pPr>
      <w:bookmarkStart w:id="47" w:name="_Toc532248123"/>
      <w:r>
        <w:rPr>
          <w:rFonts w:eastAsia="Times New Roman"/>
          <w:lang w:eastAsia="en-GB"/>
        </w:rPr>
        <w:t xml:space="preserve">6-1-1. </w:t>
      </w:r>
      <w:r w:rsidR="00F91C02">
        <w:rPr>
          <w:rFonts w:eastAsia="Times New Roman"/>
          <w:lang w:eastAsia="en-GB"/>
        </w:rPr>
        <w:t>HTML code:</w:t>
      </w:r>
      <w:bookmarkEnd w:id="47"/>
    </w:p>
    <w:p w14:paraId="36AFC403" w14:textId="2250EA99" w:rsidR="00F91C02" w:rsidRPr="00F91C02" w:rsidRDefault="00BF4CC5" w:rsidP="00921D13">
      <w:pPr>
        <w:spacing w:after="0"/>
        <w:rPr>
          <w:lang w:eastAsia="en-GB"/>
        </w:rPr>
      </w:pPr>
      <w:r>
        <w:rPr>
          <w:lang w:eastAsia="en-GB"/>
        </w:rPr>
        <w:t>There</w:t>
      </w:r>
      <w:r w:rsidR="00F91C02">
        <w:rPr>
          <w:lang w:eastAsia="en-GB"/>
        </w:rPr>
        <w:t xml:space="preserve"> </w:t>
      </w:r>
      <w:r w:rsidR="00AC7BB6">
        <w:rPr>
          <w:lang w:eastAsia="en-GB"/>
        </w:rPr>
        <w:t>are</w:t>
      </w:r>
      <w:r w:rsidR="00F91C02">
        <w:rPr>
          <w:lang w:eastAsia="en-GB"/>
        </w:rPr>
        <w:t xml:space="preserve"> no error</w:t>
      </w:r>
      <w:r w:rsidR="00AC7BB6">
        <w:rPr>
          <w:lang w:eastAsia="en-GB"/>
        </w:rPr>
        <w:t>s</w:t>
      </w:r>
      <w:r w:rsidR="00F91C02">
        <w:rPr>
          <w:lang w:eastAsia="en-GB"/>
        </w:rPr>
        <w:t xml:space="preserve"> at all in the HTML </w:t>
      </w:r>
      <w:r w:rsidR="00066EAD">
        <w:rPr>
          <w:lang w:eastAsia="en-GB"/>
        </w:rPr>
        <w:t>code</w:t>
      </w:r>
      <w:r w:rsidR="00FB2F8B">
        <w:rPr>
          <w:lang w:eastAsia="en-GB"/>
        </w:rPr>
        <w:fldChar w:fldCharType="begin" w:fldLock="1"/>
      </w:r>
      <w:r w:rsidR="00BB670A">
        <w:rPr>
          <w:lang w:eastAsia="en-GB"/>
        </w:rPr>
        <w:instrText>ADDIN CSL_CITATION {"citationItems":[{"id":"ITEM-1","itemData":{"URL":"https://validator.w3.org/nu/#textarea","accessed":{"date-parts":[["2018","12","10"]]},"id":"ITEM-1","issued":{"date-parts":[["0"]]},"title":"Showing results for https://store.liverpoolfc.com/ - Nu Html Checker","type":"webpage"},"uris":["http://www.mendeley.com/documents/?uuid=f57b97a4-34c1-34fe-b76c-17fd39b37677"]}],"mendeley":{"formattedCitation":"[11]","plainTextFormattedCitation":"[11]","previouslyFormattedCitation":"[10]"},"properties":{"noteIndex":0},"schema":"https://github.com/citation-style-language/schema/raw/master/csl-citation.json"}</w:instrText>
      </w:r>
      <w:r w:rsidR="00FB2F8B">
        <w:rPr>
          <w:lang w:eastAsia="en-GB"/>
        </w:rPr>
        <w:fldChar w:fldCharType="separate"/>
      </w:r>
      <w:r w:rsidR="00BB670A" w:rsidRPr="00BB670A">
        <w:rPr>
          <w:noProof/>
          <w:lang w:eastAsia="en-GB"/>
        </w:rPr>
        <w:t>[11]</w:t>
      </w:r>
      <w:r w:rsidR="00FB2F8B">
        <w:rPr>
          <w:lang w:eastAsia="en-GB"/>
        </w:rPr>
        <w:fldChar w:fldCharType="end"/>
      </w:r>
      <w:r w:rsidR="00FB2F8B">
        <w:rPr>
          <w:lang w:eastAsia="en-GB"/>
        </w:rPr>
        <w:t>.</w:t>
      </w:r>
    </w:p>
    <w:p w14:paraId="4AEEC8A9" w14:textId="77777777" w:rsidR="00FB2F8B" w:rsidRDefault="00137F29" w:rsidP="00FB2F8B">
      <w:pPr>
        <w:keepNext/>
        <w:spacing w:after="0" w:line="240" w:lineRule="auto"/>
        <w:textAlignment w:val="baseline"/>
      </w:pPr>
      <w:r>
        <w:rPr>
          <w:noProof/>
        </w:rPr>
        <w:drawing>
          <wp:inline distT="0" distB="0" distL="0" distR="0" wp14:anchorId="57D36755" wp14:editId="499A4F52">
            <wp:extent cx="5164282" cy="2820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87629" cy="2832950"/>
                    </a:xfrm>
                    <a:prstGeom prst="rect">
                      <a:avLst/>
                    </a:prstGeom>
                  </pic:spPr>
                </pic:pic>
              </a:graphicData>
            </a:graphic>
          </wp:inline>
        </w:drawing>
      </w:r>
    </w:p>
    <w:p w14:paraId="3A25F952" w14:textId="2154AEC0" w:rsidR="003614E5" w:rsidRPr="00DC6F30" w:rsidRDefault="00FB2F8B" w:rsidP="00FB2F8B">
      <w:pPr>
        <w:pStyle w:val="Caption"/>
        <w:rPr>
          <w:rFonts w:ascii="Arial" w:eastAsia="Times New Roman" w:hAnsi="Arial" w:cs="Arial"/>
          <w:color w:val="auto"/>
          <w:szCs w:val="24"/>
          <w:lang w:eastAsia="en-GB"/>
        </w:rPr>
      </w:pPr>
      <w:bookmarkStart w:id="48" w:name="_Toc532248142"/>
      <w:r>
        <w:t xml:space="preserve">Figure </w:t>
      </w:r>
      <w:fldSimple w:instr=" SEQ Figure \* ARABIC ">
        <w:r w:rsidR="00AA2979">
          <w:rPr>
            <w:noProof/>
          </w:rPr>
          <w:t>11</w:t>
        </w:r>
      </w:fldSimple>
      <w:r>
        <w:rPr>
          <w:lang w:val="en-US"/>
        </w:rPr>
        <w:t>: screen shot of the HTML code validation</w:t>
      </w:r>
      <w:r>
        <w:rPr>
          <w:lang w:eastAsia="en-GB"/>
        </w:rPr>
        <w:fldChar w:fldCharType="begin" w:fldLock="1"/>
      </w:r>
      <w:r w:rsidR="00BB670A">
        <w:rPr>
          <w:lang w:eastAsia="en-GB"/>
        </w:rPr>
        <w:instrText>ADDIN CSL_CITATION {"citationItems":[{"id":"ITEM-1","itemData":{"URL":"https://validator.w3.org/nu/#textarea","accessed":{"date-parts":[["2018","12","10"]]},"id":"ITEM-1","issued":{"date-parts":[["0"]]},"title":"Showing results for https://store.liverpoolfc.com/ - Nu Html Checker","type":"webpage"},"uris":["http://www.mendeley.com/documents/?uuid=f57b97a4-34c1-34fe-b76c-17fd39b37677"]}],"mendeley":{"formattedCitation":"[11]","plainTextFormattedCitation":"[11]","previouslyFormattedCitation":"[10]"},"properties":{"noteIndex":0},"schema":"https://github.com/citation-style-language/schema/raw/master/csl-citation.json"}</w:instrText>
      </w:r>
      <w:r>
        <w:rPr>
          <w:lang w:eastAsia="en-GB"/>
        </w:rPr>
        <w:fldChar w:fldCharType="separate"/>
      </w:r>
      <w:r w:rsidR="00BB670A" w:rsidRPr="00BB670A">
        <w:rPr>
          <w:i w:val="0"/>
          <w:noProof/>
          <w:lang w:eastAsia="en-GB"/>
        </w:rPr>
        <w:t>[11]</w:t>
      </w:r>
      <w:r>
        <w:rPr>
          <w:lang w:eastAsia="en-GB"/>
        </w:rPr>
        <w:fldChar w:fldCharType="end"/>
      </w:r>
      <w:r>
        <w:rPr>
          <w:lang w:val="en-US"/>
        </w:rPr>
        <w:t>.</w:t>
      </w:r>
      <w:bookmarkEnd w:id="48"/>
    </w:p>
    <w:p w14:paraId="2768BB4A" w14:textId="5925DD01" w:rsidR="003614E5" w:rsidRDefault="003614E5" w:rsidP="0086298A">
      <w:pPr>
        <w:spacing w:after="0" w:line="240" w:lineRule="auto"/>
        <w:textAlignment w:val="baseline"/>
        <w:rPr>
          <w:rFonts w:ascii="Arial" w:eastAsia="Times New Roman" w:hAnsi="Arial" w:cs="Arial"/>
          <w:szCs w:val="24"/>
          <w:lang w:eastAsia="en-GB"/>
        </w:rPr>
      </w:pPr>
    </w:p>
    <w:p w14:paraId="1C9C45E8" w14:textId="144BCAF1" w:rsidR="005C2519" w:rsidRDefault="00AA2796" w:rsidP="006F0151">
      <w:pPr>
        <w:pStyle w:val="Heading3"/>
        <w:ind w:left="720"/>
        <w:rPr>
          <w:rFonts w:eastAsia="Times New Roman"/>
          <w:lang w:eastAsia="en-GB"/>
        </w:rPr>
      </w:pPr>
      <w:bookmarkStart w:id="49" w:name="_Toc532248124"/>
      <w:r>
        <w:rPr>
          <w:rFonts w:eastAsia="Times New Roman"/>
          <w:lang w:eastAsia="en-GB"/>
        </w:rPr>
        <w:t xml:space="preserve">6-1-2. </w:t>
      </w:r>
      <w:r w:rsidR="00066EAD">
        <w:rPr>
          <w:rFonts w:eastAsia="Times New Roman"/>
          <w:lang w:eastAsia="en-GB"/>
        </w:rPr>
        <w:t>CSS code:</w:t>
      </w:r>
      <w:bookmarkEnd w:id="49"/>
    </w:p>
    <w:p w14:paraId="18DA9837" w14:textId="5EC3CBD1" w:rsidR="00FB2F8B" w:rsidRDefault="00BF4CC5" w:rsidP="00921D13">
      <w:pPr>
        <w:spacing w:after="0"/>
        <w:rPr>
          <w:lang w:eastAsia="en-GB"/>
        </w:rPr>
      </w:pPr>
      <w:r>
        <w:rPr>
          <w:lang w:eastAsia="en-GB"/>
        </w:rPr>
        <w:t>The</w:t>
      </w:r>
      <w:r w:rsidR="009744A4">
        <w:rPr>
          <w:lang w:eastAsia="en-GB"/>
        </w:rPr>
        <w:t xml:space="preserve"> same in CSS code there are no errors at all</w:t>
      </w:r>
      <w:r w:rsidR="006D039D">
        <w:rPr>
          <w:lang w:eastAsia="en-GB"/>
        </w:rPr>
        <w:fldChar w:fldCharType="begin" w:fldLock="1"/>
      </w:r>
      <w:r w:rsidR="00BB670A">
        <w:rPr>
          <w:lang w:eastAsia="en-GB"/>
        </w:rPr>
        <w:instrText>ADDIN CSL_CITATION {"citationItems":[{"id":"ITEM-1","itemData":{"DOI":"10.1080/15265161.2014.974769","ISBN":"1536-0075 (Electronic) 1526-5161 (Linking)","ISSN":"15360075","PMID":"25562214","abstract":"End-of-life medical decision making presents a major challenge to patients and physicians alike. In order to determine whether it is ethically justifiable to forgo medical treatment in such scenarios, clinical data must be interpreted alongside patient values, as well as in light of the physician's ethical commitments. Though much has been written about this ethical issue from religious perspectives (especially Christian and Jewish), little work has been done from an Islamic point of view. To fill the gap in the literature around Islamic bioethical perspectives on the matter, we derive a theologically rooted rubric for goals of care. We use the Islamic obligation for Muslims to seek medical treatment as the foundation for determining the clinical conditions under which Muslim physicians have a duty to treat. We next link the theological concept of accountability before God (taklīf) to quality-of-life assessment. Using this construct, we suggest that a Muslim physician is not obligated to maintain or continue clinical treatment when patients who were formerly of, or had the potential to be, mukallaf (the term for a person who has taklīf), are now not expected to regain that status by means of continued clinical treatment.","author":[{"dropping-particle":"","family":"Padela","given":"Aasim","non-dropping-particle":"","parse-names":false,"suffix":""},{"dropping-particle":"","family":"Mohiuddin","given":"Afshan","non-dropping-particle":"","parse-names":false,"suffix":""}],"container-title":"American Journal of Bioethics","id":"ITEM-1","issue":"1","issued":{"date-parts":[["2015"]]},"page":"3-13","title":"Ethical Obligations and Clinical Goals in End-of-Life Care: Deriving a Quality-of-Life Construct Based on the Islamic Concept of Accountability Before God (Taklīf)","type":"article-journal","volume":"15"},"uris":["http://www.mendeley.com/documents/?uuid=85833bc4-24a0-3b14-a51b-be4009977e25"]}],"mendeley":{"formattedCitation":"[9]","plainTextFormattedCitation":"[9]","previouslyFormattedCitation":"[9]"},"properties":{"noteIndex":0},"schema":"https://github.com/citation-style-language/schema/raw/master/csl-citation.json"}</w:instrText>
      </w:r>
      <w:r w:rsidR="006D039D">
        <w:rPr>
          <w:lang w:eastAsia="en-GB"/>
        </w:rPr>
        <w:fldChar w:fldCharType="separate"/>
      </w:r>
      <w:r w:rsidR="002E5A6A" w:rsidRPr="002E5A6A">
        <w:rPr>
          <w:noProof/>
          <w:lang w:eastAsia="en-GB"/>
        </w:rPr>
        <w:t>[9]</w:t>
      </w:r>
      <w:r w:rsidR="006D039D">
        <w:rPr>
          <w:lang w:eastAsia="en-GB"/>
        </w:rPr>
        <w:fldChar w:fldCharType="end"/>
      </w:r>
      <w:r w:rsidR="00571C6C">
        <w:rPr>
          <w:lang w:eastAsia="en-GB"/>
        </w:rPr>
        <w:t>.</w:t>
      </w:r>
    </w:p>
    <w:p w14:paraId="3F698B6A" w14:textId="77777777" w:rsidR="006D039D" w:rsidRDefault="00571C6C" w:rsidP="00921D13">
      <w:pPr>
        <w:keepNext/>
        <w:spacing w:after="0"/>
      </w:pPr>
      <w:r>
        <w:rPr>
          <w:noProof/>
        </w:rPr>
        <w:drawing>
          <wp:inline distT="0" distB="0" distL="0" distR="0" wp14:anchorId="626F7053" wp14:editId="46C42DB6">
            <wp:extent cx="4983167" cy="2729345"/>
            <wp:effectExtent l="0" t="0" r="825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00718" cy="2738958"/>
                    </a:xfrm>
                    <a:prstGeom prst="rect">
                      <a:avLst/>
                    </a:prstGeom>
                  </pic:spPr>
                </pic:pic>
              </a:graphicData>
            </a:graphic>
          </wp:inline>
        </w:drawing>
      </w:r>
    </w:p>
    <w:p w14:paraId="51FB35F2" w14:textId="6593CE76" w:rsidR="00637FF3" w:rsidRPr="00FB2F8B" w:rsidRDefault="006D039D" w:rsidP="006D039D">
      <w:pPr>
        <w:pStyle w:val="Caption"/>
        <w:rPr>
          <w:lang w:eastAsia="en-GB"/>
        </w:rPr>
      </w:pPr>
      <w:bookmarkStart w:id="50" w:name="_Toc532248143"/>
      <w:r>
        <w:t xml:space="preserve">Figure </w:t>
      </w:r>
      <w:fldSimple w:instr=" SEQ Figure \* ARABIC ">
        <w:r w:rsidR="00AA2979">
          <w:rPr>
            <w:noProof/>
          </w:rPr>
          <w:t>12</w:t>
        </w:r>
      </w:fldSimple>
      <w:r>
        <w:rPr>
          <w:lang w:val="en-US"/>
        </w:rPr>
        <w:t>:</w:t>
      </w:r>
      <w:r w:rsidRPr="007A028A">
        <w:rPr>
          <w:lang w:val="en-US"/>
        </w:rPr>
        <w:t xml:space="preserve"> </w:t>
      </w:r>
      <w:r>
        <w:rPr>
          <w:lang w:val="en-US"/>
        </w:rPr>
        <w:t>S</w:t>
      </w:r>
      <w:r w:rsidRPr="007A028A">
        <w:rPr>
          <w:lang w:val="en-US"/>
        </w:rPr>
        <w:t xml:space="preserve">creen shot of the </w:t>
      </w:r>
      <w:r>
        <w:rPr>
          <w:lang w:val="en-US"/>
        </w:rPr>
        <w:t>CSS</w:t>
      </w:r>
      <w:r w:rsidRPr="007A028A">
        <w:rPr>
          <w:lang w:val="en-US"/>
        </w:rPr>
        <w:t xml:space="preserve"> code validation</w:t>
      </w:r>
      <w:r>
        <w:rPr>
          <w:lang w:eastAsia="en-GB"/>
        </w:rPr>
        <w:fldChar w:fldCharType="begin" w:fldLock="1"/>
      </w:r>
      <w:r w:rsidR="00BB670A">
        <w:rPr>
          <w:lang w:eastAsia="en-GB"/>
        </w:rPr>
        <w:instrText>ADDIN CSL_CITATION {"citationItems":[{"id":"ITEM-1","itemData":{"DOI":"10.1080/15265161.2014.974769","ISBN":"1536-0075 (Electronic) 1526-5161 (Linking)","ISSN":"15360075","PMID":"25562214","abstract":"End-of-life medical decision making presents a major challenge to patients and physicians alike. In order to determine whether it is ethically justifiable to forgo medical treatment in such scenarios, clinical data must be interpreted alongside patient values, as well as in light of the physician's ethical commitments. Though much has been written about this ethical issue from religious perspectives (especially Christian and Jewish), little work has been done from an Islamic point of view. To fill the gap in the literature around Islamic bioethical perspectives on the matter, we derive a theologically rooted rubric for goals of care. We use the Islamic obligation for Muslims to seek medical treatment as the foundation for determining the clinical conditions under which Muslim physicians have a duty to treat. We next link the theological concept of accountability before God (taklīf) to quality-of-life assessment. Using this construct, we suggest that a Muslim physician is not obligated to maintain or continue clinical treatment when patients who were formerly of, or had the potential to be, mukallaf (the term for a person who has taklīf), are now not expected to regain that status by means of continued clinical treatment.","author":[{"dropping-particle":"","family":"Padela","given":"Aasim","non-dropping-particle":"","parse-names":false,"suffix":""},{"dropping-particle":"","family":"Mohiuddin","given":"Afshan","non-dropping-particle":"","parse-names":false,"suffix":""}],"container-title":"American Journal of Bioethics","id":"ITEM-1","issue":"1","issued":{"date-parts":[["2015"]]},"page":"3-13","title":"Ethical Obligations and Clinical Goals in End-of-Life Care: Deriving a Quality-of-Life Construct Based on the Islamic Concept of Accountability Before God (Taklīf)","type":"article-journal","volume":"15"},"uris":["http://www.mendeley.com/documents/?uuid=85833bc4-24a0-3b14-a51b-be4009977e25"]}],"mendeley":{"formattedCitation":"[9]","plainTextFormattedCitation":"[9]","previouslyFormattedCitation":"[9]"},"properties":{"noteIndex":0},"schema":"https://github.com/citation-style-language/schema/raw/master/csl-citation.json"}</w:instrText>
      </w:r>
      <w:r>
        <w:rPr>
          <w:lang w:eastAsia="en-GB"/>
        </w:rPr>
        <w:fldChar w:fldCharType="separate"/>
      </w:r>
      <w:r w:rsidR="002E5A6A" w:rsidRPr="002E5A6A">
        <w:rPr>
          <w:i w:val="0"/>
          <w:noProof/>
          <w:lang w:eastAsia="en-GB"/>
        </w:rPr>
        <w:t>[9]</w:t>
      </w:r>
      <w:r>
        <w:rPr>
          <w:lang w:eastAsia="en-GB"/>
        </w:rPr>
        <w:fldChar w:fldCharType="end"/>
      </w:r>
      <w:r w:rsidRPr="007A028A">
        <w:rPr>
          <w:lang w:val="en-US"/>
        </w:rPr>
        <w:t>.</w:t>
      </w:r>
      <w:bookmarkEnd w:id="50"/>
    </w:p>
    <w:p w14:paraId="08FD295F" w14:textId="77777777" w:rsidR="00066EAD" w:rsidRPr="00DC6F30" w:rsidRDefault="00066EAD" w:rsidP="0086298A">
      <w:pPr>
        <w:spacing w:after="0" w:line="240" w:lineRule="auto"/>
        <w:textAlignment w:val="baseline"/>
        <w:rPr>
          <w:rFonts w:ascii="Arial" w:eastAsia="Times New Roman" w:hAnsi="Arial" w:cs="Arial"/>
          <w:szCs w:val="24"/>
          <w:lang w:eastAsia="en-GB"/>
        </w:rPr>
      </w:pPr>
    </w:p>
    <w:p w14:paraId="56DC85AF" w14:textId="77777777" w:rsidR="00921D13" w:rsidRDefault="00921D13">
      <w:pPr>
        <w:rPr>
          <w:rFonts w:eastAsiaTheme="majorEastAsia" w:cstheme="majorBidi"/>
          <w:b/>
          <w:color w:val="2F5496" w:themeColor="accent1" w:themeShade="BF"/>
          <w:szCs w:val="24"/>
          <w:lang w:eastAsia="en-GB"/>
        </w:rPr>
      </w:pPr>
      <w:r>
        <w:rPr>
          <w:lang w:eastAsia="en-GB"/>
        </w:rPr>
        <w:br w:type="page"/>
      </w:r>
    </w:p>
    <w:p w14:paraId="135C2B56" w14:textId="15818110" w:rsidR="007134F0" w:rsidRDefault="00AA2796" w:rsidP="006F0151">
      <w:pPr>
        <w:pStyle w:val="Heading3"/>
        <w:ind w:left="720"/>
        <w:rPr>
          <w:lang w:eastAsia="en-GB"/>
        </w:rPr>
      </w:pPr>
      <w:bookmarkStart w:id="51" w:name="_Toc532248125"/>
      <w:r>
        <w:rPr>
          <w:lang w:eastAsia="en-GB"/>
        </w:rPr>
        <w:lastRenderedPageBreak/>
        <w:t xml:space="preserve">6-1-3. </w:t>
      </w:r>
      <w:r w:rsidR="007134F0">
        <w:rPr>
          <w:lang w:eastAsia="en-GB"/>
        </w:rPr>
        <w:t>Code validation by another tools:</w:t>
      </w:r>
      <w:bookmarkEnd w:id="51"/>
    </w:p>
    <w:p w14:paraId="7CC6A574" w14:textId="2A815106" w:rsidR="00793F00" w:rsidRDefault="007134F0" w:rsidP="00793F00">
      <w:pPr>
        <w:spacing w:after="0"/>
        <w:rPr>
          <w:lang w:eastAsia="en-GB"/>
        </w:rPr>
      </w:pPr>
      <w:r>
        <w:rPr>
          <w:lang w:eastAsia="en-GB"/>
        </w:rPr>
        <w:t xml:space="preserve">The author has used other tools to make sure </w:t>
      </w:r>
      <w:r w:rsidR="00886C0C">
        <w:rPr>
          <w:lang w:eastAsia="en-GB"/>
        </w:rPr>
        <w:t xml:space="preserve">all the codes </w:t>
      </w:r>
      <w:r w:rsidR="00FB38D4">
        <w:rPr>
          <w:lang w:eastAsia="en-GB"/>
        </w:rPr>
        <w:t>working,</w:t>
      </w:r>
      <w:r w:rsidR="00886C0C">
        <w:rPr>
          <w:lang w:eastAsia="en-GB"/>
        </w:rPr>
        <w:t xml:space="preserve"> and the design validate,</w:t>
      </w:r>
    </w:p>
    <w:p w14:paraId="787A7012" w14:textId="225ACC98" w:rsidR="007134F0" w:rsidRPr="007134F0" w:rsidRDefault="00886C0C" w:rsidP="00921D13">
      <w:pPr>
        <w:spacing w:after="120"/>
        <w:rPr>
          <w:lang w:eastAsia="en-GB"/>
        </w:rPr>
      </w:pPr>
      <w:r>
        <w:rPr>
          <w:lang w:eastAsia="en-GB"/>
        </w:rPr>
        <w:t xml:space="preserve">he </w:t>
      </w:r>
      <w:r w:rsidR="00FB38D4">
        <w:rPr>
          <w:lang w:eastAsia="en-GB"/>
        </w:rPr>
        <w:t>notices</w:t>
      </w:r>
      <w:r>
        <w:rPr>
          <w:lang w:eastAsia="en-GB"/>
        </w:rPr>
        <w:t xml:space="preserve"> that </w:t>
      </w:r>
      <w:r w:rsidR="00FB38D4">
        <w:rPr>
          <w:lang w:eastAsia="en-GB"/>
        </w:rPr>
        <w:t>the design</w:t>
      </w:r>
      <w:r>
        <w:rPr>
          <w:lang w:eastAsia="en-GB"/>
        </w:rPr>
        <w:t xml:space="preserve"> </w:t>
      </w:r>
      <w:r w:rsidR="00FB38D4">
        <w:rPr>
          <w:lang w:eastAsia="en-GB"/>
        </w:rPr>
        <w:t>has</w:t>
      </w:r>
      <w:r>
        <w:rPr>
          <w:lang w:eastAsia="en-GB"/>
        </w:rPr>
        <w:t xml:space="preserve"> few</w:t>
      </w:r>
      <w:r w:rsidR="00793F00">
        <w:rPr>
          <w:lang w:eastAsia="en-GB"/>
        </w:rPr>
        <w:t xml:space="preserve"> errors</w:t>
      </w:r>
      <w:r>
        <w:rPr>
          <w:lang w:eastAsia="en-GB"/>
        </w:rPr>
        <w:t xml:space="preserve"> </w:t>
      </w:r>
      <w:r w:rsidR="00FB38D4">
        <w:rPr>
          <w:lang w:eastAsia="en-GB"/>
        </w:rPr>
        <w:t>and he fixed them successfully</w:t>
      </w:r>
      <w:r w:rsidR="00006E11">
        <w:rPr>
          <w:lang w:eastAsia="en-GB"/>
        </w:rPr>
        <w:t>.</w:t>
      </w:r>
    </w:p>
    <w:p w14:paraId="4DA66949" w14:textId="77777777" w:rsidR="00793F00" w:rsidRDefault="007134F0" w:rsidP="00921D13">
      <w:pPr>
        <w:keepNext/>
        <w:spacing w:after="0"/>
      </w:pPr>
      <w:r>
        <w:rPr>
          <w:noProof/>
        </w:rPr>
        <w:drawing>
          <wp:inline distT="0" distB="0" distL="0" distR="0" wp14:anchorId="12C3A8CF" wp14:editId="46D38329">
            <wp:extent cx="4475643" cy="2008909"/>
            <wp:effectExtent l="0" t="0" r="127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82829" cy="2012135"/>
                    </a:xfrm>
                    <a:prstGeom prst="rect">
                      <a:avLst/>
                    </a:prstGeom>
                  </pic:spPr>
                </pic:pic>
              </a:graphicData>
            </a:graphic>
          </wp:inline>
        </w:drawing>
      </w:r>
    </w:p>
    <w:p w14:paraId="6FE32E89" w14:textId="2F865759" w:rsidR="005336B3" w:rsidRPr="00921D13" w:rsidRDefault="00793F00" w:rsidP="000E7D08">
      <w:pPr>
        <w:pStyle w:val="Caption"/>
        <w:spacing w:after="480"/>
        <w:rPr>
          <w:lang w:eastAsia="en-GB"/>
        </w:rPr>
      </w:pPr>
      <w:bookmarkStart w:id="52" w:name="_Toc532248144"/>
      <w:r>
        <w:t xml:space="preserve">Figure </w:t>
      </w:r>
      <w:fldSimple w:instr=" SEQ Figure \* ARABIC ">
        <w:r w:rsidR="00AA2979">
          <w:rPr>
            <w:noProof/>
          </w:rPr>
          <w:t>13</w:t>
        </w:r>
      </w:fldSimple>
      <w:r>
        <w:rPr>
          <w:lang w:val="en-US"/>
        </w:rPr>
        <w:t>: Wave tool errors.</w:t>
      </w:r>
      <w:bookmarkEnd w:id="52"/>
    </w:p>
    <w:p w14:paraId="3407A434" w14:textId="6A66A96C" w:rsidR="003B4EBE" w:rsidRDefault="00AA2796" w:rsidP="000E7D08">
      <w:pPr>
        <w:pStyle w:val="Heading2"/>
        <w:spacing w:after="120"/>
        <w:rPr>
          <w:rFonts w:eastAsia="Times New Roman"/>
          <w:lang w:eastAsia="en-GB"/>
        </w:rPr>
      </w:pPr>
      <w:bookmarkStart w:id="53" w:name="_Toc532248126"/>
      <w:r>
        <w:rPr>
          <w:rFonts w:ascii="Arial" w:hAnsi="Arial" w:cs="Arial"/>
          <w:sz w:val="24"/>
          <w:szCs w:val="24"/>
        </w:rPr>
        <w:t xml:space="preserve">6-2. </w:t>
      </w:r>
      <w:r w:rsidR="003B4EBE">
        <w:rPr>
          <w:rFonts w:ascii="Arial" w:hAnsi="Arial" w:cs="Arial"/>
          <w:sz w:val="24"/>
          <w:szCs w:val="24"/>
        </w:rPr>
        <w:t>E</w:t>
      </w:r>
      <w:r w:rsidR="003B4EBE" w:rsidRPr="00055653">
        <w:rPr>
          <w:rFonts w:ascii="Arial" w:hAnsi="Arial" w:cs="Arial"/>
          <w:sz w:val="24"/>
          <w:szCs w:val="24"/>
        </w:rPr>
        <w:t xml:space="preserve">valuation of the </w:t>
      </w:r>
      <w:r w:rsidR="003B4EBE">
        <w:rPr>
          <w:rFonts w:ascii="Arial" w:hAnsi="Arial" w:cs="Arial"/>
          <w:sz w:val="24"/>
          <w:szCs w:val="24"/>
        </w:rPr>
        <w:t>implemented</w:t>
      </w:r>
      <w:bookmarkEnd w:id="53"/>
    </w:p>
    <w:p w14:paraId="5045885F" w14:textId="61A837AC" w:rsidR="00AB129A" w:rsidRPr="0065461F" w:rsidRDefault="00151284" w:rsidP="006F0151">
      <w:pPr>
        <w:pStyle w:val="Heading3"/>
        <w:ind w:left="720"/>
        <w:rPr>
          <w:rFonts w:eastAsia="Times New Roman"/>
          <w:lang w:eastAsia="en-GB"/>
        </w:rPr>
      </w:pPr>
      <w:bookmarkStart w:id="54" w:name="_Toc532248127"/>
      <w:r>
        <w:rPr>
          <w:rFonts w:eastAsia="Times New Roman"/>
          <w:lang w:eastAsia="en-GB"/>
        </w:rPr>
        <w:t xml:space="preserve">6-2-1. </w:t>
      </w:r>
      <w:r w:rsidR="00AB52AE">
        <w:rPr>
          <w:rFonts w:eastAsia="Times New Roman"/>
          <w:lang w:eastAsia="en-GB"/>
        </w:rPr>
        <w:t>D</w:t>
      </w:r>
      <w:r w:rsidR="0065461F" w:rsidRPr="0065461F">
        <w:rPr>
          <w:rFonts w:eastAsia="Times New Roman"/>
          <w:lang w:eastAsia="en-GB"/>
        </w:rPr>
        <w:t>esign (look and feel)</w:t>
      </w:r>
      <w:bookmarkEnd w:id="54"/>
    </w:p>
    <w:p w14:paraId="545FF5CF" w14:textId="716C0F22" w:rsidR="00921D13" w:rsidRDefault="00935672" w:rsidP="00921D13">
      <w:pPr>
        <w:keepNext/>
        <w:spacing w:after="0"/>
      </w:pPr>
      <w:r>
        <w:t>The</w:t>
      </w:r>
      <w:r w:rsidR="00921D13">
        <w:t xml:space="preserve"> author has used few light colours to implement the design, and the main colour is green which is the author found in his research the red, green and blue colours are the best </w:t>
      </w:r>
      <w:r>
        <w:t xml:space="preserve">colours </w:t>
      </w:r>
      <w:r w:rsidR="00921D13">
        <w:t xml:space="preserve">to encourage </w:t>
      </w:r>
      <w:r>
        <w:t xml:space="preserve">the </w:t>
      </w:r>
      <w:r w:rsidR="00921D13">
        <w:t xml:space="preserve">customers to buy </w:t>
      </w:r>
      <w:r w:rsidR="00E457D6">
        <w:t>more [</w:t>
      </w:r>
      <w:r w:rsidR="00921D13">
        <w:t>11].</w:t>
      </w:r>
    </w:p>
    <w:p w14:paraId="54DCC78B" w14:textId="613826BB" w:rsidR="00921D13" w:rsidRDefault="00921D13" w:rsidP="00921D13">
      <w:pPr>
        <w:keepNext/>
        <w:spacing w:after="0"/>
      </w:pPr>
      <w:r>
        <w:t>also, text content, and images relative to each other, the card</w:t>
      </w:r>
      <w:r w:rsidR="00E457D6">
        <w:t>s</w:t>
      </w:r>
      <w:r>
        <w:t xml:space="preserve"> design next to each other which it makes the columns in the pages consistent</w:t>
      </w:r>
      <w:r w:rsidR="00E457D6">
        <w:t>.</w:t>
      </w:r>
    </w:p>
    <w:p w14:paraId="4232C659" w14:textId="0A45C4E6" w:rsidR="00E457D6" w:rsidRDefault="00E457D6" w:rsidP="00921D13">
      <w:pPr>
        <w:keepNext/>
        <w:spacing w:after="0"/>
      </w:pPr>
      <w:r>
        <w:t xml:space="preserve">So </w:t>
      </w:r>
      <w:r w:rsidR="00492E7D">
        <w:t>overall,</w:t>
      </w:r>
      <w:r>
        <w:t xml:space="preserve"> we can say the website look pretty good and feel </w:t>
      </w:r>
      <w:r w:rsidR="00492E7D">
        <w:t>as comfortable for user’s eyes when he looking to the colours.</w:t>
      </w:r>
    </w:p>
    <w:p w14:paraId="244E5412" w14:textId="6219913B" w:rsidR="003C2F31" w:rsidRDefault="003C2F31" w:rsidP="00921D13">
      <w:pPr>
        <w:keepNext/>
        <w:spacing w:after="0"/>
      </w:pPr>
      <w:r>
        <w:rPr>
          <w:noProof/>
        </w:rPr>
        <w:drawing>
          <wp:inline distT="0" distB="0" distL="0" distR="0" wp14:anchorId="3C618A0E" wp14:editId="2AE49AA4">
            <wp:extent cx="5956913" cy="2282190"/>
            <wp:effectExtent l="0" t="0" r="635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97321" cy="2297671"/>
                    </a:xfrm>
                    <a:prstGeom prst="rect">
                      <a:avLst/>
                    </a:prstGeom>
                  </pic:spPr>
                </pic:pic>
              </a:graphicData>
            </a:graphic>
          </wp:inline>
        </w:drawing>
      </w:r>
    </w:p>
    <w:p w14:paraId="6BFC0D28" w14:textId="496B833D" w:rsidR="003C2F31" w:rsidRDefault="003C2F31" w:rsidP="00921D13">
      <w:pPr>
        <w:pStyle w:val="Caption"/>
        <w:spacing w:after="240"/>
      </w:pPr>
      <w:bookmarkStart w:id="55" w:name="_Toc532248145"/>
      <w:r>
        <w:t xml:space="preserve">Figure </w:t>
      </w:r>
      <w:fldSimple w:instr=" SEQ Figure \* ARABIC ">
        <w:r w:rsidR="00AA2979">
          <w:rPr>
            <w:noProof/>
          </w:rPr>
          <w:t>14</w:t>
        </w:r>
      </w:fldSimple>
      <w:r w:rsidRPr="00B44319">
        <w:rPr>
          <w:lang w:val="en-US"/>
        </w:rPr>
        <w:t>: Buttons colour of Dell's website</w:t>
      </w:r>
      <w:bookmarkEnd w:id="55"/>
    </w:p>
    <w:p w14:paraId="3F91A779" w14:textId="77777777" w:rsidR="003C2F31" w:rsidRDefault="003C2F31" w:rsidP="00BE6868">
      <w:pPr>
        <w:keepNext/>
        <w:spacing w:after="0"/>
      </w:pPr>
      <w:r>
        <w:rPr>
          <w:rFonts w:ascii="Arial" w:eastAsia="Times New Roman" w:hAnsi="Arial" w:cs="Arial"/>
          <w:noProof/>
          <w:szCs w:val="24"/>
          <w:lang w:eastAsia="en-GB"/>
        </w:rPr>
        <w:lastRenderedPageBreak/>
        <w:drawing>
          <wp:inline distT="0" distB="0" distL="0" distR="0" wp14:anchorId="068C1618" wp14:editId="2D4FEB6D">
            <wp:extent cx="4594860" cy="2777445"/>
            <wp:effectExtent l="0" t="0" r="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58446" cy="2815881"/>
                    </a:xfrm>
                    <a:prstGeom prst="rect">
                      <a:avLst/>
                    </a:prstGeom>
                    <a:noFill/>
                    <a:ln>
                      <a:noFill/>
                    </a:ln>
                  </pic:spPr>
                </pic:pic>
              </a:graphicData>
            </a:graphic>
          </wp:inline>
        </w:drawing>
      </w:r>
    </w:p>
    <w:p w14:paraId="1BE1AFA7" w14:textId="50F2623E" w:rsidR="002E6CBF" w:rsidRPr="00AE1D56" w:rsidRDefault="003C2F31" w:rsidP="00AE1D56">
      <w:pPr>
        <w:pStyle w:val="Caption"/>
        <w:rPr>
          <w:rFonts w:ascii="Arial" w:eastAsia="Times New Roman" w:hAnsi="Arial" w:cs="Arial"/>
          <w:szCs w:val="24"/>
          <w:lang w:eastAsia="en-GB"/>
        </w:rPr>
      </w:pPr>
      <w:bookmarkStart w:id="56" w:name="_Toc532248146"/>
      <w:r>
        <w:t xml:space="preserve">Figure </w:t>
      </w:r>
      <w:fldSimple w:instr=" SEQ Figure \* ARABIC ">
        <w:r w:rsidR="00AA2979">
          <w:rPr>
            <w:noProof/>
          </w:rPr>
          <w:t>15</w:t>
        </w:r>
      </w:fldSimple>
      <w:r>
        <w:rPr>
          <w:lang w:val="en-US"/>
        </w:rPr>
        <w:t>: B</w:t>
      </w:r>
      <w:r w:rsidRPr="00CB4132">
        <w:rPr>
          <w:lang w:val="en-US"/>
        </w:rPr>
        <w:t>uttons colour</w:t>
      </w:r>
      <w:r>
        <w:rPr>
          <w:lang w:val="en-US"/>
        </w:rPr>
        <w:t xml:space="preserve"> </w:t>
      </w:r>
      <w:r>
        <w:rPr>
          <w:lang w:val="en-US"/>
        </w:rPr>
        <w:fldChar w:fldCharType="begin" w:fldLock="1"/>
      </w:r>
      <w:r w:rsidR="00BB670A">
        <w:rPr>
          <w:lang w:val="en-US"/>
        </w:rPr>
        <w:instrText>ADDIN CSL_CITATION {"citationItems":[{"id":"ITEM-1","itemData":{"DOI":"10.1177/0146167212436611","ISBN":"0146-1672","ISSN":"01461672","PMID":"22427383","abstract":"The present research sought to extend the nascent literature on color and psychological functioning by examining whether perception of the color green facilitates creativity. In four experiments, we demonstrated that a brief glimpse of green prior to a creativity task enhances creative performance. This green effect was observed using both achromatic (white, gray) and chromatic (red, blue) contrast colors that were carefully matched on nonhue properties, and using both picture-based and word-based assessments of creativity. Participants were not aware of the purpose of the experiment, and null effects were obtained on participants' self-reported mood and positive activation. These findings indicate that green has implications beyond aesthetics and suggest the need for sustained empirical work on the functional meaning of green.","author":[{"dropping-particle":"","family":"Lichtenfeld","given":"Stephanie","non-dropping-particle":"","parse-names":false,"suffix":""},{"dropping-particle":"","family":"Elliot","given":"Andrew J.","non-dropping-particle":"","parse-names":false,"suffix":""},{"dropping-particle":"","family":"Maier","given":"Markus A.","non-dropping-particle":"","parse-names":false,"suffix":""},{"dropping-particle":"","family":"Pekrun","given":"Reinhard","non-dropping-particle":"","parse-names":false,"suffix":""}],"container-title":"Personality and Social Psychology Bulletin","id":"ITEM-1","issue":"6","issued":{"date-parts":[["2012","6","16"]]},"page":"784-797","title":"Fertile Green: Green Facilitates Creative Performance","type":"article-journal","volume":"38"},"uris":["http://www.mendeley.com/documents/?uuid=b4b3e09b-a822-3736-b838-ad2ecfbcbb3a"]}],"mendeley":{"formattedCitation":"[12]","plainTextFormattedCitation":"[12]","previouslyFormattedCitation":"[11]"},"properties":{"noteIndex":0},"schema":"https://github.com/citation-style-language/schema/raw/master/csl-citation.json"}</w:instrText>
      </w:r>
      <w:r>
        <w:rPr>
          <w:lang w:val="en-US"/>
        </w:rPr>
        <w:fldChar w:fldCharType="separate"/>
      </w:r>
      <w:r w:rsidR="00BB670A" w:rsidRPr="00BB670A">
        <w:rPr>
          <w:i w:val="0"/>
          <w:noProof/>
          <w:lang w:val="en-US"/>
        </w:rPr>
        <w:t>[12]</w:t>
      </w:r>
      <w:bookmarkEnd w:id="56"/>
      <w:r>
        <w:rPr>
          <w:lang w:val="en-US"/>
        </w:rPr>
        <w:fldChar w:fldCharType="end"/>
      </w:r>
    </w:p>
    <w:p w14:paraId="1B976314" w14:textId="7D60B407" w:rsidR="0065461F" w:rsidRPr="0065461F" w:rsidRDefault="00151284" w:rsidP="006F0151">
      <w:pPr>
        <w:pStyle w:val="Heading3"/>
        <w:ind w:left="720"/>
        <w:rPr>
          <w:rFonts w:eastAsia="Times New Roman"/>
          <w:lang w:eastAsia="en-GB"/>
        </w:rPr>
      </w:pPr>
      <w:bookmarkStart w:id="57" w:name="_Toc532248128"/>
      <w:r>
        <w:rPr>
          <w:rFonts w:eastAsia="Times New Roman"/>
          <w:lang w:eastAsia="en-GB"/>
        </w:rPr>
        <w:t xml:space="preserve">6-2-2. </w:t>
      </w:r>
      <w:r w:rsidR="00AB52AE">
        <w:rPr>
          <w:rFonts w:eastAsia="Times New Roman"/>
          <w:lang w:eastAsia="en-GB"/>
        </w:rPr>
        <w:t>U</w:t>
      </w:r>
      <w:r w:rsidR="0065461F" w:rsidRPr="0065461F">
        <w:rPr>
          <w:rFonts w:eastAsia="Times New Roman"/>
          <w:lang w:eastAsia="en-GB"/>
        </w:rPr>
        <w:t>sability (user experience and functionality)</w:t>
      </w:r>
      <w:bookmarkEnd w:id="57"/>
    </w:p>
    <w:p w14:paraId="2D4503C9" w14:textId="69340455" w:rsidR="0065461F" w:rsidRPr="003B4EBE" w:rsidRDefault="00753C55" w:rsidP="003B4EBE">
      <w:pPr>
        <w:rPr>
          <w:rFonts w:ascii="Arial" w:eastAsia="Times New Roman" w:hAnsi="Arial" w:cs="Arial"/>
          <w:sz w:val="28"/>
          <w:szCs w:val="28"/>
          <w:lang w:eastAsia="en-GB"/>
        </w:rPr>
      </w:pPr>
      <w:r>
        <w:t>E</w:t>
      </w:r>
      <w:r w:rsidR="002B0C53" w:rsidRPr="002B0C53">
        <w:t xml:space="preserve">asy and clear </w:t>
      </w:r>
      <w:r w:rsidR="002B0C53">
        <w:t xml:space="preserve">to use, </w:t>
      </w:r>
      <w:r w:rsidR="002B0C53" w:rsidRPr="002B0C53">
        <w:t xml:space="preserve">each page has a description and with the blank spaces the information in each section is clear to read and does not distract </w:t>
      </w:r>
      <w:r w:rsidR="00C3485C">
        <w:t>the user’s</w:t>
      </w:r>
      <w:r w:rsidR="002B0C53" w:rsidRPr="002B0C53">
        <w:t xml:space="preserve"> mind, with sticky header the user can move quickly to other pages without scrolling up to get to the header section which gives a better feeling of comfort and speed</w:t>
      </w:r>
    </w:p>
    <w:p w14:paraId="16AF94B5" w14:textId="39581581" w:rsidR="0065461F" w:rsidRDefault="00151284" w:rsidP="006F0151">
      <w:pPr>
        <w:pStyle w:val="Heading3"/>
        <w:ind w:left="720"/>
        <w:rPr>
          <w:rFonts w:eastAsia="Times New Roman"/>
          <w:lang w:eastAsia="en-GB"/>
        </w:rPr>
      </w:pPr>
      <w:bookmarkStart w:id="58" w:name="_Toc532248129"/>
      <w:r>
        <w:rPr>
          <w:rFonts w:eastAsia="Times New Roman"/>
          <w:lang w:eastAsia="en-GB"/>
        </w:rPr>
        <w:t xml:space="preserve">6-2-3. </w:t>
      </w:r>
      <w:r w:rsidR="00AB52AE">
        <w:rPr>
          <w:rFonts w:eastAsia="Times New Roman"/>
          <w:lang w:eastAsia="en-GB"/>
        </w:rPr>
        <w:t>C</w:t>
      </w:r>
      <w:r w:rsidR="0065461F" w:rsidRPr="0065461F">
        <w:rPr>
          <w:rFonts w:eastAsia="Times New Roman"/>
          <w:lang w:eastAsia="en-GB"/>
        </w:rPr>
        <w:t>ontent (information).</w:t>
      </w:r>
      <w:bookmarkEnd w:id="58"/>
    </w:p>
    <w:p w14:paraId="30314555" w14:textId="7BC9C219" w:rsidR="001910E2" w:rsidRPr="001910E2" w:rsidRDefault="00F847C3" w:rsidP="00F847C3">
      <w:pPr>
        <w:spacing w:after="0"/>
      </w:pPr>
      <w:r>
        <w:t>E</w:t>
      </w:r>
      <w:r w:rsidR="001910E2" w:rsidRPr="001910E2">
        <w:t xml:space="preserve">ach page has different content and different description related to the page subject, the main page includes an article to encourage </w:t>
      </w:r>
      <w:r w:rsidR="00A35CC4">
        <w:t>the customer</w:t>
      </w:r>
      <w:r w:rsidR="001910E2" w:rsidRPr="001910E2">
        <w:t xml:space="preserve"> to buy the newest models, the second page for brands </w:t>
      </w:r>
      <w:r>
        <w:t xml:space="preserve">to give </w:t>
      </w:r>
      <w:r w:rsidR="001910E2" w:rsidRPr="001910E2">
        <w:t xml:space="preserve">an idea </w:t>
      </w:r>
      <w:r>
        <w:t>of</w:t>
      </w:r>
      <w:r w:rsidR="001910E2" w:rsidRPr="001910E2">
        <w:t xml:space="preserve"> which brands the company </w:t>
      </w:r>
      <w:r>
        <w:t>has</w:t>
      </w:r>
      <w:r w:rsidR="001910E2" w:rsidRPr="001910E2">
        <w:t>, two pages for showing and describing the product, repair and contact pages are for describing and contact ways.</w:t>
      </w:r>
    </w:p>
    <w:p w14:paraId="193AE746" w14:textId="0969E359" w:rsidR="003E3D55" w:rsidRPr="0065461F" w:rsidRDefault="00F847C3" w:rsidP="001910E2">
      <w:pPr>
        <w:rPr>
          <w:rFonts w:ascii="Arial" w:eastAsia="Times New Roman" w:hAnsi="Arial" w:cs="Arial"/>
          <w:color w:val="00B050"/>
          <w:szCs w:val="24"/>
          <w:lang w:eastAsia="en-GB"/>
        </w:rPr>
      </w:pPr>
      <w:r>
        <w:t>T</w:t>
      </w:r>
      <w:r w:rsidR="001910E2" w:rsidRPr="001910E2">
        <w:t xml:space="preserve">he author avoided adding </w:t>
      </w:r>
      <w:r w:rsidR="004062AB">
        <w:t xml:space="preserve">a </w:t>
      </w:r>
      <w:r w:rsidR="001910E2" w:rsidRPr="001910E2">
        <w:t>lot</w:t>
      </w:r>
      <w:r w:rsidR="004062AB">
        <w:t xml:space="preserve"> </w:t>
      </w:r>
      <w:r w:rsidR="001910E2" w:rsidRPr="001910E2">
        <w:t xml:space="preserve">of content not needed which that might be boring stuff for </w:t>
      </w:r>
      <w:r w:rsidR="004062AB">
        <w:t>users</w:t>
      </w:r>
    </w:p>
    <w:p w14:paraId="784DAD22" w14:textId="56F7DE4C" w:rsidR="00B9255C" w:rsidRDefault="00B9255C" w:rsidP="00B9255C">
      <w:pPr>
        <w:spacing w:after="0" w:line="240" w:lineRule="auto"/>
        <w:textAlignment w:val="baseline"/>
        <w:rPr>
          <w:rFonts w:ascii="Arial" w:eastAsia="Times New Roman" w:hAnsi="Arial" w:cs="Arial"/>
          <w:szCs w:val="24"/>
          <w:highlight w:val="lightGray"/>
          <w:lang w:eastAsia="en-GB"/>
        </w:rPr>
      </w:pPr>
    </w:p>
    <w:p w14:paraId="28BCBEAB" w14:textId="138360B4" w:rsidR="00A41460" w:rsidRPr="005102B5" w:rsidRDefault="00151284" w:rsidP="006F0151">
      <w:pPr>
        <w:pStyle w:val="Heading2"/>
      </w:pPr>
      <w:bookmarkStart w:id="59" w:name="_Toc532248130"/>
      <w:r>
        <w:t xml:space="preserve">6-3. </w:t>
      </w:r>
      <w:r w:rsidR="005102B5">
        <w:t>R</w:t>
      </w:r>
      <w:r w:rsidR="005102B5" w:rsidRPr="005102B5">
        <w:t>ecommendations for future improvements.</w:t>
      </w:r>
      <w:bookmarkEnd w:id="59"/>
    </w:p>
    <w:p w14:paraId="14A34265" w14:textId="53049E68" w:rsidR="00AE1D56" w:rsidRDefault="00475701" w:rsidP="00AE1D56">
      <w:pPr>
        <w:spacing w:after="120"/>
        <w:rPr>
          <w:sz w:val="22"/>
          <w:szCs w:val="20"/>
        </w:rPr>
      </w:pPr>
      <w:r>
        <w:rPr>
          <w:sz w:val="22"/>
          <w:szCs w:val="20"/>
        </w:rPr>
        <w:t>F</w:t>
      </w:r>
      <w:r w:rsidRPr="00475701">
        <w:rPr>
          <w:sz w:val="22"/>
          <w:szCs w:val="20"/>
        </w:rPr>
        <w:t>or the future improvement of the main images should be a smaller little bit, in the second page (Brands) the cards and name of the brands should be more organized and smaller as well,</w:t>
      </w:r>
      <w:r>
        <w:rPr>
          <w:sz w:val="22"/>
          <w:szCs w:val="20"/>
        </w:rPr>
        <w:t xml:space="preserve"> </w:t>
      </w:r>
      <w:r w:rsidRPr="00475701">
        <w:rPr>
          <w:sz w:val="22"/>
          <w:szCs w:val="20"/>
        </w:rPr>
        <w:t>the interaction in (Deals) page should be more or adding some images, it should a basket page in the website to let user knows what he adds, the logo needs to improve more and design in different programmes to get a professional design</w:t>
      </w:r>
      <w:r w:rsidR="00AE1D56">
        <w:rPr>
          <w:sz w:val="22"/>
          <w:szCs w:val="20"/>
        </w:rPr>
        <w:t>.</w:t>
      </w:r>
    </w:p>
    <w:p w14:paraId="6F0CA436" w14:textId="39153BD6" w:rsidR="005D3CF7" w:rsidRDefault="00AE1D56" w:rsidP="00AE1D56">
      <w:pPr>
        <w:rPr>
          <w:sz w:val="22"/>
          <w:szCs w:val="20"/>
        </w:rPr>
      </w:pPr>
      <w:r>
        <w:rPr>
          <w:sz w:val="22"/>
          <w:szCs w:val="20"/>
        </w:rPr>
        <w:br w:type="page"/>
      </w:r>
    </w:p>
    <w:p w14:paraId="336D1266" w14:textId="1CD4BD3F" w:rsidR="005D3CF7" w:rsidRDefault="003608FA" w:rsidP="005D3CF7">
      <w:pPr>
        <w:pStyle w:val="Heading1"/>
        <w:numPr>
          <w:ilvl w:val="0"/>
          <w:numId w:val="8"/>
        </w:numPr>
        <w:spacing w:before="0"/>
        <w:rPr>
          <w:rFonts w:eastAsiaTheme="minorEastAsia" w:cstheme="minorBidi"/>
        </w:rPr>
      </w:pPr>
      <w:bookmarkStart w:id="60" w:name="_Toc532248131"/>
      <w:r>
        <w:rPr>
          <w:rFonts w:eastAsiaTheme="minorEastAsia" w:cstheme="minorBidi"/>
        </w:rPr>
        <w:lastRenderedPageBreak/>
        <w:t>References</w:t>
      </w:r>
      <w:r w:rsidR="005D3CF7" w:rsidRPr="5B74336C">
        <w:rPr>
          <w:rFonts w:eastAsiaTheme="minorEastAsia" w:cstheme="minorBidi"/>
        </w:rPr>
        <w:t>:</w:t>
      </w:r>
      <w:bookmarkEnd w:id="60"/>
    </w:p>
    <w:p w14:paraId="4D240F60" w14:textId="34088F93" w:rsidR="00BB670A" w:rsidRPr="00BB670A" w:rsidRDefault="00AE1D56" w:rsidP="00BB670A">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00BB670A" w:rsidRPr="00BB670A">
        <w:rPr>
          <w:rFonts w:ascii="Calibri" w:hAnsi="Calibri" w:cs="Times New Roman"/>
          <w:noProof/>
          <w:szCs w:val="24"/>
        </w:rPr>
        <w:t>[1]</w:t>
      </w:r>
      <w:r w:rsidR="00BB670A" w:rsidRPr="00BB670A">
        <w:rPr>
          <w:rFonts w:ascii="Calibri" w:hAnsi="Calibri" w:cs="Times New Roman"/>
          <w:noProof/>
          <w:szCs w:val="24"/>
        </w:rPr>
        <w:tab/>
        <w:t xml:space="preserve">C. J. Costa and P. Costa, “Principles for Creating Web Sites : a Design Perspective Theory To Multimedia,” </w:t>
      </w:r>
      <w:r w:rsidR="00BB670A" w:rsidRPr="00BB670A">
        <w:rPr>
          <w:rFonts w:ascii="Calibri" w:hAnsi="Calibri" w:cs="Times New Roman"/>
          <w:i/>
          <w:iCs/>
          <w:noProof/>
          <w:szCs w:val="24"/>
        </w:rPr>
        <w:t>Computing</w:t>
      </w:r>
      <w:r w:rsidR="00BB670A" w:rsidRPr="00BB670A">
        <w:rPr>
          <w:rFonts w:ascii="Calibri" w:hAnsi="Calibri" w:cs="Times New Roman"/>
          <w:noProof/>
          <w:szCs w:val="24"/>
        </w:rPr>
        <w:t>, pp. 484–488, 2002.</w:t>
      </w:r>
    </w:p>
    <w:p w14:paraId="7B6EA72B"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[2]</w:t>
      </w:r>
      <w:r w:rsidRPr="00BB670A">
        <w:rPr>
          <w:rFonts w:ascii="Calibri" w:hAnsi="Calibri" w:cs="Times New Roman"/>
          <w:noProof/>
          <w:szCs w:val="24"/>
        </w:rPr>
        <w:tab/>
        <w:t xml:space="preserve">P. Laja, “8 Effective Web Design Principles You Should Know,” </w:t>
      </w:r>
      <w:r w:rsidRPr="00BB670A">
        <w:rPr>
          <w:rFonts w:ascii="Calibri" w:hAnsi="Calibri" w:cs="Times New Roman"/>
          <w:i/>
          <w:iCs/>
          <w:noProof/>
          <w:szCs w:val="24"/>
        </w:rPr>
        <w:t>Conversion XL</w:t>
      </w:r>
      <w:r w:rsidRPr="00BB670A">
        <w:rPr>
          <w:rFonts w:ascii="Calibri" w:hAnsi="Calibri" w:cs="Times New Roman"/>
          <w:noProof/>
          <w:szCs w:val="24"/>
        </w:rPr>
        <w:t>. [Online]. Available: https://conversionxl.com/blog/universal-web-design-principles/. [Accessed: 06-Dec-2018].</w:t>
      </w:r>
    </w:p>
    <w:p w14:paraId="5F101FE5"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[3]</w:t>
      </w:r>
      <w:r w:rsidRPr="00BB670A">
        <w:rPr>
          <w:rFonts w:ascii="Calibri" w:hAnsi="Calibri" w:cs="Times New Roman"/>
          <w:noProof/>
          <w:szCs w:val="24"/>
        </w:rPr>
        <w:tab/>
        <w:t xml:space="preserve">S. Papson, R. Goldman, and N. Kersey, “Web site design: Hypertext aesthetics and visual sociology,” </w:t>
      </w:r>
      <w:r w:rsidRPr="00BB670A">
        <w:rPr>
          <w:rFonts w:ascii="Calibri" w:hAnsi="Calibri" w:cs="Times New Roman"/>
          <w:i/>
          <w:iCs/>
          <w:noProof/>
          <w:szCs w:val="24"/>
        </w:rPr>
        <w:t>American Behavioral Scientist</w:t>
      </w:r>
      <w:r w:rsidRPr="00BB670A">
        <w:rPr>
          <w:rFonts w:ascii="Calibri" w:hAnsi="Calibri" w:cs="Times New Roman"/>
          <w:noProof/>
          <w:szCs w:val="24"/>
        </w:rPr>
        <w:t>, vol. 47, no. 12. pp. 1617–1643, 2004.</w:t>
      </w:r>
    </w:p>
    <w:p w14:paraId="08A47707"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[4]</w:t>
      </w:r>
      <w:r w:rsidRPr="00BB670A">
        <w:rPr>
          <w:rFonts w:ascii="Calibri" w:hAnsi="Calibri" w:cs="Times New Roman"/>
          <w:noProof/>
          <w:szCs w:val="24"/>
        </w:rPr>
        <w:tab/>
        <w:t xml:space="preserve">S. Magazine, “10 Principles Of Effective Web Design,” </w:t>
      </w:r>
      <w:r w:rsidRPr="00BB670A">
        <w:rPr>
          <w:rFonts w:ascii="Calibri" w:hAnsi="Calibri" w:cs="Times New Roman"/>
          <w:i/>
          <w:iCs/>
          <w:noProof/>
          <w:szCs w:val="24"/>
        </w:rPr>
        <w:t>Design</w:t>
      </w:r>
      <w:r w:rsidRPr="00BB670A">
        <w:rPr>
          <w:rFonts w:ascii="Calibri" w:hAnsi="Calibri" w:cs="Times New Roman"/>
          <w:noProof/>
          <w:szCs w:val="24"/>
        </w:rPr>
        <w:t>, pp. 1–41, 2008.</w:t>
      </w:r>
    </w:p>
    <w:p w14:paraId="2876EB10"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[5]</w:t>
      </w:r>
      <w:r w:rsidRPr="00BB670A">
        <w:rPr>
          <w:rFonts w:ascii="Calibri" w:hAnsi="Calibri" w:cs="Times New Roman"/>
          <w:noProof/>
          <w:szCs w:val="24"/>
        </w:rPr>
        <w:tab/>
        <w:t>R. H. Hall, S. E. Watkins, and V. M. Eller, “Web Design 1 running head: WEB DESIGN A Model of Web Based Design for Learning.”</w:t>
      </w:r>
    </w:p>
    <w:p w14:paraId="75247C08"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[6]</w:t>
      </w:r>
      <w:r w:rsidRPr="00BB670A">
        <w:rPr>
          <w:rFonts w:ascii="Calibri" w:hAnsi="Calibri" w:cs="Times New Roman"/>
          <w:noProof/>
          <w:szCs w:val="24"/>
        </w:rPr>
        <w:tab/>
        <w:t>“Usability vs. User Experience: What’s the difference?” [Online]. Available: https://www.slideshare.net/domain7/ux-vs-usability. [Accessed: 07-Dec-2018].</w:t>
      </w:r>
    </w:p>
    <w:p w14:paraId="13B73A17"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[7]</w:t>
      </w:r>
      <w:r w:rsidRPr="00BB670A">
        <w:rPr>
          <w:rFonts w:ascii="Calibri" w:hAnsi="Calibri" w:cs="Times New Roman"/>
          <w:noProof/>
          <w:szCs w:val="24"/>
        </w:rPr>
        <w:tab/>
        <w:t>Brad Litwin, “An Introduction to Usability and User Experience in Web Design,” 2018. [Online]. Available: https://www.a2hosting.com/blog/usability-and-user-experience/. [Accessed: 07-Dec-2018].</w:t>
      </w:r>
    </w:p>
    <w:p w14:paraId="773C4F81"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[8]</w:t>
      </w:r>
      <w:r w:rsidRPr="00BB670A">
        <w:rPr>
          <w:rFonts w:ascii="Calibri" w:hAnsi="Calibri" w:cs="Times New Roman"/>
          <w:noProof/>
          <w:szCs w:val="24"/>
        </w:rPr>
        <w:tab/>
        <w:t>S. Lanoue, “What is UX Design ? 15 User Experience Experts Weigh In,” p. 2015, 2015.</w:t>
      </w:r>
    </w:p>
    <w:p w14:paraId="5FC30F2F"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[9]</w:t>
      </w:r>
      <w:r w:rsidRPr="00BB670A">
        <w:rPr>
          <w:rFonts w:ascii="Calibri" w:hAnsi="Calibri" w:cs="Times New Roman"/>
          <w:noProof/>
          <w:szCs w:val="24"/>
        </w:rPr>
        <w:tab/>
        <w:t xml:space="preserve">A. Padela and A. Mohiuddin, “Ethical Obligations and Clinical Goals in End-of-Life Care: Deriving a Quality-of-Life Construct Based on the Islamic Concept of Accountability Before God (Taklīf),” </w:t>
      </w:r>
      <w:r w:rsidRPr="00BB670A">
        <w:rPr>
          <w:rFonts w:ascii="Calibri" w:hAnsi="Calibri" w:cs="Times New Roman"/>
          <w:i/>
          <w:iCs/>
          <w:noProof/>
          <w:szCs w:val="24"/>
        </w:rPr>
        <w:t>Am. J. Bioeth.</w:t>
      </w:r>
      <w:r w:rsidRPr="00BB670A">
        <w:rPr>
          <w:rFonts w:ascii="Calibri" w:hAnsi="Calibri" w:cs="Times New Roman"/>
          <w:noProof/>
          <w:szCs w:val="24"/>
        </w:rPr>
        <w:t>, vol. 15, no. 1, pp. 3–13, 2015.</w:t>
      </w:r>
    </w:p>
    <w:p w14:paraId="592A59B6"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[10]</w:t>
      </w:r>
      <w:r w:rsidRPr="00BB670A">
        <w:rPr>
          <w:rFonts w:ascii="Calibri" w:hAnsi="Calibri" w:cs="Times New Roman"/>
          <w:noProof/>
          <w:szCs w:val="24"/>
        </w:rPr>
        <w:tab/>
        <w:t xml:space="preserve">W3Schools, “W3Schools Online Web Tutorials,” </w:t>
      </w:r>
      <w:r w:rsidRPr="00BB670A">
        <w:rPr>
          <w:rFonts w:ascii="Calibri" w:hAnsi="Calibri" w:cs="Times New Roman"/>
          <w:i/>
          <w:iCs/>
          <w:noProof/>
          <w:szCs w:val="24"/>
        </w:rPr>
        <w:t>W3Schools.com</w:t>
      </w:r>
      <w:r w:rsidRPr="00BB670A">
        <w:rPr>
          <w:rFonts w:ascii="Calibri" w:hAnsi="Calibri" w:cs="Times New Roman"/>
          <w:noProof/>
          <w:szCs w:val="24"/>
        </w:rPr>
        <w:t>, 2012. [Online]. Available: https://www.w3schools.com/. [Accessed: 10-Dec-2018].</w:t>
      </w:r>
    </w:p>
    <w:p w14:paraId="48C07A93" w14:textId="77777777" w:rsidR="00BB670A" w:rsidRPr="00BB670A" w:rsidRDefault="00BB670A" w:rsidP="00BB670A">
      <w:pPr>
        <w:widowControl w:val="0"/>
        <w:autoSpaceDE w:val="0"/>
        <w:autoSpaceDN w:val="0"/>
        <w:adjustRightInd w:val="0"/>
        <w:spacing w:line="240" w:lineRule="auto"/>
        <w:ind w:left="640" w:hanging="640"/>
        <w:rPr>
          <w:rFonts w:ascii="Calibri" w:hAnsi="Calibri" w:cs="Times New Roman"/>
          <w:noProof/>
          <w:szCs w:val="24"/>
        </w:rPr>
      </w:pPr>
      <w:r w:rsidRPr="00BB670A">
        <w:rPr>
          <w:rFonts w:ascii="Calibri" w:hAnsi="Calibri" w:cs="Times New Roman"/>
          <w:noProof/>
          <w:szCs w:val="24"/>
        </w:rPr>
        <w:t>[11]</w:t>
      </w:r>
      <w:r w:rsidRPr="00BB670A">
        <w:rPr>
          <w:rFonts w:ascii="Calibri" w:hAnsi="Calibri" w:cs="Times New Roman"/>
          <w:noProof/>
          <w:szCs w:val="24"/>
        </w:rPr>
        <w:tab/>
        <w:t>“Showing results for https://store.liverpoolfc.com/ - Nu Html Checker.” [Online]. Available: https://validator.w3.org/nu/#textarea. [Accessed: 10-Dec-2018].</w:t>
      </w:r>
    </w:p>
    <w:p w14:paraId="1B2B42FB" w14:textId="77777777" w:rsidR="00BB670A" w:rsidRPr="00BB670A" w:rsidRDefault="00BB670A" w:rsidP="00BB670A">
      <w:pPr>
        <w:widowControl w:val="0"/>
        <w:autoSpaceDE w:val="0"/>
        <w:autoSpaceDN w:val="0"/>
        <w:adjustRightInd w:val="0"/>
        <w:spacing w:line="240" w:lineRule="auto"/>
        <w:ind w:left="640" w:hanging="640"/>
        <w:rPr>
          <w:rFonts w:ascii="Calibri" w:hAnsi="Calibri"/>
          <w:noProof/>
        </w:rPr>
      </w:pPr>
      <w:r w:rsidRPr="00BB670A">
        <w:rPr>
          <w:rFonts w:ascii="Calibri" w:hAnsi="Calibri" w:cs="Times New Roman"/>
          <w:noProof/>
          <w:szCs w:val="24"/>
        </w:rPr>
        <w:t>[12]</w:t>
      </w:r>
      <w:r w:rsidRPr="00BB670A">
        <w:rPr>
          <w:rFonts w:ascii="Calibri" w:hAnsi="Calibri" w:cs="Times New Roman"/>
          <w:noProof/>
          <w:szCs w:val="24"/>
        </w:rPr>
        <w:tab/>
        <w:t xml:space="preserve">S. Lichtenfeld, A. J. Elliot, M. A. Maier, and R. Pekrun, “Fertile Green: Green Facilitates Creative Performance,” </w:t>
      </w:r>
      <w:r w:rsidRPr="00BB670A">
        <w:rPr>
          <w:rFonts w:ascii="Calibri" w:hAnsi="Calibri" w:cs="Times New Roman"/>
          <w:i/>
          <w:iCs/>
          <w:noProof/>
          <w:szCs w:val="24"/>
        </w:rPr>
        <w:t>Personal. Soc. Psychol. Bull.</w:t>
      </w:r>
      <w:r w:rsidRPr="00BB670A">
        <w:rPr>
          <w:rFonts w:ascii="Calibri" w:hAnsi="Calibri" w:cs="Times New Roman"/>
          <w:noProof/>
          <w:szCs w:val="24"/>
        </w:rPr>
        <w:t>, vol. 38, no. 6, pp. 784–797, Jun. 2012.</w:t>
      </w:r>
    </w:p>
    <w:p w14:paraId="7FC9C10F" w14:textId="39407758" w:rsidR="002C0E8D" w:rsidRDefault="00AE1D56" w:rsidP="009E79D1">
      <w:r>
        <w:fldChar w:fldCharType="end"/>
      </w:r>
    </w:p>
    <w:p w14:paraId="792F4BD9" w14:textId="267DBEB7" w:rsidR="009E79D1" w:rsidRDefault="009E79D1" w:rsidP="009E79D1"/>
    <w:p w14:paraId="410A4820" w14:textId="77777777" w:rsidR="009E79D1" w:rsidRPr="009E79D1" w:rsidRDefault="009E79D1" w:rsidP="009E79D1"/>
    <w:sectPr w:rsidR="009E79D1" w:rsidRPr="009E79D1" w:rsidSect="00990851">
      <w:footerReference w:type="default" r:id="rId36"/>
      <w:pgSz w:w="11906" w:h="16838"/>
      <w:pgMar w:top="1440" w:right="926" w:bottom="1440" w:left="1077" w:header="709" w:footer="43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67D6E" w14:textId="77777777" w:rsidR="00270863" w:rsidRDefault="00270863" w:rsidP="00170FBB">
      <w:pPr>
        <w:spacing w:after="0" w:line="240" w:lineRule="auto"/>
      </w:pPr>
      <w:r>
        <w:separator/>
      </w:r>
    </w:p>
  </w:endnote>
  <w:endnote w:type="continuationSeparator" w:id="0">
    <w:p w14:paraId="4FF39DC8" w14:textId="77777777" w:rsidR="00270863" w:rsidRDefault="00270863" w:rsidP="00170FBB">
      <w:pPr>
        <w:spacing w:after="0" w:line="240" w:lineRule="auto"/>
      </w:pPr>
      <w:r>
        <w:continuationSeparator/>
      </w:r>
    </w:p>
  </w:endnote>
  <w:endnote w:type="continuationNotice" w:id="1">
    <w:p w14:paraId="1A9EB694" w14:textId="77777777" w:rsidR="00270863" w:rsidRDefault="002708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72A9A" w14:textId="0CB7756C" w:rsidR="00FE3BA0" w:rsidRPr="00E069D1" w:rsidRDefault="00E069D1" w:rsidP="00E069D1">
    <w:pPr>
      <w:spacing w:after="0"/>
      <w:rPr>
        <w:rFonts w:cstheme="minorHAnsi"/>
        <w:b/>
        <w:sz w:val="44"/>
        <w:szCs w:val="44"/>
      </w:rPr>
    </w:pPr>
    <w:r w:rsidRPr="00E069D1">
      <w:rPr>
        <w:rStyle w:val="normaltextrun"/>
        <w:rFonts w:cs="Arial"/>
        <w:color w:val="000000"/>
        <w:sz w:val="22"/>
        <w:bdr w:val="none" w:sz="0" w:space="0" w:color="auto" w:frame="1"/>
      </w:rPr>
      <w:t>Application Development</w:t>
    </w:r>
    <w:r>
      <w:rPr>
        <w:rFonts w:cstheme="minorHAnsi"/>
        <w:b/>
        <w:sz w:val="44"/>
        <w:szCs w:val="44"/>
      </w:rPr>
      <w:tab/>
    </w:r>
    <w:r>
      <w:rPr>
        <w:rFonts w:cstheme="minorHAnsi"/>
        <w:b/>
        <w:sz w:val="44"/>
        <w:szCs w:val="44"/>
      </w:rPr>
      <w:tab/>
    </w:r>
    <w:r>
      <w:rPr>
        <w:rFonts w:cstheme="minorHAnsi"/>
        <w:b/>
        <w:sz w:val="44"/>
        <w:szCs w:val="44"/>
      </w:rPr>
      <w:tab/>
    </w:r>
    <w:r w:rsidR="00AC7BB6">
      <w:rPr>
        <w:rFonts w:cstheme="minorHAnsi"/>
        <w:b/>
        <w:sz w:val="44"/>
        <w:szCs w:val="44"/>
      </w:rPr>
      <w:tab/>
    </w:r>
    <w:r w:rsidR="00AC7BB6">
      <w:rPr>
        <w:rFonts w:cstheme="minorHAnsi"/>
        <w:b/>
        <w:sz w:val="44"/>
        <w:szCs w:val="44"/>
      </w:rPr>
      <w:tab/>
    </w:r>
    <w:r w:rsidR="00AC7BB6">
      <w:rPr>
        <w:rFonts w:cstheme="minorHAnsi"/>
        <w:b/>
        <w:sz w:val="44"/>
        <w:szCs w:val="44"/>
      </w:rPr>
      <w:tab/>
    </w:r>
    <w:r w:rsidR="00AC7BB6">
      <w:rPr>
        <w:rFonts w:cstheme="minorHAnsi"/>
        <w:b/>
        <w:sz w:val="44"/>
        <w:szCs w:val="44"/>
      </w:rPr>
      <w:tab/>
    </w:r>
    <w:r w:rsidR="00AC7BB6">
      <w:rPr>
        <w:rFonts w:cstheme="minorHAnsi"/>
        <w:b/>
        <w:sz w:val="44"/>
        <w:szCs w:val="44"/>
      </w:rPr>
      <w:tab/>
    </w:r>
    <w:r w:rsidR="00AC7BB6">
      <w:rPr>
        <w:rFonts w:cstheme="minorHAnsi"/>
        <w:b/>
        <w:sz w:val="44"/>
        <w:szCs w:val="44"/>
      </w:rPr>
      <w:tab/>
    </w:r>
    <w:r w:rsidR="00FE3BA0">
      <w:rPr>
        <w:color w:val="4472C4" w:themeColor="accent1"/>
        <w:sz w:val="20"/>
        <w:szCs w:val="20"/>
      </w:rPr>
      <w:tab/>
      <w:t xml:space="preserve">pg. </w:t>
    </w:r>
    <w:r w:rsidR="00FE3BA0" w:rsidRPr="666FB8DE">
      <w:rPr>
        <w:noProof/>
        <w:color w:val="4472C4" w:themeColor="accent1"/>
        <w:sz w:val="20"/>
        <w:szCs w:val="20"/>
      </w:rPr>
      <w:fldChar w:fldCharType="begin"/>
    </w:r>
    <w:r w:rsidR="00FE3BA0">
      <w:rPr>
        <w:color w:val="4472C4" w:themeColor="accent1"/>
        <w:sz w:val="20"/>
        <w:szCs w:val="20"/>
      </w:rPr>
      <w:instrText xml:space="preserve"> PAGE  \* Arabic </w:instrText>
    </w:r>
    <w:r w:rsidR="00FE3BA0" w:rsidRPr="666FB8DE">
      <w:rPr>
        <w:color w:val="4472C4" w:themeColor="accent1"/>
        <w:sz w:val="20"/>
        <w:szCs w:val="20"/>
      </w:rPr>
      <w:fldChar w:fldCharType="separate"/>
    </w:r>
    <w:r w:rsidR="00FE3BA0">
      <w:rPr>
        <w:noProof/>
        <w:color w:val="4472C4" w:themeColor="accent1"/>
        <w:sz w:val="20"/>
        <w:szCs w:val="20"/>
      </w:rPr>
      <w:t>2</w:t>
    </w:r>
    <w:r w:rsidR="00FE3BA0" w:rsidRPr="666FB8DE">
      <w:rPr>
        <w:noProof/>
        <w:color w:val="4472C4" w:themeColor="accent1"/>
        <w:sz w:val="20"/>
        <w:szCs w:val="20"/>
      </w:rPr>
      <w:fldChar w:fldCharType="end"/>
    </w:r>
  </w:p>
  <w:p w14:paraId="64272A9B" w14:textId="77777777" w:rsidR="00FE3BA0" w:rsidRPr="00D6677F" w:rsidRDefault="00FE3BA0" w:rsidP="00D6677F">
    <w:pPr>
      <w:pStyle w:val="Footer"/>
    </w:pPr>
  </w:p>
  <w:p w14:paraId="576BD77B" w14:textId="77777777" w:rsidR="00FE3BA0" w:rsidRDefault="00FE3B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B0168" w14:textId="77777777" w:rsidR="00270863" w:rsidRDefault="00270863" w:rsidP="00170FBB">
      <w:pPr>
        <w:spacing w:after="0" w:line="240" w:lineRule="auto"/>
      </w:pPr>
      <w:r>
        <w:separator/>
      </w:r>
    </w:p>
  </w:footnote>
  <w:footnote w:type="continuationSeparator" w:id="0">
    <w:p w14:paraId="777C3588" w14:textId="77777777" w:rsidR="00270863" w:rsidRDefault="00270863" w:rsidP="00170FBB">
      <w:pPr>
        <w:spacing w:after="0" w:line="240" w:lineRule="auto"/>
      </w:pPr>
      <w:r>
        <w:continuationSeparator/>
      </w:r>
    </w:p>
  </w:footnote>
  <w:footnote w:type="continuationNotice" w:id="1">
    <w:p w14:paraId="79EC456F" w14:textId="77777777" w:rsidR="00270863" w:rsidRDefault="002708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6343"/>
    <w:multiLevelType w:val="hybridMultilevel"/>
    <w:tmpl w:val="63623E68"/>
    <w:lvl w:ilvl="0" w:tplc="B63A83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1F749C"/>
    <w:multiLevelType w:val="hybridMultilevel"/>
    <w:tmpl w:val="5D8C5C4A"/>
    <w:lvl w:ilvl="0" w:tplc="DF6AA44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756CB"/>
    <w:multiLevelType w:val="hybridMultilevel"/>
    <w:tmpl w:val="511E6B90"/>
    <w:lvl w:ilvl="0" w:tplc="7DDAA58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10E5A"/>
    <w:multiLevelType w:val="hybridMultilevel"/>
    <w:tmpl w:val="A50C3A9C"/>
    <w:lvl w:ilvl="0" w:tplc="7DDAA58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10138"/>
    <w:multiLevelType w:val="hybridMultilevel"/>
    <w:tmpl w:val="F3DC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094CC3"/>
    <w:multiLevelType w:val="hybridMultilevel"/>
    <w:tmpl w:val="4DE011D4"/>
    <w:lvl w:ilvl="0" w:tplc="FEF832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9" w15:restartNumberingAfterBreak="0">
    <w:nsid w:val="238E2810"/>
    <w:multiLevelType w:val="multilevel"/>
    <w:tmpl w:val="4F56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27D70E4D"/>
    <w:multiLevelType w:val="multilevel"/>
    <w:tmpl w:val="C638E0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CC6E2F"/>
    <w:multiLevelType w:val="hybridMultilevel"/>
    <w:tmpl w:val="F724A1E4"/>
    <w:lvl w:ilvl="0" w:tplc="54E8C5C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AA4350"/>
    <w:multiLevelType w:val="hybridMultilevel"/>
    <w:tmpl w:val="44667EB6"/>
    <w:lvl w:ilvl="0" w:tplc="5BCE474A">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314652"/>
    <w:multiLevelType w:val="multilevel"/>
    <w:tmpl w:val="EB0CB2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E2041"/>
    <w:multiLevelType w:val="multilevel"/>
    <w:tmpl w:val="351E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8906BE"/>
    <w:multiLevelType w:val="hybridMultilevel"/>
    <w:tmpl w:val="8AE4DFFE"/>
    <w:lvl w:ilvl="0" w:tplc="7DDAA58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D67F4C"/>
    <w:multiLevelType w:val="multilevel"/>
    <w:tmpl w:val="BD22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360170"/>
    <w:multiLevelType w:val="multilevel"/>
    <w:tmpl w:val="C25272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A63110"/>
    <w:multiLevelType w:val="multilevel"/>
    <w:tmpl w:val="BB7E4AD0"/>
    <w:lvl w:ilvl="0">
      <w:start w:val="2"/>
      <w:numFmt w:val="decimal"/>
      <w:lvlText w:val="%1"/>
      <w:lvlJc w:val="left"/>
      <w:pPr>
        <w:ind w:left="375" w:hanging="375"/>
      </w:pPr>
      <w:rPr>
        <w:rFonts w:asciiTheme="minorHAnsi" w:hAnsiTheme="minorHAnsi" w:cstheme="majorBidi" w:hint="default"/>
        <w:color w:val="2F5496" w:themeColor="accent1" w:themeShade="BF"/>
      </w:rPr>
    </w:lvl>
    <w:lvl w:ilvl="1">
      <w:start w:val="1"/>
      <w:numFmt w:val="decimal"/>
      <w:lvlText w:val="%1.%2"/>
      <w:lvlJc w:val="left"/>
      <w:pPr>
        <w:ind w:left="375" w:hanging="375"/>
      </w:pPr>
      <w:rPr>
        <w:rFonts w:asciiTheme="minorHAnsi" w:hAnsiTheme="minorHAnsi" w:cstheme="majorBidi" w:hint="default"/>
        <w:color w:val="2F5496" w:themeColor="accent1" w:themeShade="BF"/>
      </w:rPr>
    </w:lvl>
    <w:lvl w:ilvl="2">
      <w:start w:val="1"/>
      <w:numFmt w:val="decimal"/>
      <w:lvlText w:val="%1.%2.%3"/>
      <w:lvlJc w:val="left"/>
      <w:pPr>
        <w:ind w:left="720" w:hanging="720"/>
      </w:pPr>
      <w:rPr>
        <w:rFonts w:asciiTheme="minorHAnsi" w:hAnsiTheme="minorHAnsi" w:cstheme="majorBidi" w:hint="default"/>
        <w:color w:val="2F5496" w:themeColor="accent1" w:themeShade="BF"/>
      </w:rPr>
    </w:lvl>
    <w:lvl w:ilvl="3">
      <w:start w:val="1"/>
      <w:numFmt w:val="decimal"/>
      <w:lvlText w:val="%1.%2.%3.%4"/>
      <w:lvlJc w:val="left"/>
      <w:pPr>
        <w:ind w:left="720" w:hanging="720"/>
      </w:pPr>
      <w:rPr>
        <w:rFonts w:asciiTheme="minorHAnsi" w:hAnsiTheme="minorHAnsi" w:cstheme="majorBidi" w:hint="default"/>
        <w:color w:val="2F5496" w:themeColor="accent1" w:themeShade="BF"/>
      </w:rPr>
    </w:lvl>
    <w:lvl w:ilvl="4">
      <w:start w:val="1"/>
      <w:numFmt w:val="decimal"/>
      <w:lvlText w:val="%1.%2.%3.%4.%5"/>
      <w:lvlJc w:val="left"/>
      <w:pPr>
        <w:ind w:left="1080" w:hanging="1080"/>
      </w:pPr>
      <w:rPr>
        <w:rFonts w:asciiTheme="minorHAnsi" w:hAnsiTheme="minorHAnsi" w:cstheme="majorBidi" w:hint="default"/>
        <w:color w:val="2F5496" w:themeColor="accent1" w:themeShade="BF"/>
      </w:rPr>
    </w:lvl>
    <w:lvl w:ilvl="5">
      <w:start w:val="1"/>
      <w:numFmt w:val="decimal"/>
      <w:lvlText w:val="%1.%2.%3.%4.%5.%6"/>
      <w:lvlJc w:val="left"/>
      <w:pPr>
        <w:ind w:left="1080" w:hanging="1080"/>
      </w:pPr>
      <w:rPr>
        <w:rFonts w:asciiTheme="minorHAnsi" w:hAnsiTheme="minorHAnsi" w:cstheme="majorBidi" w:hint="default"/>
        <w:color w:val="2F5496" w:themeColor="accent1" w:themeShade="BF"/>
      </w:rPr>
    </w:lvl>
    <w:lvl w:ilvl="6">
      <w:start w:val="1"/>
      <w:numFmt w:val="decimal"/>
      <w:lvlText w:val="%1.%2.%3.%4.%5.%6.%7"/>
      <w:lvlJc w:val="left"/>
      <w:pPr>
        <w:ind w:left="1440" w:hanging="1440"/>
      </w:pPr>
      <w:rPr>
        <w:rFonts w:asciiTheme="minorHAnsi" w:hAnsiTheme="minorHAnsi" w:cstheme="majorBidi" w:hint="default"/>
        <w:color w:val="2F5496" w:themeColor="accent1" w:themeShade="BF"/>
      </w:rPr>
    </w:lvl>
    <w:lvl w:ilvl="7">
      <w:start w:val="1"/>
      <w:numFmt w:val="decimal"/>
      <w:lvlText w:val="%1.%2.%3.%4.%5.%6.%7.%8"/>
      <w:lvlJc w:val="left"/>
      <w:pPr>
        <w:ind w:left="1440" w:hanging="1440"/>
      </w:pPr>
      <w:rPr>
        <w:rFonts w:asciiTheme="minorHAnsi" w:hAnsiTheme="minorHAnsi" w:cstheme="majorBidi" w:hint="default"/>
        <w:color w:val="2F5496" w:themeColor="accent1" w:themeShade="BF"/>
      </w:rPr>
    </w:lvl>
    <w:lvl w:ilvl="8">
      <w:start w:val="1"/>
      <w:numFmt w:val="decimal"/>
      <w:lvlText w:val="%1.%2.%3.%4.%5.%6.%7.%8.%9"/>
      <w:lvlJc w:val="left"/>
      <w:pPr>
        <w:ind w:left="1800" w:hanging="1800"/>
      </w:pPr>
      <w:rPr>
        <w:rFonts w:asciiTheme="minorHAnsi" w:hAnsiTheme="minorHAnsi" w:cstheme="majorBidi" w:hint="default"/>
        <w:color w:val="2F5496" w:themeColor="accent1" w:themeShade="BF"/>
      </w:rPr>
    </w:lvl>
  </w:abstractNum>
  <w:abstractNum w:abstractNumId="22" w15:restartNumberingAfterBreak="0">
    <w:nsid w:val="5D166A6F"/>
    <w:multiLevelType w:val="multilevel"/>
    <w:tmpl w:val="E8AA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7045CFF"/>
    <w:multiLevelType w:val="multilevel"/>
    <w:tmpl w:val="F0966F1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7737FC3"/>
    <w:multiLevelType w:val="multilevel"/>
    <w:tmpl w:val="65B2F46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A1625EE"/>
    <w:multiLevelType w:val="hybridMultilevel"/>
    <w:tmpl w:val="7D68786A"/>
    <w:lvl w:ilvl="0" w:tplc="B63A83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7" w15:restartNumberingAfterBreak="0">
    <w:nsid w:val="6B1B2E09"/>
    <w:multiLevelType w:val="hybridMultilevel"/>
    <w:tmpl w:val="79D20FF0"/>
    <w:lvl w:ilvl="0" w:tplc="7DDAA584">
      <w:start w:val="4"/>
      <w:numFmt w:val="bullet"/>
      <w:lvlText w:val="-"/>
      <w:lvlJc w:val="left"/>
      <w:pPr>
        <w:ind w:left="1080" w:hanging="360"/>
      </w:pPr>
      <w:rPr>
        <w:rFonts w:ascii="Arial" w:eastAsiaTheme="minorHAnsi"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3C81CC9"/>
    <w:multiLevelType w:val="multilevel"/>
    <w:tmpl w:val="5380B5C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heme="minorHAnsi" w:hAnsi="Arial" w:cs="Arial"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754DC4"/>
    <w:multiLevelType w:val="multilevel"/>
    <w:tmpl w:val="30E6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9DA6FB0"/>
    <w:multiLevelType w:val="hybridMultilevel"/>
    <w:tmpl w:val="274C0876"/>
    <w:lvl w:ilvl="0" w:tplc="FFFFFFFF">
      <w:start w:val="1"/>
      <w:numFmt w:val="bullet"/>
      <w:lvlText w:val="-"/>
      <w:lvlJc w:val="left"/>
      <w:pPr>
        <w:ind w:left="720" w:hanging="360"/>
      </w:pPr>
      <w:rPr>
        <w:rFonts w:ascii="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D613F2D"/>
    <w:multiLevelType w:val="hybridMultilevel"/>
    <w:tmpl w:val="C916DD12"/>
    <w:lvl w:ilvl="0" w:tplc="B63A83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E16631B"/>
    <w:multiLevelType w:val="hybridMultilevel"/>
    <w:tmpl w:val="86CE07E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0"/>
  </w:num>
  <w:num w:numId="2">
    <w:abstractNumId w:val="21"/>
  </w:num>
  <w:num w:numId="3">
    <w:abstractNumId w:val="13"/>
  </w:num>
  <w:num w:numId="4">
    <w:abstractNumId w:val="14"/>
  </w:num>
  <w:num w:numId="5">
    <w:abstractNumId w:val="24"/>
  </w:num>
  <w:num w:numId="6">
    <w:abstractNumId w:val="1"/>
  </w:num>
  <w:num w:numId="7">
    <w:abstractNumId w:val="28"/>
  </w:num>
  <w:num w:numId="8">
    <w:abstractNumId w:val="6"/>
  </w:num>
  <w:num w:numId="9">
    <w:abstractNumId w:val="17"/>
  </w:num>
  <w:num w:numId="10">
    <w:abstractNumId w:val="29"/>
  </w:num>
  <w:num w:numId="11">
    <w:abstractNumId w:val="19"/>
  </w:num>
  <w:num w:numId="12">
    <w:abstractNumId w:val="20"/>
  </w:num>
  <w:num w:numId="13">
    <w:abstractNumId w:val="9"/>
  </w:num>
  <w:num w:numId="14">
    <w:abstractNumId w:val="15"/>
  </w:num>
  <w:num w:numId="15">
    <w:abstractNumId w:val="11"/>
  </w:num>
  <w:num w:numId="16">
    <w:abstractNumId w:val="22"/>
  </w:num>
  <w:num w:numId="17">
    <w:abstractNumId w:val="8"/>
  </w:num>
  <w:num w:numId="18">
    <w:abstractNumId w:val="12"/>
  </w:num>
  <w:num w:numId="19">
    <w:abstractNumId w:val="16"/>
  </w:num>
  <w:num w:numId="20">
    <w:abstractNumId w:val="7"/>
  </w:num>
  <w:num w:numId="21">
    <w:abstractNumId w:val="26"/>
  </w:num>
  <w:num w:numId="22">
    <w:abstractNumId w:val="10"/>
  </w:num>
  <w:num w:numId="23">
    <w:abstractNumId w:val="5"/>
  </w:num>
  <w:num w:numId="24">
    <w:abstractNumId w:val="23"/>
  </w:num>
  <w:num w:numId="25">
    <w:abstractNumId w:val="0"/>
  </w:num>
  <w:num w:numId="26">
    <w:abstractNumId w:val="31"/>
  </w:num>
  <w:num w:numId="27">
    <w:abstractNumId w:val="25"/>
  </w:num>
  <w:num w:numId="28">
    <w:abstractNumId w:val="32"/>
  </w:num>
  <w:num w:numId="29">
    <w:abstractNumId w:val="27"/>
  </w:num>
  <w:num w:numId="30">
    <w:abstractNumId w:val="3"/>
  </w:num>
  <w:num w:numId="31">
    <w:abstractNumId w:val="2"/>
  </w:num>
  <w:num w:numId="32">
    <w:abstractNumId w:val="4"/>
  </w:num>
  <w:num w:numId="33">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documentProtection w:edit="forms" w:enforcement="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0FAFzV8D0tAAAA"/>
  </w:docVars>
  <w:rsids>
    <w:rsidRoot w:val="00D6677F"/>
    <w:rsid w:val="0000130A"/>
    <w:rsid w:val="0000162D"/>
    <w:rsid w:val="00004C5E"/>
    <w:rsid w:val="0000551A"/>
    <w:rsid w:val="00005A24"/>
    <w:rsid w:val="00005F8E"/>
    <w:rsid w:val="00006E11"/>
    <w:rsid w:val="00010094"/>
    <w:rsid w:val="000107F8"/>
    <w:rsid w:val="00010D77"/>
    <w:rsid w:val="00011914"/>
    <w:rsid w:val="00014589"/>
    <w:rsid w:val="00014B44"/>
    <w:rsid w:val="00017732"/>
    <w:rsid w:val="0002503B"/>
    <w:rsid w:val="00026CC9"/>
    <w:rsid w:val="00027D75"/>
    <w:rsid w:val="000308D9"/>
    <w:rsid w:val="00033809"/>
    <w:rsid w:val="000361AA"/>
    <w:rsid w:val="00036FE0"/>
    <w:rsid w:val="00041F95"/>
    <w:rsid w:val="00042992"/>
    <w:rsid w:val="00042D77"/>
    <w:rsid w:val="0004351E"/>
    <w:rsid w:val="00044605"/>
    <w:rsid w:val="0004487B"/>
    <w:rsid w:val="0004649E"/>
    <w:rsid w:val="00046F7F"/>
    <w:rsid w:val="0005280E"/>
    <w:rsid w:val="00053E13"/>
    <w:rsid w:val="00060B58"/>
    <w:rsid w:val="00060BB3"/>
    <w:rsid w:val="0006369B"/>
    <w:rsid w:val="0006490C"/>
    <w:rsid w:val="00064940"/>
    <w:rsid w:val="00066EAD"/>
    <w:rsid w:val="00072F1E"/>
    <w:rsid w:val="00073603"/>
    <w:rsid w:val="00075652"/>
    <w:rsid w:val="000828FE"/>
    <w:rsid w:val="00082D36"/>
    <w:rsid w:val="0009044F"/>
    <w:rsid w:val="00091EE8"/>
    <w:rsid w:val="000939DF"/>
    <w:rsid w:val="00093B40"/>
    <w:rsid w:val="00093EB1"/>
    <w:rsid w:val="000957CF"/>
    <w:rsid w:val="00097250"/>
    <w:rsid w:val="000976E2"/>
    <w:rsid w:val="000A06FB"/>
    <w:rsid w:val="000A0786"/>
    <w:rsid w:val="000A2562"/>
    <w:rsid w:val="000A2C47"/>
    <w:rsid w:val="000A3560"/>
    <w:rsid w:val="000A4AF6"/>
    <w:rsid w:val="000B474D"/>
    <w:rsid w:val="000B5C6E"/>
    <w:rsid w:val="000C0E42"/>
    <w:rsid w:val="000C385B"/>
    <w:rsid w:val="000C3E4F"/>
    <w:rsid w:val="000C7205"/>
    <w:rsid w:val="000D0B8F"/>
    <w:rsid w:val="000D157C"/>
    <w:rsid w:val="000D4AC5"/>
    <w:rsid w:val="000D4B87"/>
    <w:rsid w:val="000D5025"/>
    <w:rsid w:val="000D706E"/>
    <w:rsid w:val="000E1946"/>
    <w:rsid w:val="000E5681"/>
    <w:rsid w:val="000E7D08"/>
    <w:rsid w:val="000F0EF4"/>
    <w:rsid w:val="000F156A"/>
    <w:rsid w:val="000F1A92"/>
    <w:rsid w:val="000F2425"/>
    <w:rsid w:val="000F39E4"/>
    <w:rsid w:val="000F4958"/>
    <w:rsid w:val="000F53E6"/>
    <w:rsid w:val="000F6439"/>
    <w:rsid w:val="000F646E"/>
    <w:rsid w:val="000F7120"/>
    <w:rsid w:val="000F7320"/>
    <w:rsid w:val="000F7EF2"/>
    <w:rsid w:val="001002AB"/>
    <w:rsid w:val="001009AB"/>
    <w:rsid w:val="00100BA4"/>
    <w:rsid w:val="00102C98"/>
    <w:rsid w:val="00103D3F"/>
    <w:rsid w:val="00106386"/>
    <w:rsid w:val="001068A3"/>
    <w:rsid w:val="00106F57"/>
    <w:rsid w:val="00107047"/>
    <w:rsid w:val="0010777F"/>
    <w:rsid w:val="001101B9"/>
    <w:rsid w:val="00112291"/>
    <w:rsid w:val="001130B6"/>
    <w:rsid w:val="00114E2A"/>
    <w:rsid w:val="00115756"/>
    <w:rsid w:val="00116AAC"/>
    <w:rsid w:val="0012043E"/>
    <w:rsid w:val="00124A3B"/>
    <w:rsid w:val="001305E0"/>
    <w:rsid w:val="001306E1"/>
    <w:rsid w:val="00131BEE"/>
    <w:rsid w:val="00132F24"/>
    <w:rsid w:val="00132FEF"/>
    <w:rsid w:val="00133127"/>
    <w:rsid w:val="00134CB9"/>
    <w:rsid w:val="0013505C"/>
    <w:rsid w:val="00137B0C"/>
    <w:rsid w:val="00137DD7"/>
    <w:rsid w:val="00137EA0"/>
    <w:rsid w:val="00137F29"/>
    <w:rsid w:val="001405AC"/>
    <w:rsid w:val="001406DC"/>
    <w:rsid w:val="0014183E"/>
    <w:rsid w:val="001419EF"/>
    <w:rsid w:val="00144127"/>
    <w:rsid w:val="00145AD2"/>
    <w:rsid w:val="00145CF8"/>
    <w:rsid w:val="001460AA"/>
    <w:rsid w:val="00150431"/>
    <w:rsid w:val="00151284"/>
    <w:rsid w:val="00151CC5"/>
    <w:rsid w:val="00153003"/>
    <w:rsid w:val="00155A1D"/>
    <w:rsid w:val="00156C27"/>
    <w:rsid w:val="00156E1C"/>
    <w:rsid w:val="00157B23"/>
    <w:rsid w:val="001600B0"/>
    <w:rsid w:val="0016012A"/>
    <w:rsid w:val="00163C70"/>
    <w:rsid w:val="001652A8"/>
    <w:rsid w:val="001703F0"/>
    <w:rsid w:val="0017068E"/>
    <w:rsid w:val="00170AA0"/>
    <w:rsid w:val="00170ED2"/>
    <w:rsid w:val="00170FBB"/>
    <w:rsid w:val="00171254"/>
    <w:rsid w:val="001719D4"/>
    <w:rsid w:val="00171F0F"/>
    <w:rsid w:val="00172626"/>
    <w:rsid w:val="00174259"/>
    <w:rsid w:val="00174E98"/>
    <w:rsid w:val="001755C4"/>
    <w:rsid w:val="001779A7"/>
    <w:rsid w:val="00181439"/>
    <w:rsid w:val="001840D8"/>
    <w:rsid w:val="001848E1"/>
    <w:rsid w:val="00190061"/>
    <w:rsid w:val="0019085B"/>
    <w:rsid w:val="00190A05"/>
    <w:rsid w:val="001910E2"/>
    <w:rsid w:val="0019110D"/>
    <w:rsid w:val="001925A8"/>
    <w:rsid w:val="00195318"/>
    <w:rsid w:val="00195347"/>
    <w:rsid w:val="00195A5C"/>
    <w:rsid w:val="00196C9E"/>
    <w:rsid w:val="00197242"/>
    <w:rsid w:val="00197905"/>
    <w:rsid w:val="00197A20"/>
    <w:rsid w:val="001A01F7"/>
    <w:rsid w:val="001A0B2E"/>
    <w:rsid w:val="001A15BB"/>
    <w:rsid w:val="001A1B4D"/>
    <w:rsid w:val="001A1C97"/>
    <w:rsid w:val="001A1D48"/>
    <w:rsid w:val="001A296D"/>
    <w:rsid w:val="001A32E0"/>
    <w:rsid w:val="001A3636"/>
    <w:rsid w:val="001A3C5C"/>
    <w:rsid w:val="001A4E9A"/>
    <w:rsid w:val="001A7B26"/>
    <w:rsid w:val="001B371A"/>
    <w:rsid w:val="001B441B"/>
    <w:rsid w:val="001B4A71"/>
    <w:rsid w:val="001B4FD5"/>
    <w:rsid w:val="001B6F9E"/>
    <w:rsid w:val="001C0017"/>
    <w:rsid w:val="001C0984"/>
    <w:rsid w:val="001C4644"/>
    <w:rsid w:val="001C55E8"/>
    <w:rsid w:val="001C67BD"/>
    <w:rsid w:val="001C6BA2"/>
    <w:rsid w:val="001C7164"/>
    <w:rsid w:val="001D039A"/>
    <w:rsid w:val="001D0596"/>
    <w:rsid w:val="001D0BC4"/>
    <w:rsid w:val="001D1593"/>
    <w:rsid w:val="001D1D1F"/>
    <w:rsid w:val="001E1C91"/>
    <w:rsid w:val="001E1E15"/>
    <w:rsid w:val="001E3936"/>
    <w:rsid w:val="001E4EBD"/>
    <w:rsid w:val="001E5EB7"/>
    <w:rsid w:val="001E6E1C"/>
    <w:rsid w:val="001F0DA7"/>
    <w:rsid w:val="001F10F3"/>
    <w:rsid w:val="001F159C"/>
    <w:rsid w:val="001F3258"/>
    <w:rsid w:val="001F3315"/>
    <w:rsid w:val="001F341E"/>
    <w:rsid w:val="001F7632"/>
    <w:rsid w:val="002007BD"/>
    <w:rsid w:val="002016A3"/>
    <w:rsid w:val="0020170F"/>
    <w:rsid w:val="00201C5E"/>
    <w:rsid w:val="00203DB8"/>
    <w:rsid w:val="002068C9"/>
    <w:rsid w:val="00206FDB"/>
    <w:rsid w:val="00210B47"/>
    <w:rsid w:val="00212F70"/>
    <w:rsid w:val="00215692"/>
    <w:rsid w:val="00217D3B"/>
    <w:rsid w:val="00221187"/>
    <w:rsid w:val="0022177A"/>
    <w:rsid w:val="00221E47"/>
    <w:rsid w:val="00225677"/>
    <w:rsid w:val="002274C6"/>
    <w:rsid w:val="0023057A"/>
    <w:rsid w:val="002305D5"/>
    <w:rsid w:val="00232423"/>
    <w:rsid w:val="0023305A"/>
    <w:rsid w:val="00233C3B"/>
    <w:rsid w:val="00234CF5"/>
    <w:rsid w:val="002421EA"/>
    <w:rsid w:val="0024265E"/>
    <w:rsid w:val="002439C1"/>
    <w:rsid w:val="002440FB"/>
    <w:rsid w:val="002456D4"/>
    <w:rsid w:val="0024601F"/>
    <w:rsid w:val="002471FA"/>
    <w:rsid w:val="00250590"/>
    <w:rsid w:val="002507E3"/>
    <w:rsid w:val="002516DE"/>
    <w:rsid w:val="00253819"/>
    <w:rsid w:val="0025393C"/>
    <w:rsid w:val="0025418C"/>
    <w:rsid w:val="00254EA4"/>
    <w:rsid w:val="0025510E"/>
    <w:rsid w:val="00256CFA"/>
    <w:rsid w:val="002574FD"/>
    <w:rsid w:val="002578D8"/>
    <w:rsid w:val="00257F60"/>
    <w:rsid w:val="00261CA6"/>
    <w:rsid w:val="002620D8"/>
    <w:rsid w:val="0026565E"/>
    <w:rsid w:val="00265919"/>
    <w:rsid w:val="00265B7E"/>
    <w:rsid w:val="00267B1C"/>
    <w:rsid w:val="00267CC6"/>
    <w:rsid w:val="00270050"/>
    <w:rsid w:val="002702D6"/>
    <w:rsid w:val="00270863"/>
    <w:rsid w:val="00273985"/>
    <w:rsid w:val="0027670C"/>
    <w:rsid w:val="00280FD0"/>
    <w:rsid w:val="0028133C"/>
    <w:rsid w:val="00282C77"/>
    <w:rsid w:val="00284338"/>
    <w:rsid w:val="00286C17"/>
    <w:rsid w:val="00287CD9"/>
    <w:rsid w:val="00287D28"/>
    <w:rsid w:val="002900C6"/>
    <w:rsid w:val="0029097B"/>
    <w:rsid w:val="0029157D"/>
    <w:rsid w:val="00292050"/>
    <w:rsid w:val="00292D1B"/>
    <w:rsid w:val="00294462"/>
    <w:rsid w:val="00294A49"/>
    <w:rsid w:val="00294B51"/>
    <w:rsid w:val="00296839"/>
    <w:rsid w:val="0029765D"/>
    <w:rsid w:val="002A263B"/>
    <w:rsid w:val="002A271C"/>
    <w:rsid w:val="002A2AC7"/>
    <w:rsid w:val="002A4E20"/>
    <w:rsid w:val="002A5AC8"/>
    <w:rsid w:val="002B006E"/>
    <w:rsid w:val="002B0178"/>
    <w:rsid w:val="002B0C53"/>
    <w:rsid w:val="002B1C6F"/>
    <w:rsid w:val="002B4074"/>
    <w:rsid w:val="002B40E5"/>
    <w:rsid w:val="002B426A"/>
    <w:rsid w:val="002B544B"/>
    <w:rsid w:val="002B5851"/>
    <w:rsid w:val="002B6A54"/>
    <w:rsid w:val="002C0E8D"/>
    <w:rsid w:val="002C29AE"/>
    <w:rsid w:val="002C2C29"/>
    <w:rsid w:val="002C456C"/>
    <w:rsid w:val="002C4D60"/>
    <w:rsid w:val="002C65CF"/>
    <w:rsid w:val="002D0AE5"/>
    <w:rsid w:val="002D1D99"/>
    <w:rsid w:val="002D2903"/>
    <w:rsid w:val="002D298C"/>
    <w:rsid w:val="002D3D20"/>
    <w:rsid w:val="002D5062"/>
    <w:rsid w:val="002D5988"/>
    <w:rsid w:val="002D71D2"/>
    <w:rsid w:val="002E09AF"/>
    <w:rsid w:val="002E241E"/>
    <w:rsid w:val="002E414C"/>
    <w:rsid w:val="002E4343"/>
    <w:rsid w:val="002E5290"/>
    <w:rsid w:val="002E5523"/>
    <w:rsid w:val="002E5A6A"/>
    <w:rsid w:val="002E68BF"/>
    <w:rsid w:val="002E6CBF"/>
    <w:rsid w:val="002F0D67"/>
    <w:rsid w:val="002F43D5"/>
    <w:rsid w:val="002F60BD"/>
    <w:rsid w:val="002F67DB"/>
    <w:rsid w:val="002F6D96"/>
    <w:rsid w:val="00302443"/>
    <w:rsid w:val="00304CB9"/>
    <w:rsid w:val="003072A1"/>
    <w:rsid w:val="003108C3"/>
    <w:rsid w:val="00311624"/>
    <w:rsid w:val="003119CD"/>
    <w:rsid w:val="003121C6"/>
    <w:rsid w:val="00312F73"/>
    <w:rsid w:val="00314FFA"/>
    <w:rsid w:val="0031585E"/>
    <w:rsid w:val="00315BBF"/>
    <w:rsid w:val="00316B47"/>
    <w:rsid w:val="00317FE7"/>
    <w:rsid w:val="00320F8E"/>
    <w:rsid w:val="003227FF"/>
    <w:rsid w:val="00325633"/>
    <w:rsid w:val="00326081"/>
    <w:rsid w:val="00326153"/>
    <w:rsid w:val="00326B33"/>
    <w:rsid w:val="003273F1"/>
    <w:rsid w:val="0033052B"/>
    <w:rsid w:val="00331196"/>
    <w:rsid w:val="00333A03"/>
    <w:rsid w:val="00335517"/>
    <w:rsid w:val="00340BAD"/>
    <w:rsid w:val="00341789"/>
    <w:rsid w:val="00342C14"/>
    <w:rsid w:val="00343CA2"/>
    <w:rsid w:val="00345EBE"/>
    <w:rsid w:val="00346781"/>
    <w:rsid w:val="0034726C"/>
    <w:rsid w:val="00347CE0"/>
    <w:rsid w:val="00350228"/>
    <w:rsid w:val="00350851"/>
    <w:rsid w:val="00354594"/>
    <w:rsid w:val="00354D66"/>
    <w:rsid w:val="003567D5"/>
    <w:rsid w:val="00357083"/>
    <w:rsid w:val="00357CE3"/>
    <w:rsid w:val="00360427"/>
    <w:rsid w:val="003608FA"/>
    <w:rsid w:val="003611F1"/>
    <w:rsid w:val="003614E5"/>
    <w:rsid w:val="00361A32"/>
    <w:rsid w:val="00362DE6"/>
    <w:rsid w:val="00363865"/>
    <w:rsid w:val="0036512F"/>
    <w:rsid w:val="00372522"/>
    <w:rsid w:val="0037351E"/>
    <w:rsid w:val="00374A4F"/>
    <w:rsid w:val="00375A80"/>
    <w:rsid w:val="00376998"/>
    <w:rsid w:val="00377732"/>
    <w:rsid w:val="00377BDB"/>
    <w:rsid w:val="00381993"/>
    <w:rsid w:val="0038426F"/>
    <w:rsid w:val="003847A9"/>
    <w:rsid w:val="003877C3"/>
    <w:rsid w:val="00395112"/>
    <w:rsid w:val="00397573"/>
    <w:rsid w:val="003A5A57"/>
    <w:rsid w:val="003A60E2"/>
    <w:rsid w:val="003A6882"/>
    <w:rsid w:val="003A7183"/>
    <w:rsid w:val="003A776B"/>
    <w:rsid w:val="003B0ABB"/>
    <w:rsid w:val="003B0BA5"/>
    <w:rsid w:val="003B18DD"/>
    <w:rsid w:val="003B20BF"/>
    <w:rsid w:val="003B2946"/>
    <w:rsid w:val="003B2DF0"/>
    <w:rsid w:val="003B3403"/>
    <w:rsid w:val="003B4EBE"/>
    <w:rsid w:val="003B537B"/>
    <w:rsid w:val="003C09B2"/>
    <w:rsid w:val="003C173A"/>
    <w:rsid w:val="003C28E7"/>
    <w:rsid w:val="003C2B3B"/>
    <w:rsid w:val="003C2F31"/>
    <w:rsid w:val="003C3836"/>
    <w:rsid w:val="003C3A6E"/>
    <w:rsid w:val="003C506E"/>
    <w:rsid w:val="003D1867"/>
    <w:rsid w:val="003D28DD"/>
    <w:rsid w:val="003D3FD9"/>
    <w:rsid w:val="003E07A3"/>
    <w:rsid w:val="003E0AD4"/>
    <w:rsid w:val="003E2419"/>
    <w:rsid w:val="003E2759"/>
    <w:rsid w:val="003E3D55"/>
    <w:rsid w:val="003E7C89"/>
    <w:rsid w:val="003E7D2C"/>
    <w:rsid w:val="003E7E6F"/>
    <w:rsid w:val="003F2953"/>
    <w:rsid w:val="003F299A"/>
    <w:rsid w:val="003F37E3"/>
    <w:rsid w:val="003F473B"/>
    <w:rsid w:val="003F6F74"/>
    <w:rsid w:val="003F70F3"/>
    <w:rsid w:val="004004BF"/>
    <w:rsid w:val="0040197A"/>
    <w:rsid w:val="00404F2E"/>
    <w:rsid w:val="00405EB1"/>
    <w:rsid w:val="004062AB"/>
    <w:rsid w:val="004077B4"/>
    <w:rsid w:val="00407DE3"/>
    <w:rsid w:val="00410DE7"/>
    <w:rsid w:val="00415B5F"/>
    <w:rsid w:val="004164B9"/>
    <w:rsid w:val="004306ED"/>
    <w:rsid w:val="004319E8"/>
    <w:rsid w:val="00432A60"/>
    <w:rsid w:val="00434C8B"/>
    <w:rsid w:val="0043592B"/>
    <w:rsid w:val="00441BD6"/>
    <w:rsid w:val="00442478"/>
    <w:rsid w:val="00442782"/>
    <w:rsid w:val="00444283"/>
    <w:rsid w:val="004444F6"/>
    <w:rsid w:val="0044613E"/>
    <w:rsid w:val="00447DD9"/>
    <w:rsid w:val="0045260F"/>
    <w:rsid w:val="004529F1"/>
    <w:rsid w:val="00452EDF"/>
    <w:rsid w:val="004544E5"/>
    <w:rsid w:val="00454C11"/>
    <w:rsid w:val="00455E0F"/>
    <w:rsid w:val="004564BE"/>
    <w:rsid w:val="004578DD"/>
    <w:rsid w:val="00457E75"/>
    <w:rsid w:val="00460150"/>
    <w:rsid w:val="00460595"/>
    <w:rsid w:val="00461A83"/>
    <w:rsid w:val="004651A4"/>
    <w:rsid w:val="00465593"/>
    <w:rsid w:val="004718D9"/>
    <w:rsid w:val="00471C0A"/>
    <w:rsid w:val="004720B9"/>
    <w:rsid w:val="00472EE9"/>
    <w:rsid w:val="004738F9"/>
    <w:rsid w:val="00473BC8"/>
    <w:rsid w:val="004741D2"/>
    <w:rsid w:val="00474420"/>
    <w:rsid w:val="00475273"/>
    <w:rsid w:val="00475701"/>
    <w:rsid w:val="0048186A"/>
    <w:rsid w:val="0048267E"/>
    <w:rsid w:val="00484878"/>
    <w:rsid w:val="0048497A"/>
    <w:rsid w:val="00486A12"/>
    <w:rsid w:val="0048757A"/>
    <w:rsid w:val="0049050A"/>
    <w:rsid w:val="00491AB4"/>
    <w:rsid w:val="00492E7D"/>
    <w:rsid w:val="00494F76"/>
    <w:rsid w:val="004952F2"/>
    <w:rsid w:val="0049682D"/>
    <w:rsid w:val="00496992"/>
    <w:rsid w:val="00497983"/>
    <w:rsid w:val="004A4839"/>
    <w:rsid w:val="004A7DF3"/>
    <w:rsid w:val="004B102E"/>
    <w:rsid w:val="004B4BA9"/>
    <w:rsid w:val="004C0059"/>
    <w:rsid w:val="004C0914"/>
    <w:rsid w:val="004C2195"/>
    <w:rsid w:val="004C26B8"/>
    <w:rsid w:val="004C26CC"/>
    <w:rsid w:val="004C3F54"/>
    <w:rsid w:val="004C491C"/>
    <w:rsid w:val="004C6744"/>
    <w:rsid w:val="004D16A0"/>
    <w:rsid w:val="004D1D8A"/>
    <w:rsid w:val="004D2295"/>
    <w:rsid w:val="004D2F1D"/>
    <w:rsid w:val="004D346B"/>
    <w:rsid w:val="004D499C"/>
    <w:rsid w:val="004D5F37"/>
    <w:rsid w:val="004E09E3"/>
    <w:rsid w:val="004E341F"/>
    <w:rsid w:val="004E7DD2"/>
    <w:rsid w:val="004F10CD"/>
    <w:rsid w:val="004F31EB"/>
    <w:rsid w:val="004F35D8"/>
    <w:rsid w:val="004F3BA6"/>
    <w:rsid w:val="004F3FB0"/>
    <w:rsid w:val="004F42D5"/>
    <w:rsid w:val="004F4489"/>
    <w:rsid w:val="004F54B7"/>
    <w:rsid w:val="004F74B9"/>
    <w:rsid w:val="0050108B"/>
    <w:rsid w:val="0050122F"/>
    <w:rsid w:val="005019C0"/>
    <w:rsid w:val="00503312"/>
    <w:rsid w:val="00503B1B"/>
    <w:rsid w:val="00503BA5"/>
    <w:rsid w:val="00505091"/>
    <w:rsid w:val="00506399"/>
    <w:rsid w:val="005063A2"/>
    <w:rsid w:val="005075B6"/>
    <w:rsid w:val="00507D36"/>
    <w:rsid w:val="005102B5"/>
    <w:rsid w:val="005103CE"/>
    <w:rsid w:val="00510D3C"/>
    <w:rsid w:val="00512488"/>
    <w:rsid w:val="005128B7"/>
    <w:rsid w:val="00514E1A"/>
    <w:rsid w:val="00515A24"/>
    <w:rsid w:val="00516CDC"/>
    <w:rsid w:val="00517895"/>
    <w:rsid w:val="00517E53"/>
    <w:rsid w:val="00520D77"/>
    <w:rsid w:val="00521E71"/>
    <w:rsid w:val="00522ECD"/>
    <w:rsid w:val="00525033"/>
    <w:rsid w:val="00527A0C"/>
    <w:rsid w:val="00530091"/>
    <w:rsid w:val="0053110A"/>
    <w:rsid w:val="00531844"/>
    <w:rsid w:val="00532040"/>
    <w:rsid w:val="005336B3"/>
    <w:rsid w:val="00535996"/>
    <w:rsid w:val="00540117"/>
    <w:rsid w:val="0054190F"/>
    <w:rsid w:val="005426BF"/>
    <w:rsid w:val="00542BF9"/>
    <w:rsid w:val="0054365B"/>
    <w:rsid w:val="00545123"/>
    <w:rsid w:val="00546B4A"/>
    <w:rsid w:val="00547450"/>
    <w:rsid w:val="00547665"/>
    <w:rsid w:val="00547C7C"/>
    <w:rsid w:val="005503B8"/>
    <w:rsid w:val="00554CC5"/>
    <w:rsid w:val="005550D5"/>
    <w:rsid w:val="00556394"/>
    <w:rsid w:val="005563D3"/>
    <w:rsid w:val="00557210"/>
    <w:rsid w:val="00561370"/>
    <w:rsid w:val="00563838"/>
    <w:rsid w:val="00565272"/>
    <w:rsid w:val="005663FC"/>
    <w:rsid w:val="00567B31"/>
    <w:rsid w:val="00570C96"/>
    <w:rsid w:val="00571C6C"/>
    <w:rsid w:val="00572FAC"/>
    <w:rsid w:val="0057688C"/>
    <w:rsid w:val="005769EF"/>
    <w:rsid w:val="00577A17"/>
    <w:rsid w:val="0058077D"/>
    <w:rsid w:val="0058114B"/>
    <w:rsid w:val="00585F1D"/>
    <w:rsid w:val="005869B8"/>
    <w:rsid w:val="005869D6"/>
    <w:rsid w:val="0059007B"/>
    <w:rsid w:val="00591595"/>
    <w:rsid w:val="005917B5"/>
    <w:rsid w:val="005934ED"/>
    <w:rsid w:val="00593DB4"/>
    <w:rsid w:val="005955C0"/>
    <w:rsid w:val="00595A4C"/>
    <w:rsid w:val="00595B76"/>
    <w:rsid w:val="0059620D"/>
    <w:rsid w:val="00596C5E"/>
    <w:rsid w:val="005A0475"/>
    <w:rsid w:val="005A2361"/>
    <w:rsid w:val="005A2809"/>
    <w:rsid w:val="005A3150"/>
    <w:rsid w:val="005A49A0"/>
    <w:rsid w:val="005A5B6A"/>
    <w:rsid w:val="005B0F65"/>
    <w:rsid w:val="005B2EEE"/>
    <w:rsid w:val="005B4C64"/>
    <w:rsid w:val="005B632F"/>
    <w:rsid w:val="005B6554"/>
    <w:rsid w:val="005C112D"/>
    <w:rsid w:val="005C2260"/>
    <w:rsid w:val="005C2519"/>
    <w:rsid w:val="005C36D6"/>
    <w:rsid w:val="005C4980"/>
    <w:rsid w:val="005C5FE7"/>
    <w:rsid w:val="005C6A61"/>
    <w:rsid w:val="005D1B76"/>
    <w:rsid w:val="005D3C76"/>
    <w:rsid w:val="005D3CF7"/>
    <w:rsid w:val="005D5DB1"/>
    <w:rsid w:val="005D69FA"/>
    <w:rsid w:val="005E0402"/>
    <w:rsid w:val="005E2823"/>
    <w:rsid w:val="005E3DD1"/>
    <w:rsid w:val="005E53DD"/>
    <w:rsid w:val="005E60E2"/>
    <w:rsid w:val="005E6F00"/>
    <w:rsid w:val="005E7B1F"/>
    <w:rsid w:val="005F022A"/>
    <w:rsid w:val="005F212B"/>
    <w:rsid w:val="005F2C19"/>
    <w:rsid w:val="005F2DBF"/>
    <w:rsid w:val="005F52B5"/>
    <w:rsid w:val="005F6063"/>
    <w:rsid w:val="005F7F11"/>
    <w:rsid w:val="00601ACB"/>
    <w:rsid w:val="006027DD"/>
    <w:rsid w:val="006039D1"/>
    <w:rsid w:val="00604AFE"/>
    <w:rsid w:val="00606258"/>
    <w:rsid w:val="00607027"/>
    <w:rsid w:val="00611F73"/>
    <w:rsid w:val="006129F5"/>
    <w:rsid w:val="00612DE8"/>
    <w:rsid w:val="00614E5C"/>
    <w:rsid w:val="00614FB8"/>
    <w:rsid w:val="00616667"/>
    <w:rsid w:val="006166BC"/>
    <w:rsid w:val="0062186E"/>
    <w:rsid w:val="006227D9"/>
    <w:rsid w:val="006228ED"/>
    <w:rsid w:val="006253FC"/>
    <w:rsid w:val="00627882"/>
    <w:rsid w:val="00631077"/>
    <w:rsid w:val="006318AF"/>
    <w:rsid w:val="00631D9D"/>
    <w:rsid w:val="006347A2"/>
    <w:rsid w:val="006354FF"/>
    <w:rsid w:val="00636612"/>
    <w:rsid w:val="00636E12"/>
    <w:rsid w:val="00636F88"/>
    <w:rsid w:val="00637FF3"/>
    <w:rsid w:val="00640207"/>
    <w:rsid w:val="00641AB1"/>
    <w:rsid w:val="00644B78"/>
    <w:rsid w:val="00644C62"/>
    <w:rsid w:val="00645CA1"/>
    <w:rsid w:val="006518A0"/>
    <w:rsid w:val="00652C83"/>
    <w:rsid w:val="00652E3B"/>
    <w:rsid w:val="0065461F"/>
    <w:rsid w:val="00656209"/>
    <w:rsid w:val="0066130E"/>
    <w:rsid w:val="006615C0"/>
    <w:rsid w:val="006630A0"/>
    <w:rsid w:val="00664458"/>
    <w:rsid w:val="00664DD7"/>
    <w:rsid w:val="00665039"/>
    <w:rsid w:val="006666E9"/>
    <w:rsid w:val="00666F61"/>
    <w:rsid w:val="00667B23"/>
    <w:rsid w:val="00671C32"/>
    <w:rsid w:val="006729CF"/>
    <w:rsid w:val="00673B86"/>
    <w:rsid w:val="00675833"/>
    <w:rsid w:val="0067771F"/>
    <w:rsid w:val="00677A03"/>
    <w:rsid w:val="006812D2"/>
    <w:rsid w:val="00681385"/>
    <w:rsid w:val="006817B6"/>
    <w:rsid w:val="006821EC"/>
    <w:rsid w:val="00682FEB"/>
    <w:rsid w:val="0068330F"/>
    <w:rsid w:val="0068676F"/>
    <w:rsid w:val="00690111"/>
    <w:rsid w:val="0069022A"/>
    <w:rsid w:val="00692960"/>
    <w:rsid w:val="00696658"/>
    <w:rsid w:val="006A281E"/>
    <w:rsid w:val="006A4B27"/>
    <w:rsid w:val="006A543C"/>
    <w:rsid w:val="006A57BA"/>
    <w:rsid w:val="006A69FF"/>
    <w:rsid w:val="006A6A4F"/>
    <w:rsid w:val="006A6E74"/>
    <w:rsid w:val="006B002A"/>
    <w:rsid w:val="006B2813"/>
    <w:rsid w:val="006B36B7"/>
    <w:rsid w:val="006B4BA9"/>
    <w:rsid w:val="006B6B48"/>
    <w:rsid w:val="006C1DA3"/>
    <w:rsid w:val="006C1F7D"/>
    <w:rsid w:val="006C21B8"/>
    <w:rsid w:val="006C2EE4"/>
    <w:rsid w:val="006D039D"/>
    <w:rsid w:val="006D0DAA"/>
    <w:rsid w:val="006D1816"/>
    <w:rsid w:val="006D44AC"/>
    <w:rsid w:val="006D569E"/>
    <w:rsid w:val="006D5B40"/>
    <w:rsid w:val="006D7048"/>
    <w:rsid w:val="006D72F2"/>
    <w:rsid w:val="006E0630"/>
    <w:rsid w:val="006E0D75"/>
    <w:rsid w:val="006E206D"/>
    <w:rsid w:val="006E44AB"/>
    <w:rsid w:val="006E68F4"/>
    <w:rsid w:val="006E6BD4"/>
    <w:rsid w:val="006E7B54"/>
    <w:rsid w:val="006F0151"/>
    <w:rsid w:val="006F0596"/>
    <w:rsid w:val="006F30B6"/>
    <w:rsid w:val="006F4A3B"/>
    <w:rsid w:val="006F5879"/>
    <w:rsid w:val="006F5BB1"/>
    <w:rsid w:val="006F64F1"/>
    <w:rsid w:val="00700A75"/>
    <w:rsid w:val="00701364"/>
    <w:rsid w:val="00703FDA"/>
    <w:rsid w:val="007065E0"/>
    <w:rsid w:val="00710C24"/>
    <w:rsid w:val="0071117E"/>
    <w:rsid w:val="0071134D"/>
    <w:rsid w:val="007134F0"/>
    <w:rsid w:val="007151F9"/>
    <w:rsid w:val="00715CE6"/>
    <w:rsid w:val="0071699A"/>
    <w:rsid w:val="00717284"/>
    <w:rsid w:val="00720FDD"/>
    <w:rsid w:val="007229CE"/>
    <w:rsid w:val="0072320F"/>
    <w:rsid w:val="007247D7"/>
    <w:rsid w:val="00726933"/>
    <w:rsid w:val="00727221"/>
    <w:rsid w:val="00731106"/>
    <w:rsid w:val="00731C79"/>
    <w:rsid w:val="00732068"/>
    <w:rsid w:val="00733450"/>
    <w:rsid w:val="0073433D"/>
    <w:rsid w:val="00734B65"/>
    <w:rsid w:val="007357F0"/>
    <w:rsid w:val="00735C7F"/>
    <w:rsid w:val="007402D5"/>
    <w:rsid w:val="0074093E"/>
    <w:rsid w:val="00740E0E"/>
    <w:rsid w:val="00741D37"/>
    <w:rsid w:val="00750AE0"/>
    <w:rsid w:val="00753C55"/>
    <w:rsid w:val="007558B3"/>
    <w:rsid w:val="007570B6"/>
    <w:rsid w:val="007630A3"/>
    <w:rsid w:val="00763B66"/>
    <w:rsid w:val="007661BF"/>
    <w:rsid w:val="00766571"/>
    <w:rsid w:val="00767CB5"/>
    <w:rsid w:val="00767D8B"/>
    <w:rsid w:val="00771FFB"/>
    <w:rsid w:val="0077227D"/>
    <w:rsid w:val="00772B84"/>
    <w:rsid w:val="007803BC"/>
    <w:rsid w:val="00780526"/>
    <w:rsid w:val="00782A09"/>
    <w:rsid w:val="007844D0"/>
    <w:rsid w:val="007846FA"/>
    <w:rsid w:val="00790B25"/>
    <w:rsid w:val="00790DC4"/>
    <w:rsid w:val="00793F00"/>
    <w:rsid w:val="0079451F"/>
    <w:rsid w:val="007B09F9"/>
    <w:rsid w:val="007B2C23"/>
    <w:rsid w:val="007B309D"/>
    <w:rsid w:val="007B4179"/>
    <w:rsid w:val="007B560A"/>
    <w:rsid w:val="007B6EBA"/>
    <w:rsid w:val="007B7421"/>
    <w:rsid w:val="007C3C80"/>
    <w:rsid w:val="007C5D00"/>
    <w:rsid w:val="007C5D7A"/>
    <w:rsid w:val="007C779C"/>
    <w:rsid w:val="007D1347"/>
    <w:rsid w:val="007D3197"/>
    <w:rsid w:val="007D4017"/>
    <w:rsid w:val="007D5C02"/>
    <w:rsid w:val="007D7BA9"/>
    <w:rsid w:val="007E2A14"/>
    <w:rsid w:val="007E4B1E"/>
    <w:rsid w:val="007E511A"/>
    <w:rsid w:val="007E79D2"/>
    <w:rsid w:val="007F1AA0"/>
    <w:rsid w:val="007F1E6F"/>
    <w:rsid w:val="007F1F38"/>
    <w:rsid w:val="007F3675"/>
    <w:rsid w:val="007F3D13"/>
    <w:rsid w:val="007F4992"/>
    <w:rsid w:val="007F4D65"/>
    <w:rsid w:val="007F5496"/>
    <w:rsid w:val="007F62FD"/>
    <w:rsid w:val="00800816"/>
    <w:rsid w:val="00800F1A"/>
    <w:rsid w:val="008032BD"/>
    <w:rsid w:val="008035C0"/>
    <w:rsid w:val="0080415B"/>
    <w:rsid w:val="00804615"/>
    <w:rsid w:val="00805939"/>
    <w:rsid w:val="00806497"/>
    <w:rsid w:val="0080745A"/>
    <w:rsid w:val="00807F0F"/>
    <w:rsid w:val="00813DAF"/>
    <w:rsid w:val="00817ADB"/>
    <w:rsid w:val="00820822"/>
    <w:rsid w:val="008210C1"/>
    <w:rsid w:val="00821B38"/>
    <w:rsid w:val="008221CC"/>
    <w:rsid w:val="00822FCF"/>
    <w:rsid w:val="0082363F"/>
    <w:rsid w:val="0082434F"/>
    <w:rsid w:val="00824A6E"/>
    <w:rsid w:val="008260FB"/>
    <w:rsid w:val="00826285"/>
    <w:rsid w:val="008268A7"/>
    <w:rsid w:val="0083002B"/>
    <w:rsid w:val="00832CD2"/>
    <w:rsid w:val="00835259"/>
    <w:rsid w:val="008361FE"/>
    <w:rsid w:val="00837F8E"/>
    <w:rsid w:val="0084058A"/>
    <w:rsid w:val="008423A3"/>
    <w:rsid w:val="008427F8"/>
    <w:rsid w:val="00842E55"/>
    <w:rsid w:val="00846AE5"/>
    <w:rsid w:val="00850181"/>
    <w:rsid w:val="0085072E"/>
    <w:rsid w:val="008508C8"/>
    <w:rsid w:val="00850DF0"/>
    <w:rsid w:val="00851248"/>
    <w:rsid w:val="00852A7C"/>
    <w:rsid w:val="0085340B"/>
    <w:rsid w:val="0085398A"/>
    <w:rsid w:val="00855A12"/>
    <w:rsid w:val="00855F99"/>
    <w:rsid w:val="0085735C"/>
    <w:rsid w:val="00861A8B"/>
    <w:rsid w:val="0086298A"/>
    <w:rsid w:val="00863ADF"/>
    <w:rsid w:val="00865684"/>
    <w:rsid w:val="00870ADF"/>
    <w:rsid w:val="00870EDD"/>
    <w:rsid w:val="0087160D"/>
    <w:rsid w:val="00873D56"/>
    <w:rsid w:val="00874E19"/>
    <w:rsid w:val="0087587D"/>
    <w:rsid w:val="008759E8"/>
    <w:rsid w:val="00876CD9"/>
    <w:rsid w:val="00877C7F"/>
    <w:rsid w:val="00880363"/>
    <w:rsid w:val="00882998"/>
    <w:rsid w:val="00882F37"/>
    <w:rsid w:val="00883A94"/>
    <w:rsid w:val="00883AD2"/>
    <w:rsid w:val="00883C71"/>
    <w:rsid w:val="00883E86"/>
    <w:rsid w:val="00886C0C"/>
    <w:rsid w:val="0088798E"/>
    <w:rsid w:val="00887C97"/>
    <w:rsid w:val="00887C9D"/>
    <w:rsid w:val="008902F2"/>
    <w:rsid w:val="00890FAE"/>
    <w:rsid w:val="00891617"/>
    <w:rsid w:val="0089427F"/>
    <w:rsid w:val="0089552F"/>
    <w:rsid w:val="008A06A7"/>
    <w:rsid w:val="008A2A63"/>
    <w:rsid w:val="008A4BF7"/>
    <w:rsid w:val="008A6AC7"/>
    <w:rsid w:val="008A7CBE"/>
    <w:rsid w:val="008B08DB"/>
    <w:rsid w:val="008B112C"/>
    <w:rsid w:val="008B2FC1"/>
    <w:rsid w:val="008B30B0"/>
    <w:rsid w:val="008B3D57"/>
    <w:rsid w:val="008B5109"/>
    <w:rsid w:val="008C01F4"/>
    <w:rsid w:val="008C1DD6"/>
    <w:rsid w:val="008C1FC3"/>
    <w:rsid w:val="008C2605"/>
    <w:rsid w:val="008C593B"/>
    <w:rsid w:val="008C6FD4"/>
    <w:rsid w:val="008C7AA1"/>
    <w:rsid w:val="008D08EA"/>
    <w:rsid w:val="008D1353"/>
    <w:rsid w:val="008D15E3"/>
    <w:rsid w:val="008D1CD8"/>
    <w:rsid w:val="008D3F34"/>
    <w:rsid w:val="008D63D4"/>
    <w:rsid w:val="008D7F89"/>
    <w:rsid w:val="008E59E7"/>
    <w:rsid w:val="008E5F6A"/>
    <w:rsid w:val="008E6D3A"/>
    <w:rsid w:val="008E71C0"/>
    <w:rsid w:val="008F003E"/>
    <w:rsid w:val="008F06F9"/>
    <w:rsid w:val="008F0E96"/>
    <w:rsid w:val="008F10C1"/>
    <w:rsid w:val="008F17CF"/>
    <w:rsid w:val="008F1F66"/>
    <w:rsid w:val="008F4FE5"/>
    <w:rsid w:val="008F6038"/>
    <w:rsid w:val="00901987"/>
    <w:rsid w:val="00901B26"/>
    <w:rsid w:val="00902D27"/>
    <w:rsid w:val="0090490D"/>
    <w:rsid w:val="00904D75"/>
    <w:rsid w:val="00905344"/>
    <w:rsid w:val="00907B83"/>
    <w:rsid w:val="00910991"/>
    <w:rsid w:val="009110D4"/>
    <w:rsid w:val="00911CEA"/>
    <w:rsid w:val="00912C64"/>
    <w:rsid w:val="00915831"/>
    <w:rsid w:val="00917004"/>
    <w:rsid w:val="009176FE"/>
    <w:rsid w:val="009217BC"/>
    <w:rsid w:val="00921D13"/>
    <w:rsid w:val="00923F8F"/>
    <w:rsid w:val="009244EB"/>
    <w:rsid w:val="009248F0"/>
    <w:rsid w:val="00926B02"/>
    <w:rsid w:val="00931F95"/>
    <w:rsid w:val="00933BB7"/>
    <w:rsid w:val="00933DDD"/>
    <w:rsid w:val="0093523A"/>
    <w:rsid w:val="00935672"/>
    <w:rsid w:val="00935C7B"/>
    <w:rsid w:val="00935C8C"/>
    <w:rsid w:val="00936324"/>
    <w:rsid w:val="00937EB5"/>
    <w:rsid w:val="00942E43"/>
    <w:rsid w:val="0094440F"/>
    <w:rsid w:val="0094542D"/>
    <w:rsid w:val="009535FE"/>
    <w:rsid w:val="009539FC"/>
    <w:rsid w:val="00956160"/>
    <w:rsid w:val="00957A60"/>
    <w:rsid w:val="009618EC"/>
    <w:rsid w:val="00962C60"/>
    <w:rsid w:val="00965809"/>
    <w:rsid w:val="009674F4"/>
    <w:rsid w:val="009730ED"/>
    <w:rsid w:val="0097313B"/>
    <w:rsid w:val="009744A4"/>
    <w:rsid w:val="0097457F"/>
    <w:rsid w:val="009750CD"/>
    <w:rsid w:val="00977A96"/>
    <w:rsid w:val="00981AB5"/>
    <w:rsid w:val="009824D3"/>
    <w:rsid w:val="00983CCC"/>
    <w:rsid w:val="00983FC3"/>
    <w:rsid w:val="00987708"/>
    <w:rsid w:val="00990851"/>
    <w:rsid w:val="0099241F"/>
    <w:rsid w:val="0099509B"/>
    <w:rsid w:val="0099623D"/>
    <w:rsid w:val="00996C4D"/>
    <w:rsid w:val="0099758F"/>
    <w:rsid w:val="009A018D"/>
    <w:rsid w:val="009A2568"/>
    <w:rsid w:val="009A25E2"/>
    <w:rsid w:val="009A4877"/>
    <w:rsid w:val="009A70CD"/>
    <w:rsid w:val="009A7F81"/>
    <w:rsid w:val="009B0784"/>
    <w:rsid w:val="009B1208"/>
    <w:rsid w:val="009B18D3"/>
    <w:rsid w:val="009B4F86"/>
    <w:rsid w:val="009B5172"/>
    <w:rsid w:val="009B5640"/>
    <w:rsid w:val="009B6C67"/>
    <w:rsid w:val="009B78E2"/>
    <w:rsid w:val="009C1693"/>
    <w:rsid w:val="009C2ACC"/>
    <w:rsid w:val="009C36FC"/>
    <w:rsid w:val="009C3B8E"/>
    <w:rsid w:val="009C3C4E"/>
    <w:rsid w:val="009C4CD2"/>
    <w:rsid w:val="009C6061"/>
    <w:rsid w:val="009C6468"/>
    <w:rsid w:val="009C6CB1"/>
    <w:rsid w:val="009D0A68"/>
    <w:rsid w:val="009D0A9F"/>
    <w:rsid w:val="009D0DBC"/>
    <w:rsid w:val="009D2FAF"/>
    <w:rsid w:val="009D3F65"/>
    <w:rsid w:val="009D45ED"/>
    <w:rsid w:val="009D5136"/>
    <w:rsid w:val="009D5200"/>
    <w:rsid w:val="009D53C3"/>
    <w:rsid w:val="009D5410"/>
    <w:rsid w:val="009D6586"/>
    <w:rsid w:val="009D69D5"/>
    <w:rsid w:val="009D76E7"/>
    <w:rsid w:val="009E0CA6"/>
    <w:rsid w:val="009E2F8B"/>
    <w:rsid w:val="009E58D9"/>
    <w:rsid w:val="009E79D1"/>
    <w:rsid w:val="009E7CE8"/>
    <w:rsid w:val="009F0565"/>
    <w:rsid w:val="009F06A1"/>
    <w:rsid w:val="009F1533"/>
    <w:rsid w:val="009F16DD"/>
    <w:rsid w:val="009F45D8"/>
    <w:rsid w:val="009F56DB"/>
    <w:rsid w:val="009F69E2"/>
    <w:rsid w:val="00A00992"/>
    <w:rsid w:val="00A043E7"/>
    <w:rsid w:val="00A055B0"/>
    <w:rsid w:val="00A05AC0"/>
    <w:rsid w:val="00A05F3B"/>
    <w:rsid w:val="00A06D86"/>
    <w:rsid w:val="00A072B8"/>
    <w:rsid w:val="00A07CB8"/>
    <w:rsid w:val="00A1020A"/>
    <w:rsid w:val="00A11C57"/>
    <w:rsid w:val="00A12C69"/>
    <w:rsid w:val="00A13F43"/>
    <w:rsid w:val="00A14F83"/>
    <w:rsid w:val="00A20136"/>
    <w:rsid w:val="00A21252"/>
    <w:rsid w:val="00A221AC"/>
    <w:rsid w:val="00A226E3"/>
    <w:rsid w:val="00A232CF"/>
    <w:rsid w:val="00A237E6"/>
    <w:rsid w:val="00A238EE"/>
    <w:rsid w:val="00A2579C"/>
    <w:rsid w:val="00A25DCB"/>
    <w:rsid w:val="00A26DA2"/>
    <w:rsid w:val="00A309FA"/>
    <w:rsid w:val="00A3123A"/>
    <w:rsid w:val="00A32AAD"/>
    <w:rsid w:val="00A33B70"/>
    <w:rsid w:val="00A35CC4"/>
    <w:rsid w:val="00A36168"/>
    <w:rsid w:val="00A37A84"/>
    <w:rsid w:val="00A41460"/>
    <w:rsid w:val="00A41F8F"/>
    <w:rsid w:val="00A42026"/>
    <w:rsid w:val="00A422A4"/>
    <w:rsid w:val="00A47271"/>
    <w:rsid w:val="00A50C67"/>
    <w:rsid w:val="00A525B5"/>
    <w:rsid w:val="00A53071"/>
    <w:rsid w:val="00A54899"/>
    <w:rsid w:val="00A56B85"/>
    <w:rsid w:val="00A61052"/>
    <w:rsid w:val="00A615CF"/>
    <w:rsid w:val="00A618C2"/>
    <w:rsid w:val="00A619D1"/>
    <w:rsid w:val="00A62A22"/>
    <w:rsid w:val="00A62DEE"/>
    <w:rsid w:val="00A640F0"/>
    <w:rsid w:val="00A640F2"/>
    <w:rsid w:val="00A6436C"/>
    <w:rsid w:val="00A66F05"/>
    <w:rsid w:val="00A675C2"/>
    <w:rsid w:val="00A7033C"/>
    <w:rsid w:val="00A71460"/>
    <w:rsid w:val="00A7299E"/>
    <w:rsid w:val="00A77235"/>
    <w:rsid w:val="00A7724F"/>
    <w:rsid w:val="00A77898"/>
    <w:rsid w:val="00A80974"/>
    <w:rsid w:val="00A865D5"/>
    <w:rsid w:val="00A86A9A"/>
    <w:rsid w:val="00A86E75"/>
    <w:rsid w:val="00A9001C"/>
    <w:rsid w:val="00A905CD"/>
    <w:rsid w:val="00A94095"/>
    <w:rsid w:val="00A95483"/>
    <w:rsid w:val="00A957D8"/>
    <w:rsid w:val="00A96F2B"/>
    <w:rsid w:val="00A9717D"/>
    <w:rsid w:val="00A97989"/>
    <w:rsid w:val="00A97C20"/>
    <w:rsid w:val="00AA034E"/>
    <w:rsid w:val="00AA0355"/>
    <w:rsid w:val="00AA086D"/>
    <w:rsid w:val="00AA0DAE"/>
    <w:rsid w:val="00AA0FA2"/>
    <w:rsid w:val="00AA2796"/>
    <w:rsid w:val="00AA2979"/>
    <w:rsid w:val="00AA4A3C"/>
    <w:rsid w:val="00AA5EFC"/>
    <w:rsid w:val="00AA76CC"/>
    <w:rsid w:val="00AA76F2"/>
    <w:rsid w:val="00AB041C"/>
    <w:rsid w:val="00AB08B7"/>
    <w:rsid w:val="00AB129A"/>
    <w:rsid w:val="00AB15BE"/>
    <w:rsid w:val="00AB15E1"/>
    <w:rsid w:val="00AB1A66"/>
    <w:rsid w:val="00AB5232"/>
    <w:rsid w:val="00AB52AE"/>
    <w:rsid w:val="00AB5974"/>
    <w:rsid w:val="00AB61DA"/>
    <w:rsid w:val="00AC0B76"/>
    <w:rsid w:val="00AC0E5F"/>
    <w:rsid w:val="00AC31A8"/>
    <w:rsid w:val="00AC4176"/>
    <w:rsid w:val="00AC7BB6"/>
    <w:rsid w:val="00AD066F"/>
    <w:rsid w:val="00AD25B7"/>
    <w:rsid w:val="00AD2F79"/>
    <w:rsid w:val="00AD610B"/>
    <w:rsid w:val="00AD6EF9"/>
    <w:rsid w:val="00AE1D56"/>
    <w:rsid w:val="00AE2800"/>
    <w:rsid w:val="00AE3561"/>
    <w:rsid w:val="00AE3DDD"/>
    <w:rsid w:val="00AE4A64"/>
    <w:rsid w:val="00AE4B33"/>
    <w:rsid w:val="00AE71B3"/>
    <w:rsid w:val="00AE75A5"/>
    <w:rsid w:val="00AF1D3B"/>
    <w:rsid w:val="00AF2A6F"/>
    <w:rsid w:val="00AF2B99"/>
    <w:rsid w:val="00AF3337"/>
    <w:rsid w:val="00AF33BC"/>
    <w:rsid w:val="00AF41A2"/>
    <w:rsid w:val="00AF555E"/>
    <w:rsid w:val="00AF7CA5"/>
    <w:rsid w:val="00B015D0"/>
    <w:rsid w:val="00B016A4"/>
    <w:rsid w:val="00B01FA5"/>
    <w:rsid w:val="00B031B6"/>
    <w:rsid w:val="00B04EEC"/>
    <w:rsid w:val="00B131C6"/>
    <w:rsid w:val="00B131E1"/>
    <w:rsid w:val="00B14E3C"/>
    <w:rsid w:val="00B15972"/>
    <w:rsid w:val="00B17785"/>
    <w:rsid w:val="00B203A0"/>
    <w:rsid w:val="00B21D4E"/>
    <w:rsid w:val="00B243FE"/>
    <w:rsid w:val="00B248A7"/>
    <w:rsid w:val="00B253B5"/>
    <w:rsid w:val="00B25410"/>
    <w:rsid w:val="00B2709B"/>
    <w:rsid w:val="00B273EC"/>
    <w:rsid w:val="00B2755B"/>
    <w:rsid w:val="00B27CBC"/>
    <w:rsid w:val="00B32DCB"/>
    <w:rsid w:val="00B33356"/>
    <w:rsid w:val="00B335D3"/>
    <w:rsid w:val="00B35649"/>
    <w:rsid w:val="00B361A0"/>
    <w:rsid w:val="00B3765A"/>
    <w:rsid w:val="00B402EF"/>
    <w:rsid w:val="00B406DA"/>
    <w:rsid w:val="00B41C34"/>
    <w:rsid w:val="00B43CA5"/>
    <w:rsid w:val="00B44FF5"/>
    <w:rsid w:val="00B46256"/>
    <w:rsid w:val="00B479A5"/>
    <w:rsid w:val="00B47FD4"/>
    <w:rsid w:val="00B524D6"/>
    <w:rsid w:val="00B55AC4"/>
    <w:rsid w:val="00B55B00"/>
    <w:rsid w:val="00B55F62"/>
    <w:rsid w:val="00B56F49"/>
    <w:rsid w:val="00B5752B"/>
    <w:rsid w:val="00B60FF1"/>
    <w:rsid w:val="00B62F56"/>
    <w:rsid w:val="00B636C0"/>
    <w:rsid w:val="00B664AF"/>
    <w:rsid w:val="00B70014"/>
    <w:rsid w:val="00B70AAA"/>
    <w:rsid w:val="00B72AD9"/>
    <w:rsid w:val="00B74C9D"/>
    <w:rsid w:val="00B75F2E"/>
    <w:rsid w:val="00B763F8"/>
    <w:rsid w:val="00B76779"/>
    <w:rsid w:val="00B76AE6"/>
    <w:rsid w:val="00B8161D"/>
    <w:rsid w:val="00B81979"/>
    <w:rsid w:val="00B8245E"/>
    <w:rsid w:val="00B836E3"/>
    <w:rsid w:val="00B84639"/>
    <w:rsid w:val="00B8510A"/>
    <w:rsid w:val="00B8681B"/>
    <w:rsid w:val="00B86A95"/>
    <w:rsid w:val="00B87E1A"/>
    <w:rsid w:val="00B9255C"/>
    <w:rsid w:val="00B92C6A"/>
    <w:rsid w:val="00B93E02"/>
    <w:rsid w:val="00B93F4B"/>
    <w:rsid w:val="00B94234"/>
    <w:rsid w:val="00B966E5"/>
    <w:rsid w:val="00BA062E"/>
    <w:rsid w:val="00BA1537"/>
    <w:rsid w:val="00BA40C2"/>
    <w:rsid w:val="00BA43EF"/>
    <w:rsid w:val="00BA4FFD"/>
    <w:rsid w:val="00BA5268"/>
    <w:rsid w:val="00BB0267"/>
    <w:rsid w:val="00BB047D"/>
    <w:rsid w:val="00BB347B"/>
    <w:rsid w:val="00BB38FD"/>
    <w:rsid w:val="00BB4DC0"/>
    <w:rsid w:val="00BB670A"/>
    <w:rsid w:val="00BB7D70"/>
    <w:rsid w:val="00BC153E"/>
    <w:rsid w:val="00BC1CF9"/>
    <w:rsid w:val="00BC284B"/>
    <w:rsid w:val="00BC2B96"/>
    <w:rsid w:val="00BC500B"/>
    <w:rsid w:val="00BC56DF"/>
    <w:rsid w:val="00BC5845"/>
    <w:rsid w:val="00BC6A0D"/>
    <w:rsid w:val="00BD0489"/>
    <w:rsid w:val="00BD0829"/>
    <w:rsid w:val="00BD0F73"/>
    <w:rsid w:val="00BD1625"/>
    <w:rsid w:val="00BD1F41"/>
    <w:rsid w:val="00BD28FD"/>
    <w:rsid w:val="00BD445D"/>
    <w:rsid w:val="00BD66F7"/>
    <w:rsid w:val="00BE0957"/>
    <w:rsid w:val="00BE16C7"/>
    <w:rsid w:val="00BE28E7"/>
    <w:rsid w:val="00BE3AF4"/>
    <w:rsid w:val="00BE3E45"/>
    <w:rsid w:val="00BE51A6"/>
    <w:rsid w:val="00BE6868"/>
    <w:rsid w:val="00BE7265"/>
    <w:rsid w:val="00BE76C6"/>
    <w:rsid w:val="00BF0308"/>
    <w:rsid w:val="00BF2CDC"/>
    <w:rsid w:val="00BF311F"/>
    <w:rsid w:val="00BF4CC5"/>
    <w:rsid w:val="00BF5460"/>
    <w:rsid w:val="00C00DDF"/>
    <w:rsid w:val="00C01FE8"/>
    <w:rsid w:val="00C02767"/>
    <w:rsid w:val="00C02DD4"/>
    <w:rsid w:val="00C02E5C"/>
    <w:rsid w:val="00C11E5D"/>
    <w:rsid w:val="00C17179"/>
    <w:rsid w:val="00C171EB"/>
    <w:rsid w:val="00C2286A"/>
    <w:rsid w:val="00C22A01"/>
    <w:rsid w:val="00C23F14"/>
    <w:rsid w:val="00C254AF"/>
    <w:rsid w:val="00C26666"/>
    <w:rsid w:val="00C268C2"/>
    <w:rsid w:val="00C27F46"/>
    <w:rsid w:val="00C30E4D"/>
    <w:rsid w:val="00C31B24"/>
    <w:rsid w:val="00C3485C"/>
    <w:rsid w:val="00C35C47"/>
    <w:rsid w:val="00C363D0"/>
    <w:rsid w:val="00C36AB2"/>
    <w:rsid w:val="00C372DF"/>
    <w:rsid w:val="00C41EEA"/>
    <w:rsid w:val="00C41F72"/>
    <w:rsid w:val="00C4500A"/>
    <w:rsid w:val="00C45385"/>
    <w:rsid w:val="00C47A40"/>
    <w:rsid w:val="00C50175"/>
    <w:rsid w:val="00C509A3"/>
    <w:rsid w:val="00C5118C"/>
    <w:rsid w:val="00C51B09"/>
    <w:rsid w:val="00C536AB"/>
    <w:rsid w:val="00C61CDC"/>
    <w:rsid w:val="00C621AE"/>
    <w:rsid w:val="00C63F43"/>
    <w:rsid w:val="00C71507"/>
    <w:rsid w:val="00C7256E"/>
    <w:rsid w:val="00C779C7"/>
    <w:rsid w:val="00C802B8"/>
    <w:rsid w:val="00C84AD3"/>
    <w:rsid w:val="00C86260"/>
    <w:rsid w:val="00C910E9"/>
    <w:rsid w:val="00C9148C"/>
    <w:rsid w:val="00C91A6F"/>
    <w:rsid w:val="00C92693"/>
    <w:rsid w:val="00C92D92"/>
    <w:rsid w:val="00C96997"/>
    <w:rsid w:val="00C96C9A"/>
    <w:rsid w:val="00CA0236"/>
    <w:rsid w:val="00CA1A29"/>
    <w:rsid w:val="00CA236D"/>
    <w:rsid w:val="00CA2F88"/>
    <w:rsid w:val="00CA338D"/>
    <w:rsid w:val="00CA6276"/>
    <w:rsid w:val="00CA6385"/>
    <w:rsid w:val="00CA7C3D"/>
    <w:rsid w:val="00CB025F"/>
    <w:rsid w:val="00CB02BF"/>
    <w:rsid w:val="00CB3DBA"/>
    <w:rsid w:val="00CB409C"/>
    <w:rsid w:val="00CB4132"/>
    <w:rsid w:val="00CB590A"/>
    <w:rsid w:val="00CB5B25"/>
    <w:rsid w:val="00CB6676"/>
    <w:rsid w:val="00CC0C95"/>
    <w:rsid w:val="00CC152F"/>
    <w:rsid w:val="00CC1CCB"/>
    <w:rsid w:val="00CC3393"/>
    <w:rsid w:val="00CC5B28"/>
    <w:rsid w:val="00CC5B78"/>
    <w:rsid w:val="00CC615B"/>
    <w:rsid w:val="00CC695E"/>
    <w:rsid w:val="00CD15E9"/>
    <w:rsid w:val="00CD186C"/>
    <w:rsid w:val="00CD1D37"/>
    <w:rsid w:val="00CD2BB0"/>
    <w:rsid w:val="00CD3675"/>
    <w:rsid w:val="00CD61AE"/>
    <w:rsid w:val="00CD758A"/>
    <w:rsid w:val="00CE19A3"/>
    <w:rsid w:val="00CE2267"/>
    <w:rsid w:val="00CE2EC7"/>
    <w:rsid w:val="00CE453E"/>
    <w:rsid w:val="00CF0929"/>
    <w:rsid w:val="00CF409C"/>
    <w:rsid w:val="00CF4E4B"/>
    <w:rsid w:val="00CF60E5"/>
    <w:rsid w:val="00CF65B3"/>
    <w:rsid w:val="00CF718D"/>
    <w:rsid w:val="00CF7553"/>
    <w:rsid w:val="00D01676"/>
    <w:rsid w:val="00D02166"/>
    <w:rsid w:val="00D025FC"/>
    <w:rsid w:val="00D039E4"/>
    <w:rsid w:val="00D03AEF"/>
    <w:rsid w:val="00D04A8A"/>
    <w:rsid w:val="00D1036C"/>
    <w:rsid w:val="00D10FB0"/>
    <w:rsid w:val="00D11770"/>
    <w:rsid w:val="00D1237C"/>
    <w:rsid w:val="00D13742"/>
    <w:rsid w:val="00D150ED"/>
    <w:rsid w:val="00D16FC7"/>
    <w:rsid w:val="00D206B1"/>
    <w:rsid w:val="00D20C01"/>
    <w:rsid w:val="00D21206"/>
    <w:rsid w:val="00D22557"/>
    <w:rsid w:val="00D22DDB"/>
    <w:rsid w:val="00D243AF"/>
    <w:rsid w:val="00D250DA"/>
    <w:rsid w:val="00D302DC"/>
    <w:rsid w:val="00D31131"/>
    <w:rsid w:val="00D32F4E"/>
    <w:rsid w:val="00D34DD6"/>
    <w:rsid w:val="00D36469"/>
    <w:rsid w:val="00D36911"/>
    <w:rsid w:val="00D41AE8"/>
    <w:rsid w:val="00D41F6B"/>
    <w:rsid w:val="00D427FB"/>
    <w:rsid w:val="00D4383A"/>
    <w:rsid w:val="00D47028"/>
    <w:rsid w:val="00D50714"/>
    <w:rsid w:val="00D5082C"/>
    <w:rsid w:val="00D53A61"/>
    <w:rsid w:val="00D542CC"/>
    <w:rsid w:val="00D550C6"/>
    <w:rsid w:val="00D55FEA"/>
    <w:rsid w:val="00D56FB2"/>
    <w:rsid w:val="00D57631"/>
    <w:rsid w:val="00D57B22"/>
    <w:rsid w:val="00D57F7D"/>
    <w:rsid w:val="00D607B7"/>
    <w:rsid w:val="00D609A3"/>
    <w:rsid w:val="00D61622"/>
    <w:rsid w:val="00D645C2"/>
    <w:rsid w:val="00D65546"/>
    <w:rsid w:val="00D6677F"/>
    <w:rsid w:val="00D66C51"/>
    <w:rsid w:val="00D6788B"/>
    <w:rsid w:val="00D67F34"/>
    <w:rsid w:val="00D730F8"/>
    <w:rsid w:val="00D73836"/>
    <w:rsid w:val="00D74E8F"/>
    <w:rsid w:val="00D75411"/>
    <w:rsid w:val="00D800D6"/>
    <w:rsid w:val="00D8052F"/>
    <w:rsid w:val="00D82A42"/>
    <w:rsid w:val="00D83E61"/>
    <w:rsid w:val="00D84122"/>
    <w:rsid w:val="00D848AE"/>
    <w:rsid w:val="00D85B78"/>
    <w:rsid w:val="00D867E9"/>
    <w:rsid w:val="00D90097"/>
    <w:rsid w:val="00D92872"/>
    <w:rsid w:val="00D94847"/>
    <w:rsid w:val="00D952E0"/>
    <w:rsid w:val="00D957DD"/>
    <w:rsid w:val="00D96A70"/>
    <w:rsid w:val="00DA095E"/>
    <w:rsid w:val="00DA23FF"/>
    <w:rsid w:val="00DA4A29"/>
    <w:rsid w:val="00DA4C14"/>
    <w:rsid w:val="00DA5EF5"/>
    <w:rsid w:val="00DA684C"/>
    <w:rsid w:val="00DA78FF"/>
    <w:rsid w:val="00DB0ACF"/>
    <w:rsid w:val="00DB2AFE"/>
    <w:rsid w:val="00DB4017"/>
    <w:rsid w:val="00DB4E0C"/>
    <w:rsid w:val="00DB5FD1"/>
    <w:rsid w:val="00DB7F4C"/>
    <w:rsid w:val="00DC2731"/>
    <w:rsid w:val="00DC4A8E"/>
    <w:rsid w:val="00DC6F30"/>
    <w:rsid w:val="00DC78D6"/>
    <w:rsid w:val="00DD0373"/>
    <w:rsid w:val="00DD1D8F"/>
    <w:rsid w:val="00DD24F6"/>
    <w:rsid w:val="00DD7AD1"/>
    <w:rsid w:val="00DD7E7A"/>
    <w:rsid w:val="00DE09E6"/>
    <w:rsid w:val="00DE6E82"/>
    <w:rsid w:val="00DF2983"/>
    <w:rsid w:val="00DF29AF"/>
    <w:rsid w:val="00DF315D"/>
    <w:rsid w:val="00DF44D6"/>
    <w:rsid w:val="00DF4FDE"/>
    <w:rsid w:val="00DF508A"/>
    <w:rsid w:val="00DF7D5D"/>
    <w:rsid w:val="00DF7F24"/>
    <w:rsid w:val="00E0005B"/>
    <w:rsid w:val="00E012DF"/>
    <w:rsid w:val="00E0192A"/>
    <w:rsid w:val="00E01C93"/>
    <w:rsid w:val="00E03298"/>
    <w:rsid w:val="00E03B4A"/>
    <w:rsid w:val="00E049F2"/>
    <w:rsid w:val="00E069D1"/>
    <w:rsid w:val="00E07A7A"/>
    <w:rsid w:val="00E120DA"/>
    <w:rsid w:val="00E125E1"/>
    <w:rsid w:val="00E12A32"/>
    <w:rsid w:val="00E13031"/>
    <w:rsid w:val="00E137E1"/>
    <w:rsid w:val="00E15DC7"/>
    <w:rsid w:val="00E1662F"/>
    <w:rsid w:val="00E17F6B"/>
    <w:rsid w:val="00E2167B"/>
    <w:rsid w:val="00E21BEF"/>
    <w:rsid w:val="00E24009"/>
    <w:rsid w:val="00E307D1"/>
    <w:rsid w:val="00E31C96"/>
    <w:rsid w:val="00E32917"/>
    <w:rsid w:val="00E32B3D"/>
    <w:rsid w:val="00E332C9"/>
    <w:rsid w:val="00E34E9A"/>
    <w:rsid w:val="00E35B9C"/>
    <w:rsid w:val="00E43D49"/>
    <w:rsid w:val="00E44026"/>
    <w:rsid w:val="00E44107"/>
    <w:rsid w:val="00E4479C"/>
    <w:rsid w:val="00E457B1"/>
    <w:rsid w:val="00E457D6"/>
    <w:rsid w:val="00E45BA0"/>
    <w:rsid w:val="00E46BA0"/>
    <w:rsid w:val="00E46E1C"/>
    <w:rsid w:val="00E47DA0"/>
    <w:rsid w:val="00E50168"/>
    <w:rsid w:val="00E51B65"/>
    <w:rsid w:val="00E51E34"/>
    <w:rsid w:val="00E53010"/>
    <w:rsid w:val="00E53979"/>
    <w:rsid w:val="00E56B48"/>
    <w:rsid w:val="00E601E9"/>
    <w:rsid w:val="00E60927"/>
    <w:rsid w:val="00E63927"/>
    <w:rsid w:val="00E66370"/>
    <w:rsid w:val="00E6683F"/>
    <w:rsid w:val="00E6727F"/>
    <w:rsid w:val="00E72D71"/>
    <w:rsid w:val="00E74980"/>
    <w:rsid w:val="00E75E2F"/>
    <w:rsid w:val="00E77B64"/>
    <w:rsid w:val="00E82AEB"/>
    <w:rsid w:val="00E82DB7"/>
    <w:rsid w:val="00E843CA"/>
    <w:rsid w:val="00E8469C"/>
    <w:rsid w:val="00E8586E"/>
    <w:rsid w:val="00E85BDF"/>
    <w:rsid w:val="00E86631"/>
    <w:rsid w:val="00E86B5B"/>
    <w:rsid w:val="00E86D12"/>
    <w:rsid w:val="00E87630"/>
    <w:rsid w:val="00E87826"/>
    <w:rsid w:val="00E87D95"/>
    <w:rsid w:val="00E90C73"/>
    <w:rsid w:val="00E92B78"/>
    <w:rsid w:val="00E972E0"/>
    <w:rsid w:val="00EA0323"/>
    <w:rsid w:val="00EA15D6"/>
    <w:rsid w:val="00EA2EE8"/>
    <w:rsid w:val="00EA328E"/>
    <w:rsid w:val="00EA556A"/>
    <w:rsid w:val="00EA780D"/>
    <w:rsid w:val="00EB0A36"/>
    <w:rsid w:val="00EB1A37"/>
    <w:rsid w:val="00EB394F"/>
    <w:rsid w:val="00EB4F43"/>
    <w:rsid w:val="00EC1931"/>
    <w:rsid w:val="00EC3CF6"/>
    <w:rsid w:val="00EC496F"/>
    <w:rsid w:val="00EC66E5"/>
    <w:rsid w:val="00ED052B"/>
    <w:rsid w:val="00ED0DED"/>
    <w:rsid w:val="00ED1162"/>
    <w:rsid w:val="00ED197D"/>
    <w:rsid w:val="00ED314D"/>
    <w:rsid w:val="00ED5511"/>
    <w:rsid w:val="00ED5D44"/>
    <w:rsid w:val="00ED6622"/>
    <w:rsid w:val="00ED7F57"/>
    <w:rsid w:val="00EE1945"/>
    <w:rsid w:val="00EE1B6D"/>
    <w:rsid w:val="00EE24F5"/>
    <w:rsid w:val="00EE69E8"/>
    <w:rsid w:val="00EF1D9A"/>
    <w:rsid w:val="00EF2CBA"/>
    <w:rsid w:val="00EF4328"/>
    <w:rsid w:val="00EF44C0"/>
    <w:rsid w:val="00EF4CB7"/>
    <w:rsid w:val="00EF5E43"/>
    <w:rsid w:val="00EF6109"/>
    <w:rsid w:val="00EF649A"/>
    <w:rsid w:val="00EF6741"/>
    <w:rsid w:val="00F0009E"/>
    <w:rsid w:val="00F022F6"/>
    <w:rsid w:val="00F024CD"/>
    <w:rsid w:val="00F0397C"/>
    <w:rsid w:val="00F03D82"/>
    <w:rsid w:val="00F0624B"/>
    <w:rsid w:val="00F06439"/>
    <w:rsid w:val="00F07BB5"/>
    <w:rsid w:val="00F11428"/>
    <w:rsid w:val="00F114A7"/>
    <w:rsid w:val="00F134FF"/>
    <w:rsid w:val="00F166F2"/>
    <w:rsid w:val="00F172CF"/>
    <w:rsid w:val="00F17EEA"/>
    <w:rsid w:val="00F219ED"/>
    <w:rsid w:val="00F321BC"/>
    <w:rsid w:val="00F32760"/>
    <w:rsid w:val="00F32B21"/>
    <w:rsid w:val="00F35E4F"/>
    <w:rsid w:val="00F36ADD"/>
    <w:rsid w:val="00F37960"/>
    <w:rsid w:val="00F40E44"/>
    <w:rsid w:val="00F43738"/>
    <w:rsid w:val="00F44F22"/>
    <w:rsid w:val="00F4560D"/>
    <w:rsid w:val="00F45710"/>
    <w:rsid w:val="00F500A4"/>
    <w:rsid w:val="00F50E10"/>
    <w:rsid w:val="00F54AF4"/>
    <w:rsid w:val="00F55BAB"/>
    <w:rsid w:val="00F57135"/>
    <w:rsid w:val="00F623A8"/>
    <w:rsid w:val="00F634A4"/>
    <w:rsid w:val="00F675F2"/>
    <w:rsid w:val="00F7039C"/>
    <w:rsid w:val="00F70B1E"/>
    <w:rsid w:val="00F715D4"/>
    <w:rsid w:val="00F73A19"/>
    <w:rsid w:val="00F803D4"/>
    <w:rsid w:val="00F81AC9"/>
    <w:rsid w:val="00F8277A"/>
    <w:rsid w:val="00F847C3"/>
    <w:rsid w:val="00F84DB6"/>
    <w:rsid w:val="00F85ED8"/>
    <w:rsid w:val="00F8624B"/>
    <w:rsid w:val="00F86B5F"/>
    <w:rsid w:val="00F908F9"/>
    <w:rsid w:val="00F9092E"/>
    <w:rsid w:val="00F90CF5"/>
    <w:rsid w:val="00F91087"/>
    <w:rsid w:val="00F91399"/>
    <w:rsid w:val="00F91952"/>
    <w:rsid w:val="00F91C02"/>
    <w:rsid w:val="00F95B85"/>
    <w:rsid w:val="00F96E65"/>
    <w:rsid w:val="00F97A7F"/>
    <w:rsid w:val="00FA04C7"/>
    <w:rsid w:val="00FA0679"/>
    <w:rsid w:val="00FA2684"/>
    <w:rsid w:val="00FA270C"/>
    <w:rsid w:val="00FA32E2"/>
    <w:rsid w:val="00FA6E00"/>
    <w:rsid w:val="00FA6E07"/>
    <w:rsid w:val="00FA74DB"/>
    <w:rsid w:val="00FB024C"/>
    <w:rsid w:val="00FB1376"/>
    <w:rsid w:val="00FB2F8B"/>
    <w:rsid w:val="00FB38D4"/>
    <w:rsid w:val="00FB4B4A"/>
    <w:rsid w:val="00FB583A"/>
    <w:rsid w:val="00FC32EF"/>
    <w:rsid w:val="00FC39CA"/>
    <w:rsid w:val="00FC39CC"/>
    <w:rsid w:val="00FC580E"/>
    <w:rsid w:val="00FD1BCB"/>
    <w:rsid w:val="00FD27DB"/>
    <w:rsid w:val="00FD3ACC"/>
    <w:rsid w:val="00FD3E63"/>
    <w:rsid w:val="00FD588C"/>
    <w:rsid w:val="00FD6176"/>
    <w:rsid w:val="00FD639F"/>
    <w:rsid w:val="00FD6449"/>
    <w:rsid w:val="00FD6971"/>
    <w:rsid w:val="00FD7C03"/>
    <w:rsid w:val="00FE07DE"/>
    <w:rsid w:val="00FE23B2"/>
    <w:rsid w:val="00FE3BA0"/>
    <w:rsid w:val="00FE467C"/>
    <w:rsid w:val="00FE6F5C"/>
    <w:rsid w:val="00FE7FA7"/>
    <w:rsid w:val="00FF05B2"/>
    <w:rsid w:val="00FF2EC6"/>
    <w:rsid w:val="00FF387D"/>
    <w:rsid w:val="00FF482E"/>
    <w:rsid w:val="00FF68AD"/>
    <w:rsid w:val="00FF6E61"/>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E63"/>
    <w:rPr>
      <w:sz w:val="24"/>
    </w:rPr>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3335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33356"/>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uiPriority w:val="34"/>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styleId="UnresolvedMention">
    <w:name w:val="Unresolved Mention"/>
    <w:basedOn w:val="DefaultParagraphFont"/>
    <w:uiPriority w:val="99"/>
    <w:semiHidden/>
    <w:unhideWhenUsed/>
    <w:rsid w:val="0074093E"/>
    <w:rPr>
      <w:color w:val="808080"/>
      <w:shd w:val="clear" w:color="auto" w:fill="E6E6E6"/>
    </w:rPr>
  </w:style>
  <w:style w:type="character" w:customStyle="1" w:styleId="spellingerror">
    <w:name w:val="spellingerror"/>
    <w:basedOn w:val="DefaultParagraphFont"/>
    <w:rsid w:val="00EF649A"/>
  </w:style>
  <w:style w:type="character" w:customStyle="1" w:styleId="ff1">
    <w:name w:val="ff1"/>
    <w:basedOn w:val="DefaultParagraphFont"/>
    <w:rsid w:val="00042992"/>
  </w:style>
  <w:style w:type="character" w:customStyle="1" w:styleId="a">
    <w:name w:val="_"/>
    <w:basedOn w:val="DefaultParagraphFont"/>
    <w:rsid w:val="00042992"/>
  </w:style>
  <w:style w:type="character" w:customStyle="1" w:styleId="v0">
    <w:name w:val="v0"/>
    <w:basedOn w:val="DefaultParagraphFont"/>
    <w:rsid w:val="00042992"/>
  </w:style>
  <w:style w:type="character" w:customStyle="1" w:styleId="ws1">
    <w:name w:val="ws1"/>
    <w:basedOn w:val="DefaultParagraphFont"/>
    <w:rsid w:val="00042992"/>
  </w:style>
  <w:style w:type="paragraph" w:customStyle="1" w:styleId="success">
    <w:name w:val="success"/>
    <w:basedOn w:val="Normal"/>
    <w:rsid w:val="005C2519"/>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FB2F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5026896">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59807600">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1879584903">
          <w:marLeft w:val="0"/>
          <w:marRight w:val="0"/>
          <w:marTop w:val="0"/>
          <w:marBottom w:val="0"/>
          <w:divBdr>
            <w:top w:val="none" w:sz="0" w:space="0" w:color="auto"/>
            <w:left w:val="none" w:sz="0" w:space="0" w:color="auto"/>
            <w:bottom w:val="none" w:sz="0" w:space="0" w:color="auto"/>
            <w:right w:val="none" w:sz="0" w:space="0" w:color="auto"/>
          </w:divBdr>
        </w:div>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689717656">
      <w:bodyDiv w:val="1"/>
      <w:marLeft w:val="0"/>
      <w:marRight w:val="0"/>
      <w:marTop w:val="0"/>
      <w:marBottom w:val="0"/>
      <w:divBdr>
        <w:top w:val="none" w:sz="0" w:space="0" w:color="auto"/>
        <w:left w:val="none" w:sz="0" w:space="0" w:color="auto"/>
        <w:bottom w:val="none" w:sz="0" w:space="0" w:color="auto"/>
        <w:right w:val="none" w:sz="0" w:space="0" w:color="auto"/>
      </w:divBdr>
      <w:divsChild>
        <w:div w:id="1575580800">
          <w:marLeft w:val="0"/>
          <w:marRight w:val="0"/>
          <w:marTop w:val="0"/>
          <w:marBottom w:val="0"/>
          <w:divBdr>
            <w:top w:val="none" w:sz="0" w:space="0" w:color="auto"/>
            <w:left w:val="none" w:sz="0" w:space="0" w:color="auto"/>
            <w:bottom w:val="none" w:sz="0" w:space="0" w:color="auto"/>
            <w:right w:val="none" w:sz="0" w:space="0" w:color="auto"/>
          </w:divBdr>
        </w:div>
        <w:div w:id="1208495248">
          <w:marLeft w:val="0"/>
          <w:marRight w:val="0"/>
          <w:marTop w:val="0"/>
          <w:marBottom w:val="0"/>
          <w:divBdr>
            <w:top w:val="none" w:sz="0" w:space="0" w:color="auto"/>
            <w:left w:val="none" w:sz="0" w:space="0" w:color="auto"/>
            <w:bottom w:val="none" w:sz="0" w:space="0" w:color="auto"/>
            <w:right w:val="none" w:sz="0" w:space="0" w:color="auto"/>
          </w:divBdr>
        </w:div>
      </w:divsChild>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4578691">
      <w:bodyDiv w:val="1"/>
      <w:marLeft w:val="0"/>
      <w:marRight w:val="0"/>
      <w:marTop w:val="0"/>
      <w:marBottom w:val="0"/>
      <w:divBdr>
        <w:top w:val="none" w:sz="0" w:space="0" w:color="auto"/>
        <w:left w:val="none" w:sz="0" w:space="0" w:color="auto"/>
        <w:bottom w:val="none" w:sz="0" w:space="0" w:color="auto"/>
        <w:right w:val="none" w:sz="0" w:space="0" w:color="auto"/>
      </w:divBdr>
      <w:divsChild>
        <w:div w:id="920404734">
          <w:marLeft w:val="0"/>
          <w:marRight w:val="0"/>
          <w:marTop w:val="0"/>
          <w:marBottom w:val="0"/>
          <w:divBdr>
            <w:top w:val="none" w:sz="0" w:space="0" w:color="auto"/>
            <w:left w:val="none" w:sz="0" w:space="0" w:color="auto"/>
            <w:bottom w:val="none" w:sz="0" w:space="0" w:color="auto"/>
            <w:right w:val="none" w:sz="0" w:space="0" w:color="auto"/>
          </w:divBdr>
        </w:div>
        <w:div w:id="329843000">
          <w:marLeft w:val="0"/>
          <w:marRight w:val="0"/>
          <w:marTop w:val="0"/>
          <w:marBottom w:val="0"/>
          <w:divBdr>
            <w:top w:val="none" w:sz="0" w:space="0" w:color="auto"/>
            <w:left w:val="none" w:sz="0" w:space="0" w:color="auto"/>
            <w:bottom w:val="none" w:sz="0" w:space="0" w:color="auto"/>
            <w:right w:val="none" w:sz="0" w:space="0" w:color="auto"/>
          </w:divBdr>
        </w:div>
        <w:div w:id="779033876">
          <w:marLeft w:val="0"/>
          <w:marRight w:val="0"/>
          <w:marTop w:val="0"/>
          <w:marBottom w:val="0"/>
          <w:divBdr>
            <w:top w:val="none" w:sz="0" w:space="0" w:color="auto"/>
            <w:left w:val="none" w:sz="0" w:space="0" w:color="auto"/>
            <w:bottom w:val="none" w:sz="0" w:space="0" w:color="auto"/>
            <w:right w:val="none" w:sz="0" w:space="0" w:color="auto"/>
          </w:divBdr>
        </w:div>
        <w:div w:id="1803964230">
          <w:marLeft w:val="0"/>
          <w:marRight w:val="0"/>
          <w:marTop w:val="0"/>
          <w:marBottom w:val="0"/>
          <w:divBdr>
            <w:top w:val="none" w:sz="0" w:space="0" w:color="auto"/>
            <w:left w:val="none" w:sz="0" w:space="0" w:color="auto"/>
            <w:bottom w:val="none" w:sz="0" w:space="0" w:color="auto"/>
            <w:right w:val="none" w:sz="0" w:space="0" w:color="auto"/>
          </w:divBdr>
        </w:div>
        <w:div w:id="592592548">
          <w:marLeft w:val="0"/>
          <w:marRight w:val="0"/>
          <w:marTop w:val="0"/>
          <w:marBottom w:val="0"/>
          <w:divBdr>
            <w:top w:val="none" w:sz="0" w:space="0" w:color="auto"/>
            <w:left w:val="none" w:sz="0" w:space="0" w:color="auto"/>
            <w:bottom w:val="none" w:sz="0" w:space="0" w:color="auto"/>
            <w:right w:val="none" w:sz="0" w:space="0" w:color="auto"/>
          </w:divBdr>
        </w:div>
        <w:div w:id="1321498037">
          <w:marLeft w:val="0"/>
          <w:marRight w:val="0"/>
          <w:marTop w:val="0"/>
          <w:marBottom w:val="0"/>
          <w:divBdr>
            <w:top w:val="none" w:sz="0" w:space="0" w:color="auto"/>
            <w:left w:val="none" w:sz="0" w:space="0" w:color="auto"/>
            <w:bottom w:val="none" w:sz="0" w:space="0" w:color="auto"/>
            <w:right w:val="none" w:sz="0" w:space="0" w:color="auto"/>
          </w:divBdr>
        </w:div>
        <w:div w:id="1883400094">
          <w:marLeft w:val="0"/>
          <w:marRight w:val="0"/>
          <w:marTop w:val="0"/>
          <w:marBottom w:val="0"/>
          <w:divBdr>
            <w:top w:val="none" w:sz="0" w:space="0" w:color="auto"/>
            <w:left w:val="none" w:sz="0" w:space="0" w:color="auto"/>
            <w:bottom w:val="none" w:sz="0" w:space="0" w:color="auto"/>
            <w:right w:val="none" w:sz="0" w:space="0" w:color="auto"/>
          </w:divBdr>
        </w:div>
      </w:divsChild>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092316009">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71675534">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1513331">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558437820">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 w:id="299457891">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1976522832">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hyperlink" Target="https://d.docs.live.net/3d1be0f4321ec8ed/university%20of%20wales%20trinity%20saint%20david/2-%20Second%20Year/Assignment/Application%20Development/Application%20Development.docx"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d.docs.live.net/3d1be0f4321ec8ed/university%20of%20wales%20trinity%20saint%20david/2-%20Second%20Year/Assignment/Application%20Development/Application%20Development.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{489EE7CD-8CDE-4486-B1F5-70EF52C2BEAB}</b:Guid>
    <b:Title>https://www.ebuyer.com/</b:Title>
    <b:RefOrder>1</b:RefOrder>
  </b:Source>
</b:Sources>
</file>

<file path=customXml/itemProps1.xml><?xml version="1.0" encoding="utf-8"?>
<ds:datastoreItem xmlns:ds="http://schemas.openxmlformats.org/officeDocument/2006/customXml" ds:itemID="{A9ACE7CB-A2C0-4AF8-8D7B-71BB8CAA3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6178</TotalTime>
  <Pages>17</Pages>
  <Words>6507</Words>
  <Characters>37090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43510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Baghdadi</cp:lastModifiedBy>
  <cp:revision>1423</cp:revision>
  <dcterms:created xsi:type="dcterms:W3CDTF">2017-12-24T22:47:00Z</dcterms:created>
  <dcterms:modified xsi:type="dcterms:W3CDTF">2018-12-10T23:49:00Z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