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37478291"/>
        <w:docPartObj>
          <w:docPartGallery w:val="Cover Pages"/>
          <w:docPartUnique/>
        </w:docPartObj>
      </w:sdtPr>
      <w:sdtEndPr>
        <w:rPr>
          <w:szCs w:val="24"/>
        </w:rPr>
      </w:sdtEndPr>
      <w:sdtContent>
        <w:p w14:paraId="1EC71661" w14:textId="77777777" w:rsidR="001A4BF4" w:rsidRDefault="001A4BF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AFF41B7" wp14:editId="4D88DC9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7E547DF" w14:textId="77777777" w:rsidR="001A4BF4" w:rsidRDefault="00495B32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George D</w:t>
                                      </w:r>
                                    </w:p>
                                  </w:sdtContent>
                                </w:sdt>
                                <w:p w14:paraId="620325BA" w14:textId="43FC2CE1" w:rsidR="001A4BF4" w:rsidRDefault="009A5452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Word Count: 978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AE6B91C" w14:textId="425D7C7E" w:rsidR="001A4BF4" w:rsidRDefault="00237014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WEB AND MOBILE TECHNOLOGIES JAVASCRIPT/jQUERY-ENABLED WEBSITE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AFF41B7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7E547DF" w14:textId="77777777" w:rsidR="001A4BF4" w:rsidRDefault="00495B3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George D</w:t>
                                </w:r>
                              </w:p>
                            </w:sdtContent>
                          </w:sdt>
                          <w:p w14:paraId="620325BA" w14:textId="43FC2CE1" w:rsidR="001A4BF4" w:rsidRDefault="009A5452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Word Count: 978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AE6B91C" w14:textId="425D7C7E" w:rsidR="001A4BF4" w:rsidRDefault="00237014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WEB AND MOBILE TECHNOLOGIES JAVASCRIPT/jQUERY-ENABLED WEBSITE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6B25BFB" w14:textId="77777777" w:rsidR="001A4BF4" w:rsidRDefault="001A4BF4">
          <w:pPr>
            <w:rPr>
              <w:szCs w:val="24"/>
            </w:rPr>
          </w:pPr>
          <w:r>
            <w:rPr>
              <w:szCs w:val="24"/>
            </w:rPr>
            <w:br w:type="page"/>
          </w:r>
        </w:p>
      </w:sdtContent>
    </w:sdt>
    <w:p w14:paraId="137F96BC" w14:textId="77777777" w:rsidR="006E5F9D" w:rsidRPr="00D56F68" w:rsidRDefault="006E5F9D">
      <w:pPr>
        <w:rPr>
          <w:szCs w:val="24"/>
        </w:rPr>
      </w:pPr>
      <w:r w:rsidRPr="00D56F68">
        <w:rPr>
          <w:szCs w:val="24"/>
        </w:rPr>
        <w:lastRenderedPageBreak/>
        <w:t xml:space="preserve"> </w: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/>
        </w:rPr>
        <w:id w:val="-2504368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0C66904" w14:textId="77777777" w:rsidR="0037515B" w:rsidRDefault="0037515B">
          <w:pPr>
            <w:pStyle w:val="TOCHeading"/>
          </w:pPr>
          <w:r>
            <w:t>Contents</w:t>
          </w:r>
        </w:p>
        <w:p w14:paraId="059121F9" w14:textId="548BE8D8" w:rsidR="00CC5A5C" w:rsidRDefault="00346A6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8684893" w:history="1">
            <w:r w:rsidR="00CC5A5C" w:rsidRPr="0091304D">
              <w:rPr>
                <w:rStyle w:val="Hyperlink"/>
                <w:noProof/>
              </w:rPr>
              <w:t>Introduction</w:t>
            </w:r>
            <w:r w:rsidR="00CC5A5C">
              <w:rPr>
                <w:noProof/>
                <w:webHidden/>
              </w:rPr>
              <w:tab/>
            </w:r>
            <w:r w:rsidR="00CC5A5C">
              <w:rPr>
                <w:noProof/>
                <w:webHidden/>
              </w:rPr>
              <w:fldChar w:fldCharType="begin"/>
            </w:r>
            <w:r w:rsidR="00CC5A5C">
              <w:rPr>
                <w:noProof/>
                <w:webHidden/>
              </w:rPr>
              <w:instrText xml:space="preserve"> PAGEREF _Toc198684893 \h </w:instrText>
            </w:r>
            <w:r w:rsidR="00CC5A5C">
              <w:rPr>
                <w:noProof/>
                <w:webHidden/>
              </w:rPr>
            </w:r>
            <w:r w:rsidR="00CC5A5C">
              <w:rPr>
                <w:noProof/>
                <w:webHidden/>
              </w:rPr>
              <w:fldChar w:fldCharType="separate"/>
            </w:r>
            <w:r w:rsidR="00CC5A5C">
              <w:rPr>
                <w:noProof/>
                <w:webHidden/>
              </w:rPr>
              <w:t>1</w:t>
            </w:r>
            <w:r w:rsidR="00CC5A5C">
              <w:rPr>
                <w:noProof/>
                <w:webHidden/>
              </w:rPr>
              <w:fldChar w:fldCharType="end"/>
            </w:r>
          </w:hyperlink>
        </w:p>
        <w:p w14:paraId="2BD101FC" w14:textId="4E894A18" w:rsidR="00CC5A5C" w:rsidRDefault="00CC5A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8684894" w:history="1">
            <w:r w:rsidRPr="0091304D">
              <w:rPr>
                <w:rStyle w:val="Hyperlink"/>
                <w:noProof/>
              </w:rPr>
              <w:t>jQuery 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_Toc198684894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5E0B0" w14:textId="7FD965ED" w:rsidR="00CC5A5C" w:rsidRDefault="00CC5A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8684895" w:history="1">
            <w:r w:rsidRPr="0091304D">
              <w:rPr>
                <w:rStyle w:val="Hyperlink"/>
                <w:noProof/>
              </w:rPr>
              <w:t>Change image on hover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_Toc198684895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C985FE" w14:textId="332212EC" w:rsidR="00CC5A5C" w:rsidRDefault="00CC5A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8684896" w:history="1">
            <w:r w:rsidRPr="0091304D">
              <w:rPr>
                <w:rStyle w:val="Hyperlink"/>
                <w:noProof/>
              </w:rPr>
              <w:t>Accordion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_Toc198684896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65B1C" w14:textId="13442E93" w:rsidR="00CC5A5C" w:rsidRDefault="00CC5A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8684897" w:history="1">
            <w:r w:rsidRPr="0091304D">
              <w:rPr>
                <w:rStyle w:val="Hyperlink"/>
                <w:noProof/>
              </w:rPr>
              <w:t>Tabs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_Toc198684897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820222" w14:textId="7C208CE3" w:rsidR="00CC5A5C" w:rsidRDefault="00CC5A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8684898" w:history="1">
            <w:r w:rsidRPr="0091304D">
              <w:rPr>
                <w:rStyle w:val="Hyperlink"/>
                <w:noProof/>
              </w:rPr>
              <w:t>JavaScript 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_Toc198684898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98BEB3" w14:textId="5B9608BF" w:rsidR="00CC5A5C" w:rsidRDefault="00CC5A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8684899" w:history="1">
            <w:r w:rsidRPr="0091304D">
              <w:rPr>
                <w:rStyle w:val="Hyperlink"/>
                <w:noProof/>
              </w:rPr>
              <w:t>Current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_Toc198684899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D8A587" w14:textId="27030225" w:rsidR="00CC5A5C" w:rsidRDefault="00CC5A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8684900" w:history="1">
            <w:r w:rsidRPr="0091304D">
              <w:rPr>
                <w:rStyle w:val="Hyperlink"/>
                <w:noProof/>
              </w:rPr>
              <w:t>Contact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_Toc198684900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531757" w14:textId="79994EF0" w:rsidR="00CC5A5C" w:rsidRDefault="00CC5A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8684901" w:history="1">
            <w:r w:rsidRPr="0091304D">
              <w:rPr>
                <w:rStyle w:val="Hyperlink"/>
                <w:noProof/>
              </w:rPr>
              <w:t>Random Block Image, Sound and Info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_Toc198684901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B342A3" w14:textId="0B1B200A" w:rsidR="00CC5A5C" w:rsidRDefault="00CC5A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8684902" w:history="1">
            <w:r w:rsidRPr="0091304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_Toc198684902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1065D8" w14:textId="006D4DAC" w:rsidR="00CC5A5C" w:rsidRDefault="00CC5A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8684903" w:history="1">
            <w:r w:rsidRPr="0091304D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_Toc198684903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B77333" w14:textId="3B1FE869" w:rsidR="00D81E0C" w:rsidRDefault="00346A6D" w:rsidP="790696DC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7438BEF4" w14:textId="74CC1B3F" w:rsidR="005148F8" w:rsidRDefault="005148F8">
      <w:r>
        <w:br w:type="page"/>
      </w:r>
    </w:p>
    <w:p w14:paraId="553E4449" w14:textId="3063694C" w:rsidR="005148F8" w:rsidRDefault="005148F8"/>
    <w:p w14:paraId="39732FEF" w14:textId="30AE12CE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98684262" w:history="1">
        <w:r w:rsidRPr="00004CDA">
          <w:rPr>
            <w:rStyle w:val="Hyperlink"/>
            <w:noProof/>
          </w:rPr>
          <w:t>Figure 1- Script for changing the image on hover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1302B1C1" w14:textId="253B4BF4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63" w:history="1">
        <w:r w:rsidRPr="00004CDA">
          <w:rPr>
            <w:rStyle w:val="Hyperlink"/>
            <w:noProof/>
          </w:rPr>
          <w:t>Figure 2 – Script for the accordion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969E8FE" w14:textId="6FED75B7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64" w:history="1">
        <w:r w:rsidRPr="00004CDA">
          <w:rPr>
            <w:rStyle w:val="Hyperlink"/>
            <w:noProof/>
          </w:rPr>
          <w:t>Figure 3 – Code for the accordion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F1C34BD" w14:textId="4FDD31D0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65" w:history="1">
        <w:r w:rsidRPr="00004CDA">
          <w:rPr>
            <w:rStyle w:val="Hyperlink"/>
            <w:noProof/>
          </w:rPr>
          <w:t>Figure 4 – Mobs tab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81FEFAF" w14:textId="126E2CA6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66" w:history="1">
        <w:r w:rsidRPr="00004CDA">
          <w:rPr>
            <w:rStyle w:val="Hyperlink"/>
            <w:noProof/>
          </w:rPr>
          <w:t>Figure 5 – Tools tab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C3AC8D2" w14:textId="25B4D444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67" w:history="1">
        <w:r w:rsidRPr="00004CDA">
          <w:rPr>
            <w:rStyle w:val="Hyperlink"/>
            <w:noProof/>
          </w:rPr>
          <w:t>Figure 6 – Biome tab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636D544" w14:textId="228C22BF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68" w:history="1">
        <w:r w:rsidRPr="00004CDA">
          <w:rPr>
            <w:rStyle w:val="Hyperlink"/>
            <w:noProof/>
          </w:rPr>
          <w:t>Figure 7 – Current time script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0A0554A" w14:textId="7208F52F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69" w:history="1">
        <w:r w:rsidRPr="00004CDA">
          <w:rPr>
            <w:rStyle w:val="Hyperlink"/>
            <w:noProof/>
          </w:rPr>
          <w:t>Figure 8 – Presence check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1F4CB94" w14:textId="3D1732A8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70" w:history="1">
        <w:r w:rsidRPr="00004CDA">
          <w:rPr>
            <w:rStyle w:val="Hyperlink"/>
            <w:noProof/>
          </w:rPr>
          <w:t>Figure 9 – Blank input into name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732C27D" w14:textId="0EB1EE6E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71" w:history="1">
        <w:r w:rsidRPr="00004CDA">
          <w:rPr>
            <w:rStyle w:val="Hyperlink"/>
            <w:noProof/>
          </w:rPr>
          <w:t>Figure 10 – FormatCheckEmail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15BE119" w14:textId="2C09CA36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72" w:history="1">
        <w:r w:rsidRPr="00004CDA">
          <w:rPr>
            <w:rStyle w:val="Hyperlink"/>
            <w:noProof/>
          </w:rPr>
          <w:t>Figure 11 – Entering no text into email box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CD72B97" w14:textId="4FF8F022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73" w:history="1">
        <w:r w:rsidRPr="00004CDA">
          <w:rPr>
            <w:rStyle w:val="Hyperlink"/>
            <w:noProof/>
          </w:rPr>
          <w:t>Figure 12 – Entering an invalid email with an @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5AFF97A" w14:textId="51303658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74" w:history="1">
        <w:r w:rsidRPr="00004CDA">
          <w:rPr>
            <w:rStyle w:val="Hyperlink"/>
            <w:noProof/>
          </w:rPr>
          <w:t>Figure 13 – Entering an invalid email without domain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B028AF2" w14:textId="5FADE045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75" w:history="1">
        <w:r w:rsidRPr="00004CDA">
          <w:rPr>
            <w:rStyle w:val="Hyperlink"/>
            <w:noProof/>
          </w:rPr>
          <w:t>Figure 14 - Entering a valid email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B9946A5" w14:textId="6CE53241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76" w:history="1">
        <w:r w:rsidRPr="00004CDA">
          <w:rPr>
            <w:rStyle w:val="Hyperlink"/>
            <w:noProof/>
          </w:rPr>
          <w:t>Figure 15 – PasswordCheck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23814E2" w14:textId="5954E3C0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77" w:history="1">
        <w:r w:rsidRPr="00004CDA">
          <w:rPr>
            <w:rStyle w:val="Hyperlink"/>
            <w:noProof/>
          </w:rPr>
          <w:t>Figure 16 – Entering an empty password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C86267F" w14:textId="58A6E2A8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78" w:history="1">
        <w:r w:rsidRPr="00004CDA">
          <w:rPr>
            <w:rStyle w:val="Hyperlink"/>
            <w:noProof/>
          </w:rPr>
          <w:t>Figure 17 – Entering a password too short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17FD4D6" w14:textId="26C8B103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79" w:history="1">
        <w:r w:rsidRPr="00004CDA">
          <w:rPr>
            <w:rStyle w:val="Hyperlink"/>
            <w:noProof/>
          </w:rPr>
          <w:t>Figure 18 – Entering a password without a special character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0151BF0" w14:textId="6A527C10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80" w:history="1">
        <w:r w:rsidRPr="00004CDA">
          <w:rPr>
            <w:rStyle w:val="Hyperlink"/>
            <w:noProof/>
          </w:rPr>
          <w:t>Figure 19 – Entering a valid password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4DDAC50" w14:textId="122002A2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81" w:history="1">
        <w:r w:rsidRPr="00004CDA">
          <w:rPr>
            <w:rStyle w:val="Hyperlink"/>
            <w:noProof/>
          </w:rPr>
          <w:t>Figure 20 – ConfirmPasswordCheck function not working correctly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7286901" w14:textId="4D3A006E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82" w:history="1">
        <w:r w:rsidRPr="00004CDA">
          <w:rPr>
            <w:rStyle w:val="Hyperlink"/>
            <w:noProof/>
          </w:rPr>
          <w:t>Figure 21 – Second approach to ConfirmPasswordCheck functioning correctly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4513370" w14:textId="7235862F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83" w:history="1">
        <w:r w:rsidRPr="00004CDA">
          <w:rPr>
            <w:rStyle w:val="Hyperlink"/>
            <w:noProof/>
          </w:rPr>
          <w:t>Figure 22 – Confirm password not being entered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A2F34FD" w14:textId="1666473C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84" w:history="1">
        <w:r w:rsidRPr="00004CDA">
          <w:rPr>
            <w:rStyle w:val="Hyperlink"/>
            <w:noProof/>
          </w:rPr>
          <w:t>Figure 23 – Password not matching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010BDEF" w14:textId="4E191A90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85" w:history="1">
        <w:r w:rsidRPr="00004CDA">
          <w:rPr>
            <w:rStyle w:val="Hyperlink"/>
            <w:noProof/>
          </w:rPr>
          <w:t>Figure 24 – Password matching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D531C38" w14:textId="3120290D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86" w:history="1">
        <w:r w:rsidRPr="00004CDA">
          <w:rPr>
            <w:rStyle w:val="Hyperlink"/>
            <w:noProof/>
          </w:rPr>
          <w:t>Figure 25 – AgeCheck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86E5223" w14:textId="0E79B6A1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87" w:history="1">
        <w:r w:rsidRPr="00004CDA">
          <w:rPr>
            <w:rStyle w:val="Hyperlink"/>
            <w:noProof/>
          </w:rPr>
          <w:t>Figure 26 – Entering nothing for 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B51B5E5" w14:textId="1AF8F449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88" w:history="1">
        <w:r w:rsidRPr="00004CDA">
          <w:rPr>
            <w:rStyle w:val="Hyperlink"/>
            <w:noProof/>
          </w:rPr>
          <w:t>Figure 27 – Entering a non-number for 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8BC0055" w14:textId="4235E2B7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89" w:history="1">
        <w:r w:rsidRPr="00004CDA">
          <w:rPr>
            <w:rStyle w:val="Hyperlink"/>
            <w:noProof/>
          </w:rPr>
          <w:t>Figure 28 – Entering a number too low for 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F65BD89" w14:textId="6FD0BE39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90" w:history="1">
        <w:r w:rsidRPr="00004CDA">
          <w:rPr>
            <w:rStyle w:val="Hyperlink"/>
            <w:noProof/>
          </w:rPr>
          <w:t>Figure 29 – Entering a number too high for 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D24DF86" w14:textId="5E4E1E5B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91" w:history="1">
        <w:r w:rsidRPr="00004CDA">
          <w:rPr>
            <w:rStyle w:val="Hyperlink"/>
            <w:noProof/>
          </w:rPr>
          <w:t>Figure 30 – Entering a valid age (form submits)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A9FFEB5" w14:textId="54A8816F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92" w:history="1">
        <w:r w:rsidRPr="00004CDA">
          <w:rPr>
            <w:rStyle w:val="Hyperlink"/>
            <w:noProof/>
          </w:rPr>
          <w:t>Figure 31 – Arrays of blocks and 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6FB363B" w14:textId="0126958A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93" w:history="1">
        <w:r w:rsidRPr="00004CDA">
          <w:rPr>
            <w:rStyle w:val="Hyperlink"/>
            <w:noProof/>
          </w:rPr>
          <w:t>Figure 32 – ChangeImage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E5C2C0E" w14:textId="7F977D17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94" w:history="1">
        <w:r w:rsidRPr="00004CDA">
          <w:rPr>
            <w:rStyle w:val="Hyperlink"/>
            <w:noProof/>
          </w:rPr>
          <w:t>Figure 33 – ChangeImage being called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112FEE2" w14:textId="01BF392B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95" w:history="1">
        <w:r w:rsidRPr="00004CDA">
          <w:rPr>
            <w:rStyle w:val="Hyperlink"/>
            <w:noProof/>
          </w:rPr>
          <w:t>Figure 34 – Previous usage of adding event listeners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0C91039" w14:textId="13B457A0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96" w:history="1">
        <w:r w:rsidRPr="00004CDA">
          <w:rPr>
            <w:rStyle w:val="Hyperlink"/>
            <w:noProof/>
          </w:rPr>
          <w:t>Figure 35 – Multiple event listeners being generated with “BlockImage”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C8038AB" w14:textId="2D1E5388" w:rsidR="005148F8" w:rsidRDefault="005148F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8684297" w:history="1">
        <w:r w:rsidRPr="00004CDA">
          <w:rPr>
            <w:rStyle w:val="Hyperlink"/>
            <w:noProof/>
          </w:rPr>
          <w:t>Figure 36 – BlockSound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_Toc198684297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C98E3AF" w14:textId="4E0AC96B" w:rsidR="00D81E0C" w:rsidRDefault="005148F8" w:rsidP="790696DC">
      <w:pPr>
        <w:sectPr w:rsidR="00D81E0C" w:rsidSect="00762900">
          <w:headerReference w:type="default" r:id="rId8"/>
          <w:headerReference w:type="first" r:id="rId9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>
        <w:fldChar w:fldCharType="end"/>
      </w:r>
    </w:p>
    <w:p w14:paraId="400298A4" w14:textId="77777777" w:rsidR="0037515B" w:rsidRDefault="0037515B" w:rsidP="00346A6D"/>
    <w:p w14:paraId="0E2946E2" w14:textId="1AACA281" w:rsidR="00237FBA" w:rsidRDefault="00237FBA" w:rsidP="00237FBA">
      <w:pPr>
        <w:pStyle w:val="Heading1"/>
      </w:pPr>
      <w:bookmarkStart w:id="0" w:name="_Toc198684893"/>
      <w:r>
        <w:t>Introduction</w:t>
      </w:r>
      <w:bookmarkEnd w:id="0"/>
    </w:p>
    <w:p w14:paraId="39165AFE" w14:textId="77777777" w:rsidR="00237FBA" w:rsidRDefault="00237FBA" w:rsidP="00346A6D"/>
    <w:p w14:paraId="05956757" w14:textId="2290C5C2" w:rsidR="00237FBA" w:rsidRDefault="00CF52EF" w:rsidP="00346A6D">
      <w:r>
        <w:t xml:space="preserve">The website I produced was created with the goal of </w:t>
      </w:r>
      <w:r w:rsidR="002C7908">
        <w:t>showing off content of the game “Minecraft”</w:t>
      </w:r>
      <w:r w:rsidR="00CF3E8C">
        <w:t xml:space="preserve">. It is designed to be interactive for users and to </w:t>
      </w:r>
      <w:r w:rsidR="00E428A8">
        <w:t xml:space="preserve">allow for </w:t>
      </w:r>
      <w:r w:rsidR="00E0352B">
        <w:t>a smooth browsing experience with intuitive controls</w:t>
      </w:r>
      <w:r w:rsidR="00F73F9A">
        <w:t xml:space="preserve"> and </w:t>
      </w:r>
      <w:r w:rsidR="008E4281">
        <w:t>features.</w:t>
      </w:r>
      <w:r w:rsidR="002E438B">
        <w:t xml:space="preserve"> The website includes features </w:t>
      </w:r>
      <w:r w:rsidR="008B6AF0">
        <w:t xml:space="preserve">such as the </w:t>
      </w:r>
      <w:r w:rsidR="003A6A28">
        <w:t>block image and fact generator and uses JavaScript, jQuery and Bootstrap to make it all work</w:t>
      </w:r>
      <w:r w:rsidR="007D77B1">
        <w:t>.</w:t>
      </w:r>
    </w:p>
    <w:p w14:paraId="2C815C2F" w14:textId="77777777" w:rsidR="00C75A97" w:rsidRDefault="00C75A97" w:rsidP="00346A6D"/>
    <w:p w14:paraId="779A4266" w14:textId="0860C1D1" w:rsidR="00C75A97" w:rsidRDefault="00C75A97" w:rsidP="00704AA6">
      <w:pPr>
        <w:pStyle w:val="Heading1"/>
      </w:pPr>
      <w:bookmarkStart w:id="1" w:name="_Toc198684894"/>
      <w:r>
        <w:t>jQuery Components</w:t>
      </w:r>
      <w:bookmarkEnd w:id="1"/>
    </w:p>
    <w:p w14:paraId="4BB6F77C" w14:textId="77777777" w:rsidR="00237FBA" w:rsidRDefault="00237FBA" w:rsidP="00346A6D"/>
    <w:p w14:paraId="7060D617" w14:textId="716811B1" w:rsidR="00237FBA" w:rsidRDefault="00C742A3" w:rsidP="006564A2">
      <w:pPr>
        <w:pStyle w:val="Heading2"/>
      </w:pPr>
      <w:bookmarkStart w:id="2" w:name="_Toc198684895"/>
      <w:r>
        <w:t>Change image on hover</w:t>
      </w:r>
      <w:bookmarkEnd w:id="2"/>
    </w:p>
    <w:p w14:paraId="2386C0FA" w14:textId="09F713B1" w:rsidR="00B637BB" w:rsidRDefault="009270DE" w:rsidP="00B637BB">
      <w:r>
        <w:object w:dxaOrig="1548" w:dyaOrig="998" w14:anchorId="089E31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55pt;height:49.85pt" o:ole="">
            <v:imagedata r:id="rId10" o:title=""/>
          </v:shape>
          <o:OLEObject Type="Embed" ProgID="Package" ShapeID="_x0000_i1025" DrawAspect="Icon" ObjectID="_1809297731" r:id="rId11"/>
        </w:object>
      </w:r>
    </w:p>
    <w:p w14:paraId="11A999CC" w14:textId="09DE32C6" w:rsidR="00B637BB" w:rsidRPr="00B637BB" w:rsidRDefault="00EE1A19" w:rsidP="00B637BB">
      <w:r>
        <w:t xml:space="preserve">I used jQuery to change </w:t>
      </w:r>
      <w:r w:rsidR="004D1EFA">
        <w:t>an image on the home page when it was hovered</w:t>
      </w:r>
      <w:r w:rsidR="00AB1573">
        <w:t xml:space="preserve"> by using the “.hover”</w:t>
      </w:r>
      <w:sdt>
        <w:sdtPr>
          <w:id w:val="1025599110"/>
          <w:citation/>
        </w:sdtPr>
        <w:sdtContent>
          <w:r w:rsidR="00BC7F56">
            <w:fldChar w:fldCharType="begin"/>
          </w:r>
          <w:r w:rsidR="002A45E0">
            <w:instrText xml:space="preserve">CITATION jQu25 \l 2057 </w:instrText>
          </w:r>
          <w:r w:rsidR="00BC7F56">
            <w:fldChar w:fldCharType="separate"/>
          </w:r>
          <w:r w:rsidR="00092801">
            <w:rPr>
              <w:noProof/>
            </w:rPr>
            <w:t xml:space="preserve"> </w:t>
          </w:r>
          <w:r w:rsidR="00092801" w:rsidRPr="00092801">
            <w:rPr>
              <w:noProof/>
            </w:rPr>
            <w:t>[1]</w:t>
          </w:r>
          <w:r w:rsidR="00BC7F56">
            <w:fldChar w:fldCharType="end"/>
          </w:r>
        </w:sdtContent>
      </w:sdt>
      <w:r w:rsidR="00AB1573">
        <w:t xml:space="preserve"> </w:t>
      </w:r>
      <w:r w:rsidR="00BC7F56">
        <w:t xml:space="preserve">feature, which initialises when </w:t>
      </w:r>
      <w:r w:rsidR="003979B3">
        <w:t>the page is opened.</w:t>
      </w:r>
      <w:r w:rsidR="007019C6">
        <w:t xml:space="preserve"> As shown in the video, </w:t>
      </w:r>
      <w:r w:rsidR="006E5C88">
        <w:t xml:space="preserve">when the image is hovered over </w:t>
      </w:r>
      <w:r w:rsidR="00597571">
        <w:t xml:space="preserve">it </w:t>
      </w:r>
      <w:r w:rsidR="009A0F57">
        <w:t xml:space="preserve">switches to another image and then </w:t>
      </w:r>
      <w:r w:rsidR="00182E99">
        <w:t>back when the mouse is moved.</w:t>
      </w:r>
    </w:p>
    <w:p w14:paraId="440D51D1" w14:textId="77777777" w:rsidR="00704AA6" w:rsidRDefault="00704AA6" w:rsidP="00346A6D"/>
    <w:p w14:paraId="7676D35C" w14:textId="77777777" w:rsidR="002A45E0" w:rsidRDefault="002A45E0" w:rsidP="002A45E0">
      <w:pPr>
        <w:keepNext/>
      </w:pPr>
      <w:r w:rsidRPr="002A45E0">
        <w:rPr>
          <w:noProof/>
        </w:rPr>
        <w:drawing>
          <wp:inline distT="0" distB="0" distL="0" distR="0" wp14:anchorId="2D52D77F" wp14:editId="05307858">
            <wp:extent cx="5731510" cy="1551940"/>
            <wp:effectExtent l="0" t="0" r="2540" b="0"/>
            <wp:docPr id="1197081088" name="Picture 1" descr="A computer screen shot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081088" name="Picture 1" descr="A computer screen shot of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D4BE8" w14:textId="317438A8" w:rsidR="00704AA6" w:rsidRPr="007E41C0" w:rsidRDefault="002A45E0" w:rsidP="0040500F">
      <w:pPr>
        <w:pStyle w:val="Caption"/>
      </w:pPr>
      <w:bookmarkStart w:id="3" w:name="_Toc198684262"/>
      <w:r w:rsidRPr="007E41C0">
        <w:t xml:space="preserve">Figure </w:t>
      </w:r>
      <w:fldSimple w:instr=" SEQ Figure \* ARABIC ">
        <w:r w:rsidR="006E5F4E">
          <w:rPr>
            <w:noProof/>
          </w:rPr>
          <w:t>1</w:t>
        </w:r>
      </w:fldSimple>
      <w:r w:rsidRPr="007E41C0">
        <w:t xml:space="preserve">- </w:t>
      </w:r>
      <w:r w:rsidR="005A521C" w:rsidRPr="007E41C0">
        <w:t>Script</w:t>
      </w:r>
      <w:r w:rsidRPr="007E41C0">
        <w:t xml:space="preserve"> for changing the image on hover</w:t>
      </w:r>
      <w:bookmarkEnd w:id="3"/>
    </w:p>
    <w:p w14:paraId="100384DA" w14:textId="77777777" w:rsidR="00704AA6" w:rsidRDefault="00704AA6" w:rsidP="00346A6D"/>
    <w:p w14:paraId="2BB5FE01" w14:textId="77777777" w:rsidR="002A45E0" w:rsidRDefault="002A45E0" w:rsidP="00346A6D"/>
    <w:p w14:paraId="0B609FC7" w14:textId="77777777" w:rsidR="002A45E0" w:rsidRDefault="002A45E0" w:rsidP="00346A6D"/>
    <w:p w14:paraId="2C5B991B" w14:textId="77777777" w:rsidR="002A45E0" w:rsidRDefault="002A45E0" w:rsidP="00346A6D"/>
    <w:p w14:paraId="0A1EE6E6" w14:textId="77777777" w:rsidR="002A45E0" w:rsidRDefault="002A45E0" w:rsidP="00346A6D"/>
    <w:p w14:paraId="4F0F7D81" w14:textId="694371CA" w:rsidR="002A45E0" w:rsidRDefault="00EF3BD8" w:rsidP="00EF3BD8">
      <w:pPr>
        <w:pStyle w:val="Heading2"/>
      </w:pPr>
      <w:bookmarkStart w:id="4" w:name="_Toc198684896"/>
      <w:r>
        <w:lastRenderedPageBreak/>
        <w:t>Accordion</w:t>
      </w:r>
      <w:bookmarkEnd w:id="4"/>
    </w:p>
    <w:p w14:paraId="01EDC844" w14:textId="75BC3998" w:rsidR="002A45E0" w:rsidRDefault="00B77DDD" w:rsidP="00346A6D">
      <w:r>
        <w:object w:dxaOrig="1548" w:dyaOrig="998" w14:anchorId="50FA7334">
          <v:shape id="_x0000_i1026" type="#_x0000_t75" style="width:77.55pt;height:49.85pt" o:ole="">
            <v:imagedata r:id="rId13" o:title=""/>
          </v:shape>
          <o:OLEObject Type="Embed" ProgID="Package" ShapeID="_x0000_i1026" DrawAspect="Icon" ObjectID="_1809297732" r:id="rId14"/>
        </w:object>
      </w:r>
    </w:p>
    <w:p w14:paraId="02869D89" w14:textId="1E0D7AED" w:rsidR="002A45E0" w:rsidRDefault="00D579FE" w:rsidP="00346A6D">
      <w:r>
        <w:t>I also used an accordion from the jQuery UI</w:t>
      </w:r>
      <w:sdt>
        <w:sdtPr>
          <w:id w:val="-175967808"/>
          <w:citation/>
        </w:sdtPr>
        <w:sdtContent>
          <w:r>
            <w:fldChar w:fldCharType="begin"/>
          </w:r>
          <w:r>
            <w:instrText xml:space="preserve"> CITATION jQu251 \l 2057 </w:instrText>
          </w:r>
          <w:r>
            <w:fldChar w:fldCharType="separate"/>
          </w:r>
          <w:r w:rsidR="00092801">
            <w:rPr>
              <w:noProof/>
            </w:rPr>
            <w:t xml:space="preserve"> </w:t>
          </w:r>
          <w:r w:rsidR="00092801" w:rsidRPr="00092801">
            <w:rPr>
              <w:noProof/>
            </w:rPr>
            <w:t>[2]</w:t>
          </w:r>
          <w:r>
            <w:fldChar w:fldCharType="end"/>
          </w:r>
        </w:sdtContent>
      </w:sdt>
      <w:r w:rsidR="00364EAE">
        <w:t xml:space="preserve"> site to display multiple images </w:t>
      </w:r>
      <w:r w:rsidR="00954D71">
        <w:t xml:space="preserve">without </w:t>
      </w:r>
      <w:r w:rsidR="00ED21E3">
        <w:t>flooding the screen</w:t>
      </w:r>
      <w:r w:rsidR="000E6910">
        <w:t xml:space="preserve"> which I imported using the </w:t>
      </w:r>
      <w:r w:rsidR="00254186">
        <w:t>function they provide</w:t>
      </w:r>
      <w:r w:rsidR="00610830">
        <w:t xml:space="preserve"> and customising it with</w:t>
      </w:r>
      <w:r w:rsidR="00791F1C">
        <w:t xml:space="preserve"> options that are documented.</w:t>
      </w:r>
      <w:r w:rsidR="000E6910">
        <w:t xml:space="preserve"> </w:t>
      </w:r>
      <w:r w:rsidR="00C13094">
        <w:t xml:space="preserve">The video shows </w:t>
      </w:r>
      <w:r w:rsidR="00576FF4">
        <w:t>the feature working</w:t>
      </w:r>
      <w:r w:rsidR="0084358B">
        <w:t xml:space="preserve"> with the collapsing items.</w:t>
      </w:r>
      <w:r w:rsidR="00C13094">
        <w:t xml:space="preserve"> </w:t>
      </w:r>
    </w:p>
    <w:p w14:paraId="67ACDDBA" w14:textId="77777777" w:rsidR="002A45E0" w:rsidRDefault="002A45E0" w:rsidP="00346A6D"/>
    <w:p w14:paraId="0027D81C" w14:textId="77777777" w:rsidR="003467EA" w:rsidRDefault="00AF662F" w:rsidP="003467EA">
      <w:pPr>
        <w:keepNext/>
      </w:pPr>
      <w:r w:rsidRPr="00AF662F">
        <w:rPr>
          <w:noProof/>
        </w:rPr>
        <w:drawing>
          <wp:inline distT="0" distB="0" distL="0" distR="0" wp14:anchorId="3931A0E8" wp14:editId="135643FB">
            <wp:extent cx="5731510" cy="1494155"/>
            <wp:effectExtent l="0" t="0" r="2540" b="0"/>
            <wp:docPr id="2068333325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33325" name="Picture 1" descr="A screen 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92E96" w14:textId="089BC288" w:rsidR="002A45E0" w:rsidRPr="007E41C0" w:rsidRDefault="003467EA" w:rsidP="0040500F">
      <w:pPr>
        <w:pStyle w:val="Caption"/>
      </w:pPr>
      <w:bookmarkStart w:id="5" w:name="_Toc198684263"/>
      <w:r w:rsidRPr="007E41C0">
        <w:t xml:space="preserve">Figure </w:t>
      </w:r>
      <w:fldSimple w:instr=" SEQ Figure \* ARABIC ">
        <w:r w:rsidR="006E5F4E">
          <w:rPr>
            <w:noProof/>
          </w:rPr>
          <w:t>2</w:t>
        </w:r>
      </w:fldSimple>
      <w:r w:rsidRPr="007E41C0">
        <w:t xml:space="preserve"> – </w:t>
      </w:r>
      <w:r w:rsidR="00EC673D" w:rsidRPr="007E41C0">
        <w:t>Script</w:t>
      </w:r>
      <w:r w:rsidRPr="007E41C0">
        <w:t xml:space="preserve"> for the accordion</w:t>
      </w:r>
      <w:bookmarkEnd w:id="5"/>
    </w:p>
    <w:p w14:paraId="3268818D" w14:textId="77777777" w:rsidR="002A45E0" w:rsidRDefault="002A45E0" w:rsidP="00346A6D"/>
    <w:p w14:paraId="7E52A59C" w14:textId="77777777" w:rsidR="007E41C0" w:rsidRDefault="007E41C0" w:rsidP="007E41C0">
      <w:pPr>
        <w:keepNext/>
      </w:pPr>
      <w:r w:rsidRPr="007E41C0">
        <w:rPr>
          <w:noProof/>
        </w:rPr>
        <w:drawing>
          <wp:inline distT="0" distB="0" distL="0" distR="0" wp14:anchorId="1B0AC186" wp14:editId="576B271E">
            <wp:extent cx="6042069" cy="1247775"/>
            <wp:effectExtent l="0" t="0" r="0" b="0"/>
            <wp:docPr id="1602995533" name="Picture 1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995533" name="Picture 1" descr="A black screen with white tex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47233" cy="1248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84AF4" w14:textId="79C1AD8D" w:rsidR="002A45E0" w:rsidRPr="007E41C0" w:rsidRDefault="007E41C0" w:rsidP="0040500F">
      <w:pPr>
        <w:pStyle w:val="Caption"/>
      </w:pPr>
      <w:bookmarkStart w:id="6" w:name="_Toc198684264"/>
      <w:r w:rsidRPr="007E41C0">
        <w:t xml:space="preserve">Figure </w:t>
      </w:r>
      <w:fldSimple w:instr=" SEQ Figure \* ARABIC ">
        <w:r w:rsidR="006E5F4E">
          <w:rPr>
            <w:noProof/>
          </w:rPr>
          <w:t>3</w:t>
        </w:r>
      </w:fldSimple>
      <w:r w:rsidRPr="007E41C0">
        <w:t xml:space="preserve"> – Code for the accordion</w:t>
      </w:r>
      <w:bookmarkEnd w:id="6"/>
    </w:p>
    <w:p w14:paraId="5ED5CAF4" w14:textId="77777777" w:rsidR="002A45E0" w:rsidRDefault="002A45E0" w:rsidP="00346A6D"/>
    <w:p w14:paraId="56A39BA3" w14:textId="77777777" w:rsidR="002A45E0" w:rsidRDefault="002A45E0" w:rsidP="00346A6D"/>
    <w:p w14:paraId="73F0954D" w14:textId="77777777" w:rsidR="002A45E0" w:rsidRDefault="002A45E0" w:rsidP="00346A6D"/>
    <w:p w14:paraId="64F8B634" w14:textId="77777777" w:rsidR="002A45E0" w:rsidRDefault="002A45E0" w:rsidP="00346A6D"/>
    <w:p w14:paraId="34BEADEA" w14:textId="77777777" w:rsidR="002A45E0" w:rsidRDefault="002A45E0" w:rsidP="00346A6D"/>
    <w:p w14:paraId="56F49937" w14:textId="77777777" w:rsidR="002A45E0" w:rsidRDefault="002A45E0" w:rsidP="00346A6D"/>
    <w:p w14:paraId="16F5B24E" w14:textId="77777777" w:rsidR="002A45E0" w:rsidRDefault="002A45E0" w:rsidP="00346A6D"/>
    <w:p w14:paraId="4ED85606" w14:textId="77777777" w:rsidR="002A45E0" w:rsidRDefault="002A45E0" w:rsidP="00346A6D"/>
    <w:p w14:paraId="18E5EBFC" w14:textId="77777777" w:rsidR="002A45E0" w:rsidRDefault="002A45E0" w:rsidP="00346A6D"/>
    <w:p w14:paraId="1AEBEC06" w14:textId="403B0C5D" w:rsidR="002A45E0" w:rsidRDefault="00BF73D1" w:rsidP="00BF73D1">
      <w:pPr>
        <w:pStyle w:val="Heading2"/>
      </w:pPr>
      <w:bookmarkStart w:id="7" w:name="_Toc198684897"/>
      <w:r>
        <w:lastRenderedPageBreak/>
        <w:t>Tabs</w:t>
      </w:r>
      <w:bookmarkEnd w:id="7"/>
    </w:p>
    <w:p w14:paraId="2F4B0D58" w14:textId="77777777" w:rsidR="00BF73D1" w:rsidRDefault="00BF73D1" w:rsidP="00BF73D1"/>
    <w:p w14:paraId="0C5E0951" w14:textId="37561665" w:rsidR="00BF73D1" w:rsidRPr="00BF73D1" w:rsidRDefault="00BF73D1" w:rsidP="00BF73D1">
      <w:r>
        <w:t xml:space="preserve">I also used jQuery UI to create a “tabs” section which displays the data for </w:t>
      </w:r>
      <w:r w:rsidR="003139F4">
        <w:t xml:space="preserve">different information about </w:t>
      </w:r>
      <w:r w:rsidR="005B554B">
        <w:t xml:space="preserve">Minecraft. Using the sample documentation for this I created it while implementing images related to </w:t>
      </w:r>
      <w:r w:rsidR="00E264E3">
        <w:t>all</w:t>
      </w:r>
      <w:r w:rsidR="005B554B">
        <w:t xml:space="preserve"> the data on the page</w:t>
      </w:r>
      <w:sdt>
        <w:sdtPr>
          <w:id w:val="-1752489781"/>
          <w:citation/>
        </w:sdtPr>
        <w:sdtContent>
          <w:r w:rsidR="006C3DB6">
            <w:fldChar w:fldCharType="begin"/>
          </w:r>
          <w:r w:rsidR="006C3DB6">
            <w:instrText xml:space="preserve"> CITATION jQu253 \l 2057 </w:instrText>
          </w:r>
          <w:r w:rsidR="006C3DB6">
            <w:fldChar w:fldCharType="separate"/>
          </w:r>
          <w:r w:rsidR="00092801">
            <w:rPr>
              <w:noProof/>
            </w:rPr>
            <w:t xml:space="preserve"> </w:t>
          </w:r>
          <w:r w:rsidR="00092801" w:rsidRPr="00092801">
            <w:rPr>
              <w:noProof/>
            </w:rPr>
            <w:t>[3]</w:t>
          </w:r>
          <w:r w:rsidR="006C3DB6">
            <w:fldChar w:fldCharType="end"/>
          </w:r>
        </w:sdtContent>
      </w:sdt>
      <w:r w:rsidR="005B554B">
        <w:t>.</w:t>
      </w:r>
    </w:p>
    <w:p w14:paraId="7EEBB8FA" w14:textId="77777777" w:rsidR="000D7A59" w:rsidRDefault="00E264E3" w:rsidP="000D7A59">
      <w:pPr>
        <w:keepNext/>
      </w:pPr>
      <w:r w:rsidRPr="00E264E3">
        <w:rPr>
          <w:noProof/>
        </w:rPr>
        <w:drawing>
          <wp:inline distT="0" distB="0" distL="0" distR="0" wp14:anchorId="5B5BACDA" wp14:editId="6FDF7394">
            <wp:extent cx="5731510" cy="2597150"/>
            <wp:effectExtent l="0" t="0" r="2540" b="0"/>
            <wp:docPr id="244524056" name="Picture 1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524056" name="Picture 1" descr="A screenshot of a video game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1E920" w14:textId="3D3B2FBB" w:rsidR="002A45E0" w:rsidRDefault="000D7A59" w:rsidP="0040500F">
      <w:pPr>
        <w:pStyle w:val="Caption"/>
      </w:pPr>
      <w:bookmarkStart w:id="8" w:name="_Toc198684265"/>
      <w:r>
        <w:t xml:space="preserve">Figure </w:t>
      </w:r>
      <w:fldSimple w:instr=" SEQ Figure \* ARABIC ">
        <w:r w:rsidR="006E5F4E">
          <w:rPr>
            <w:noProof/>
          </w:rPr>
          <w:t>4</w:t>
        </w:r>
      </w:fldSimple>
      <w:r>
        <w:t xml:space="preserve"> – Mobs tab</w:t>
      </w:r>
      <w:bookmarkEnd w:id="8"/>
    </w:p>
    <w:p w14:paraId="5D769EFC" w14:textId="77777777" w:rsidR="006E5F4E" w:rsidRDefault="0040500F" w:rsidP="006E5F4E">
      <w:pPr>
        <w:keepNext/>
      </w:pPr>
      <w:r w:rsidRPr="0040500F">
        <w:rPr>
          <w:noProof/>
        </w:rPr>
        <w:drawing>
          <wp:inline distT="0" distB="0" distL="0" distR="0" wp14:anchorId="245AA989" wp14:editId="479BD36E">
            <wp:extent cx="5731510" cy="2236470"/>
            <wp:effectExtent l="0" t="0" r="2540" b="0"/>
            <wp:docPr id="446438718" name="Picture 1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438718" name="Picture 1" descr="A screenshot of a video game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05D73" w14:textId="309E0275" w:rsidR="002A45E0" w:rsidRDefault="006E5F4E" w:rsidP="007849F2">
      <w:pPr>
        <w:pStyle w:val="Caption"/>
      </w:pPr>
      <w:bookmarkStart w:id="9" w:name="_Toc198684266"/>
      <w:r>
        <w:t xml:space="preserve">Figure </w:t>
      </w:r>
      <w:fldSimple w:instr=" SEQ Figure \* ARABIC ">
        <w:r>
          <w:rPr>
            <w:noProof/>
          </w:rPr>
          <w:t>5</w:t>
        </w:r>
      </w:fldSimple>
      <w:r w:rsidR="003A50E3">
        <w:t xml:space="preserve"> – Tools tab</w:t>
      </w:r>
      <w:bookmarkEnd w:id="9"/>
    </w:p>
    <w:p w14:paraId="5D826052" w14:textId="77777777" w:rsidR="006E5F4E" w:rsidRDefault="006E5F4E" w:rsidP="006E5F4E"/>
    <w:p w14:paraId="3B6A64D9" w14:textId="77777777" w:rsidR="006E5F4E" w:rsidRDefault="006E5F4E" w:rsidP="006E5F4E">
      <w:pPr>
        <w:keepNext/>
      </w:pPr>
      <w:r w:rsidRPr="006E5F4E">
        <w:rPr>
          <w:noProof/>
        </w:rPr>
        <w:lastRenderedPageBreak/>
        <w:drawing>
          <wp:inline distT="0" distB="0" distL="0" distR="0" wp14:anchorId="06CBD368" wp14:editId="25CC79A0">
            <wp:extent cx="5731510" cy="2641600"/>
            <wp:effectExtent l="0" t="0" r="2540" b="6350"/>
            <wp:docPr id="1860551465" name="Picture 1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551465" name="Picture 1" descr="A screenshot of a video game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D73F3" w14:textId="1B32E215" w:rsidR="006E5F4E" w:rsidRPr="006E5F4E" w:rsidRDefault="006E5F4E" w:rsidP="007849F2">
      <w:pPr>
        <w:pStyle w:val="Caption"/>
      </w:pPr>
      <w:bookmarkStart w:id="10" w:name="_Toc198684267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– Biome tab</w:t>
      </w:r>
      <w:bookmarkEnd w:id="10"/>
    </w:p>
    <w:p w14:paraId="4356EC0E" w14:textId="77777777" w:rsidR="002A45E0" w:rsidRDefault="002A45E0" w:rsidP="00346A6D"/>
    <w:p w14:paraId="5E33DD80" w14:textId="4B99E219" w:rsidR="00704AA6" w:rsidRDefault="00704AA6" w:rsidP="0006677D">
      <w:pPr>
        <w:pStyle w:val="Heading1"/>
      </w:pPr>
      <w:bookmarkStart w:id="11" w:name="_Toc198684898"/>
      <w:r>
        <w:t>JavaScript Components</w:t>
      </w:r>
      <w:bookmarkEnd w:id="11"/>
    </w:p>
    <w:p w14:paraId="43E59CF1" w14:textId="77777777" w:rsidR="00237FBA" w:rsidRDefault="00237FBA" w:rsidP="00346A6D"/>
    <w:p w14:paraId="03BB297B" w14:textId="23A3C20D" w:rsidR="0006677D" w:rsidRDefault="007A4691" w:rsidP="009664A2">
      <w:pPr>
        <w:pStyle w:val="Heading2"/>
      </w:pPr>
      <w:bookmarkStart w:id="12" w:name="_Toc198684899"/>
      <w:r>
        <w:t>Current Time</w:t>
      </w:r>
      <w:bookmarkEnd w:id="12"/>
    </w:p>
    <w:p w14:paraId="2A0A6DE2" w14:textId="1D08EFAD" w:rsidR="007A4691" w:rsidRDefault="00B77DDD" w:rsidP="007A4691">
      <w:r>
        <w:object w:dxaOrig="1548" w:dyaOrig="998" w14:anchorId="7ADF8886">
          <v:shape id="_x0000_i1027" type="#_x0000_t75" style="width:77.55pt;height:49.85pt" o:ole="">
            <v:imagedata r:id="rId20" o:title=""/>
          </v:shape>
          <o:OLEObject Type="Embed" ProgID="Package" ShapeID="_x0000_i1027" DrawAspect="Icon" ObjectID="_1809297733" r:id="rId21"/>
        </w:object>
      </w:r>
    </w:p>
    <w:p w14:paraId="62A24A33" w14:textId="158F5512" w:rsidR="0006677D" w:rsidRDefault="0066120E" w:rsidP="00346A6D">
      <w:r>
        <w:t xml:space="preserve">This script is used to provide the </w:t>
      </w:r>
      <w:r w:rsidR="00BD7C98">
        <w:t xml:space="preserve">current time accurately which updates </w:t>
      </w:r>
      <w:r w:rsidR="00734D41">
        <w:t>constantly.</w:t>
      </w:r>
      <w:r w:rsidR="00CC7F18">
        <w:t xml:space="preserve"> </w:t>
      </w:r>
      <w:r w:rsidR="003A6EF6">
        <w:t xml:space="preserve">It </w:t>
      </w:r>
      <w:r w:rsidR="008758BD">
        <w:t>creates a new date variable and then creates a variable by taking the hour, minutes and seconds from the time</w:t>
      </w:r>
      <w:r w:rsidR="006E0FC7">
        <w:t xml:space="preserve"> while constantly updating the seconds with a timer to make </w:t>
      </w:r>
      <w:r w:rsidR="002877EF">
        <w:t>it update in real time.</w:t>
      </w:r>
      <w:r w:rsidR="003761C7">
        <w:t xml:space="preserve"> Initially it only showed the current time but didn’t update, so I added the timer to update in intervals as well as the “CheckZero” function which will always add a 0 to the beginning of </w:t>
      </w:r>
      <w:r w:rsidR="009F0EAF">
        <w:t xml:space="preserve">minutes or seconds </w:t>
      </w:r>
      <w:r w:rsidR="003761C7">
        <w:t>below 10 so that the format remains correct.</w:t>
      </w:r>
    </w:p>
    <w:p w14:paraId="2B6BE760" w14:textId="77777777" w:rsidR="006B1BB8" w:rsidRDefault="009C7A25" w:rsidP="006B1BB8">
      <w:pPr>
        <w:keepNext/>
      </w:pPr>
      <w:r w:rsidRPr="009C7A25">
        <w:rPr>
          <w:noProof/>
        </w:rPr>
        <w:lastRenderedPageBreak/>
        <w:drawing>
          <wp:inline distT="0" distB="0" distL="0" distR="0" wp14:anchorId="17B46B00" wp14:editId="55CEEFFE">
            <wp:extent cx="6145822" cy="3400425"/>
            <wp:effectExtent l="0" t="0" r="7620" b="0"/>
            <wp:docPr id="148804317" name="Picture 1" descr="A computer screen shot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04317" name="Picture 1" descr="A computer screen shot of text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47869" cy="340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40F6E" w14:textId="1A1154D4" w:rsidR="0006677D" w:rsidRDefault="006B1BB8" w:rsidP="0040500F">
      <w:pPr>
        <w:pStyle w:val="Caption"/>
      </w:pPr>
      <w:bookmarkStart w:id="13" w:name="_Toc198684268"/>
      <w:r>
        <w:t xml:space="preserve">Figure </w:t>
      </w:r>
      <w:fldSimple w:instr=" SEQ Figure \* ARABIC ">
        <w:r w:rsidR="006E5F4E">
          <w:rPr>
            <w:noProof/>
          </w:rPr>
          <w:t>7</w:t>
        </w:r>
      </w:fldSimple>
      <w:r w:rsidR="00E26A8F">
        <w:t xml:space="preserve"> – Current time script</w:t>
      </w:r>
      <w:bookmarkEnd w:id="13"/>
    </w:p>
    <w:p w14:paraId="200425EB" w14:textId="77777777" w:rsidR="0006677D" w:rsidRDefault="0006677D" w:rsidP="00346A6D"/>
    <w:p w14:paraId="6A6F9120" w14:textId="77777777" w:rsidR="0006677D" w:rsidRDefault="0006677D" w:rsidP="00346A6D"/>
    <w:p w14:paraId="7850A181" w14:textId="77777777" w:rsidR="00237FBA" w:rsidRDefault="00237FBA" w:rsidP="00346A6D"/>
    <w:p w14:paraId="43582C1C" w14:textId="77777777" w:rsidR="00A67E43" w:rsidRDefault="00A67E43" w:rsidP="00346A6D"/>
    <w:p w14:paraId="3BFD7485" w14:textId="41EC474E" w:rsidR="00C00673" w:rsidRDefault="004540A3" w:rsidP="008F7082">
      <w:pPr>
        <w:pStyle w:val="Heading2"/>
      </w:pPr>
      <w:bookmarkStart w:id="14" w:name="_Toc198684900"/>
      <w:r>
        <w:t>Contact Form</w:t>
      </w:r>
      <w:bookmarkEnd w:id="14"/>
    </w:p>
    <w:p w14:paraId="15F6C73C" w14:textId="77777777" w:rsidR="00C00673" w:rsidRDefault="00C00673" w:rsidP="00C95506"/>
    <w:p w14:paraId="33665697" w14:textId="5C52DC3D" w:rsidR="00C00673" w:rsidRDefault="00C425E6" w:rsidP="00C95506">
      <w:r>
        <w:t xml:space="preserve">The contact form included a large amount of JavaScript to validate </w:t>
      </w:r>
      <w:r w:rsidR="001A57CB">
        <w:t>all</w:t>
      </w:r>
      <w:r>
        <w:t xml:space="preserve"> the data that is being entered into it</w:t>
      </w:r>
      <w:r w:rsidR="004E238C">
        <w:t>, with a variety of different checks.</w:t>
      </w:r>
      <w:r w:rsidR="00BC6668">
        <w:t xml:space="preserve"> Failing any of the checks will result in an appropriate message to tell the user how to fix it.</w:t>
      </w:r>
      <w:r w:rsidR="00E34F85">
        <w:t xml:space="preserve"> The </w:t>
      </w:r>
      <w:r w:rsidR="00E35C47">
        <w:t xml:space="preserve">“PresenceCheck” function is used </w:t>
      </w:r>
      <w:r w:rsidR="0036705C">
        <w:t xml:space="preserve">on the name part of the form to ensure that data has been entered into it, while also implementing “.trim” which </w:t>
      </w:r>
      <w:r w:rsidR="008A748D">
        <w:t>“removes whitespace from both sides of a string”</w:t>
      </w:r>
      <w:sdt>
        <w:sdtPr>
          <w:id w:val="147715549"/>
          <w:citation/>
        </w:sdtPr>
        <w:sdtContent>
          <w:r w:rsidR="00DA1919">
            <w:fldChar w:fldCharType="begin"/>
          </w:r>
          <w:r w:rsidR="00DA1919">
            <w:instrText xml:space="preserve"> CITATION w3s25 \l 2057 </w:instrText>
          </w:r>
          <w:r w:rsidR="00DA1919">
            <w:fldChar w:fldCharType="separate"/>
          </w:r>
          <w:r w:rsidR="00092801">
            <w:rPr>
              <w:noProof/>
            </w:rPr>
            <w:t xml:space="preserve"> </w:t>
          </w:r>
          <w:r w:rsidR="00092801" w:rsidRPr="00092801">
            <w:rPr>
              <w:noProof/>
            </w:rPr>
            <w:t>[4]</w:t>
          </w:r>
          <w:r w:rsidR="00DA1919">
            <w:fldChar w:fldCharType="end"/>
          </w:r>
        </w:sdtContent>
      </w:sdt>
      <w:r w:rsidR="00DC7FE6">
        <w:t>.</w:t>
      </w:r>
    </w:p>
    <w:p w14:paraId="5041D808" w14:textId="77777777" w:rsidR="00F01A74" w:rsidRDefault="00AA267F" w:rsidP="00F01A74">
      <w:pPr>
        <w:keepNext/>
      </w:pPr>
      <w:r w:rsidRPr="00AA267F">
        <w:rPr>
          <w:noProof/>
        </w:rPr>
        <w:drawing>
          <wp:inline distT="0" distB="0" distL="0" distR="0" wp14:anchorId="593797A3" wp14:editId="09964C8D">
            <wp:extent cx="6483362" cy="1133475"/>
            <wp:effectExtent l="0" t="0" r="0" b="0"/>
            <wp:docPr id="34968101" name="Picture 1" descr="A black background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68101" name="Picture 1" descr="A black background with text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90415" cy="1134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54B6E" w14:textId="05914034" w:rsidR="001A57CB" w:rsidRDefault="00F01A74" w:rsidP="0040500F">
      <w:pPr>
        <w:pStyle w:val="Caption"/>
      </w:pPr>
      <w:bookmarkStart w:id="15" w:name="_Toc198684269"/>
      <w:r>
        <w:t xml:space="preserve">Figure </w:t>
      </w:r>
      <w:fldSimple w:instr=" SEQ Figure \* ARABIC ">
        <w:r w:rsidR="006E5F4E">
          <w:rPr>
            <w:noProof/>
          </w:rPr>
          <w:t>8</w:t>
        </w:r>
      </w:fldSimple>
      <w:r>
        <w:t xml:space="preserve"> – Presence check</w:t>
      </w:r>
      <w:r w:rsidR="00E13858">
        <w:t xml:space="preserve"> </w:t>
      </w:r>
      <w:r w:rsidR="005400F7">
        <w:t>function</w:t>
      </w:r>
      <w:bookmarkEnd w:id="15"/>
    </w:p>
    <w:p w14:paraId="275A8C47" w14:textId="77777777" w:rsidR="001A57CB" w:rsidRDefault="001A57CB" w:rsidP="00C95506"/>
    <w:p w14:paraId="725208D3" w14:textId="77777777" w:rsidR="00B77DDD" w:rsidRDefault="00B77DDD" w:rsidP="00B77DDD">
      <w:pPr>
        <w:keepNext/>
      </w:pPr>
      <w:r w:rsidRPr="00B77DDD">
        <w:rPr>
          <w:noProof/>
        </w:rPr>
        <w:lastRenderedPageBreak/>
        <w:drawing>
          <wp:inline distT="0" distB="0" distL="0" distR="0" wp14:anchorId="05A793A3" wp14:editId="465C2DEE">
            <wp:extent cx="5731510" cy="1350645"/>
            <wp:effectExtent l="0" t="0" r="2540" b="1905"/>
            <wp:docPr id="148077941" name="Picture 1" descr="A cartoon character with a white strip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77941" name="Picture 1" descr="A cartoon character with a white stripe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E6F2C" w14:textId="3BE42036" w:rsidR="00B77DDD" w:rsidRDefault="00B77DDD" w:rsidP="0040500F">
      <w:pPr>
        <w:pStyle w:val="Caption"/>
      </w:pPr>
      <w:bookmarkStart w:id="16" w:name="_Toc198684270"/>
      <w:r>
        <w:t xml:space="preserve">Figure </w:t>
      </w:r>
      <w:fldSimple w:instr=" SEQ Figure \* ARABIC ">
        <w:r w:rsidR="006E5F4E">
          <w:rPr>
            <w:noProof/>
          </w:rPr>
          <w:t>9</w:t>
        </w:r>
      </w:fldSimple>
      <w:r>
        <w:t xml:space="preserve"> – Blank input into name</w:t>
      </w:r>
      <w:bookmarkEnd w:id="16"/>
    </w:p>
    <w:p w14:paraId="32822898" w14:textId="77777777" w:rsidR="00B77DDD" w:rsidRDefault="00B77DDD" w:rsidP="00C95506"/>
    <w:p w14:paraId="6EB91F5D" w14:textId="4E5DDAEC" w:rsidR="00393F9A" w:rsidRDefault="000277E0" w:rsidP="00C95506">
      <w:r>
        <w:t xml:space="preserve">The “FormatCheckEmail” function is used </w:t>
      </w:r>
      <w:r w:rsidR="00F845E4">
        <w:t xml:space="preserve">to ensure the email entered is valid. It does this by comparing the user input to the “EmailValidation” </w:t>
      </w:r>
      <w:r w:rsidR="001B7978">
        <w:t xml:space="preserve">constant which </w:t>
      </w:r>
      <w:r w:rsidR="002012F1">
        <w:t>uses a common pattern for email validation on JS</w:t>
      </w:r>
      <w:sdt>
        <w:sdtPr>
          <w:id w:val="-37207435"/>
          <w:citation/>
        </w:sdtPr>
        <w:sdtContent>
          <w:r w:rsidR="002012F1">
            <w:fldChar w:fldCharType="begin"/>
          </w:r>
          <w:r w:rsidR="002012F1">
            <w:instrText xml:space="preserve"> CITATION Yev24 \l 2057 </w:instrText>
          </w:r>
          <w:r w:rsidR="002012F1">
            <w:fldChar w:fldCharType="separate"/>
          </w:r>
          <w:r w:rsidR="00092801">
            <w:rPr>
              <w:noProof/>
            </w:rPr>
            <w:t xml:space="preserve"> </w:t>
          </w:r>
          <w:r w:rsidR="00092801" w:rsidRPr="00092801">
            <w:rPr>
              <w:noProof/>
            </w:rPr>
            <w:t>[5]</w:t>
          </w:r>
          <w:r w:rsidR="002012F1">
            <w:fldChar w:fldCharType="end"/>
          </w:r>
        </w:sdtContent>
      </w:sdt>
      <w:r w:rsidR="002012F1">
        <w:t xml:space="preserve"> to ensure that the </w:t>
      </w:r>
      <w:r w:rsidR="00545FD2">
        <w:t>email adheres to the correct standards.</w:t>
      </w:r>
    </w:p>
    <w:p w14:paraId="48F276F9" w14:textId="77777777" w:rsidR="00FF511B" w:rsidRDefault="00E118D0" w:rsidP="00FF511B">
      <w:pPr>
        <w:keepNext/>
      </w:pPr>
      <w:r w:rsidRPr="00E118D0">
        <w:rPr>
          <w:noProof/>
        </w:rPr>
        <w:drawing>
          <wp:inline distT="0" distB="0" distL="0" distR="0" wp14:anchorId="4AFAE847" wp14:editId="3A5BF570">
            <wp:extent cx="6535836" cy="1240404"/>
            <wp:effectExtent l="0" t="0" r="0" b="0"/>
            <wp:docPr id="1597740447" name="Picture 1" descr="A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740447" name="Picture 1" descr="A screen shot of a computer screen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547430" cy="1242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E5DC8" w14:textId="69D25B45" w:rsidR="00A67E43" w:rsidRDefault="00FF511B" w:rsidP="0040500F">
      <w:pPr>
        <w:pStyle w:val="Caption"/>
      </w:pPr>
      <w:bookmarkStart w:id="17" w:name="_Toc198684271"/>
      <w:r>
        <w:t xml:space="preserve">Figure </w:t>
      </w:r>
      <w:fldSimple w:instr=" SEQ Figure \* ARABIC ">
        <w:r w:rsidR="006E5F4E">
          <w:rPr>
            <w:noProof/>
          </w:rPr>
          <w:t>10</w:t>
        </w:r>
      </w:fldSimple>
      <w:r>
        <w:t xml:space="preserve"> – FormatCheckEmail function</w:t>
      </w:r>
      <w:bookmarkEnd w:id="17"/>
    </w:p>
    <w:p w14:paraId="1E59A97E" w14:textId="77777777" w:rsidR="001A57CB" w:rsidRDefault="001A57CB" w:rsidP="00C95506"/>
    <w:p w14:paraId="7F4ED626" w14:textId="77777777" w:rsidR="00B01C3A" w:rsidRDefault="00B01C3A" w:rsidP="00C95506"/>
    <w:p w14:paraId="07229157" w14:textId="77777777" w:rsidR="00B01C3A" w:rsidRDefault="00B01C3A" w:rsidP="00C95506"/>
    <w:p w14:paraId="36B2444E" w14:textId="77777777" w:rsidR="00063681" w:rsidRDefault="00063681" w:rsidP="00063681">
      <w:pPr>
        <w:keepNext/>
      </w:pPr>
      <w:r w:rsidRPr="00063681">
        <w:rPr>
          <w:noProof/>
        </w:rPr>
        <w:drawing>
          <wp:inline distT="0" distB="0" distL="0" distR="0" wp14:anchorId="5BC8D41B" wp14:editId="6FDB10ED">
            <wp:extent cx="5731510" cy="733425"/>
            <wp:effectExtent l="0" t="0" r="2540" b="9525"/>
            <wp:docPr id="732589859" name="Picture 1" descr="A white strip with a colorful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589859" name="Picture 1" descr="A white strip with a colorful background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588E1" w14:textId="326C33ED" w:rsidR="00B01C3A" w:rsidRDefault="00063681" w:rsidP="0040500F">
      <w:pPr>
        <w:pStyle w:val="Caption"/>
      </w:pPr>
      <w:bookmarkStart w:id="18" w:name="_Toc198684272"/>
      <w:r>
        <w:t xml:space="preserve">Figure </w:t>
      </w:r>
      <w:fldSimple w:instr=" SEQ Figure \* ARABIC ">
        <w:r w:rsidR="006E5F4E">
          <w:rPr>
            <w:noProof/>
          </w:rPr>
          <w:t>11</w:t>
        </w:r>
      </w:fldSimple>
      <w:r>
        <w:t xml:space="preserve"> – Entering no text into email box</w:t>
      </w:r>
      <w:bookmarkEnd w:id="18"/>
    </w:p>
    <w:p w14:paraId="65769DD5" w14:textId="77777777" w:rsidR="00063681" w:rsidRDefault="00063681" w:rsidP="00063681">
      <w:pPr>
        <w:keepNext/>
      </w:pPr>
      <w:r w:rsidRPr="00063681">
        <w:rPr>
          <w:noProof/>
        </w:rPr>
        <w:drawing>
          <wp:inline distT="0" distB="0" distL="0" distR="0" wp14:anchorId="79A2818D" wp14:editId="7ECA0B76">
            <wp:extent cx="5731510" cy="720090"/>
            <wp:effectExtent l="0" t="0" r="2540" b="3810"/>
            <wp:docPr id="1631035486" name="Picture 1" descr="A white strip with a colorful patter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035486" name="Picture 1" descr="A white strip with a colorful pattern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07FC3" w14:textId="470062B4" w:rsidR="00B01C3A" w:rsidRDefault="00063681" w:rsidP="0040500F">
      <w:pPr>
        <w:pStyle w:val="Caption"/>
      </w:pPr>
      <w:bookmarkStart w:id="19" w:name="_Toc198684273"/>
      <w:r>
        <w:t xml:space="preserve">Figure </w:t>
      </w:r>
      <w:fldSimple w:instr=" SEQ Figure \* ARABIC ">
        <w:r w:rsidR="006E5F4E">
          <w:rPr>
            <w:noProof/>
          </w:rPr>
          <w:t>12</w:t>
        </w:r>
      </w:fldSimple>
      <w:r>
        <w:t xml:space="preserve"> – Entering an invalid email with an @</w:t>
      </w:r>
      <w:bookmarkEnd w:id="19"/>
    </w:p>
    <w:p w14:paraId="7456AE07" w14:textId="77777777" w:rsidR="00063681" w:rsidRDefault="00063681" w:rsidP="00063681">
      <w:pPr>
        <w:keepNext/>
      </w:pPr>
      <w:r w:rsidRPr="00063681">
        <w:rPr>
          <w:noProof/>
        </w:rPr>
        <w:drawing>
          <wp:inline distT="0" distB="0" distL="0" distR="0" wp14:anchorId="3643FA1D" wp14:editId="222891C5">
            <wp:extent cx="5731510" cy="654050"/>
            <wp:effectExtent l="0" t="0" r="2540" b="0"/>
            <wp:docPr id="101389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8959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FA76F" w14:textId="0D4A936F" w:rsidR="00B01C3A" w:rsidRDefault="00063681" w:rsidP="0040500F">
      <w:pPr>
        <w:pStyle w:val="Caption"/>
      </w:pPr>
      <w:bookmarkStart w:id="20" w:name="_Toc198684274"/>
      <w:r>
        <w:t xml:space="preserve">Figure </w:t>
      </w:r>
      <w:fldSimple w:instr=" SEQ Figure \* ARABIC ">
        <w:r w:rsidR="006E5F4E">
          <w:rPr>
            <w:noProof/>
          </w:rPr>
          <w:t>13</w:t>
        </w:r>
      </w:fldSimple>
      <w:r>
        <w:t xml:space="preserve"> – Entering an invalid email without domain</w:t>
      </w:r>
      <w:bookmarkEnd w:id="20"/>
    </w:p>
    <w:p w14:paraId="466F0022" w14:textId="77777777" w:rsidR="00442076" w:rsidRDefault="00442076" w:rsidP="00442076">
      <w:pPr>
        <w:keepNext/>
      </w:pPr>
      <w:r w:rsidRPr="00442076">
        <w:rPr>
          <w:noProof/>
        </w:rPr>
        <w:lastRenderedPageBreak/>
        <w:drawing>
          <wp:inline distT="0" distB="0" distL="0" distR="0" wp14:anchorId="11D26F14" wp14:editId="68142D00">
            <wp:extent cx="5731510" cy="568325"/>
            <wp:effectExtent l="0" t="0" r="2540" b="3175"/>
            <wp:docPr id="2140534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534167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55D60" w14:textId="49546E97" w:rsidR="00442076" w:rsidRPr="00442076" w:rsidRDefault="00442076" w:rsidP="0040500F">
      <w:pPr>
        <w:pStyle w:val="Caption"/>
      </w:pPr>
      <w:bookmarkStart w:id="21" w:name="_Toc198684275"/>
      <w:r>
        <w:t xml:space="preserve">Figure </w:t>
      </w:r>
      <w:fldSimple w:instr=" SEQ Figure \* ARABIC ">
        <w:r w:rsidR="006E5F4E">
          <w:rPr>
            <w:noProof/>
          </w:rPr>
          <w:t>14</w:t>
        </w:r>
      </w:fldSimple>
      <w:r>
        <w:t xml:space="preserve"> - Entering a valid email</w:t>
      </w:r>
      <w:bookmarkEnd w:id="21"/>
    </w:p>
    <w:p w14:paraId="464E44EF" w14:textId="77777777" w:rsidR="00B01C3A" w:rsidRDefault="00B01C3A" w:rsidP="00C95506"/>
    <w:p w14:paraId="6F30ED01" w14:textId="1D62715E" w:rsidR="001A57CB" w:rsidRDefault="000106B1" w:rsidP="00C95506">
      <w:r>
        <w:t xml:space="preserve">The “PasswordCheck” function is used to </w:t>
      </w:r>
      <w:r w:rsidR="00821E20">
        <w:t>ensure the user enters a password that</w:t>
      </w:r>
      <w:r w:rsidR="00463DA3">
        <w:t xml:space="preserve"> </w:t>
      </w:r>
      <w:r w:rsidR="00821E20">
        <w:t>meets certain requirements.</w:t>
      </w:r>
      <w:r w:rsidR="003D4006">
        <w:t xml:space="preserve"> It ensures that the password is not empty, longer than 8 characters and has at least 1 special character. It checks for special characters similarly to the email check by comparing the </w:t>
      </w:r>
      <w:r w:rsidR="00A44DDC">
        <w:t xml:space="preserve">password input to a </w:t>
      </w:r>
      <w:r w:rsidR="00C24909">
        <w:t>variable filled with symbols</w:t>
      </w:r>
      <w:r w:rsidR="00B01C3A">
        <w:t xml:space="preserve"> </w:t>
      </w:r>
      <w:r w:rsidR="002E2807">
        <w:t>from here</w:t>
      </w:r>
      <w:sdt>
        <w:sdtPr>
          <w:id w:val="2062350484"/>
          <w:citation/>
        </w:sdtPr>
        <w:sdtContent>
          <w:r w:rsidR="00062B27">
            <w:fldChar w:fldCharType="begin"/>
          </w:r>
          <w:r w:rsidR="00062B27">
            <w:instrText xml:space="preserve"> CITATION One25 \l 2057 </w:instrText>
          </w:r>
          <w:r w:rsidR="00062B27">
            <w:fldChar w:fldCharType="separate"/>
          </w:r>
          <w:r w:rsidR="00092801">
            <w:rPr>
              <w:noProof/>
            </w:rPr>
            <w:t xml:space="preserve"> </w:t>
          </w:r>
          <w:r w:rsidR="00092801" w:rsidRPr="00092801">
            <w:rPr>
              <w:noProof/>
            </w:rPr>
            <w:t>[6]</w:t>
          </w:r>
          <w:r w:rsidR="00062B27">
            <w:fldChar w:fldCharType="end"/>
          </w:r>
        </w:sdtContent>
      </w:sdt>
      <w:r w:rsidR="002E2807">
        <w:t>.</w:t>
      </w:r>
    </w:p>
    <w:p w14:paraId="15AEF647" w14:textId="77777777" w:rsidR="002C656F" w:rsidRDefault="000106B1" w:rsidP="002C656F">
      <w:pPr>
        <w:keepNext/>
      </w:pPr>
      <w:r w:rsidRPr="000106B1">
        <w:rPr>
          <w:noProof/>
        </w:rPr>
        <w:drawing>
          <wp:inline distT="0" distB="0" distL="0" distR="0" wp14:anchorId="27AA4ED9" wp14:editId="3835168C">
            <wp:extent cx="6574747" cy="2000250"/>
            <wp:effectExtent l="0" t="0" r="0" b="0"/>
            <wp:docPr id="1896487735" name="Picture 1" descr="A computer code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487735" name="Picture 1" descr="A computer code on a black background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583918" cy="200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39579" w14:textId="379DEFB9" w:rsidR="00B01C3A" w:rsidRDefault="002C656F" w:rsidP="0040500F">
      <w:pPr>
        <w:pStyle w:val="Caption"/>
      </w:pPr>
      <w:bookmarkStart w:id="22" w:name="_Toc198684276"/>
      <w:r>
        <w:t xml:space="preserve">Figure </w:t>
      </w:r>
      <w:fldSimple w:instr=" SEQ Figure \* ARABIC ">
        <w:r w:rsidR="006E5F4E">
          <w:rPr>
            <w:noProof/>
          </w:rPr>
          <w:t>15</w:t>
        </w:r>
      </w:fldSimple>
      <w:r>
        <w:t xml:space="preserve"> – PasswordCheck function</w:t>
      </w:r>
      <w:bookmarkEnd w:id="22"/>
    </w:p>
    <w:p w14:paraId="0DFFC194" w14:textId="77777777" w:rsidR="00F05753" w:rsidRDefault="00F05753" w:rsidP="00F05753">
      <w:pPr>
        <w:keepNext/>
      </w:pPr>
      <w:r w:rsidRPr="00F05753">
        <w:rPr>
          <w:noProof/>
        </w:rPr>
        <w:drawing>
          <wp:inline distT="0" distB="0" distL="0" distR="0" wp14:anchorId="26D03102" wp14:editId="3C38C760">
            <wp:extent cx="5731510" cy="694055"/>
            <wp:effectExtent l="0" t="0" r="2540" b="0"/>
            <wp:docPr id="16569569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956986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302B5" w14:textId="2F7B1AA1" w:rsidR="00A52A3D" w:rsidRDefault="00F05753" w:rsidP="0040500F">
      <w:pPr>
        <w:pStyle w:val="Caption"/>
      </w:pPr>
      <w:bookmarkStart w:id="23" w:name="_Toc198684277"/>
      <w:r>
        <w:t xml:space="preserve">Figure </w:t>
      </w:r>
      <w:fldSimple w:instr=" SEQ Figure \* ARABIC ">
        <w:r w:rsidR="006E5F4E">
          <w:rPr>
            <w:noProof/>
          </w:rPr>
          <w:t>16</w:t>
        </w:r>
      </w:fldSimple>
      <w:r>
        <w:t xml:space="preserve"> – Entering an empty password</w:t>
      </w:r>
      <w:bookmarkEnd w:id="23"/>
    </w:p>
    <w:p w14:paraId="66D192D0" w14:textId="77777777" w:rsidR="005F79B3" w:rsidRDefault="005F79B3" w:rsidP="005F79B3">
      <w:pPr>
        <w:keepNext/>
      </w:pPr>
      <w:r w:rsidRPr="005F79B3">
        <w:rPr>
          <w:noProof/>
        </w:rPr>
        <w:drawing>
          <wp:inline distT="0" distB="0" distL="0" distR="0" wp14:anchorId="7F5BAE83" wp14:editId="1BCD2304">
            <wp:extent cx="5731510" cy="693420"/>
            <wp:effectExtent l="0" t="0" r="2540" b="0"/>
            <wp:docPr id="56278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78914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EBC8E" w14:textId="61089728" w:rsidR="00F05753" w:rsidRDefault="005F79B3" w:rsidP="0040500F">
      <w:pPr>
        <w:pStyle w:val="Caption"/>
      </w:pPr>
      <w:bookmarkStart w:id="24" w:name="_Toc198684278"/>
      <w:r>
        <w:t xml:space="preserve">Figure </w:t>
      </w:r>
      <w:fldSimple w:instr=" SEQ Figure \* ARABIC ">
        <w:r w:rsidR="006E5F4E">
          <w:rPr>
            <w:noProof/>
          </w:rPr>
          <w:t>17</w:t>
        </w:r>
      </w:fldSimple>
      <w:r>
        <w:t xml:space="preserve"> – Entering a password too short</w:t>
      </w:r>
      <w:bookmarkEnd w:id="24"/>
    </w:p>
    <w:p w14:paraId="3734A079" w14:textId="77777777" w:rsidR="001964FD" w:rsidRDefault="001964FD" w:rsidP="001964FD">
      <w:pPr>
        <w:keepNext/>
      </w:pPr>
      <w:r w:rsidRPr="001964FD">
        <w:rPr>
          <w:noProof/>
        </w:rPr>
        <w:drawing>
          <wp:inline distT="0" distB="0" distL="0" distR="0" wp14:anchorId="698B57DD" wp14:editId="7AAD0D5D">
            <wp:extent cx="5731510" cy="701040"/>
            <wp:effectExtent l="0" t="0" r="2540" b="3810"/>
            <wp:docPr id="11772596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259683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A3C5F" w14:textId="67F8529D" w:rsidR="004D60AF" w:rsidRDefault="001964FD" w:rsidP="0040500F">
      <w:pPr>
        <w:pStyle w:val="Caption"/>
      </w:pPr>
      <w:bookmarkStart w:id="25" w:name="_Toc198684279"/>
      <w:r>
        <w:t xml:space="preserve">Figure </w:t>
      </w:r>
      <w:fldSimple w:instr=" SEQ Figure \* ARABIC ">
        <w:r w:rsidR="006E5F4E">
          <w:rPr>
            <w:noProof/>
          </w:rPr>
          <w:t>18</w:t>
        </w:r>
      </w:fldSimple>
      <w:r>
        <w:t xml:space="preserve"> – Entering a password without a special character</w:t>
      </w:r>
      <w:bookmarkEnd w:id="25"/>
    </w:p>
    <w:p w14:paraId="40F68526" w14:textId="77777777" w:rsidR="00C81FB8" w:rsidRDefault="00C81FB8" w:rsidP="00C81FB8">
      <w:pPr>
        <w:keepNext/>
      </w:pPr>
      <w:r w:rsidRPr="00C81FB8">
        <w:rPr>
          <w:noProof/>
        </w:rPr>
        <w:drawing>
          <wp:inline distT="0" distB="0" distL="0" distR="0" wp14:anchorId="5905FCEA" wp14:editId="4D0D7CC0">
            <wp:extent cx="5731510" cy="499110"/>
            <wp:effectExtent l="0" t="0" r="2540" b="0"/>
            <wp:docPr id="1422865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865794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B74B0" w14:textId="219A78E4" w:rsidR="001964FD" w:rsidRPr="001964FD" w:rsidRDefault="00C81FB8" w:rsidP="0040500F">
      <w:pPr>
        <w:pStyle w:val="Caption"/>
      </w:pPr>
      <w:bookmarkStart w:id="26" w:name="_Toc198684280"/>
      <w:r>
        <w:t xml:space="preserve">Figure </w:t>
      </w:r>
      <w:fldSimple w:instr=" SEQ Figure \* ARABIC ">
        <w:r w:rsidR="006E5F4E">
          <w:rPr>
            <w:noProof/>
          </w:rPr>
          <w:t>19</w:t>
        </w:r>
      </w:fldSimple>
      <w:r>
        <w:t xml:space="preserve"> – Entering a valid password</w:t>
      </w:r>
      <w:bookmarkEnd w:id="26"/>
    </w:p>
    <w:p w14:paraId="012E9ED8" w14:textId="2D57E4D6" w:rsidR="00A52A3D" w:rsidRDefault="0049494A" w:rsidP="00C95506">
      <w:r>
        <w:lastRenderedPageBreak/>
        <w:t xml:space="preserve">The “ConfirmPasswordCheck” </w:t>
      </w:r>
      <w:r w:rsidR="0034261A">
        <w:t xml:space="preserve">function is used to </w:t>
      </w:r>
      <w:r w:rsidR="00196E80">
        <w:t xml:space="preserve">make </w:t>
      </w:r>
      <w:r w:rsidR="00AE47D4">
        <w:t>sure that the user has entered the correct password</w:t>
      </w:r>
      <w:r w:rsidR="00642DF3">
        <w:t xml:space="preserve"> by comparing the password to the secondary input</w:t>
      </w:r>
      <w:r w:rsidR="00E52714">
        <w:t xml:space="preserve">. </w:t>
      </w:r>
      <w:r w:rsidR="00613642">
        <w:t xml:space="preserve">At first, </w:t>
      </w:r>
      <w:r w:rsidR="00642DF3">
        <w:t xml:space="preserve">it didn’t function correctly however I found out it was because I was trying to reference a </w:t>
      </w:r>
      <w:r w:rsidR="00A80701">
        <w:t xml:space="preserve">local </w:t>
      </w:r>
      <w:r w:rsidR="00090D5E">
        <w:t>variable,</w:t>
      </w:r>
      <w:r w:rsidR="00A80701">
        <w:t xml:space="preserve"> so I changed my approach and instead </w:t>
      </w:r>
      <w:r w:rsidR="00A214FC">
        <w:t>directly grabbed the password from the users input again.</w:t>
      </w:r>
    </w:p>
    <w:p w14:paraId="612085FD" w14:textId="77777777" w:rsidR="006F05C5" w:rsidRDefault="007A7EAE" w:rsidP="006F05C5">
      <w:pPr>
        <w:keepNext/>
      </w:pPr>
      <w:r w:rsidRPr="001854BA">
        <w:rPr>
          <w:noProof/>
        </w:rPr>
        <w:drawing>
          <wp:inline distT="0" distB="0" distL="0" distR="0" wp14:anchorId="4C654AD9" wp14:editId="118447F7">
            <wp:extent cx="6576109" cy="1470991"/>
            <wp:effectExtent l="0" t="0" r="0" b="0"/>
            <wp:docPr id="1251653153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335090" name="Picture 1" descr="A screen shot of a computer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599048" cy="1476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1C962" w14:textId="2D64764C" w:rsidR="006F05C5" w:rsidRDefault="006F05C5" w:rsidP="0040500F">
      <w:pPr>
        <w:pStyle w:val="Caption"/>
      </w:pPr>
      <w:bookmarkStart w:id="27" w:name="_Toc198684281"/>
      <w:r>
        <w:t xml:space="preserve">Figure </w:t>
      </w:r>
      <w:fldSimple w:instr=" SEQ Figure \* ARABIC ">
        <w:r w:rsidR="006E5F4E">
          <w:rPr>
            <w:noProof/>
          </w:rPr>
          <w:t>20</w:t>
        </w:r>
      </w:fldSimple>
      <w:r>
        <w:t xml:space="preserve"> – ConfirmPasswordCheck function not working correctly</w:t>
      </w:r>
      <w:bookmarkEnd w:id="27"/>
    </w:p>
    <w:p w14:paraId="15BC355E" w14:textId="77777777" w:rsidR="006F05C5" w:rsidRDefault="008029DA" w:rsidP="006F05C5">
      <w:pPr>
        <w:keepNext/>
      </w:pPr>
      <w:r w:rsidRPr="008029DA">
        <w:rPr>
          <w:noProof/>
        </w:rPr>
        <w:drawing>
          <wp:inline distT="0" distB="0" distL="0" distR="0" wp14:anchorId="784CFB73" wp14:editId="53E0392B">
            <wp:extent cx="6493658" cy="1526650"/>
            <wp:effectExtent l="0" t="0" r="2540" b="0"/>
            <wp:docPr id="372234280" name="Picture 1" descr="A computer code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234280" name="Picture 1" descr="A computer code on a black background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501319" cy="152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64849" w14:textId="29FC8E81" w:rsidR="00B01C3A" w:rsidRDefault="006F05C5" w:rsidP="0040500F">
      <w:pPr>
        <w:pStyle w:val="Caption"/>
      </w:pPr>
      <w:bookmarkStart w:id="28" w:name="_Toc198684282"/>
      <w:r>
        <w:t xml:space="preserve">Figure </w:t>
      </w:r>
      <w:fldSimple w:instr=" SEQ Figure \* ARABIC ">
        <w:r w:rsidR="006E5F4E">
          <w:rPr>
            <w:noProof/>
          </w:rPr>
          <w:t>21</w:t>
        </w:r>
      </w:fldSimple>
      <w:r w:rsidR="008F6666">
        <w:t xml:space="preserve"> – Second approach to ConfirmPasswordCheck functioning correctly</w:t>
      </w:r>
      <w:bookmarkEnd w:id="28"/>
    </w:p>
    <w:p w14:paraId="7C405C50" w14:textId="77777777" w:rsidR="00090D5E" w:rsidRDefault="00090D5E" w:rsidP="00090D5E">
      <w:pPr>
        <w:keepNext/>
      </w:pPr>
      <w:r w:rsidRPr="00090D5E">
        <w:rPr>
          <w:noProof/>
        </w:rPr>
        <w:drawing>
          <wp:inline distT="0" distB="0" distL="0" distR="0" wp14:anchorId="54D34464" wp14:editId="281DAA43">
            <wp:extent cx="5731510" cy="699770"/>
            <wp:effectExtent l="0" t="0" r="2540" b="5080"/>
            <wp:docPr id="1449023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023473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00AD2" w14:textId="34132D6C" w:rsidR="00090D5E" w:rsidRDefault="00090D5E" w:rsidP="0040500F">
      <w:pPr>
        <w:pStyle w:val="Caption"/>
      </w:pPr>
      <w:bookmarkStart w:id="29" w:name="_Toc198684283"/>
      <w:r>
        <w:t xml:space="preserve">Figure </w:t>
      </w:r>
      <w:fldSimple w:instr=" SEQ Figure \* ARABIC ">
        <w:r w:rsidR="006E5F4E">
          <w:rPr>
            <w:noProof/>
          </w:rPr>
          <w:t>22</w:t>
        </w:r>
      </w:fldSimple>
      <w:r>
        <w:t xml:space="preserve"> – Confirm password not </w:t>
      </w:r>
      <w:r w:rsidR="00353A5A">
        <w:t>being</w:t>
      </w:r>
      <w:r w:rsidR="0006372B">
        <w:t xml:space="preserve"> entered</w:t>
      </w:r>
      <w:bookmarkEnd w:id="29"/>
    </w:p>
    <w:p w14:paraId="41EA0364" w14:textId="77777777" w:rsidR="0006372B" w:rsidRDefault="0006372B" w:rsidP="0006372B">
      <w:pPr>
        <w:keepNext/>
      </w:pPr>
      <w:r w:rsidRPr="0006372B">
        <w:rPr>
          <w:noProof/>
        </w:rPr>
        <w:drawing>
          <wp:inline distT="0" distB="0" distL="0" distR="0" wp14:anchorId="6CB0761A" wp14:editId="761FDCE5">
            <wp:extent cx="5731510" cy="689610"/>
            <wp:effectExtent l="0" t="0" r="2540" b="0"/>
            <wp:docPr id="1010884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884518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DB157" w14:textId="2E159567" w:rsidR="00546C98" w:rsidRPr="00546C98" w:rsidRDefault="0006372B" w:rsidP="0040500F">
      <w:pPr>
        <w:pStyle w:val="Caption"/>
      </w:pPr>
      <w:bookmarkStart w:id="30" w:name="_Toc198684284"/>
      <w:r>
        <w:t xml:space="preserve">Figure </w:t>
      </w:r>
      <w:fldSimple w:instr=" SEQ Figure \* ARABIC ">
        <w:r w:rsidR="006E5F4E">
          <w:rPr>
            <w:noProof/>
          </w:rPr>
          <w:t>23</w:t>
        </w:r>
      </w:fldSimple>
      <w:r>
        <w:t xml:space="preserve"> – Password not matching</w:t>
      </w:r>
      <w:bookmarkEnd w:id="30"/>
      <w:r>
        <w:t xml:space="preserve"> </w:t>
      </w:r>
    </w:p>
    <w:p w14:paraId="535BD40A" w14:textId="77777777" w:rsidR="003634C6" w:rsidRDefault="0006372B" w:rsidP="003634C6">
      <w:pPr>
        <w:keepNext/>
      </w:pPr>
      <w:r w:rsidRPr="0006372B">
        <w:rPr>
          <w:noProof/>
        </w:rPr>
        <w:drawing>
          <wp:inline distT="0" distB="0" distL="0" distR="0" wp14:anchorId="459098E0" wp14:editId="7CBEC9EC">
            <wp:extent cx="5731510" cy="1019810"/>
            <wp:effectExtent l="0" t="0" r="2540" b="8890"/>
            <wp:docPr id="1992178121" name="Picture 1" descr="A white horizontal stripes with black and whit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178121" name="Picture 1" descr="A white horizontal stripes with black and white lines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3952A" w14:textId="6290A091" w:rsidR="00090D5E" w:rsidRPr="00090D5E" w:rsidRDefault="003634C6" w:rsidP="0040500F">
      <w:pPr>
        <w:pStyle w:val="Caption"/>
      </w:pPr>
      <w:bookmarkStart w:id="31" w:name="_Toc198684285"/>
      <w:r>
        <w:t xml:space="preserve">Figure </w:t>
      </w:r>
      <w:fldSimple w:instr=" SEQ Figure \* ARABIC ">
        <w:r w:rsidR="006E5F4E">
          <w:rPr>
            <w:noProof/>
          </w:rPr>
          <w:t>24</w:t>
        </w:r>
      </w:fldSimple>
      <w:r>
        <w:t xml:space="preserve"> – Password matching</w:t>
      </w:r>
      <w:bookmarkEnd w:id="31"/>
    </w:p>
    <w:p w14:paraId="70DD5758" w14:textId="6385ABB6" w:rsidR="00B01C3A" w:rsidRDefault="00DD31FF" w:rsidP="00C95506">
      <w:r>
        <w:lastRenderedPageBreak/>
        <w:t>The final function for the form, “AgeCheck”, is used to check the users age and checking if it is between a certain value. It ensures that the data is a number by using the “isNaN” function</w:t>
      </w:r>
      <w:r w:rsidR="00FE14DB">
        <w:t>.</w:t>
      </w:r>
    </w:p>
    <w:p w14:paraId="36AA09AC" w14:textId="77777777" w:rsidR="005227CC" w:rsidRDefault="005227CC" w:rsidP="005227CC">
      <w:pPr>
        <w:keepNext/>
      </w:pPr>
      <w:r w:rsidRPr="005227CC">
        <w:rPr>
          <w:noProof/>
        </w:rPr>
        <w:drawing>
          <wp:inline distT="0" distB="0" distL="0" distR="0" wp14:anchorId="6B576DDE" wp14:editId="0873E79F">
            <wp:extent cx="5731510" cy="2079625"/>
            <wp:effectExtent l="0" t="0" r="2540" b="0"/>
            <wp:docPr id="908782644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782644" name="Picture 1" descr="A screen shot of a computer program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75641" w14:textId="13B78852" w:rsidR="00B01C3A" w:rsidRDefault="005227CC" w:rsidP="0040500F">
      <w:pPr>
        <w:pStyle w:val="Caption"/>
      </w:pPr>
      <w:bookmarkStart w:id="32" w:name="_Toc198684286"/>
      <w:r>
        <w:t xml:space="preserve">Figure </w:t>
      </w:r>
      <w:fldSimple w:instr=" SEQ Figure \* ARABIC ">
        <w:r w:rsidR="006E5F4E">
          <w:rPr>
            <w:noProof/>
          </w:rPr>
          <w:t>25</w:t>
        </w:r>
      </w:fldSimple>
      <w:r>
        <w:t xml:space="preserve"> – AgeCheck function</w:t>
      </w:r>
      <w:bookmarkEnd w:id="32"/>
    </w:p>
    <w:p w14:paraId="28FDD8B9" w14:textId="77777777" w:rsidR="000943E3" w:rsidRDefault="000943E3" w:rsidP="000943E3">
      <w:pPr>
        <w:keepNext/>
      </w:pPr>
      <w:r w:rsidRPr="000943E3">
        <w:rPr>
          <w:noProof/>
        </w:rPr>
        <w:drawing>
          <wp:inline distT="0" distB="0" distL="0" distR="0" wp14:anchorId="03BF969A" wp14:editId="08BACD2D">
            <wp:extent cx="5731510" cy="657860"/>
            <wp:effectExtent l="0" t="0" r="2540" b="8890"/>
            <wp:docPr id="124090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90725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8ACE0" w14:textId="12E929B5" w:rsidR="00E90EC8" w:rsidRDefault="000943E3" w:rsidP="0040500F">
      <w:pPr>
        <w:pStyle w:val="Caption"/>
      </w:pPr>
      <w:bookmarkStart w:id="33" w:name="_Toc198684287"/>
      <w:r>
        <w:t xml:space="preserve">Figure </w:t>
      </w:r>
      <w:fldSimple w:instr=" SEQ Figure \* ARABIC ">
        <w:r w:rsidR="006E5F4E">
          <w:rPr>
            <w:noProof/>
          </w:rPr>
          <w:t>26</w:t>
        </w:r>
      </w:fldSimple>
      <w:r>
        <w:t xml:space="preserve"> – Entering nothing for age</w:t>
      </w:r>
      <w:bookmarkEnd w:id="33"/>
    </w:p>
    <w:p w14:paraId="11DE3B60" w14:textId="77777777" w:rsidR="000943E3" w:rsidRDefault="000943E3" w:rsidP="000943E3">
      <w:pPr>
        <w:keepNext/>
      </w:pPr>
      <w:r w:rsidRPr="000943E3">
        <w:rPr>
          <w:noProof/>
        </w:rPr>
        <w:drawing>
          <wp:inline distT="0" distB="0" distL="0" distR="0" wp14:anchorId="24495826" wp14:editId="5CAFC441">
            <wp:extent cx="5731510" cy="648335"/>
            <wp:effectExtent l="0" t="0" r="2540" b="0"/>
            <wp:docPr id="1708609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609292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776ED" w14:textId="440F4C7F" w:rsidR="000943E3" w:rsidRDefault="000943E3" w:rsidP="0040500F">
      <w:pPr>
        <w:pStyle w:val="Caption"/>
      </w:pPr>
      <w:bookmarkStart w:id="34" w:name="_Toc198684288"/>
      <w:r>
        <w:t xml:space="preserve">Figure </w:t>
      </w:r>
      <w:fldSimple w:instr=" SEQ Figure \* ARABIC ">
        <w:r w:rsidR="006E5F4E">
          <w:rPr>
            <w:noProof/>
          </w:rPr>
          <w:t>27</w:t>
        </w:r>
      </w:fldSimple>
      <w:r>
        <w:t xml:space="preserve"> – Entering a non-number for age</w:t>
      </w:r>
      <w:bookmarkEnd w:id="34"/>
    </w:p>
    <w:p w14:paraId="6F5C7A3E" w14:textId="77777777" w:rsidR="000943E3" w:rsidRDefault="000943E3" w:rsidP="00C95506"/>
    <w:p w14:paraId="162AB183" w14:textId="77777777" w:rsidR="000943E3" w:rsidRDefault="000943E3" w:rsidP="000943E3">
      <w:pPr>
        <w:keepNext/>
      </w:pPr>
      <w:r w:rsidRPr="000943E3">
        <w:rPr>
          <w:noProof/>
        </w:rPr>
        <w:drawing>
          <wp:inline distT="0" distB="0" distL="0" distR="0" wp14:anchorId="49EBA6A5" wp14:editId="1CBF8239">
            <wp:extent cx="5731510" cy="625475"/>
            <wp:effectExtent l="0" t="0" r="2540" b="3175"/>
            <wp:docPr id="21275987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59879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F0598" w14:textId="66F97078" w:rsidR="00560CBF" w:rsidRDefault="000943E3" w:rsidP="0040500F">
      <w:pPr>
        <w:pStyle w:val="Caption"/>
      </w:pPr>
      <w:bookmarkStart w:id="35" w:name="_Toc198684289"/>
      <w:r>
        <w:t xml:space="preserve">Figure </w:t>
      </w:r>
      <w:fldSimple w:instr=" SEQ Figure \* ARABIC ">
        <w:r w:rsidR="006E5F4E">
          <w:rPr>
            <w:noProof/>
          </w:rPr>
          <w:t>28</w:t>
        </w:r>
      </w:fldSimple>
      <w:r>
        <w:t xml:space="preserve"> – Entering a number too low for age</w:t>
      </w:r>
      <w:bookmarkEnd w:id="35"/>
    </w:p>
    <w:p w14:paraId="20127A9D" w14:textId="77777777" w:rsidR="00DC28F1" w:rsidRDefault="00DC28F1" w:rsidP="00DC28F1">
      <w:pPr>
        <w:keepNext/>
      </w:pPr>
      <w:r w:rsidRPr="00DC28F1">
        <w:rPr>
          <w:noProof/>
        </w:rPr>
        <w:drawing>
          <wp:inline distT="0" distB="0" distL="0" distR="0" wp14:anchorId="4F48E563" wp14:editId="40E3EDF2">
            <wp:extent cx="5731510" cy="744855"/>
            <wp:effectExtent l="0" t="0" r="2540" b="0"/>
            <wp:docPr id="908351530" name="Picture 1" descr="A close 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351530" name="Picture 1" descr="A close up of a logo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773C4" w14:textId="1F069881" w:rsidR="00560CBF" w:rsidRDefault="00DC28F1" w:rsidP="0040500F">
      <w:pPr>
        <w:pStyle w:val="Caption"/>
      </w:pPr>
      <w:bookmarkStart w:id="36" w:name="_Toc198684290"/>
      <w:r>
        <w:t xml:space="preserve">Figure </w:t>
      </w:r>
      <w:fldSimple w:instr=" SEQ Figure \* ARABIC ">
        <w:r w:rsidR="006E5F4E">
          <w:rPr>
            <w:noProof/>
          </w:rPr>
          <w:t>29</w:t>
        </w:r>
      </w:fldSimple>
      <w:r>
        <w:t xml:space="preserve"> – Entering a number too high for age</w:t>
      </w:r>
      <w:bookmarkEnd w:id="36"/>
    </w:p>
    <w:p w14:paraId="32AC341F" w14:textId="77777777" w:rsidR="00DC6B44" w:rsidRDefault="00DC6B44" w:rsidP="00DC6B44">
      <w:pPr>
        <w:keepNext/>
      </w:pPr>
      <w:r w:rsidRPr="00DC6B44">
        <w:rPr>
          <w:noProof/>
        </w:rPr>
        <w:drawing>
          <wp:inline distT="0" distB="0" distL="0" distR="0" wp14:anchorId="537F2E13" wp14:editId="6181D264">
            <wp:extent cx="5731510" cy="580390"/>
            <wp:effectExtent l="0" t="0" r="2540" b="0"/>
            <wp:docPr id="1038691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691344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0433C" w14:textId="5224CCD2" w:rsidR="00DC28F1" w:rsidRDefault="00DC6B44" w:rsidP="0040500F">
      <w:pPr>
        <w:pStyle w:val="Caption"/>
      </w:pPr>
      <w:bookmarkStart w:id="37" w:name="_Toc198684291"/>
      <w:r>
        <w:t xml:space="preserve">Figure </w:t>
      </w:r>
      <w:fldSimple w:instr=" SEQ Figure \* ARABIC ">
        <w:r w:rsidR="006E5F4E">
          <w:rPr>
            <w:noProof/>
          </w:rPr>
          <w:t>30</w:t>
        </w:r>
      </w:fldSimple>
      <w:r>
        <w:t xml:space="preserve"> – Entering a valid age (form submits)</w:t>
      </w:r>
      <w:bookmarkEnd w:id="37"/>
    </w:p>
    <w:p w14:paraId="3A103950" w14:textId="77777777" w:rsidR="00DC6B44" w:rsidRDefault="00DC6B44" w:rsidP="00DC28F1"/>
    <w:p w14:paraId="62779CA7" w14:textId="77777777" w:rsidR="00DC6B44" w:rsidRDefault="00DC6B44" w:rsidP="00DC28F1"/>
    <w:p w14:paraId="1E14D0E7" w14:textId="77777777" w:rsidR="00DC6B44" w:rsidRDefault="00DC6B44" w:rsidP="00DC28F1"/>
    <w:p w14:paraId="2FF431F0" w14:textId="77777777" w:rsidR="00DC6B44" w:rsidRDefault="00DC6B44" w:rsidP="00DC28F1"/>
    <w:p w14:paraId="380DABD9" w14:textId="77777777" w:rsidR="00DC6B44" w:rsidRDefault="00DC6B44" w:rsidP="00DC28F1"/>
    <w:p w14:paraId="61B04DC6" w14:textId="77777777" w:rsidR="00DC6B44" w:rsidRDefault="00DC6B44" w:rsidP="00DC28F1"/>
    <w:p w14:paraId="18EAD9E1" w14:textId="77777777" w:rsidR="00DC6B44" w:rsidRDefault="00DC6B44" w:rsidP="00DC28F1"/>
    <w:p w14:paraId="398CC2B8" w14:textId="77777777" w:rsidR="00DC6B44" w:rsidRDefault="00DC6B44" w:rsidP="00DC28F1"/>
    <w:p w14:paraId="5306C8F3" w14:textId="77777777" w:rsidR="00DC6B44" w:rsidRDefault="00DC6B44" w:rsidP="00DC28F1"/>
    <w:p w14:paraId="38A4EE91" w14:textId="77777777" w:rsidR="00DC6B44" w:rsidRPr="00DC28F1" w:rsidRDefault="00DC6B44" w:rsidP="00DC28F1"/>
    <w:p w14:paraId="47B22724" w14:textId="76F7AD3C" w:rsidR="00E90EC8" w:rsidRDefault="00D54987" w:rsidP="00DF119B">
      <w:pPr>
        <w:pStyle w:val="Heading2"/>
      </w:pPr>
      <w:bookmarkStart w:id="38" w:name="_Toc198684901"/>
      <w:r>
        <w:t xml:space="preserve">Random Block </w:t>
      </w:r>
      <w:r w:rsidR="00D84656">
        <w:t xml:space="preserve">Image, </w:t>
      </w:r>
      <w:r w:rsidR="00DC2828">
        <w:t>Sound and Info</w:t>
      </w:r>
      <w:bookmarkEnd w:id="38"/>
    </w:p>
    <w:p w14:paraId="31927F1C" w14:textId="5F311EE0" w:rsidR="00E90EC8" w:rsidRDefault="00237014" w:rsidP="00C95506">
      <w:r>
        <w:object w:dxaOrig="1548" w:dyaOrig="998" w14:anchorId="621D4EA2">
          <v:shape id="_x0000_i1028" type="#_x0000_t75" style="width:77.55pt;height:49.85pt" o:ole="">
            <v:imagedata r:id="rId46" o:title=""/>
          </v:shape>
          <o:OLEObject Type="Embed" ProgID="Package" ShapeID="_x0000_i1028" DrawAspect="Icon" ObjectID="_1809297734" r:id="rId47"/>
        </w:object>
      </w:r>
    </w:p>
    <w:p w14:paraId="488B08B9" w14:textId="70CEBAF6" w:rsidR="00870F7F" w:rsidRDefault="00870F7F" w:rsidP="00C95506">
      <w:r>
        <w:t xml:space="preserve">This function allows for displaying multiple blocks by clicking a </w:t>
      </w:r>
      <w:r w:rsidR="006D1674">
        <w:t xml:space="preserve">button which will randomly select a block </w:t>
      </w:r>
      <w:r w:rsidR="00A4602E">
        <w:t>from an array I created.</w:t>
      </w:r>
    </w:p>
    <w:p w14:paraId="65E69BA1" w14:textId="77777777" w:rsidR="00E50F43" w:rsidRDefault="005B5354" w:rsidP="00E50F43">
      <w:pPr>
        <w:keepNext/>
      </w:pPr>
      <w:r w:rsidRPr="005B5354">
        <w:rPr>
          <w:noProof/>
        </w:rPr>
        <w:drawing>
          <wp:inline distT="0" distB="0" distL="0" distR="0" wp14:anchorId="33D4C6A9" wp14:editId="31D4893D">
            <wp:extent cx="6420745" cy="2910178"/>
            <wp:effectExtent l="0" t="0" r="0" b="5080"/>
            <wp:docPr id="85891518" name="Picture 1" descr="A black screen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91518" name="Picture 1" descr="A black screen with text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434312" cy="291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744FD" w14:textId="7F23A8B2" w:rsidR="00B01C3A" w:rsidRDefault="00E50F43" w:rsidP="0040500F">
      <w:pPr>
        <w:pStyle w:val="Caption"/>
      </w:pPr>
      <w:bookmarkStart w:id="39" w:name="_Toc198684292"/>
      <w:r>
        <w:t xml:space="preserve">Figure </w:t>
      </w:r>
      <w:fldSimple w:instr=" SEQ Figure \* ARABIC ">
        <w:r w:rsidR="006E5F4E">
          <w:rPr>
            <w:noProof/>
          </w:rPr>
          <w:t>31</w:t>
        </w:r>
      </w:fldSimple>
      <w:r>
        <w:t xml:space="preserve"> – Arrays of blocks and information</w:t>
      </w:r>
      <w:bookmarkEnd w:id="39"/>
    </w:p>
    <w:p w14:paraId="5A154A8C" w14:textId="77777777" w:rsidR="00B01C3A" w:rsidRDefault="00B01C3A" w:rsidP="00C95506"/>
    <w:p w14:paraId="21D0A3FC" w14:textId="77777777" w:rsidR="0048533E" w:rsidRDefault="0048533E" w:rsidP="00C95506"/>
    <w:p w14:paraId="2F41CAAD" w14:textId="77777777" w:rsidR="0048533E" w:rsidRDefault="0048533E" w:rsidP="00C95506"/>
    <w:p w14:paraId="1B1788DF" w14:textId="460F9349" w:rsidR="0048533E" w:rsidRDefault="00F40246" w:rsidP="00C95506">
      <w:r>
        <w:lastRenderedPageBreak/>
        <w:t xml:space="preserve">The “ChangeImage” function will start by generating a random number using “Math.random”. Initially, this didn’t work but I found that the “Math.random” </w:t>
      </w:r>
      <w:r w:rsidR="00AD5B3E">
        <w:t xml:space="preserve">generates a float number, which led me to find a solution which works by multiplying the random number by the length of the </w:t>
      </w:r>
      <w:r w:rsidR="00E549E3">
        <w:t>array</w:t>
      </w:r>
      <w:sdt>
        <w:sdtPr>
          <w:id w:val="63002824"/>
          <w:citation/>
        </w:sdtPr>
        <w:sdtContent>
          <w:r w:rsidR="00442685">
            <w:fldChar w:fldCharType="begin"/>
          </w:r>
          <w:r w:rsidR="00442685">
            <w:instrText xml:space="preserve"> CITATION gee25 \l 2057 </w:instrText>
          </w:r>
          <w:r w:rsidR="00442685">
            <w:fldChar w:fldCharType="separate"/>
          </w:r>
          <w:r w:rsidR="00092801">
            <w:rPr>
              <w:noProof/>
            </w:rPr>
            <w:t xml:space="preserve"> </w:t>
          </w:r>
          <w:r w:rsidR="00092801" w:rsidRPr="00092801">
            <w:rPr>
              <w:noProof/>
            </w:rPr>
            <w:t>[7]</w:t>
          </w:r>
          <w:r w:rsidR="00442685">
            <w:fldChar w:fldCharType="end"/>
          </w:r>
        </w:sdtContent>
      </w:sdt>
      <w:r w:rsidR="00D67EB0">
        <w:t>.</w:t>
      </w:r>
      <w:r w:rsidR="00C050F2">
        <w:t xml:space="preserve"> Math.floor will then round it and turn the number into an int</w:t>
      </w:r>
      <w:r w:rsidR="00E74E89">
        <w:t>eger.</w:t>
      </w:r>
      <w:r w:rsidR="00627C3B">
        <w:t xml:space="preserve"> It will then individually grab every item necessary from each array</w:t>
      </w:r>
      <w:r w:rsidR="007D448F">
        <w:t xml:space="preserve"> since the random number will be the same for each one due to the way the arrays are implemented.</w:t>
      </w:r>
    </w:p>
    <w:p w14:paraId="55B309E6" w14:textId="77777777" w:rsidR="000565CB" w:rsidRDefault="001A6A1E" w:rsidP="000565CB">
      <w:pPr>
        <w:keepNext/>
      </w:pPr>
      <w:r w:rsidRPr="001A6A1E">
        <w:rPr>
          <w:noProof/>
        </w:rPr>
        <w:drawing>
          <wp:inline distT="0" distB="0" distL="0" distR="0" wp14:anchorId="687E304E" wp14:editId="15F0F62E">
            <wp:extent cx="5731510" cy="1190625"/>
            <wp:effectExtent l="0" t="0" r="2540" b="9525"/>
            <wp:docPr id="864792010" name="Picture 1" descr="A black background with green and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792010" name="Picture 1" descr="A black background with green and blue text&#10;&#10;AI-generated content may be incorrect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13DF1" w14:textId="6AD2D518" w:rsidR="001A6A1E" w:rsidRDefault="000565CB" w:rsidP="0040500F">
      <w:pPr>
        <w:pStyle w:val="Caption"/>
      </w:pPr>
      <w:bookmarkStart w:id="40" w:name="_Toc198684293"/>
      <w:r>
        <w:t xml:space="preserve">Figure </w:t>
      </w:r>
      <w:fldSimple w:instr=" SEQ Figure \* ARABIC ">
        <w:r w:rsidR="006E5F4E">
          <w:rPr>
            <w:noProof/>
          </w:rPr>
          <w:t>32</w:t>
        </w:r>
      </w:fldSimple>
      <w:r>
        <w:t xml:space="preserve"> – ChangeImage function</w:t>
      </w:r>
      <w:bookmarkEnd w:id="40"/>
    </w:p>
    <w:p w14:paraId="498DCAF8" w14:textId="77777777" w:rsidR="00442685" w:rsidRDefault="00442685" w:rsidP="00C95506"/>
    <w:p w14:paraId="448A0CB8" w14:textId="77777777" w:rsidR="00C102D1" w:rsidRDefault="00D9749D" w:rsidP="00C102D1">
      <w:pPr>
        <w:keepNext/>
      </w:pPr>
      <w:r w:rsidRPr="00D9749D">
        <w:rPr>
          <w:noProof/>
        </w:rPr>
        <w:drawing>
          <wp:inline distT="0" distB="0" distL="0" distR="0" wp14:anchorId="2D169C69" wp14:editId="7807B0C0">
            <wp:extent cx="5731510" cy="1285240"/>
            <wp:effectExtent l="0" t="0" r="2540" b="0"/>
            <wp:docPr id="1684771831" name="Picture 1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71831" name="Picture 1" descr="A black background with white text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78F1C" w14:textId="07917C62" w:rsidR="0048533E" w:rsidRDefault="00C102D1" w:rsidP="0040500F">
      <w:pPr>
        <w:pStyle w:val="Caption"/>
      </w:pPr>
      <w:bookmarkStart w:id="41" w:name="_Toc198684294"/>
      <w:r>
        <w:t xml:space="preserve">Figure </w:t>
      </w:r>
      <w:fldSimple w:instr=" SEQ Figure \* ARABIC ">
        <w:r w:rsidR="006E5F4E">
          <w:rPr>
            <w:noProof/>
          </w:rPr>
          <w:t>33</w:t>
        </w:r>
      </w:fldSimple>
      <w:r>
        <w:t xml:space="preserve"> – ChangeImage being called</w:t>
      </w:r>
      <w:bookmarkEnd w:id="41"/>
    </w:p>
    <w:p w14:paraId="5A3AC8CC" w14:textId="7FCF4C89" w:rsidR="0048533E" w:rsidRDefault="0048533E" w:rsidP="00C95506"/>
    <w:p w14:paraId="05E7A036" w14:textId="2BB421B4" w:rsidR="007A5725" w:rsidRDefault="007A5725" w:rsidP="00C95506">
      <w:r>
        <w:t xml:space="preserve">The </w:t>
      </w:r>
      <w:r w:rsidR="00EF0C47">
        <w:t xml:space="preserve">image </w:t>
      </w:r>
      <w:r w:rsidR="00071BFC">
        <w:t xml:space="preserve">also has a feature which will play a sound when </w:t>
      </w:r>
      <w:r w:rsidR="00A8417B">
        <w:t xml:space="preserve">the image is clicked. The sound is also </w:t>
      </w:r>
      <w:r w:rsidR="00217FDE">
        <w:t xml:space="preserve">taken from the array, </w:t>
      </w:r>
      <w:r w:rsidR="00CD71FB">
        <w:t xml:space="preserve">which </w:t>
      </w:r>
      <w:r w:rsidR="00EE239D">
        <w:t>will work by</w:t>
      </w:r>
      <w:r w:rsidR="00454D87">
        <w:t xml:space="preserve"> using the same random </w:t>
      </w:r>
      <w:r w:rsidR="003F4379">
        <w:t xml:space="preserve">number </w:t>
      </w:r>
      <w:r w:rsidR="00454D87">
        <w:t>as the image.</w:t>
      </w:r>
      <w:r w:rsidR="00D170D3">
        <w:t xml:space="preserve"> At </w:t>
      </w:r>
      <w:r w:rsidR="00244C4A">
        <w:t>first,</w:t>
      </w:r>
      <w:r w:rsidR="00B91117">
        <w:t xml:space="preserve"> I attempted to use a</w:t>
      </w:r>
      <w:r w:rsidR="00097B5B">
        <w:t>n event listener, however after testing I found that implementing this with the constant switching of images was difficult as it would keep adding event listeners</w:t>
      </w:r>
      <w:r w:rsidR="00A61D7C">
        <w:t>, repeating previous sounds</w:t>
      </w:r>
      <w:r w:rsidR="00097B5B">
        <w:t xml:space="preserve">. I chose to instead use the “onclick” feature which worked better for </w:t>
      </w:r>
      <w:r w:rsidR="005736B1">
        <w:t>what I needed</w:t>
      </w:r>
      <w:r w:rsidR="00A61D7C">
        <w:t xml:space="preserve"> and didn’t have the issue.</w:t>
      </w:r>
    </w:p>
    <w:p w14:paraId="71AE3F81" w14:textId="77777777" w:rsidR="00CE254E" w:rsidRDefault="00A61D7C" w:rsidP="00CE254E">
      <w:pPr>
        <w:keepNext/>
      </w:pPr>
      <w:r w:rsidRPr="00517366">
        <w:rPr>
          <w:noProof/>
        </w:rPr>
        <w:drawing>
          <wp:inline distT="0" distB="0" distL="0" distR="0" wp14:anchorId="274C4BAA" wp14:editId="31C85425">
            <wp:extent cx="6597113" cy="1868557"/>
            <wp:effectExtent l="0" t="0" r="0" b="0"/>
            <wp:docPr id="784521503" name="Picture 1" descr="A black screen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45766" name="Picture 1" descr="A black screen with text&#10;&#10;AI-generated content may be incorrect.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625289" cy="1876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865ED" w14:textId="3CBB5105" w:rsidR="00A61D7C" w:rsidRDefault="00CE254E" w:rsidP="0040500F">
      <w:pPr>
        <w:pStyle w:val="Caption"/>
      </w:pPr>
      <w:bookmarkStart w:id="42" w:name="_Toc198684295"/>
      <w:r>
        <w:t xml:space="preserve">Figure </w:t>
      </w:r>
      <w:fldSimple w:instr=" SEQ Figure \* ARABIC ">
        <w:r w:rsidR="006E5F4E">
          <w:rPr>
            <w:noProof/>
          </w:rPr>
          <w:t>34</w:t>
        </w:r>
      </w:fldSimple>
      <w:r>
        <w:t xml:space="preserve"> – Previous usage of adding event listeners</w:t>
      </w:r>
      <w:bookmarkEnd w:id="42"/>
    </w:p>
    <w:p w14:paraId="652D657E" w14:textId="77777777" w:rsidR="00BE4EB1" w:rsidRDefault="006D7637" w:rsidP="00BE4EB1">
      <w:pPr>
        <w:keepNext/>
      </w:pPr>
      <w:r w:rsidRPr="0098281C">
        <w:rPr>
          <w:noProof/>
        </w:rPr>
        <w:lastRenderedPageBreak/>
        <w:drawing>
          <wp:inline distT="0" distB="0" distL="0" distR="0" wp14:anchorId="764E6A71" wp14:editId="3BBEB4FA">
            <wp:extent cx="6485920" cy="3045350"/>
            <wp:effectExtent l="0" t="0" r="0" b="3175"/>
            <wp:docPr id="2141281051" name="Picture 1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24675" name="Picture 1" descr="A screenshot of a video game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494159" cy="304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42936" w14:textId="7F2DDC08" w:rsidR="0048533E" w:rsidRDefault="00BE4EB1" w:rsidP="0040500F">
      <w:pPr>
        <w:pStyle w:val="Caption"/>
      </w:pPr>
      <w:bookmarkStart w:id="43" w:name="_Toc198684296"/>
      <w:r>
        <w:t xml:space="preserve">Figure </w:t>
      </w:r>
      <w:fldSimple w:instr=" SEQ Figure \* ARABIC ">
        <w:r w:rsidR="006E5F4E">
          <w:rPr>
            <w:noProof/>
          </w:rPr>
          <w:t>35</w:t>
        </w:r>
      </w:fldSimple>
      <w:r>
        <w:t xml:space="preserve"> – Multiple event listeners being generated with “BlockImage”</w:t>
      </w:r>
      <w:bookmarkEnd w:id="43"/>
    </w:p>
    <w:p w14:paraId="1D865745" w14:textId="77777777" w:rsidR="00180543" w:rsidRPr="00180543" w:rsidRDefault="00180543" w:rsidP="00180543"/>
    <w:p w14:paraId="4E389B7E" w14:textId="2BC425B1" w:rsidR="00517366" w:rsidRDefault="00CA58B1" w:rsidP="00C95506">
      <w:r>
        <w:t xml:space="preserve">The sound feature works by simply assigning a variable with the </w:t>
      </w:r>
      <w:r w:rsidR="008A7859">
        <w:t>audio</w:t>
      </w:r>
      <w:r w:rsidR="00806A4A">
        <w:t xml:space="preserve"> by taking the random number as a parameter and using it to select the number from the array, then playing the specified sound.</w:t>
      </w:r>
      <w:r w:rsidR="00434261">
        <w:t xml:space="preserve"> </w:t>
      </w:r>
    </w:p>
    <w:p w14:paraId="2910B956" w14:textId="77777777" w:rsidR="000E5A8D" w:rsidRDefault="00DA0452" w:rsidP="000E5A8D">
      <w:pPr>
        <w:keepNext/>
      </w:pPr>
      <w:r w:rsidRPr="00DA0452">
        <w:rPr>
          <w:noProof/>
        </w:rPr>
        <w:drawing>
          <wp:inline distT="0" distB="0" distL="0" distR="0" wp14:anchorId="5A1064C8" wp14:editId="1E27D75B">
            <wp:extent cx="6723572" cy="707666"/>
            <wp:effectExtent l="0" t="0" r="1270" b="0"/>
            <wp:docPr id="16558301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830195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782055" cy="713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063C3" w14:textId="55F98D89" w:rsidR="00517366" w:rsidRDefault="000E5A8D" w:rsidP="0040500F">
      <w:pPr>
        <w:pStyle w:val="Caption"/>
      </w:pPr>
      <w:bookmarkStart w:id="44" w:name="_Toc198684297"/>
      <w:r>
        <w:t xml:space="preserve">Figure </w:t>
      </w:r>
      <w:fldSimple w:instr=" SEQ Figure \* ARABIC ">
        <w:r w:rsidR="006E5F4E">
          <w:rPr>
            <w:noProof/>
          </w:rPr>
          <w:t>36</w:t>
        </w:r>
      </w:fldSimple>
      <w:r>
        <w:t xml:space="preserve"> – BlockSound function</w:t>
      </w:r>
      <w:bookmarkEnd w:id="44"/>
    </w:p>
    <w:p w14:paraId="5427DA9E" w14:textId="77777777" w:rsidR="0098281C" w:rsidRDefault="0098281C" w:rsidP="00C95506"/>
    <w:p w14:paraId="1BD2360F" w14:textId="77777777" w:rsidR="00DA0586" w:rsidRDefault="00DA0586" w:rsidP="00C95506"/>
    <w:p w14:paraId="7E90E1F1" w14:textId="6F462488" w:rsidR="00DA0586" w:rsidRDefault="00DA0586" w:rsidP="00C95506"/>
    <w:p w14:paraId="48DF8910" w14:textId="77777777" w:rsidR="00F13B43" w:rsidRDefault="00F13B43" w:rsidP="00C95506"/>
    <w:p w14:paraId="5A7E3D0F" w14:textId="0F788DC0" w:rsidR="001854BA" w:rsidRDefault="001854BA" w:rsidP="00C95506"/>
    <w:p w14:paraId="174CCAC8" w14:textId="77777777" w:rsidR="00215313" w:rsidRDefault="00215313" w:rsidP="00C95506"/>
    <w:p w14:paraId="041C2248" w14:textId="77777777" w:rsidR="00215313" w:rsidRDefault="00215313" w:rsidP="00C95506"/>
    <w:p w14:paraId="4E0A20E6" w14:textId="77777777" w:rsidR="00215313" w:rsidRDefault="00215313" w:rsidP="00C95506"/>
    <w:p w14:paraId="23E21EF7" w14:textId="77777777" w:rsidR="00215313" w:rsidRDefault="00215313" w:rsidP="00C95506"/>
    <w:p w14:paraId="5E5F3082" w14:textId="77777777" w:rsidR="00215313" w:rsidRDefault="00215313" w:rsidP="00C95506"/>
    <w:p w14:paraId="72D5209E" w14:textId="77777777" w:rsidR="00215313" w:rsidRDefault="00215313" w:rsidP="00C95506"/>
    <w:p w14:paraId="4C17D350" w14:textId="48D2F371" w:rsidR="00215313" w:rsidRDefault="005148F8" w:rsidP="005148F8">
      <w:pPr>
        <w:pStyle w:val="Heading1"/>
      </w:pPr>
      <w:bookmarkStart w:id="45" w:name="_Toc198684902"/>
      <w:r>
        <w:lastRenderedPageBreak/>
        <w:t>Conclusion</w:t>
      </w:r>
      <w:bookmarkEnd w:id="45"/>
    </w:p>
    <w:p w14:paraId="4AEA881B" w14:textId="3E92DBBE" w:rsidR="00F13B43" w:rsidRDefault="00F13B43" w:rsidP="00C95506"/>
    <w:p w14:paraId="0A740E54" w14:textId="3E05C483" w:rsidR="005148F8" w:rsidRDefault="005148F8" w:rsidP="00C95506">
      <w:r>
        <w:t>In conclusion, the usage of both jQuery and JavaScript helped me create a website with features that I could not have implemented normally and</w:t>
      </w:r>
      <w:r w:rsidR="00FE6519">
        <w:t xml:space="preserve"> assisted in implementing multiple interactive features on the site that improves the </w:t>
      </w:r>
      <w:r w:rsidR="00CC5A5C">
        <w:t>user’s</w:t>
      </w:r>
      <w:r w:rsidR="00991269">
        <w:t xml:space="preserve"> </w:t>
      </w:r>
      <w:r w:rsidR="00645549">
        <w:t>experience.</w:t>
      </w:r>
    </w:p>
    <w:p w14:paraId="09D2D218" w14:textId="77D2A361" w:rsidR="00244C4A" w:rsidRDefault="00244C4A">
      <w:r>
        <w:br w:type="page"/>
      </w:r>
    </w:p>
    <w:bookmarkStart w:id="46" w:name="_Toc198684903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2"/>
        </w:rPr>
        <w:id w:val="-269706577"/>
        <w:docPartObj>
          <w:docPartGallery w:val="Bibliographies"/>
          <w:docPartUnique/>
        </w:docPartObj>
      </w:sdtPr>
      <w:sdtContent>
        <w:p w14:paraId="3E7F6D13" w14:textId="3C3FD5B7" w:rsidR="00244C4A" w:rsidRDefault="00244C4A">
          <w:pPr>
            <w:pStyle w:val="Heading1"/>
          </w:pPr>
          <w:r>
            <w:t>Bibliography</w:t>
          </w:r>
          <w:bookmarkEnd w:id="46"/>
        </w:p>
        <w:sdt>
          <w:sdtPr>
            <w:id w:val="111145805"/>
            <w:bibliography/>
          </w:sdtPr>
          <w:sdtContent>
            <w:p w14:paraId="74DABD8C" w14:textId="77777777" w:rsidR="00092801" w:rsidRDefault="00244C4A">
              <w:pPr>
                <w:rPr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236" w:type="pct"/>
                <w:tblCellSpacing w:w="15" w:type="dxa"/>
                <w:tblInd w:w="-426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65"/>
                <w:gridCol w:w="9187"/>
              </w:tblGrid>
              <w:tr w:rsidR="00092801" w14:paraId="51ACC073" w14:textId="77777777" w:rsidTr="00092801">
                <w:trPr>
                  <w:divId w:val="897279237"/>
                  <w:tblCellSpacing w:w="15" w:type="dxa"/>
                </w:trPr>
                <w:tc>
                  <w:tcPr>
                    <w:tcW w:w="337" w:type="pct"/>
                    <w:hideMark/>
                  </w:tcPr>
                  <w:p w14:paraId="26D36D73" w14:textId="237FB1F5" w:rsidR="00092801" w:rsidRDefault="00092801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1AA807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w3schools, “jQuery hover() Method,” [Online]. Available: https://www.w3schools.com/jquery/event_hover.asp. [Accessed 24 February 2025].</w:t>
                    </w:r>
                  </w:p>
                </w:tc>
              </w:tr>
              <w:tr w:rsidR="00092801" w14:paraId="35D46738" w14:textId="77777777" w:rsidTr="00092801">
                <w:trPr>
                  <w:divId w:val="897279237"/>
                  <w:tblCellSpacing w:w="15" w:type="dxa"/>
                </w:trPr>
                <w:tc>
                  <w:tcPr>
                    <w:tcW w:w="337" w:type="pct"/>
                    <w:hideMark/>
                  </w:tcPr>
                  <w:p w14:paraId="6B5FE68C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1C82D7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jQuery UI, “Accordion Widget,” [Online]. Available: https://api.jqueryui.com/accordion/. [Accessed 24 February 2025].</w:t>
                    </w:r>
                  </w:p>
                </w:tc>
              </w:tr>
              <w:tr w:rsidR="00092801" w14:paraId="5F9FD122" w14:textId="77777777" w:rsidTr="00092801">
                <w:trPr>
                  <w:divId w:val="897279237"/>
                  <w:tblCellSpacing w:w="15" w:type="dxa"/>
                </w:trPr>
                <w:tc>
                  <w:tcPr>
                    <w:tcW w:w="337" w:type="pct"/>
                    <w:hideMark/>
                  </w:tcPr>
                  <w:p w14:paraId="3088A583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426816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jQuery UI, “Tabs Widget,” [Online]. Available: https://api.jqueryui.com/1.8/tabs/#:~:text=Tabs%20are%20generally%20used%20to,anchor%20associated%20with%20the%20tab.. [Accessed 21 May 2025].</w:t>
                    </w:r>
                  </w:p>
                </w:tc>
              </w:tr>
              <w:tr w:rsidR="00092801" w14:paraId="397E4B1A" w14:textId="77777777" w:rsidTr="00092801">
                <w:trPr>
                  <w:divId w:val="897279237"/>
                  <w:tblCellSpacing w:w="15" w:type="dxa"/>
                </w:trPr>
                <w:tc>
                  <w:tcPr>
                    <w:tcW w:w="337" w:type="pct"/>
                    <w:hideMark/>
                  </w:tcPr>
                  <w:p w14:paraId="1126E796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8F1DFE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w3schools, “JavaScript String trim(),” [Online]. Available: https://www.w3schools.com/jsref/jsref_trim_string.asp. [Accessed 24 February 2025].</w:t>
                    </w:r>
                  </w:p>
                </w:tc>
              </w:tr>
              <w:tr w:rsidR="00092801" w14:paraId="1B4BD6E4" w14:textId="77777777" w:rsidTr="00092801">
                <w:trPr>
                  <w:divId w:val="897279237"/>
                  <w:tblCellSpacing w:w="15" w:type="dxa"/>
                </w:trPr>
                <w:tc>
                  <w:tcPr>
                    <w:tcW w:w="337" w:type="pct"/>
                    <w:hideMark/>
                  </w:tcPr>
                  <w:p w14:paraId="3D13F644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DB7608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Y. Odyntsov, “Developer’s Guide on JavaScript Email Validation: Client &amp; Server-Side Methods Covered,” 26 April 2024. [Online]. Available: https://mailtrap.io/blog/javascript-email-validation/. [Accessed 25 February 2025].</w:t>
                    </w:r>
                  </w:p>
                </w:tc>
              </w:tr>
              <w:tr w:rsidR="00092801" w14:paraId="337C0399" w14:textId="77777777" w:rsidTr="00092801">
                <w:trPr>
                  <w:divId w:val="897279237"/>
                  <w:tblCellSpacing w:w="15" w:type="dxa"/>
                </w:trPr>
                <w:tc>
                  <w:tcPr>
                    <w:tcW w:w="337" w:type="pct"/>
                    <w:hideMark/>
                  </w:tcPr>
                  <w:p w14:paraId="477FB554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5C42D1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OneCompiler, “[Javascript] How to check for special characters present in a string?,” [Online]. Available: https://onecompiler.com/questions/3xnp9df38/-javascript-how-to-check-for-special-characters-present-in-a-string. [Accessed 25 February 2025].</w:t>
                    </w:r>
                  </w:p>
                </w:tc>
              </w:tr>
              <w:tr w:rsidR="00092801" w14:paraId="45B83BF7" w14:textId="77777777" w:rsidTr="00092801">
                <w:trPr>
                  <w:divId w:val="897279237"/>
                  <w:tblCellSpacing w:w="15" w:type="dxa"/>
                </w:trPr>
                <w:tc>
                  <w:tcPr>
                    <w:tcW w:w="337" w:type="pct"/>
                    <w:hideMark/>
                  </w:tcPr>
                  <w:p w14:paraId="37A2DCD9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FF499E" w14:textId="77777777" w:rsidR="00092801" w:rsidRDefault="000928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“JavaScript – Select a Random Element from JS Array,” 9 January 2025. [Online]. Available: https://www.geeksforgeeks.org/how-to-select-a-random-element-from-array-in-javascript/. [Accessed 25 February 2025].</w:t>
                    </w:r>
                  </w:p>
                </w:tc>
              </w:tr>
            </w:tbl>
            <w:p w14:paraId="47E15F74" w14:textId="77777777" w:rsidR="00092801" w:rsidRDefault="00092801">
              <w:pPr>
                <w:divId w:val="897279237"/>
                <w:rPr>
                  <w:rFonts w:eastAsia="Times New Roman"/>
                  <w:noProof/>
                </w:rPr>
              </w:pPr>
            </w:p>
            <w:p w14:paraId="39884C6B" w14:textId="6C16A834" w:rsidR="00244C4A" w:rsidRDefault="00244C4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6D2C293" w14:textId="77777777" w:rsidR="00244C4A" w:rsidRPr="00C95506" w:rsidRDefault="00244C4A" w:rsidP="00C95506"/>
    <w:sectPr w:rsidR="00244C4A" w:rsidRPr="00C95506" w:rsidSect="00762900">
      <w:headerReference w:type="default" r:id="rId54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75193" w14:textId="77777777" w:rsidR="00863C4D" w:rsidRDefault="00863C4D" w:rsidP="00D26D7C">
      <w:pPr>
        <w:spacing w:after="0" w:line="240" w:lineRule="auto"/>
      </w:pPr>
      <w:r>
        <w:separator/>
      </w:r>
    </w:p>
  </w:endnote>
  <w:endnote w:type="continuationSeparator" w:id="0">
    <w:p w14:paraId="6C835116" w14:textId="77777777" w:rsidR="00863C4D" w:rsidRDefault="00863C4D" w:rsidP="00D26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AC4FE" w14:textId="77777777" w:rsidR="00863C4D" w:rsidRDefault="00863C4D" w:rsidP="00D26D7C">
      <w:pPr>
        <w:spacing w:after="0" w:line="240" w:lineRule="auto"/>
      </w:pPr>
      <w:r>
        <w:separator/>
      </w:r>
    </w:p>
  </w:footnote>
  <w:footnote w:type="continuationSeparator" w:id="0">
    <w:p w14:paraId="0C7EFE82" w14:textId="77777777" w:rsidR="00863C4D" w:rsidRDefault="00863C4D" w:rsidP="00D26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C8DA5" w14:textId="77777777" w:rsidR="008D06DE" w:rsidRDefault="008D06DE">
    <w:pPr>
      <w:pStyle w:val="Header"/>
    </w:pPr>
  </w:p>
  <w:p w14:paraId="50A2EFB2" w14:textId="77777777" w:rsidR="00AE7795" w:rsidRDefault="008D06DE" w:rsidP="008D06DE">
    <w:pPr>
      <w:pStyle w:val="Header"/>
      <w:tabs>
        <w:tab w:val="clear" w:pos="4513"/>
        <w:tab w:val="clear" w:pos="9026"/>
        <w:tab w:val="left" w:pos="92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BEF4" w14:textId="77777777" w:rsidR="00AE7795" w:rsidRDefault="00AE7795">
    <w:pPr>
      <w:pStyle w:val="Header"/>
    </w:pPr>
  </w:p>
  <w:p w14:paraId="431979FF" w14:textId="77777777" w:rsidR="00885113" w:rsidRDefault="008851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316267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8C3490" w14:textId="77777777" w:rsidR="008D06DE" w:rsidRDefault="008D06DE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C94FC2" w14:textId="77777777" w:rsidR="008D06DE" w:rsidRDefault="008D06DE" w:rsidP="008D06DE">
    <w:pPr>
      <w:pStyle w:val="Header"/>
      <w:tabs>
        <w:tab w:val="clear" w:pos="4513"/>
        <w:tab w:val="clear" w:pos="9026"/>
        <w:tab w:val="left" w:pos="92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A0D3C"/>
    <w:multiLevelType w:val="hybridMultilevel"/>
    <w:tmpl w:val="9DAC386E"/>
    <w:lvl w:ilvl="0" w:tplc="C3C294B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C24368"/>
    <w:multiLevelType w:val="hybridMultilevel"/>
    <w:tmpl w:val="2A069B36"/>
    <w:lvl w:ilvl="0" w:tplc="4BE643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F96"/>
    <w:multiLevelType w:val="hybridMultilevel"/>
    <w:tmpl w:val="D2687B90"/>
    <w:lvl w:ilvl="0" w:tplc="830E350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F65A8A"/>
    <w:multiLevelType w:val="hybridMultilevel"/>
    <w:tmpl w:val="37C03E70"/>
    <w:lvl w:ilvl="0" w:tplc="59CEC5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E20BC3"/>
    <w:multiLevelType w:val="hybridMultilevel"/>
    <w:tmpl w:val="CF6CF122"/>
    <w:lvl w:ilvl="0" w:tplc="DF88F4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670D2"/>
    <w:multiLevelType w:val="hybridMultilevel"/>
    <w:tmpl w:val="E3CA6B96"/>
    <w:lvl w:ilvl="0" w:tplc="21FE61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41184"/>
    <w:multiLevelType w:val="hybridMultilevel"/>
    <w:tmpl w:val="2384E806"/>
    <w:lvl w:ilvl="0" w:tplc="EDA440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241509">
    <w:abstractNumId w:val="4"/>
  </w:num>
  <w:num w:numId="2" w16cid:durableId="284388349">
    <w:abstractNumId w:val="1"/>
  </w:num>
  <w:num w:numId="3" w16cid:durableId="1042636978">
    <w:abstractNumId w:val="6"/>
  </w:num>
  <w:num w:numId="4" w16cid:durableId="2081098793">
    <w:abstractNumId w:val="2"/>
  </w:num>
  <w:num w:numId="5" w16cid:durableId="746849488">
    <w:abstractNumId w:val="5"/>
  </w:num>
  <w:num w:numId="6" w16cid:durableId="51661121">
    <w:abstractNumId w:val="0"/>
  </w:num>
  <w:num w:numId="7" w16cid:durableId="13413471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B32"/>
    <w:rsid w:val="0000364D"/>
    <w:rsid w:val="00004F05"/>
    <w:rsid w:val="00005BDD"/>
    <w:rsid w:val="000106B1"/>
    <w:rsid w:val="000123D9"/>
    <w:rsid w:val="00016A64"/>
    <w:rsid w:val="00017CE2"/>
    <w:rsid w:val="00022757"/>
    <w:rsid w:val="00023F46"/>
    <w:rsid w:val="000277E0"/>
    <w:rsid w:val="00030769"/>
    <w:rsid w:val="0003229C"/>
    <w:rsid w:val="00032612"/>
    <w:rsid w:val="00037739"/>
    <w:rsid w:val="0004305F"/>
    <w:rsid w:val="0004538B"/>
    <w:rsid w:val="00053A55"/>
    <w:rsid w:val="00055FAA"/>
    <w:rsid w:val="000565CB"/>
    <w:rsid w:val="000605A9"/>
    <w:rsid w:val="000605B0"/>
    <w:rsid w:val="00062B27"/>
    <w:rsid w:val="00063681"/>
    <w:rsid w:val="0006372B"/>
    <w:rsid w:val="0006677D"/>
    <w:rsid w:val="00071BFC"/>
    <w:rsid w:val="000721EF"/>
    <w:rsid w:val="00073A70"/>
    <w:rsid w:val="000771E9"/>
    <w:rsid w:val="000873D5"/>
    <w:rsid w:val="000878A9"/>
    <w:rsid w:val="00090D5E"/>
    <w:rsid w:val="0009247A"/>
    <w:rsid w:val="00092801"/>
    <w:rsid w:val="00093A15"/>
    <w:rsid w:val="000943E3"/>
    <w:rsid w:val="000958E9"/>
    <w:rsid w:val="00096CF3"/>
    <w:rsid w:val="0009752E"/>
    <w:rsid w:val="00097B5B"/>
    <w:rsid w:val="00097C97"/>
    <w:rsid w:val="000A062F"/>
    <w:rsid w:val="000A1370"/>
    <w:rsid w:val="000A1D5B"/>
    <w:rsid w:val="000A59C1"/>
    <w:rsid w:val="000B08C4"/>
    <w:rsid w:val="000B1159"/>
    <w:rsid w:val="000B1455"/>
    <w:rsid w:val="000B256C"/>
    <w:rsid w:val="000B3265"/>
    <w:rsid w:val="000B6060"/>
    <w:rsid w:val="000C1B6E"/>
    <w:rsid w:val="000C540C"/>
    <w:rsid w:val="000C778E"/>
    <w:rsid w:val="000D1C6B"/>
    <w:rsid w:val="000D2764"/>
    <w:rsid w:val="000D42EB"/>
    <w:rsid w:val="000D5BDD"/>
    <w:rsid w:val="000D6760"/>
    <w:rsid w:val="000D7A59"/>
    <w:rsid w:val="000E08CC"/>
    <w:rsid w:val="000E2CBD"/>
    <w:rsid w:val="000E5A8D"/>
    <w:rsid w:val="000E6910"/>
    <w:rsid w:val="000E716E"/>
    <w:rsid w:val="000E722D"/>
    <w:rsid w:val="000E7663"/>
    <w:rsid w:val="000F1B40"/>
    <w:rsid w:val="000F2CC0"/>
    <w:rsid w:val="000F347E"/>
    <w:rsid w:val="000F46D2"/>
    <w:rsid w:val="000F64DC"/>
    <w:rsid w:val="00100BCF"/>
    <w:rsid w:val="00100DCC"/>
    <w:rsid w:val="0010252B"/>
    <w:rsid w:val="001036D4"/>
    <w:rsid w:val="00104AB0"/>
    <w:rsid w:val="001067C6"/>
    <w:rsid w:val="001076CA"/>
    <w:rsid w:val="00113B6A"/>
    <w:rsid w:val="00121256"/>
    <w:rsid w:val="001251CD"/>
    <w:rsid w:val="00125AE2"/>
    <w:rsid w:val="00125C55"/>
    <w:rsid w:val="00130821"/>
    <w:rsid w:val="00131AC3"/>
    <w:rsid w:val="001345D0"/>
    <w:rsid w:val="00135AA7"/>
    <w:rsid w:val="00137A3F"/>
    <w:rsid w:val="00142888"/>
    <w:rsid w:val="00144859"/>
    <w:rsid w:val="00146A11"/>
    <w:rsid w:val="001531BB"/>
    <w:rsid w:val="00155DFB"/>
    <w:rsid w:val="001565B8"/>
    <w:rsid w:val="0016090C"/>
    <w:rsid w:val="00161143"/>
    <w:rsid w:val="001646E2"/>
    <w:rsid w:val="0017004C"/>
    <w:rsid w:val="00171452"/>
    <w:rsid w:val="0017155A"/>
    <w:rsid w:val="00172078"/>
    <w:rsid w:val="00177106"/>
    <w:rsid w:val="001803A7"/>
    <w:rsid w:val="00180543"/>
    <w:rsid w:val="00182E99"/>
    <w:rsid w:val="0018483A"/>
    <w:rsid w:val="001854BA"/>
    <w:rsid w:val="00185F1D"/>
    <w:rsid w:val="00187E0F"/>
    <w:rsid w:val="0019069E"/>
    <w:rsid w:val="0019307E"/>
    <w:rsid w:val="00193486"/>
    <w:rsid w:val="00194CFA"/>
    <w:rsid w:val="001964FD"/>
    <w:rsid w:val="00196E40"/>
    <w:rsid w:val="00196E80"/>
    <w:rsid w:val="00196EE7"/>
    <w:rsid w:val="0019753E"/>
    <w:rsid w:val="00197DD4"/>
    <w:rsid w:val="001A0379"/>
    <w:rsid w:val="001A2B68"/>
    <w:rsid w:val="001A2BF7"/>
    <w:rsid w:val="001A4BF4"/>
    <w:rsid w:val="001A57CB"/>
    <w:rsid w:val="001A6A1E"/>
    <w:rsid w:val="001A6EAD"/>
    <w:rsid w:val="001B3391"/>
    <w:rsid w:val="001B52CE"/>
    <w:rsid w:val="001B7978"/>
    <w:rsid w:val="001C41BB"/>
    <w:rsid w:val="001C4679"/>
    <w:rsid w:val="001D34E8"/>
    <w:rsid w:val="001D581B"/>
    <w:rsid w:val="001D6BB4"/>
    <w:rsid w:val="001D74FF"/>
    <w:rsid w:val="001D78F3"/>
    <w:rsid w:val="001D7F71"/>
    <w:rsid w:val="001E1DC2"/>
    <w:rsid w:val="001E2538"/>
    <w:rsid w:val="001E3FB8"/>
    <w:rsid w:val="001E4567"/>
    <w:rsid w:val="001E5EA6"/>
    <w:rsid w:val="001F276E"/>
    <w:rsid w:val="001F2B4F"/>
    <w:rsid w:val="001F6411"/>
    <w:rsid w:val="00201200"/>
    <w:rsid w:val="002012F1"/>
    <w:rsid w:val="0020231B"/>
    <w:rsid w:val="002054D7"/>
    <w:rsid w:val="0021011C"/>
    <w:rsid w:val="00213F0E"/>
    <w:rsid w:val="0021438D"/>
    <w:rsid w:val="00215313"/>
    <w:rsid w:val="0021642A"/>
    <w:rsid w:val="00217FDE"/>
    <w:rsid w:val="00222BE6"/>
    <w:rsid w:val="0022345A"/>
    <w:rsid w:val="0022566A"/>
    <w:rsid w:val="00230A8A"/>
    <w:rsid w:val="00230CCD"/>
    <w:rsid w:val="00232D4A"/>
    <w:rsid w:val="00233D9D"/>
    <w:rsid w:val="00235825"/>
    <w:rsid w:val="00236FD2"/>
    <w:rsid w:val="00237014"/>
    <w:rsid w:val="0023781A"/>
    <w:rsid w:val="00237FBA"/>
    <w:rsid w:val="00242DD0"/>
    <w:rsid w:val="00244C4A"/>
    <w:rsid w:val="00251B19"/>
    <w:rsid w:val="00251DC8"/>
    <w:rsid w:val="00252122"/>
    <w:rsid w:val="00254186"/>
    <w:rsid w:val="0025723C"/>
    <w:rsid w:val="0026142F"/>
    <w:rsid w:val="00263D68"/>
    <w:rsid w:val="00264CD2"/>
    <w:rsid w:val="00266EDB"/>
    <w:rsid w:val="00266F14"/>
    <w:rsid w:val="00272A80"/>
    <w:rsid w:val="00276A97"/>
    <w:rsid w:val="002809A3"/>
    <w:rsid w:val="00282F18"/>
    <w:rsid w:val="002844DC"/>
    <w:rsid w:val="002877EF"/>
    <w:rsid w:val="002919F6"/>
    <w:rsid w:val="002A1A63"/>
    <w:rsid w:val="002A45E0"/>
    <w:rsid w:val="002B05B4"/>
    <w:rsid w:val="002B58F8"/>
    <w:rsid w:val="002C2C5C"/>
    <w:rsid w:val="002C52FF"/>
    <w:rsid w:val="002C656F"/>
    <w:rsid w:val="002C77C1"/>
    <w:rsid w:val="002C7908"/>
    <w:rsid w:val="002D0DC4"/>
    <w:rsid w:val="002D266B"/>
    <w:rsid w:val="002D3387"/>
    <w:rsid w:val="002D3FD7"/>
    <w:rsid w:val="002D57BD"/>
    <w:rsid w:val="002E12DD"/>
    <w:rsid w:val="002E2807"/>
    <w:rsid w:val="002E438B"/>
    <w:rsid w:val="002E62EC"/>
    <w:rsid w:val="002E6E66"/>
    <w:rsid w:val="002F2F51"/>
    <w:rsid w:val="003031C7"/>
    <w:rsid w:val="003045FB"/>
    <w:rsid w:val="003109A9"/>
    <w:rsid w:val="003139F4"/>
    <w:rsid w:val="00313C4F"/>
    <w:rsid w:val="00315343"/>
    <w:rsid w:val="00315B58"/>
    <w:rsid w:val="00317066"/>
    <w:rsid w:val="00317A18"/>
    <w:rsid w:val="003210C5"/>
    <w:rsid w:val="003216CE"/>
    <w:rsid w:val="00322B98"/>
    <w:rsid w:val="00324A71"/>
    <w:rsid w:val="00331388"/>
    <w:rsid w:val="00331954"/>
    <w:rsid w:val="00335C58"/>
    <w:rsid w:val="00340BC6"/>
    <w:rsid w:val="0034261A"/>
    <w:rsid w:val="003467EA"/>
    <w:rsid w:val="00346A6D"/>
    <w:rsid w:val="003514F6"/>
    <w:rsid w:val="00353A5A"/>
    <w:rsid w:val="00354262"/>
    <w:rsid w:val="003561E2"/>
    <w:rsid w:val="003612FB"/>
    <w:rsid w:val="003634C6"/>
    <w:rsid w:val="003645AA"/>
    <w:rsid w:val="00364EAE"/>
    <w:rsid w:val="0036705C"/>
    <w:rsid w:val="00367653"/>
    <w:rsid w:val="00367E31"/>
    <w:rsid w:val="003735A7"/>
    <w:rsid w:val="00374DC3"/>
    <w:rsid w:val="0037515B"/>
    <w:rsid w:val="003761C7"/>
    <w:rsid w:val="003764C6"/>
    <w:rsid w:val="003767B7"/>
    <w:rsid w:val="0038114B"/>
    <w:rsid w:val="00382AFB"/>
    <w:rsid w:val="00384E54"/>
    <w:rsid w:val="003859FD"/>
    <w:rsid w:val="00386377"/>
    <w:rsid w:val="003864B1"/>
    <w:rsid w:val="00390AEA"/>
    <w:rsid w:val="0039343F"/>
    <w:rsid w:val="00393F9A"/>
    <w:rsid w:val="00396C8B"/>
    <w:rsid w:val="003979B3"/>
    <w:rsid w:val="003A15DA"/>
    <w:rsid w:val="003A39A0"/>
    <w:rsid w:val="003A50E3"/>
    <w:rsid w:val="003A6690"/>
    <w:rsid w:val="003A6A28"/>
    <w:rsid w:val="003A6EF6"/>
    <w:rsid w:val="003A7467"/>
    <w:rsid w:val="003B134D"/>
    <w:rsid w:val="003B5866"/>
    <w:rsid w:val="003C4C5C"/>
    <w:rsid w:val="003D4006"/>
    <w:rsid w:val="003D424D"/>
    <w:rsid w:val="003D7C7C"/>
    <w:rsid w:val="003E1EB2"/>
    <w:rsid w:val="003E2D83"/>
    <w:rsid w:val="003F2573"/>
    <w:rsid w:val="003F4379"/>
    <w:rsid w:val="003F573F"/>
    <w:rsid w:val="003F7C95"/>
    <w:rsid w:val="003F7CFD"/>
    <w:rsid w:val="00401572"/>
    <w:rsid w:val="0040500F"/>
    <w:rsid w:val="0040708C"/>
    <w:rsid w:val="00414CBE"/>
    <w:rsid w:val="00421BEA"/>
    <w:rsid w:val="00423684"/>
    <w:rsid w:val="004241CE"/>
    <w:rsid w:val="00430EDB"/>
    <w:rsid w:val="00430EED"/>
    <w:rsid w:val="00434261"/>
    <w:rsid w:val="00437787"/>
    <w:rsid w:val="0044074A"/>
    <w:rsid w:val="00440BD2"/>
    <w:rsid w:val="004415FD"/>
    <w:rsid w:val="00442002"/>
    <w:rsid w:val="00442076"/>
    <w:rsid w:val="00442685"/>
    <w:rsid w:val="00443AFA"/>
    <w:rsid w:val="00445A82"/>
    <w:rsid w:val="00450625"/>
    <w:rsid w:val="00452DC9"/>
    <w:rsid w:val="004540A3"/>
    <w:rsid w:val="00454D87"/>
    <w:rsid w:val="00460E44"/>
    <w:rsid w:val="0046118F"/>
    <w:rsid w:val="004634CB"/>
    <w:rsid w:val="00463DA3"/>
    <w:rsid w:val="00465487"/>
    <w:rsid w:val="0046592F"/>
    <w:rsid w:val="00467C61"/>
    <w:rsid w:val="004714C5"/>
    <w:rsid w:val="004718CB"/>
    <w:rsid w:val="004725B8"/>
    <w:rsid w:val="00473051"/>
    <w:rsid w:val="00473EC7"/>
    <w:rsid w:val="0047518F"/>
    <w:rsid w:val="0047791E"/>
    <w:rsid w:val="00480C2C"/>
    <w:rsid w:val="004822B9"/>
    <w:rsid w:val="0048533E"/>
    <w:rsid w:val="00486C04"/>
    <w:rsid w:val="00486CDF"/>
    <w:rsid w:val="0049494A"/>
    <w:rsid w:val="00495AF7"/>
    <w:rsid w:val="00495B32"/>
    <w:rsid w:val="004A370D"/>
    <w:rsid w:val="004A3A98"/>
    <w:rsid w:val="004A4054"/>
    <w:rsid w:val="004A4909"/>
    <w:rsid w:val="004A5258"/>
    <w:rsid w:val="004A7455"/>
    <w:rsid w:val="004B2BD0"/>
    <w:rsid w:val="004B386C"/>
    <w:rsid w:val="004B4223"/>
    <w:rsid w:val="004B5404"/>
    <w:rsid w:val="004B5512"/>
    <w:rsid w:val="004C1162"/>
    <w:rsid w:val="004C388F"/>
    <w:rsid w:val="004C43A8"/>
    <w:rsid w:val="004C530C"/>
    <w:rsid w:val="004C5AD4"/>
    <w:rsid w:val="004C6B71"/>
    <w:rsid w:val="004D1EFA"/>
    <w:rsid w:val="004D45DF"/>
    <w:rsid w:val="004D60AF"/>
    <w:rsid w:val="004D7EF8"/>
    <w:rsid w:val="004E0342"/>
    <w:rsid w:val="004E0F37"/>
    <w:rsid w:val="004E238C"/>
    <w:rsid w:val="004E492D"/>
    <w:rsid w:val="004E67B7"/>
    <w:rsid w:val="004E789A"/>
    <w:rsid w:val="004F13AE"/>
    <w:rsid w:val="004F2371"/>
    <w:rsid w:val="004F31AE"/>
    <w:rsid w:val="004F6B95"/>
    <w:rsid w:val="005010EA"/>
    <w:rsid w:val="00502A06"/>
    <w:rsid w:val="005048C5"/>
    <w:rsid w:val="0050643B"/>
    <w:rsid w:val="00507922"/>
    <w:rsid w:val="00510994"/>
    <w:rsid w:val="00511A9A"/>
    <w:rsid w:val="005148F8"/>
    <w:rsid w:val="00517366"/>
    <w:rsid w:val="005227CC"/>
    <w:rsid w:val="00523E85"/>
    <w:rsid w:val="00525386"/>
    <w:rsid w:val="00527B59"/>
    <w:rsid w:val="00530E7D"/>
    <w:rsid w:val="00531D01"/>
    <w:rsid w:val="00531FEA"/>
    <w:rsid w:val="00533843"/>
    <w:rsid w:val="00533CC3"/>
    <w:rsid w:val="00535719"/>
    <w:rsid w:val="00536566"/>
    <w:rsid w:val="005376CF"/>
    <w:rsid w:val="005400F7"/>
    <w:rsid w:val="005426B9"/>
    <w:rsid w:val="00542BDF"/>
    <w:rsid w:val="00543495"/>
    <w:rsid w:val="00545FD2"/>
    <w:rsid w:val="00546C98"/>
    <w:rsid w:val="00550B09"/>
    <w:rsid w:val="0055693B"/>
    <w:rsid w:val="00556AAA"/>
    <w:rsid w:val="00556D19"/>
    <w:rsid w:val="005603F6"/>
    <w:rsid w:val="00560CBF"/>
    <w:rsid w:val="005622A4"/>
    <w:rsid w:val="0056408C"/>
    <w:rsid w:val="005650E8"/>
    <w:rsid w:val="00565953"/>
    <w:rsid w:val="00566F41"/>
    <w:rsid w:val="005723F0"/>
    <w:rsid w:val="005736B1"/>
    <w:rsid w:val="00575195"/>
    <w:rsid w:val="00576FF4"/>
    <w:rsid w:val="00577149"/>
    <w:rsid w:val="00585D14"/>
    <w:rsid w:val="00586996"/>
    <w:rsid w:val="005934E5"/>
    <w:rsid w:val="00597571"/>
    <w:rsid w:val="005A0660"/>
    <w:rsid w:val="005A3FD9"/>
    <w:rsid w:val="005A521C"/>
    <w:rsid w:val="005B369E"/>
    <w:rsid w:val="005B5354"/>
    <w:rsid w:val="005B554B"/>
    <w:rsid w:val="005B6A53"/>
    <w:rsid w:val="005B7C82"/>
    <w:rsid w:val="005D04E7"/>
    <w:rsid w:val="005D0F3E"/>
    <w:rsid w:val="005D1839"/>
    <w:rsid w:val="005D7CEC"/>
    <w:rsid w:val="005D7DA7"/>
    <w:rsid w:val="005E0166"/>
    <w:rsid w:val="005E4281"/>
    <w:rsid w:val="005E4B8A"/>
    <w:rsid w:val="005F6EEA"/>
    <w:rsid w:val="005F79B3"/>
    <w:rsid w:val="005F7A23"/>
    <w:rsid w:val="00602051"/>
    <w:rsid w:val="00602180"/>
    <w:rsid w:val="00610427"/>
    <w:rsid w:val="00610526"/>
    <w:rsid w:val="00610830"/>
    <w:rsid w:val="00611E24"/>
    <w:rsid w:val="0061353A"/>
    <w:rsid w:val="00613642"/>
    <w:rsid w:val="00613EEC"/>
    <w:rsid w:val="0061495F"/>
    <w:rsid w:val="0061661C"/>
    <w:rsid w:val="00623A90"/>
    <w:rsid w:val="006242C1"/>
    <w:rsid w:val="00627415"/>
    <w:rsid w:val="00627C3B"/>
    <w:rsid w:val="0063133F"/>
    <w:rsid w:val="00632588"/>
    <w:rsid w:val="006334CB"/>
    <w:rsid w:val="006347D8"/>
    <w:rsid w:val="00636890"/>
    <w:rsid w:val="00637384"/>
    <w:rsid w:val="0064292D"/>
    <w:rsid w:val="00642DF3"/>
    <w:rsid w:val="00644591"/>
    <w:rsid w:val="00645549"/>
    <w:rsid w:val="00647473"/>
    <w:rsid w:val="00647762"/>
    <w:rsid w:val="00653662"/>
    <w:rsid w:val="006561C6"/>
    <w:rsid w:val="006564A2"/>
    <w:rsid w:val="00657EC1"/>
    <w:rsid w:val="0066120E"/>
    <w:rsid w:val="00663EE9"/>
    <w:rsid w:val="0066650F"/>
    <w:rsid w:val="006675F1"/>
    <w:rsid w:val="00670386"/>
    <w:rsid w:val="00670AF4"/>
    <w:rsid w:val="0067630D"/>
    <w:rsid w:val="0067725F"/>
    <w:rsid w:val="00677281"/>
    <w:rsid w:val="00682C2F"/>
    <w:rsid w:val="00683846"/>
    <w:rsid w:val="0069034E"/>
    <w:rsid w:val="006908B8"/>
    <w:rsid w:val="00690E3F"/>
    <w:rsid w:val="006910C3"/>
    <w:rsid w:val="00692577"/>
    <w:rsid w:val="0069319F"/>
    <w:rsid w:val="00695159"/>
    <w:rsid w:val="0069619C"/>
    <w:rsid w:val="006A1353"/>
    <w:rsid w:val="006A65EA"/>
    <w:rsid w:val="006A6EBA"/>
    <w:rsid w:val="006B1BB8"/>
    <w:rsid w:val="006B3578"/>
    <w:rsid w:val="006C3DB6"/>
    <w:rsid w:val="006C62E5"/>
    <w:rsid w:val="006D0725"/>
    <w:rsid w:val="006D1674"/>
    <w:rsid w:val="006D2FCC"/>
    <w:rsid w:val="006D3CB0"/>
    <w:rsid w:val="006D438E"/>
    <w:rsid w:val="006D7637"/>
    <w:rsid w:val="006E0FC7"/>
    <w:rsid w:val="006E3CBA"/>
    <w:rsid w:val="006E3E7B"/>
    <w:rsid w:val="006E5C88"/>
    <w:rsid w:val="006E5F4E"/>
    <w:rsid w:val="006E5F9D"/>
    <w:rsid w:val="006E7487"/>
    <w:rsid w:val="006E77A4"/>
    <w:rsid w:val="006F05C5"/>
    <w:rsid w:val="006F2738"/>
    <w:rsid w:val="006F62E2"/>
    <w:rsid w:val="007019C6"/>
    <w:rsid w:val="00703BA1"/>
    <w:rsid w:val="00704AA6"/>
    <w:rsid w:val="00704AF1"/>
    <w:rsid w:val="00705A57"/>
    <w:rsid w:val="007060CF"/>
    <w:rsid w:val="007061D6"/>
    <w:rsid w:val="00706A34"/>
    <w:rsid w:val="007071F9"/>
    <w:rsid w:val="00707C63"/>
    <w:rsid w:val="007103A5"/>
    <w:rsid w:val="0071282F"/>
    <w:rsid w:val="00721B80"/>
    <w:rsid w:val="00721E3D"/>
    <w:rsid w:val="00722CFA"/>
    <w:rsid w:val="00722F58"/>
    <w:rsid w:val="00723277"/>
    <w:rsid w:val="007240A2"/>
    <w:rsid w:val="00726E64"/>
    <w:rsid w:val="00730B00"/>
    <w:rsid w:val="0073253A"/>
    <w:rsid w:val="00734D41"/>
    <w:rsid w:val="00735A33"/>
    <w:rsid w:val="0073721F"/>
    <w:rsid w:val="00737956"/>
    <w:rsid w:val="007402EB"/>
    <w:rsid w:val="00742FFF"/>
    <w:rsid w:val="007451A7"/>
    <w:rsid w:val="007461E5"/>
    <w:rsid w:val="007501D6"/>
    <w:rsid w:val="00750321"/>
    <w:rsid w:val="00750B7C"/>
    <w:rsid w:val="007568C0"/>
    <w:rsid w:val="00756C75"/>
    <w:rsid w:val="00756CEE"/>
    <w:rsid w:val="00760DF1"/>
    <w:rsid w:val="00760F40"/>
    <w:rsid w:val="00762900"/>
    <w:rsid w:val="007638D3"/>
    <w:rsid w:val="007645CA"/>
    <w:rsid w:val="00772462"/>
    <w:rsid w:val="007764BD"/>
    <w:rsid w:val="00780E10"/>
    <w:rsid w:val="0078192C"/>
    <w:rsid w:val="00782BC8"/>
    <w:rsid w:val="00783A31"/>
    <w:rsid w:val="00784688"/>
    <w:rsid w:val="007849F2"/>
    <w:rsid w:val="007863EA"/>
    <w:rsid w:val="00790914"/>
    <w:rsid w:val="00791F1C"/>
    <w:rsid w:val="00793EFE"/>
    <w:rsid w:val="00795338"/>
    <w:rsid w:val="00796E13"/>
    <w:rsid w:val="00797F38"/>
    <w:rsid w:val="007A229E"/>
    <w:rsid w:val="007A4197"/>
    <w:rsid w:val="007A4691"/>
    <w:rsid w:val="007A5725"/>
    <w:rsid w:val="007A636A"/>
    <w:rsid w:val="007A7A66"/>
    <w:rsid w:val="007A7EAE"/>
    <w:rsid w:val="007B136F"/>
    <w:rsid w:val="007B1532"/>
    <w:rsid w:val="007B20A0"/>
    <w:rsid w:val="007B2408"/>
    <w:rsid w:val="007B2EEB"/>
    <w:rsid w:val="007B522D"/>
    <w:rsid w:val="007B5A16"/>
    <w:rsid w:val="007B74A9"/>
    <w:rsid w:val="007B7CFB"/>
    <w:rsid w:val="007C0A7B"/>
    <w:rsid w:val="007C2815"/>
    <w:rsid w:val="007D352C"/>
    <w:rsid w:val="007D448F"/>
    <w:rsid w:val="007D48A5"/>
    <w:rsid w:val="007D51F2"/>
    <w:rsid w:val="007D6353"/>
    <w:rsid w:val="007D77B1"/>
    <w:rsid w:val="007E0243"/>
    <w:rsid w:val="007E24FC"/>
    <w:rsid w:val="007E2F1A"/>
    <w:rsid w:val="007E3628"/>
    <w:rsid w:val="007E371A"/>
    <w:rsid w:val="007E41C0"/>
    <w:rsid w:val="007E7C21"/>
    <w:rsid w:val="007F4B02"/>
    <w:rsid w:val="008003D2"/>
    <w:rsid w:val="00801A39"/>
    <w:rsid w:val="008029DA"/>
    <w:rsid w:val="008054EA"/>
    <w:rsid w:val="00806542"/>
    <w:rsid w:val="00806A4A"/>
    <w:rsid w:val="008104A5"/>
    <w:rsid w:val="00810E5F"/>
    <w:rsid w:val="0081296B"/>
    <w:rsid w:val="00814666"/>
    <w:rsid w:val="00817126"/>
    <w:rsid w:val="00821C32"/>
    <w:rsid w:val="00821E20"/>
    <w:rsid w:val="00822E3C"/>
    <w:rsid w:val="0082444F"/>
    <w:rsid w:val="00826DD8"/>
    <w:rsid w:val="00836A62"/>
    <w:rsid w:val="00837CFC"/>
    <w:rsid w:val="008434A5"/>
    <w:rsid w:val="0084358B"/>
    <w:rsid w:val="00847E86"/>
    <w:rsid w:val="008506B9"/>
    <w:rsid w:val="00852854"/>
    <w:rsid w:val="00853D3E"/>
    <w:rsid w:val="008545EB"/>
    <w:rsid w:val="00854D1E"/>
    <w:rsid w:val="00856D6E"/>
    <w:rsid w:val="00857713"/>
    <w:rsid w:val="008607E6"/>
    <w:rsid w:val="00861585"/>
    <w:rsid w:val="00862C8F"/>
    <w:rsid w:val="00863C4D"/>
    <w:rsid w:val="00863FE9"/>
    <w:rsid w:val="0086647C"/>
    <w:rsid w:val="00867786"/>
    <w:rsid w:val="00867A94"/>
    <w:rsid w:val="00870F7F"/>
    <w:rsid w:val="008758BD"/>
    <w:rsid w:val="0087616A"/>
    <w:rsid w:val="00876F9D"/>
    <w:rsid w:val="00877561"/>
    <w:rsid w:val="00880A85"/>
    <w:rsid w:val="00883AF3"/>
    <w:rsid w:val="00885113"/>
    <w:rsid w:val="0088769A"/>
    <w:rsid w:val="008935E5"/>
    <w:rsid w:val="0089436D"/>
    <w:rsid w:val="00895E3B"/>
    <w:rsid w:val="008A0041"/>
    <w:rsid w:val="008A10B6"/>
    <w:rsid w:val="008A6B4B"/>
    <w:rsid w:val="008A748D"/>
    <w:rsid w:val="008A7859"/>
    <w:rsid w:val="008B04D0"/>
    <w:rsid w:val="008B1F7F"/>
    <w:rsid w:val="008B634A"/>
    <w:rsid w:val="008B6AF0"/>
    <w:rsid w:val="008D06DE"/>
    <w:rsid w:val="008D0C57"/>
    <w:rsid w:val="008D5FFB"/>
    <w:rsid w:val="008E0B62"/>
    <w:rsid w:val="008E4281"/>
    <w:rsid w:val="008E7B36"/>
    <w:rsid w:val="008F2DF8"/>
    <w:rsid w:val="008F6666"/>
    <w:rsid w:val="008F7082"/>
    <w:rsid w:val="008F74A7"/>
    <w:rsid w:val="0090068C"/>
    <w:rsid w:val="00902D37"/>
    <w:rsid w:val="0090597B"/>
    <w:rsid w:val="00906806"/>
    <w:rsid w:val="00911A75"/>
    <w:rsid w:val="00911DD3"/>
    <w:rsid w:val="009127A8"/>
    <w:rsid w:val="00912DA0"/>
    <w:rsid w:val="00912E75"/>
    <w:rsid w:val="00914D4A"/>
    <w:rsid w:val="00922485"/>
    <w:rsid w:val="009270DE"/>
    <w:rsid w:val="00931762"/>
    <w:rsid w:val="00932BB5"/>
    <w:rsid w:val="009362C7"/>
    <w:rsid w:val="00937FFB"/>
    <w:rsid w:val="00941391"/>
    <w:rsid w:val="0094599F"/>
    <w:rsid w:val="00953044"/>
    <w:rsid w:val="00954D71"/>
    <w:rsid w:val="00956086"/>
    <w:rsid w:val="009623D4"/>
    <w:rsid w:val="009664A2"/>
    <w:rsid w:val="00974117"/>
    <w:rsid w:val="0098171E"/>
    <w:rsid w:val="009825DA"/>
    <w:rsid w:val="0098281C"/>
    <w:rsid w:val="00983F4E"/>
    <w:rsid w:val="009852FF"/>
    <w:rsid w:val="00987DFF"/>
    <w:rsid w:val="00990011"/>
    <w:rsid w:val="00991269"/>
    <w:rsid w:val="009916BD"/>
    <w:rsid w:val="00994664"/>
    <w:rsid w:val="00995E03"/>
    <w:rsid w:val="00997B99"/>
    <w:rsid w:val="009A0F57"/>
    <w:rsid w:val="009A51CC"/>
    <w:rsid w:val="009A5452"/>
    <w:rsid w:val="009B0425"/>
    <w:rsid w:val="009C10C8"/>
    <w:rsid w:val="009C5B12"/>
    <w:rsid w:val="009C67FB"/>
    <w:rsid w:val="009C7A25"/>
    <w:rsid w:val="009C7C8D"/>
    <w:rsid w:val="009D1E72"/>
    <w:rsid w:val="009D41B1"/>
    <w:rsid w:val="009D74F8"/>
    <w:rsid w:val="009E2065"/>
    <w:rsid w:val="009E5D75"/>
    <w:rsid w:val="009F0EAF"/>
    <w:rsid w:val="009F1AA3"/>
    <w:rsid w:val="009F20FF"/>
    <w:rsid w:val="009F213A"/>
    <w:rsid w:val="009F5520"/>
    <w:rsid w:val="009F7177"/>
    <w:rsid w:val="00A00C1D"/>
    <w:rsid w:val="00A01BF5"/>
    <w:rsid w:val="00A02DA2"/>
    <w:rsid w:val="00A0328F"/>
    <w:rsid w:val="00A057FB"/>
    <w:rsid w:val="00A214FC"/>
    <w:rsid w:val="00A22AF9"/>
    <w:rsid w:val="00A32B61"/>
    <w:rsid w:val="00A35486"/>
    <w:rsid w:val="00A356C7"/>
    <w:rsid w:val="00A36838"/>
    <w:rsid w:val="00A3708B"/>
    <w:rsid w:val="00A379EC"/>
    <w:rsid w:val="00A411FB"/>
    <w:rsid w:val="00A44DDC"/>
    <w:rsid w:val="00A4602E"/>
    <w:rsid w:val="00A466C9"/>
    <w:rsid w:val="00A52A3D"/>
    <w:rsid w:val="00A54CA6"/>
    <w:rsid w:val="00A5556B"/>
    <w:rsid w:val="00A55C63"/>
    <w:rsid w:val="00A55FB4"/>
    <w:rsid w:val="00A571F1"/>
    <w:rsid w:val="00A611ED"/>
    <w:rsid w:val="00A61D7C"/>
    <w:rsid w:val="00A6522C"/>
    <w:rsid w:val="00A67AF7"/>
    <w:rsid w:val="00A67E43"/>
    <w:rsid w:val="00A7321A"/>
    <w:rsid w:val="00A7421F"/>
    <w:rsid w:val="00A80701"/>
    <w:rsid w:val="00A82BA2"/>
    <w:rsid w:val="00A8417B"/>
    <w:rsid w:val="00A91674"/>
    <w:rsid w:val="00A92570"/>
    <w:rsid w:val="00A92BD5"/>
    <w:rsid w:val="00A97076"/>
    <w:rsid w:val="00AA25F2"/>
    <w:rsid w:val="00AA267F"/>
    <w:rsid w:val="00AA5E3C"/>
    <w:rsid w:val="00AA6F61"/>
    <w:rsid w:val="00AA749F"/>
    <w:rsid w:val="00AA76D1"/>
    <w:rsid w:val="00AB0685"/>
    <w:rsid w:val="00AB1573"/>
    <w:rsid w:val="00AB1E79"/>
    <w:rsid w:val="00AB2701"/>
    <w:rsid w:val="00AB3A8F"/>
    <w:rsid w:val="00AB3E07"/>
    <w:rsid w:val="00AB62D0"/>
    <w:rsid w:val="00AB6365"/>
    <w:rsid w:val="00AB688C"/>
    <w:rsid w:val="00AB7B3D"/>
    <w:rsid w:val="00AC1F30"/>
    <w:rsid w:val="00AC3F50"/>
    <w:rsid w:val="00AC64B3"/>
    <w:rsid w:val="00AC7C95"/>
    <w:rsid w:val="00AD2E97"/>
    <w:rsid w:val="00AD374E"/>
    <w:rsid w:val="00AD3DB5"/>
    <w:rsid w:val="00AD5B3E"/>
    <w:rsid w:val="00AE0EF7"/>
    <w:rsid w:val="00AE47D4"/>
    <w:rsid w:val="00AE52AC"/>
    <w:rsid w:val="00AE635B"/>
    <w:rsid w:val="00AE672C"/>
    <w:rsid w:val="00AE7795"/>
    <w:rsid w:val="00AF0475"/>
    <w:rsid w:val="00AF20DB"/>
    <w:rsid w:val="00AF4896"/>
    <w:rsid w:val="00AF662F"/>
    <w:rsid w:val="00AF6997"/>
    <w:rsid w:val="00AF6A73"/>
    <w:rsid w:val="00B0025D"/>
    <w:rsid w:val="00B01C3A"/>
    <w:rsid w:val="00B0531A"/>
    <w:rsid w:val="00B15215"/>
    <w:rsid w:val="00B20BE9"/>
    <w:rsid w:val="00B23346"/>
    <w:rsid w:val="00B23B54"/>
    <w:rsid w:val="00B32C08"/>
    <w:rsid w:val="00B33C12"/>
    <w:rsid w:val="00B33FBD"/>
    <w:rsid w:val="00B37BF8"/>
    <w:rsid w:val="00B43ACB"/>
    <w:rsid w:val="00B458C9"/>
    <w:rsid w:val="00B46C49"/>
    <w:rsid w:val="00B47026"/>
    <w:rsid w:val="00B4787A"/>
    <w:rsid w:val="00B52BAB"/>
    <w:rsid w:val="00B531C2"/>
    <w:rsid w:val="00B54D5B"/>
    <w:rsid w:val="00B575DC"/>
    <w:rsid w:val="00B629AF"/>
    <w:rsid w:val="00B637BB"/>
    <w:rsid w:val="00B6439B"/>
    <w:rsid w:val="00B65025"/>
    <w:rsid w:val="00B711A2"/>
    <w:rsid w:val="00B7271D"/>
    <w:rsid w:val="00B754DD"/>
    <w:rsid w:val="00B77DDD"/>
    <w:rsid w:val="00B80A5B"/>
    <w:rsid w:val="00B82A4E"/>
    <w:rsid w:val="00B91117"/>
    <w:rsid w:val="00B938D0"/>
    <w:rsid w:val="00B938E0"/>
    <w:rsid w:val="00B974EC"/>
    <w:rsid w:val="00B97C63"/>
    <w:rsid w:val="00BA07F8"/>
    <w:rsid w:val="00BA1776"/>
    <w:rsid w:val="00BA20DF"/>
    <w:rsid w:val="00BB0E00"/>
    <w:rsid w:val="00BB0E78"/>
    <w:rsid w:val="00BB0FCC"/>
    <w:rsid w:val="00BB7274"/>
    <w:rsid w:val="00BB7D9B"/>
    <w:rsid w:val="00BC6668"/>
    <w:rsid w:val="00BC753D"/>
    <w:rsid w:val="00BC7F56"/>
    <w:rsid w:val="00BD1478"/>
    <w:rsid w:val="00BD43E0"/>
    <w:rsid w:val="00BD4E41"/>
    <w:rsid w:val="00BD7C98"/>
    <w:rsid w:val="00BE10C3"/>
    <w:rsid w:val="00BE2FA5"/>
    <w:rsid w:val="00BE3009"/>
    <w:rsid w:val="00BE3ED3"/>
    <w:rsid w:val="00BE4D42"/>
    <w:rsid w:val="00BE4EB1"/>
    <w:rsid w:val="00BF0030"/>
    <w:rsid w:val="00BF0694"/>
    <w:rsid w:val="00BF4808"/>
    <w:rsid w:val="00BF73D1"/>
    <w:rsid w:val="00C00673"/>
    <w:rsid w:val="00C00F37"/>
    <w:rsid w:val="00C03CBE"/>
    <w:rsid w:val="00C0466B"/>
    <w:rsid w:val="00C04ED3"/>
    <w:rsid w:val="00C050F2"/>
    <w:rsid w:val="00C07AD8"/>
    <w:rsid w:val="00C07E99"/>
    <w:rsid w:val="00C102D1"/>
    <w:rsid w:val="00C10C2F"/>
    <w:rsid w:val="00C118E5"/>
    <w:rsid w:val="00C13094"/>
    <w:rsid w:val="00C173F1"/>
    <w:rsid w:val="00C174C1"/>
    <w:rsid w:val="00C17EC7"/>
    <w:rsid w:val="00C24909"/>
    <w:rsid w:val="00C24BB5"/>
    <w:rsid w:val="00C26DFA"/>
    <w:rsid w:val="00C37A3B"/>
    <w:rsid w:val="00C4210B"/>
    <w:rsid w:val="00C422CA"/>
    <w:rsid w:val="00C425E6"/>
    <w:rsid w:val="00C43525"/>
    <w:rsid w:val="00C453DD"/>
    <w:rsid w:val="00C464CB"/>
    <w:rsid w:val="00C50400"/>
    <w:rsid w:val="00C53398"/>
    <w:rsid w:val="00C54C03"/>
    <w:rsid w:val="00C55866"/>
    <w:rsid w:val="00C57449"/>
    <w:rsid w:val="00C57A67"/>
    <w:rsid w:val="00C61DCC"/>
    <w:rsid w:val="00C64D67"/>
    <w:rsid w:val="00C6707E"/>
    <w:rsid w:val="00C678C8"/>
    <w:rsid w:val="00C742A3"/>
    <w:rsid w:val="00C74DEA"/>
    <w:rsid w:val="00C75A97"/>
    <w:rsid w:val="00C801C0"/>
    <w:rsid w:val="00C81FB8"/>
    <w:rsid w:val="00C82CFD"/>
    <w:rsid w:val="00C84FAB"/>
    <w:rsid w:val="00C85E33"/>
    <w:rsid w:val="00C95506"/>
    <w:rsid w:val="00C95FB0"/>
    <w:rsid w:val="00C97F12"/>
    <w:rsid w:val="00CA5842"/>
    <w:rsid w:val="00CA58B1"/>
    <w:rsid w:val="00CA6700"/>
    <w:rsid w:val="00CB1E17"/>
    <w:rsid w:val="00CB3EE5"/>
    <w:rsid w:val="00CB7BB0"/>
    <w:rsid w:val="00CC3092"/>
    <w:rsid w:val="00CC38C7"/>
    <w:rsid w:val="00CC4155"/>
    <w:rsid w:val="00CC5A5C"/>
    <w:rsid w:val="00CC7F18"/>
    <w:rsid w:val="00CD4ECA"/>
    <w:rsid w:val="00CD68F2"/>
    <w:rsid w:val="00CD71FB"/>
    <w:rsid w:val="00CE1C46"/>
    <w:rsid w:val="00CE254E"/>
    <w:rsid w:val="00CE4F81"/>
    <w:rsid w:val="00CE647B"/>
    <w:rsid w:val="00CF1A46"/>
    <w:rsid w:val="00CF3442"/>
    <w:rsid w:val="00CF3E8C"/>
    <w:rsid w:val="00CF4415"/>
    <w:rsid w:val="00CF5141"/>
    <w:rsid w:val="00CF52EF"/>
    <w:rsid w:val="00D00B8D"/>
    <w:rsid w:val="00D016D5"/>
    <w:rsid w:val="00D0349F"/>
    <w:rsid w:val="00D06E25"/>
    <w:rsid w:val="00D170D3"/>
    <w:rsid w:val="00D21DD0"/>
    <w:rsid w:val="00D25595"/>
    <w:rsid w:val="00D26D7C"/>
    <w:rsid w:val="00D273B0"/>
    <w:rsid w:val="00D27511"/>
    <w:rsid w:val="00D34673"/>
    <w:rsid w:val="00D413A7"/>
    <w:rsid w:val="00D433BA"/>
    <w:rsid w:val="00D44626"/>
    <w:rsid w:val="00D44993"/>
    <w:rsid w:val="00D46439"/>
    <w:rsid w:val="00D54903"/>
    <w:rsid w:val="00D54916"/>
    <w:rsid w:val="00D54987"/>
    <w:rsid w:val="00D555DE"/>
    <w:rsid w:val="00D56F68"/>
    <w:rsid w:val="00D5769A"/>
    <w:rsid w:val="00D579FE"/>
    <w:rsid w:val="00D61497"/>
    <w:rsid w:val="00D63978"/>
    <w:rsid w:val="00D64A25"/>
    <w:rsid w:val="00D64D32"/>
    <w:rsid w:val="00D652E8"/>
    <w:rsid w:val="00D67EB0"/>
    <w:rsid w:val="00D74E1D"/>
    <w:rsid w:val="00D800DA"/>
    <w:rsid w:val="00D8094A"/>
    <w:rsid w:val="00D818C5"/>
    <w:rsid w:val="00D81E0C"/>
    <w:rsid w:val="00D820E0"/>
    <w:rsid w:val="00D82FCD"/>
    <w:rsid w:val="00D83794"/>
    <w:rsid w:val="00D83FCF"/>
    <w:rsid w:val="00D84656"/>
    <w:rsid w:val="00D84FDF"/>
    <w:rsid w:val="00D86B9F"/>
    <w:rsid w:val="00D90305"/>
    <w:rsid w:val="00D90443"/>
    <w:rsid w:val="00D9275E"/>
    <w:rsid w:val="00D934FE"/>
    <w:rsid w:val="00D94934"/>
    <w:rsid w:val="00D9749D"/>
    <w:rsid w:val="00D97F4F"/>
    <w:rsid w:val="00DA0452"/>
    <w:rsid w:val="00DA0586"/>
    <w:rsid w:val="00DA0FD2"/>
    <w:rsid w:val="00DA1919"/>
    <w:rsid w:val="00DA21AC"/>
    <w:rsid w:val="00DA2856"/>
    <w:rsid w:val="00DA52A0"/>
    <w:rsid w:val="00DA5D7E"/>
    <w:rsid w:val="00DA7A49"/>
    <w:rsid w:val="00DC2828"/>
    <w:rsid w:val="00DC28F1"/>
    <w:rsid w:val="00DC2FF0"/>
    <w:rsid w:val="00DC45BC"/>
    <w:rsid w:val="00DC46F4"/>
    <w:rsid w:val="00DC6B44"/>
    <w:rsid w:val="00DC7667"/>
    <w:rsid w:val="00DC7E9E"/>
    <w:rsid w:val="00DC7FE6"/>
    <w:rsid w:val="00DD31FF"/>
    <w:rsid w:val="00DD327A"/>
    <w:rsid w:val="00DD35BD"/>
    <w:rsid w:val="00DD6471"/>
    <w:rsid w:val="00DE57EA"/>
    <w:rsid w:val="00DF119B"/>
    <w:rsid w:val="00DF1839"/>
    <w:rsid w:val="00DF3D70"/>
    <w:rsid w:val="00DF7331"/>
    <w:rsid w:val="00DF75DF"/>
    <w:rsid w:val="00E0352B"/>
    <w:rsid w:val="00E03A69"/>
    <w:rsid w:val="00E06B6A"/>
    <w:rsid w:val="00E06B8A"/>
    <w:rsid w:val="00E10411"/>
    <w:rsid w:val="00E1043E"/>
    <w:rsid w:val="00E118D0"/>
    <w:rsid w:val="00E13858"/>
    <w:rsid w:val="00E14DF3"/>
    <w:rsid w:val="00E16AB5"/>
    <w:rsid w:val="00E2042A"/>
    <w:rsid w:val="00E2375B"/>
    <w:rsid w:val="00E253DD"/>
    <w:rsid w:val="00E257DA"/>
    <w:rsid w:val="00E264E3"/>
    <w:rsid w:val="00E26A8F"/>
    <w:rsid w:val="00E2730F"/>
    <w:rsid w:val="00E3080A"/>
    <w:rsid w:val="00E34201"/>
    <w:rsid w:val="00E34F85"/>
    <w:rsid w:val="00E35C47"/>
    <w:rsid w:val="00E36C9E"/>
    <w:rsid w:val="00E42593"/>
    <w:rsid w:val="00E428A8"/>
    <w:rsid w:val="00E50F43"/>
    <w:rsid w:val="00E51838"/>
    <w:rsid w:val="00E52714"/>
    <w:rsid w:val="00E534AA"/>
    <w:rsid w:val="00E53B86"/>
    <w:rsid w:val="00E54723"/>
    <w:rsid w:val="00E549E3"/>
    <w:rsid w:val="00E623FB"/>
    <w:rsid w:val="00E65153"/>
    <w:rsid w:val="00E65562"/>
    <w:rsid w:val="00E6580E"/>
    <w:rsid w:val="00E730C1"/>
    <w:rsid w:val="00E74E89"/>
    <w:rsid w:val="00E7758F"/>
    <w:rsid w:val="00E801DD"/>
    <w:rsid w:val="00E80741"/>
    <w:rsid w:val="00E81542"/>
    <w:rsid w:val="00E84E43"/>
    <w:rsid w:val="00E8625D"/>
    <w:rsid w:val="00E90EC8"/>
    <w:rsid w:val="00EA0D7E"/>
    <w:rsid w:val="00EA417F"/>
    <w:rsid w:val="00EB4BA8"/>
    <w:rsid w:val="00EB5432"/>
    <w:rsid w:val="00EC12F1"/>
    <w:rsid w:val="00EC25E8"/>
    <w:rsid w:val="00EC2BFD"/>
    <w:rsid w:val="00EC5BB3"/>
    <w:rsid w:val="00EC673D"/>
    <w:rsid w:val="00ED21E3"/>
    <w:rsid w:val="00ED277B"/>
    <w:rsid w:val="00ED4228"/>
    <w:rsid w:val="00ED5246"/>
    <w:rsid w:val="00ED6265"/>
    <w:rsid w:val="00EE166B"/>
    <w:rsid w:val="00EE1696"/>
    <w:rsid w:val="00EE1A07"/>
    <w:rsid w:val="00EE1A19"/>
    <w:rsid w:val="00EE239D"/>
    <w:rsid w:val="00EE4EB0"/>
    <w:rsid w:val="00EE57EB"/>
    <w:rsid w:val="00EF0215"/>
    <w:rsid w:val="00EF0C47"/>
    <w:rsid w:val="00EF104B"/>
    <w:rsid w:val="00EF3BD8"/>
    <w:rsid w:val="00EF4037"/>
    <w:rsid w:val="00EF5B01"/>
    <w:rsid w:val="00EF7F77"/>
    <w:rsid w:val="00F01A74"/>
    <w:rsid w:val="00F03279"/>
    <w:rsid w:val="00F04F89"/>
    <w:rsid w:val="00F05753"/>
    <w:rsid w:val="00F05AA7"/>
    <w:rsid w:val="00F05F94"/>
    <w:rsid w:val="00F07455"/>
    <w:rsid w:val="00F13337"/>
    <w:rsid w:val="00F13B43"/>
    <w:rsid w:val="00F141F5"/>
    <w:rsid w:val="00F16172"/>
    <w:rsid w:val="00F16DB5"/>
    <w:rsid w:val="00F177E8"/>
    <w:rsid w:val="00F17B1D"/>
    <w:rsid w:val="00F20BF6"/>
    <w:rsid w:val="00F22C5E"/>
    <w:rsid w:val="00F25D59"/>
    <w:rsid w:val="00F30473"/>
    <w:rsid w:val="00F319C2"/>
    <w:rsid w:val="00F34935"/>
    <w:rsid w:val="00F3578D"/>
    <w:rsid w:val="00F35966"/>
    <w:rsid w:val="00F370AE"/>
    <w:rsid w:val="00F40246"/>
    <w:rsid w:val="00F47AA5"/>
    <w:rsid w:val="00F507A2"/>
    <w:rsid w:val="00F517F0"/>
    <w:rsid w:val="00F525DF"/>
    <w:rsid w:val="00F5526D"/>
    <w:rsid w:val="00F56050"/>
    <w:rsid w:val="00F56AB0"/>
    <w:rsid w:val="00F5784A"/>
    <w:rsid w:val="00F57A6D"/>
    <w:rsid w:val="00F57C33"/>
    <w:rsid w:val="00F60AA6"/>
    <w:rsid w:val="00F62463"/>
    <w:rsid w:val="00F634D9"/>
    <w:rsid w:val="00F63F58"/>
    <w:rsid w:val="00F67BD0"/>
    <w:rsid w:val="00F719A6"/>
    <w:rsid w:val="00F71F56"/>
    <w:rsid w:val="00F73F9A"/>
    <w:rsid w:val="00F754BB"/>
    <w:rsid w:val="00F76052"/>
    <w:rsid w:val="00F77855"/>
    <w:rsid w:val="00F83A3A"/>
    <w:rsid w:val="00F83F90"/>
    <w:rsid w:val="00F840FC"/>
    <w:rsid w:val="00F84369"/>
    <w:rsid w:val="00F845E4"/>
    <w:rsid w:val="00F90E25"/>
    <w:rsid w:val="00F9361D"/>
    <w:rsid w:val="00F960FE"/>
    <w:rsid w:val="00FA07EB"/>
    <w:rsid w:val="00FA0D98"/>
    <w:rsid w:val="00FA1E81"/>
    <w:rsid w:val="00FA3F61"/>
    <w:rsid w:val="00FA72DF"/>
    <w:rsid w:val="00FB0D2B"/>
    <w:rsid w:val="00FB2D42"/>
    <w:rsid w:val="00FB3C9A"/>
    <w:rsid w:val="00FB40B2"/>
    <w:rsid w:val="00FC03F4"/>
    <w:rsid w:val="00FC2738"/>
    <w:rsid w:val="00FC333B"/>
    <w:rsid w:val="00FC7E10"/>
    <w:rsid w:val="00FD0626"/>
    <w:rsid w:val="00FE14DB"/>
    <w:rsid w:val="00FE1861"/>
    <w:rsid w:val="00FE2F48"/>
    <w:rsid w:val="00FE31F5"/>
    <w:rsid w:val="00FE49FA"/>
    <w:rsid w:val="00FE51C8"/>
    <w:rsid w:val="00FE5723"/>
    <w:rsid w:val="00FE6519"/>
    <w:rsid w:val="00FF511B"/>
    <w:rsid w:val="00FF6162"/>
    <w:rsid w:val="00FF620C"/>
    <w:rsid w:val="013B42A6"/>
    <w:rsid w:val="01A53E73"/>
    <w:rsid w:val="01B3B629"/>
    <w:rsid w:val="024FD832"/>
    <w:rsid w:val="0277F6F5"/>
    <w:rsid w:val="0299E059"/>
    <w:rsid w:val="02C4F672"/>
    <w:rsid w:val="03B0D196"/>
    <w:rsid w:val="03B38791"/>
    <w:rsid w:val="04014427"/>
    <w:rsid w:val="04BFCA0E"/>
    <w:rsid w:val="051DA680"/>
    <w:rsid w:val="056AF698"/>
    <w:rsid w:val="071E2E92"/>
    <w:rsid w:val="089217D4"/>
    <w:rsid w:val="09130972"/>
    <w:rsid w:val="09294B7B"/>
    <w:rsid w:val="096810AF"/>
    <w:rsid w:val="09737EF4"/>
    <w:rsid w:val="0B46C795"/>
    <w:rsid w:val="0B565ECD"/>
    <w:rsid w:val="0D9BD12E"/>
    <w:rsid w:val="0DC9FC8C"/>
    <w:rsid w:val="0FE1F25A"/>
    <w:rsid w:val="102D540F"/>
    <w:rsid w:val="10B28E67"/>
    <w:rsid w:val="114F37A0"/>
    <w:rsid w:val="115A1045"/>
    <w:rsid w:val="12CE7933"/>
    <w:rsid w:val="1308C7A6"/>
    <w:rsid w:val="143FF8B0"/>
    <w:rsid w:val="14D921C4"/>
    <w:rsid w:val="14FAF085"/>
    <w:rsid w:val="16D78831"/>
    <w:rsid w:val="17F322B2"/>
    <w:rsid w:val="18A432A3"/>
    <w:rsid w:val="19772BE7"/>
    <w:rsid w:val="1B0F2FD9"/>
    <w:rsid w:val="1B16BB75"/>
    <w:rsid w:val="1BAAF954"/>
    <w:rsid w:val="1E1F4619"/>
    <w:rsid w:val="1E4B2837"/>
    <w:rsid w:val="20E84C69"/>
    <w:rsid w:val="22C9139E"/>
    <w:rsid w:val="22EA2C54"/>
    <w:rsid w:val="2312EF8A"/>
    <w:rsid w:val="2362E5CA"/>
    <w:rsid w:val="2421531D"/>
    <w:rsid w:val="2436E4B0"/>
    <w:rsid w:val="24701F11"/>
    <w:rsid w:val="262D5DF7"/>
    <w:rsid w:val="26594BEF"/>
    <w:rsid w:val="2682A7FC"/>
    <w:rsid w:val="292A93A7"/>
    <w:rsid w:val="2A4D8C04"/>
    <w:rsid w:val="2B6DABAA"/>
    <w:rsid w:val="2C45FCB2"/>
    <w:rsid w:val="2C9BB7B4"/>
    <w:rsid w:val="2DB73B5A"/>
    <w:rsid w:val="2E29D143"/>
    <w:rsid w:val="2E378815"/>
    <w:rsid w:val="316F28D7"/>
    <w:rsid w:val="3206043C"/>
    <w:rsid w:val="32442B7B"/>
    <w:rsid w:val="3277F19E"/>
    <w:rsid w:val="32A2DEDF"/>
    <w:rsid w:val="34720927"/>
    <w:rsid w:val="348D7FF4"/>
    <w:rsid w:val="3609917F"/>
    <w:rsid w:val="3671CD23"/>
    <w:rsid w:val="37823A5B"/>
    <w:rsid w:val="38649045"/>
    <w:rsid w:val="38BC2FA6"/>
    <w:rsid w:val="395E2A1F"/>
    <w:rsid w:val="39634E34"/>
    <w:rsid w:val="39797ECB"/>
    <w:rsid w:val="3B56A2A0"/>
    <w:rsid w:val="3C70E168"/>
    <w:rsid w:val="3D7B5DBF"/>
    <w:rsid w:val="3D96FA4C"/>
    <w:rsid w:val="408E9615"/>
    <w:rsid w:val="4248AF7B"/>
    <w:rsid w:val="430D4ED9"/>
    <w:rsid w:val="430E78F2"/>
    <w:rsid w:val="434F7475"/>
    <w:rsid w:val="45E9287D"/>
    <w:rsid w:val="46AF06FF"/>
    <w:rsid w:val="47494C11"/>
    <w:rsid w:val="4812490E"/>
    <w:rsid w:val="49449E50"/>
    <w:rsid w:val="4A9FA92A"/>
    <w:rsid w:val="4B86A84A"/>
    <w:rsid w:val="4C700479"/>
    <w:rsid w:val="4D2CB40C"/>
    <w:rsid w:val="4E1CDECF"/>
    <w:rsid w:val="4E4FCF74"/>
    <w:rsid w:val="4F24A217"/>
    <w:rsid w:val="4FFBCFE3"/>
    <w:rsid w:val="51CC344D"/>
    <w:rsid w:val="520447F7"/>
    <w:rsid w:val="520DA935"/>
    <w:rsid w:val="525B8EBB"/>
    <w:rsid w:val="525DB915"/>
    <w:rsid w:val="53602306"/>
    <w:rsid w:val="53A53A86"/>
    <w:rsid w:val="5496A419"/>
    <w:rsid w:val="5500870A"/>
    <w:rsid w:val="55D905A5"/>
    <w:rsid w:val="57C2EDE1"/>
    <w:rsid w:val="57DEFAD2"/>
    <w:rsid w:val="594A4A6D"/>
    <w:rsid w:val="5B6181A4"/>
    <w:rsid w:val="5D82F6EA"/>
    <w:rsid w:val="5D9032E5"/>
    <w:rsid w:val="5DA86183"/>
    <w:rsid w:val="5EDB44A7"/>
    <w:rsid w:val="61B20533"/>
    <w:rsid w:val="63BCBDA5"/>
    <w:rsid w:val="68FB8D28"/>
    <w:rsid w:val="693061CD"/>
    <w:rsid w:val="6944635C"/>
    <w:rsid w:val="6A629797"/>
    <w:rsid w:val="6C1F1572"/>
    <w:rsid w:val="6D110676"/>
    <w:rsid w:val="6FA8F683"/>
    <w:rsid w:val="7057EA4B"/>
    <w:rsid w:val="70F06647"/>
    <w:rsid w:val="71C94B96"/>
    <w:rsid w:val="726D5C99"/>
    <w:rsid w:val="7281CA8D"/>
    <w:rsid w:val="72BB369C"/>
    <w:rsid w:val="7381180C"/>
    <w:rsid w:val="740CE740"/>
    <w:rsid w:val="7437E47B"/>
    <w:rsid w:val="75D5AA16"/>
    <w:rsid w:val="770E7E59"/>
    <w:rsid w:val="790696DC"/>
    <w:rsid w:val="79373C88"/>
    <w:rsid w:val="7A78F689"/>
    <w:rsid w:val="7AE4A4F6"/>
    <w:rsid w:val="7B328673"/>
    <w:rsid w:val="7B84BB9C"/>
    <w:rsid w:val="7B8B67EC"/>
    <w:rsid w:val="7C2A5F68"/>
    <w:rsid w:val="7C80F72F"/>
    <w:rsid w:val="7CBC5986"/>
    <w:rsid w:val="7CED5BC4"/>
    <w:rsid w:val="7D13B4E5"/>
    <w:rsid w:val="7D8B6319"/>
    <w:rsid w:val="7DCE0119"/>
    <w:rsid w:val="7ED15CD4"/>
    <w:rsid w:val="7F578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5FDD6"/>
  <w15:chartTrackingRefBased/>
  <w15:docId w15:val="{2BB62BDE-A0BB-4AF0-B3FB-2104FE821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086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5F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6F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24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B24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E5F9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E5F9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E5F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E5F9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E4B8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E4B8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5526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56F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B240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B240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D26D7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26D7C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D26D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D7C"/>
  </w:style>
  <w:style w:type="paragraph" w:styleId="Footer">
    <w:name w:val="footer"/>
    <w:basedOn w:val="Normal"/>
    <w:link w:val="FooterChar"/>
    <w:uiPriority w:val="99"/>
    <w:unhideWhenUsed/>
    <w:rsid w:val="00D26D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D7C"/>
  </w:style>
  <w:style w:type="character" w:customStyle="1" w:styleId="wacimagecontainer">
    <w:name w:val="wacimagecontainer"/>
    <w:basedOn w:val="DefaultParagraphFont"/>
    <w:rsid w:val="0056408C"/>
  </w:style>
  <w:style w:type="paragraph" w:styleId="Bibliography">
    <w:name w:val="Bibliography"/>
    <w:basedOn w:val="Normal"/>
    <w:next w:val="Normal"/>
    <w:uiPriority w:val="37"/>
    <w:unhideWhenUsed/>
    <w:rsid w:val="008D06DE"/>
  </w:style>
  <w:style w:type="character" w:styleId="HTMLCode">
    <w:name w:val="HTML Code"/>
    <w:basedOn w:val="DefaultParagraphFont"/>
    <w:uiPriority w:val="99"/>
    <w:semiHidden/>
    <w:unhideWhenUsed/>
    <w:rsid w:val="00760F40"/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F2573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40500F"/>
    <w:pPr>
      <w:spacing w:after="200" w:line="240" w:lineRule="auto"/>
      <w:jc w:val="center"/>
    </w:pPr>
    <w:rPr>
      <w:i/>
      <w:iCs/>
      <w:color w:val="44546A" w:themeColor="text2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603F6"/>
    <w:pPr>
      <w:spacing w:after="0"/>
    </w:pPr>
  </w:style>
  <w:style w:type="character" w:styleId="FollowedHyperlink">
    <w:name w:val="FollowedHyperlink"/>
    <w:basedOn w:val="DefaultParagraphFont"/>
    <w:uiPriority w:val="99"/>
    <w:semiHidden/>
    <w:unhideWhenUsed/>
    <w:rsid w:val="00F402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0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50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9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21" Type="http://schemas.openxmlformats.org/officeDocument/2006/relationships/oleObject" Target="embeddings/oleObject3.bin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oleObject" Target="embeddings/oleObject4.bin"/><Relationship Id="rId50" Type="http://schemas.openxmlformats.org/officeDocument/2006/relationships/image" Target="media/image37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image" Target="media/image17.png"/><Relationship Id="rId11" Type="http://schemas.openxmlformats.org/officeDocument/2006/relationships/oleObject" Target="embeddings/oleObject1.bin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image" Target="media/image40.png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19" Type="http://schemas.openxmlformats.org/officeDocument/2006/relationships/image" Target="media/image8.png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oleObject" Target="embeddings/oleObject2.bin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5.png"/><Relationship Id="rId56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image" Target="media/image38.pn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emf"/><Relationship Id="rId20" Type="http://schemas.openxmlformats.org/officeDocument/2006/relationships/image" Target="media/image9.emf"/><Relationship Id="rId41" Type="http://schemas.openxmlformats.org/officeDocument/2006/relationships/image" Target="media/image29.png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I\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jQu25</b:Tag>
    <b:SourceType>InternetSite</b:SourceType>
    <b:Guid>{39EA316B-3E8F-4567-A588-7AC385773868}</b:Guid>
    <b:Author>
      <b:Author>
        <b:Corporate>w3schools</b:Corporate>
      </b:Author>
    </b:Author>
    <b:Title>jQuery hover() Method</b:Title>
    <b:YearAccessed>2025</b:YearAccessed>
    <b:MonthAccessed>February</b:MonthAccessed>
    <b:DayAccessed>24</b:DayAccessed>
    <b:URL>https://www.w3schools.com/jquery/event_hover.asp</b:URL>
    <b:RefOrder>1</b:RefOrder>
  </b:Source>
  <b:Source>
    <b:Tag>jQu251</b:Tag>
    <b:SourceType>InternetSite</b:SourceType>
    <b:Guid>{3EFF3B50-536F-426A-B772-462443E0FF04}</b:Guid>
    <b:Author>
      <b:Author>
        <b:Corporate>jQuery UI</b:Corporate>
      </b:Author>
    </b:Author>
    <b:Title>Accordion Widget</b:Title>
    <b:YearAccessed>2025</b:YearAccessed>
    <b:MonthAccessed>February</b:MonthAccessed>
    <b:DayAccessed>24</b:DayAccessed>
    <b:URL>https://api.jqueryui.com/accordion/</b:URL>
    <b:RefOrder>2</b:RefOrder>
  </b:Source>
  <b:Source>
    <b:Tag>w3s25</b:Tag>
    <b:SourceType>InternetSite</b:SourceType>
    <b:Guid>{CA83C7C8-95A0-42CA-87A1-FD9ED9C71C57}</b:Guid>
    <b:Author>
      <b:Author>
        <b:Corporate>w3schools</b:Corporate>
      </b:Author>
    </b:Author>
    <b:Title>JavaScript String trim()</b:Title>
    <b:YearAccessed>2025</b:YearAccessed>
    <b:MonthAccessed>February</b:MonthAccessed>
    <b:DayAccessed>24</b:DayAccessed>
    <b:URL>https://www.w3schools.com/jsref/jsref_trim_string.asp</b:URL>
    <b:RefOrder>4</b:RefOrder>
  </b:Source>
  <b:Source>
    <b:Tag>Yev24</b:Tag>
    <b:SourceType>InternetSite</b:SourceType>
    <b:Guid>{0788915E-9A34-49E1-BD98-BE1DACA3E9DE}</b:Guid>
    <b:Author>
      <b:Author>
        <b:NameList>
          <b:Person>
            <b:Last>Odyntsov</b:Last>
            <b:First>Yevhenii</b:First>
          </b:Person>
        </b:NameList>
      </b:Author>
    </b:Author>
    <b:Title>Developer’s Guide on JavaScript Email Validation: Client &amp; Server-Side Methods Covered</b:Title>
    <b:Year>2024</b:Year>
    <b:Month>April</b:Month>
    <b:Day>26</b:Day>
    <b:YearAccessed>2025</b:YearAccessed>
    <b:MonthAccessed>February</b:MonthAccessed>
    <b:DayAccessed>25</b:DayAccessed>
    <b:URL>https://mailtrap.io/blog/javascript-email-validation/</b:URL>
    <b:RefOrder>5</b:RefOrder>
  </b:Source>
  <b:Source>
    <b:Tag>One25</b:Tag>
    <b:SourceType>InternetSite</b:SourceType>
    <b:Guid>{E5990C53-95D2-4E29-BE21-4313D7508CB3}</b:Guid>
    <b:Author>
      <b:Author>
        <b:Corporate>OneCompiler</b:Corporate>
      </b:Author>
    </b:Author>
    <b:Title>[Javascript] How to check for special characters present in a string?</b:Title>
    <b:YearAccessed>2025</b:YearAccessed>
    <b:MonthAccessed>February</b:MonthAccessed>
    <b:DayAccessed>25</b:DayAccessed>
    <b:URL>https://onecompiler.com/questions/3xnp9df38/-javascript-how-to-check-for-special-characters-present-in-a-string</b:URL>
    <b:RefOrder>6</b:RefOrder>
  </b:Source>
  <b:Source>
    <b:Tag>gee25</b:Tag>
    <b:SourceType>InternetSite</b:SourceType>
    <b:Guid>{B045B24F-6FFC-4B1B-B694-7EBB6BF48F16}</b:Guid>
    <b:Author>
      <b:Author>
        <b:Corporate>geeksforgeeks</b:Corporate>
      </b:Author>
    </b:Author>
    <b:Title>JavaScript – Select a Random Element from JS Array</b:Title>
    <b:Year>2025</b:Year>
    <b:Month>January</b:Month>
    <b:Day>9</b:Day>
    <b:YearAccessed>2025</b:YearAccessed>
    <b:MonthAccessed>February</b:MonthAccessed>
    <b:DayAccessed>25</b:DayAccessed>
    <b:URL>https://www.geeksforgeeks.org/how-to-select-a-random-element-from-array-in-javascript/</b:URL>
    <b:RefOrder>7</b:RefOrder>
  </b:Source>
  <b:Source>
    <b:Tag>jQu253</b:Tag>
    <b:SourceType>InternetSite</b:SourceType>
    <b:Guid>{331ACFA1-E211-4242-AE34-DD0E6BB9B372}</b:Guid>
    <b:Author>
      <b:Author>
        <b:Corporate>jQuery UI</b:Corporate>
      </b:Author>
    </b:Author>
    <b:Title>Tabs Widget</b:Title>
    <b:YearAccessed>2025</b:YearAccessed>
    <b:MonthAccessed>May</b:MonthAccessed>
    <b:DayAccessed>21</b:DayAccessed>
    <b:URL>https://api.jqueryui.com/1.8/tabs/#:~:text=Tabs%20are%20generally%20used%20to,anchor%20associated%20with%20the%20tab.</b:URL>
    <b:RefOrder>3</b:RefOrder>
  </b:Source>
</b:Sources>
</file>

<file path=customXml/itemProps1.xml><?xml version="1.0" encoding="utf-8"?>
<ds:datastoreItem xmlns:ds="http://schemas.openxmlformats.org/officeDocument/2006/customXml" ds:itemID="{F47A4B10-D7E5-42F9-9BCC-41C558B4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Template.dotx</Template>
  <TotalTime>1523</TotalTime>
  <Pages>17</Pages>
  <Words>2092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 AND MOBILE TECHNOLOGIES JAVASCRIPT/jQUERY-ENABLED WEBSITE</vt:lpstr>
    </vt:vector>
  </TitlesOfParts>
  <Company/>
  <LinksUpToDate>false</LinksUpToDate>
  <CharactersWithSpaces>13990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AND MOBILE TECHNOLOGIES JAVASCRIPT/jQUERY-ENABLED WEBSITE</dc:title>
  <dc:subject/>
  <dc:creator>George D</dc:creator>
  <cp:keywords/>
  <dc:description/>
  <cp:lastModifiedBy>DAV20857440 (George Davies)</cp:lastModifiedBy>
  <cp:revision>476</cp:revision>
  <dcterms:created xsi:type="dcterms:W3CDTF">2024-12-23T18:57:00Z</dcterms:created>
  <dcterms:modified xsi:type="dcterms:W3CDTF">2025-05-21T00:56:00Z</dcterms:modified>
  <cp:category>HE Applied Computing</cp:category>
</cp:coreProperties>
</file>