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5"/>
        <w:gridCol w:w="3015"/>
        <w:gridCol w:w="1276"/>
        <w:gridCol w:w="2494"/>
      </w:tblGrid>
      <w:tr w:rsidR="00D46A8E" w:rsidRPr="00120A30" w14:paraId="141F71CE" w14:textId="77777777" w:rsidTr="00F2139A">
        <w:tc>
          <w:tcPr>
            <w:tcW w:w="2225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015" w:type="dxa"/>
          </w:tcPr>
          <w:p w14:paraId="0632DE29" w14:textId="4D94364A" w:rsidR="00D46A8E" w:rsidRPr="00120A30" w:rsidRDefault="00F2139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276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494" w:type="dxa"/>
          </w:tcPr>
          <w:p w14:paraId="497B23F6" w14:textId="75917ABC" w:rsidR="00D46A8E" w:rsidRPr="00120A30" w:rsidRDefault="00F2139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Derbyn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1</w:t>
            </w:r>
          </w:p>
        </w:tc>
      </w:tr>
      <w:tr w:rsidR="00D46A8E" w:rsidRPr="00120A30" w14:paraId="03967396" w14:textId="77777777" w:rsidTr="00F2139A">
        <w:tc>
          <w:tcPr>
            <w:tcW w:w="2225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015" w:type="dxa"/>
          </w:tcPr>
          <w:p w14:paraId="469E103D" w14:textId="169B35F0" w:rsidR="00D46A8E" w:rsidRPr="00120A30" w:rsidRDefault="00F2139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Datblygiad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mathemategol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494" w:type="dxa"/>
          </w:tcPr>
          <w:p w14:paraId="4A9CFCAE" w14:textId="14FA50BF" w:rsidR="00D46A8E" w:rsidRPr="00120A30" w:rsidRDefault="00F2139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10/3/2020</w:t>
            </w:r>
          </w:p>
        </w:tc>
      </w:tr>
      <w:tr w:rsidR="00D46A8E" w:rsidRPr="00120A30" w14:paraId="67A3E20D" w14:textId="77777777" w:rsidTr="00F2139A">
        <w:tc>
          <w:tcPr>
            <w:tcW w:w="2225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85" w:type="dxa"/>
            <w:gridSpan w:val="3"/>
          </w:tcPr>
          <w:p w14:paraId="5DF6FF10" w14:textId="005175FD" w:rsidR="00D46A8E" w:rsidRPr="00120A30" w:rsidRDefault="00F2139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</w:p>
        </w:tc>
      </w:tr>
      <w:tr w:rsidR="00EB6268" w:rsidRPr="00120A30" w14:paraId="16A73A1C" w14:textId="77777777" w:rsidTr="00F2139A">
        <w:tc>
          <w:tcPr>
            <w:tcW w:w="2225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85" w:type="dxa"/>
            <w:gridSpan w:val="3"/>
          </w:tcPr>
          <w:p w14:paraId="37A8B850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Datrys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problemau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syml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sefyllfa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ymarferol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cynnwys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adio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thynnu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syml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hyd</w:t>
            </w:r>
            <w:proofErr w:type="spellEnd"/>
            <w:r>
              <w:rPr>
                <w:sz w:val="28"/>
                <w:szCs w:val="28"/>
              </w:rPr>
              <w:t xml:space="preserve"> at 5.</w:t>
            </w:r>
          </w:p>
          <w:p w14:paraId="2C529C39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Cynnig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amcangyfrif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synhwyrol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hyd</w:t>
            </w:r>
            <w:proofErr w:type="spellEnd"/>
            <w:r>
              <w:rPr>
                <w:sz w:val="28"/>
                <w:szCs w:val="28"/>
              </w:rPr>
              <w:t xml:space="preserve"> at 10 o </w:t>
            </w:r>
            <w:proofErr w:type="spellStart"/>
            <w:r>
              <w:rPr>
                <w:sz w:val="28"/>
                <w:szCs w:val="28"/>
              </w:rPr>
              <w:t>wrthrychau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gellir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gwirio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gyfrif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102E20E" w14:textId="4B8E4AA1" w:rsidR="00EB6268" w:rsidRPr="00120A30" w:rsidRDefault="00F2139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sero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golygu</w:t>
            </w:r>
            <w:proofErr w:type="spellEnd"/>
            <w:r>
              <w:rPr>
                <w:sz w:val="28"/>
                <w:szCs w:val="28"/>
              </w:rPr>
              <w:t xml:space="preserve"> ‘dim’.</w:t>
            </w:r>
          </w:p>
        </w:tc>
      </w:tr>
      <w:tr w:rsidR="00EB6268" w:rsidRPr="00120A30" w14:paraId="0DD4DF40" w14:textId="77777777" w:rsidTr="00F2139A">
        <w:tc>
          <w:tcPr>
            <w:tcW w:w="2225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85" w:type="dxa"/>
            <w:gridSpan w:val="3"/>
          </w:tcPr>
          <w:p w14:paraId="310221CB" w14:textId="77777777" w:rsidR="00EB6268" w:rsidRDefault="00F2139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</w:p>
          <w:p w14:paraId="39D728A9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a pam </w:t>
            </w:r>
            <w:proofErr w:type="spellStart"/>
            <w:r>
              <w:rPr>
                <w:sz w:val="28"/>
                <w:szCs w:val="28"/>
              </w:rPr>
              <w:t>ydyn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E3FB2EA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Cyfrif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hyd</w:t>
            </w:r>
            <w:proofErr w:type="spellEnd"/>
            <w:r>
              <w:rPr>
                <w:sz w:val="28"/>
                <w:szCs w:val="28"/>
              </w:rPr>
              <w:t xml:space="preserve"> at 10 o </w:t>
            </w:r>
            <w:proofErr w:type="spellStart"/>
            <w:r>
              <w:rPr>
                <w:sz w:val="28"/>
                <w:szCs w:val="28"/>
              </w:rPr>
              <w:t>wrthrychau’n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ddibynadwy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CBF747A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cymhariaethau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canlynol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uniongyrchol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pwysau</w:t>
            </w:r>
            <w:proofErr w:type="spellEnd"/>
            <w:r>
              <w:rPr>
                <w:sz w:val="28"/>
                <w:szCs w:val="28"/>
              </w:rPr>
              <w:t xml:space="preserve">/mas, </w:t>
            </w:r>
            <w:proofErr w:type="spellStart"/>
            <w:r>
              <w:rPr>
                <w:sz w:val="28"/>
                <w:szCs w:val="28"/>
              </w:rPr>
              <w:t>e.e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trymach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na.</w:t>
            </w:r>
            <w:proofErr w:type="spellEnd"/>
          </w:p>
          <w:p w14:paraId="4B837964" w14:textId="17E45260" w:rsidR="00F2139A" w:rsidRPr="00120A30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Didoli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dosbarthu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gwrthrychau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un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prawf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33A93A9" w14:textId="77777777" w:rsidR="00F2139A" w:rsidRPr="00F2139A" w:rsidRDefault="00F2139A" w:rsidP="00F2139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00F2139A">
              <w:rPr>
                <w:sz w:val="28"/>
                <w:szCs w:val="28"/>
              </w:rPr>
              <w:t>Arddangos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dealltwriaeth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glir</w:t>
            </w:r>
            <w:proofErr w:type="spellEnd"/>
            <w:r w:rsidRPr="00F2139A">
              <w:rPr>
                <w:sz w:val="28"/>
                <w:szCs w:val="28"/>
              </w:rPr>
              <w:t xml:space="preserve"> o </w:t>
            </w:r>
            <w:proofErr w:type="spellStart"/>
            <w:r w:rsidRPr="00F2139A">
              <w:rPr>
                <w:sz w:val="28"/>
                <w:szCs w:val="28"/>
              </w:rPr>
              <w:t>gyfraniad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gwaith</w:t>
            </w:r>
            <w:proofErr w:type="spellEnd"/>
            <w:r w:rsidRPr="00F2139A">
              <w:rPr>
                <w:sz w:val="28"/>
                <w:szCs w:val="28"/>
              </w:rPr>
              <w:t xml:space="preserve">. </w:t>
            </w:r>
          </w:p>
          <w:p w14:paraId="493F7211" w14:textId="77777777" w:rsidR="00F2139A" w:rsidRPr="00F2139A" w:rsidRDefault="00F2139A" w:rsidP="00F2139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00F2139A">
              <w:rPr>
                <w:sz w:val="28"/>
                <w:szCs w:val="28"/>
              </w:rPr>
              <w:t>Modelu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stoc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eang</w:t>
            </w:r>
            <w:proofErr w:type="spellEnd"/>
            <w:r w:rsidRPr="00F2139A">
              <w:rPr>
                <w:sz w:val="28"/>
                <w:szCs w:val="28"/>
              </w:rPr>
              <w:t xml:space="preserve"> o </w:t>
            </w:r>
            <w:proofErr w:type="spellStart"/>
            <w:r w:rsidRPr="00F2139A">
              <w:rPr>
                <w:sz w:val="28"/>
                <w:szCs w:val="28"/>
              </w:rPr>
              <w:t>dechnegau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dysgu</w:t>
            </w:r>
            <w:proofErr w:type="spellEnd"/>
            <w:r w:rsidRPr="00F2139A">
              <w:rPr>
                <w:sz w:val="28"/>
                <w:szCs w:val="28"/>
              </w:rPr>
              <w:t xml:space="preserve">, </w:t>
            </w:r>
            <w:proofErr w:type="spellStart"/>
            <w:r w:rsidRPr="00F2139A">
              <w:rPr>
                <w:sz w:val="28"/>
                <w:szCs w:val="28"/>
              </w:rPr>
              <w:t>wrth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i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arbenigedd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ffynnu</w:t>
            </w:r>
            <w:proofErr w:type="spellEnd"/>
            <w:r w:rsidRPr="00F2139A">
              <w:rPr>
                <w:sz w:val="28"/>
                <w:szCs w:val="28"/>
              </w:rPr>
              <w:t xml:space="preserve">, </w:t>
            </w:r>
            <w:proofErr w:type="spellStart"/>
            <w:r w:rsidRPr="00F2139A">
              <w:rPr>
                <w:sz w:val="28"/>
                <w:szCs w:val="28"/>
              </w:rPr>
              <w:t>er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mwyn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helpu</w:t>
            </w:r>
            <w:proofErr w:type="spellEnd"/>
            <w:r w:rsidRPr="00F2139A">
              <w:rPr>
                <w:sz w:val="28"/>
                <w:szCs w:val="28"/>
              </w:rPr>
              <w:t xml:space="preserve"> a </w:t>
            </w:r>
            <w:proofErr w:type="spellStart"/>
            <w:r w:rsidRPr="00F2139A">
              <w:rPr>
                <w:sz w:val="28"/>
                <w:szCs w:val="28"/>
              </w:rPr>
              <w:t>chyfoethogi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datblygiad</w:t>
            </w:r>
            <w:proofErr w:type="spellEnd"/>
            <w:r w:rsidRPr="00F2139A">
              <w:rPr>
                <w:sz w:val="28"/>
                <w:szCs w:val="28"/>
              </w:rPr>
              <w:t xml:space="preserve"> </w:t>
            </w:r>
            <w:proofErr w:type="spellStart"/>
            <w:r w:rsidRPr="00F2139A">
              <w:rPr>
                <w:sz w:val="28"/>
                <w:szCs w:val="28"/>
              </w:rPr>
              <w:t>eraill</w:t>
            </w:r>
            <w:proofErr w:type="spellEnd"/>
            <w:r w:rsidRPr="00F2139A">
              <w:rPr>
                <w:sz w:val="28"/>
                <w:szCs w:val="28"/>
              </w:rPr>
              <w:t>.</w:t>
            </w:r>
          </w:p>
          <w:p w14:paraId="159C509D" w14:textId="2207CE72" w:rsidR="00D46A8E" w:rsidRPr="00F2139A" w:rsidRDefault="00F2139A" w:rsidP="00F2139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Gweithredu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cymorth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gydweithredwyr</w:t>
            </w:r>
            <w:proofErr w:type="spellEnd"/>
            <w:r>
              <w:rPr>
                <w:sz w:val="28"/>
                <w:szCs w:val="28"/>
              </w:rPr>
              <w:t xml:space="preserve">, ac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cyfrannu</w:t>
            </w:r>
            <w:proofErr w:type="spellEnd"/>
            <w:r>
              <w:rPr>
                <w:sz w:val="28"/>
                <w:szCs w:val="28"/>
              </w:rPr>
              <w:t xml:space="preserve"> at </w:t>
            </w:r>
            <w:proofErr w:type="spellStart"/>
            <w:r>
              <w:rPr>
                <w:sz w:val="28"/>
                <w:szCs w:val="28"/>
              </w:rPr>
              <w:t>ddeialog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broffesiynol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hwy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ddatblygu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ffyrdd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newydd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weithio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ystafell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ddosbarth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fel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modd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gwerthuso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dadansoddi’r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ffyrdd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hyn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weithio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a’u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rhannu</w:t>
            </w:r>
            <w:proofErr w:type="spellEnd"/>
            <w:r>
              <w:rPr>
                <w:sz w:val="28"/>
                <w:szCs w:val="28"/>
              </w:rPr>
              <w:t xml:space="preserve"> ag </w:t>
            </w:r>
            <w:proofErr w:type="spellStart"/>
            <w:r>
              <w:rPr>
                <w:sz w:val="28"/>
                <w:szCs w:val="28"/>
              </w:rPr>
              <w:t>eraill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7BB9AE2A" w14:textId="77777777" w:rsidR="00F2139A" w:rsidRPr="00F2139A" w:rsidRDefault="00F2139A" w:rsidP="00F2139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 w:rsidRPr="00F2139A">
              <w:rPr>
                <w:szCs w:val="28"/>
              </w:rPr>
              <w:t>Geirfa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newydd</w:t>
            </w:r>
            <w:proofErr w:type="spellEnd"/>
            <w:r w:rsidRPr="00F2139A">
              <w:rPr>
                <w:szCs w:val="28"/>
              </w:rPr>
              <w:t>- ‘</w:t>
            </w:r>
            <w:proofErr w:type="spellStart"/>
            <w:r w:rsidRPr="00F2139A">
              <w:rPr>
                <w:szCs w:val="28"/>
              </w:rPr>
              <w:t>Cytbwys</w:t>
            </w:r>
            <w:proofErr w:type="spellEnd"/>
            <w:r w:rsidRPr="00F2139A">
              <w:rPr>
                <w:szCs w:val="28"/>
              </w:rPr>
              <w:t xml:space="preserve">, </w:t>
            </w:r>
            <w:proofErr w:type="spellStart"/>
            <w:r w:rsidRPr="00F2139A">
              <w:rPr>
                <w:szCs w:val="28"/>
              </w:rPr>
              <w:t>drwm</w:t>
            </w:r>
            <w:proofErr w:type="spellEnd"/>
            <w:r w:rsidRPr="00F2139A">
              <w:rPr>
                <w:szCs w:val="28"/>
              </w:rPr>
              <w:t xml:space="preserve">, </w:t>
            </w:r>
            <w:proofErr w:type="spellStart"/>
            <w:r w:rsidRPr="00F2139A">
              <w:rPr>
                <w:szCs w:val="28"/>
              </w:rPr>
              <w:t>ysgafn</w:t>
            </w:r>
            <w:proofErr w:type="spellEnd"/>
            <w:r w:rsidRPr="00F2139A">
              <w:rPr>
                <w:szCs w:val="28"/>
              </w:rPr>
              <w:t xml:space="preserve">, </w:t>
            </w:r>
            <w:proofErr w:type="spellStart"/>
            <w:r w:rsidRPr="00F2139A">
              <w:rPr>
                <w:szCs w:val="28"/>
              </w:rPr>
              <w:t>hafa</w:t>
            </w:r>
            <w:proofErr w:type="spellEnd"/>
            <w:r w:rsidRPr="00F2139A">
              <w:rPr>
                <w:szCs w:val="28"/>
              </w:rPr>
              <w:t xml:space="preserve">, </w:t>
            </w:r>
            <w:proofErr w:type="spellStart"/>
            <w:r w:rsidRPr="00F2139A">
              <w:rPr>
                <w:szCs w:val="28"/>
              </w:rPr>
              <w:t>clorian</w:t>
            </w:r>
            <w:proofErr w:type="spellEnd"/>
            <w:r w:rsidRPr="00F2139A">
              <w:rPr>
                <w:szCs w:val="28"/>
              </w:rPr>
              <w:t xml:space="preserve">, </w:t>
            </w:r>
            <w:proofErr w:type="spellStart"/>
            <w:r w:rsidRPr="00F2139A">
              <w:rPr>
                <w:szCs w:val="28"/>
              </w:rPr>
              <w:t>pwysol</w:t>
            </w:r>
            <w:proofErr w:type="spellEnd"/>
            <w:r w:rsidRPr="00F2139A">
              <w:rPr>
                <w:szCs w:val="28"/>
              </w:rPr>
              <w:t>’.</w:t>
            </w:r>
          </w:p>
          <w:p w14:paraId="1D5B79E5" w14:textId="77777777" w:rsidR="00F2139A" w:rsidRPr="00F2139A" w:rsidRDefault="00F2139A" w:rsidP="00F2139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 w:rsidRPr="00F2139A">
              <w:rPr>
                <w:szCs w:val="28"/>
              </w:rPr>
              <w:t xml:space="preserve">Y </w:t>
            </w:r>
            <w:proofErr w:type="spellStart"/>
            <w:r w:rsidRPr="00F2139A">
              <w:rPr>
                <w:szCs w:val="28"/>
              </w:rPr>
              <w:t>gwahaniaeth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rhwng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trwm</w:t>
            </w:r>
            <w:proofErr w:type="spellEnd"/>
            <w:r w:rsidRPr="00F2139A">
              <w:rPr>
                <w:szCs w:val="28"/>
              </w:rPr>
              <w:t xml:space="preserve"> ac </w:t>
            </w:r>
            <w:proofErr w:type="spellStart"/>
            <w:r w:rsidRPr="00F2139A">
              <w:rPr>
                <w:szCs w:val="28"/>
              </w:rPr>
              <w:t>ysgafn</w:t>
            </w:r>
            <w:proofErr w:type="spellEnd"/>
            <w:r w:rsidRPr="00F2139A">
              <w:rPr>
                <w:szCs w:val="28"/>
              </w:rPr>
              <w:t>.</w:t>
            </w:r>
          </w:p>
          <w:p w14:paraId="59600AC0" w14:textId="77777777" w:rsidR="00F2139A" w:rsidRPr="00F2139A" w:rsidRDefault="00F2139A" w:rsidP="00F2139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 w:rsidRPr="00F2139A">
              <w:rPr>
                <w:szCs w:val="28"/>
              </w:rPr>
              <w:t>Amcangyfri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os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bydd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rhai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eitemau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fwy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drwm</w:t>
            </w:r>
            <w:proofErr w:type="spellEnd"/>
            <w:r w:rsidRPr="00F2139A">
              <w:rPr>
                <w:szCs w:val="28"/>
              </w:rPr>
              <w:t>/</w:t>
            </w:r>
            <w:proofErr w:type="spellStart"/>
            <w:r w:rsidRPr="00F2139A">
              <w:rPr>
                <w:szCs w:val="28"/>
              </w:rPr>
              <w:t>ysgafn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na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rhai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arall</w:t>
            </w:r>
            <w:proofErr w:type="spellEnd"/>
            <w:r w:rsidRPr="00F2139A">
              <w:rPr>
                <w:szCs w:val="28"/>
              </w:rPr>
              <w:t>.</w:t>
            </w:r>
          </w:p>
          <w:p w14:paraId="5489494E" w14:textId="77777777" w:rsidR="00F2139A" w:rsidRPr="00F2139A" w:rsidRDefault="00F2139A" w:rsidP="00F2139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 w:rsidRPr="00F2139A">
              <w:rPr>
                <w:szCs w:val="28"/>
              </w:rPr>
              <w:t>Yr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eitem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sydd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mynd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lan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ar</w:t>
            </w:r>
            <w:proofErr w:type="spellEnd"/>
            <w:r w:rsidRPr="00F2139A">
              <w:rPr>
                <w:szCs w:val="28"/>
              </w:rPr>
              <w:t xml:space="preserve"> y </w:t>
            </w:r>
            <w:proofErr w:type="spellStart"/>
            <w:r w:rsidRPr="00F2139A">
              <w:rPr>
                <w:szCs w:val="28"/>
              </w:rPr>
              <w:t>glorian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yw’r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ysgafnach</w:t>
            </w:r>
            <w:proofErr w:type="spellEnd"/>
            <w:r w:rsidRPr="00F2139A">
              <w:rPr>
                <w:szCs w:val="28"/>
              </w:rPr>
              <w:t>.</w:t>
            </w:r>
          </w:p>
          <w:p w14:paraId="145FAC42" w14:textId="3185CD79" w:rsidR="00D46A8E" w:rsidRPr="00F2139A" w:rsidRDefault="00F2139A" w:rsidP="006D26F5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 w:rsidRPr="00F2139A">
              <w:rPr>
                <w:szCs w:val="28"/>
              </w:rPr>
              <w:t>Yr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eitem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sydd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mynd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lawr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ar</w:t>
            </w:r>
            <w:proofErr w:type="spellEnd"/>
            <w:r w:rsidRPr="00F2139A">
              <w:rPr>
                <w:szCs w:val="28"/>
              </w:rPr>
              <w:t xml:space="preserve"> y </w:t>
            </w:r>
            <w:proofErr w:type="spellStart"/>
            <w:r w:rsidRPr="00F2139A">
              <w:rPr>
                <w:szCs w:val="28"/>
              </w:rPr>
              <w:t>glorian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yw’r</w:t>
            </w:r>
            <w:proofErr w:type="spellEnd"/>
            <w:r w:rsidRPr="00F2139A">
              <w:rPr>
                <w:szCs w:val="28"/>
              </w:rPr>
              <w:t xml:space="preserve"> </w:t>
            </w:r>
            <w:proofErr w:type="spellStart"/>
            <w:r w:rsidRPr="00F2139A">
              <w:rPr>
                <w:szCs w:val="28"/>
              </w:rPr>
              <w:t>drymach</w:t>
            </w:r>
            <w:proofErr w:type="spellEnd"/>
            <w:r>
              <w:rPr>
                <w:szCs w:val="28"/>
              </w:rPr>
              <w:t>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7A061717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unedau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mesur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1) </w:t>
            </w:r>
          </w:p>
          <w:p w14:paraId="56B0C996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cymhariaeth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uniongyrchol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therminoleg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mesur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7325FA0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clorian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gywir</w:t>
            </w:r>
            <w:proofErr w:type="spellEnd"/>
          </w:p>
          <w:p w14:paraId="428B58B0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wahanol</w:t>
            </w:r>
            <w:proofErr w:type="spellEnd"/>
          </w:p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0C471B1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8268B76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cymorth</w:t>
            </w:r>
            <w:proofErr w:type="spellEnd"/>
          </w:p>
          <w:p w14:paraId="39C10B74" w14:textId="77777777" w:rsidR="00F2139A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sylwadau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asesu</w:t>
            </w:r>
            <w:proofErr w:type="spellEnd"/>
          </w:p>
          <w:p w14:paraId="3DE135F6" w14:textId="77777777" w:rsidR="00F2139A" w:rsidRDefault="00F2139A" w:rsidP="00F21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- ‘Beth </w:t>
            </w:r>
            <w:proofErr w:type="spellStart"/>
            <w:r>
              <w:rPr>
                <w:sz w:val="28"/>
                <w:szCs w:val="28"/>
              </w:rPr>
              <w:t>wnaethoch</w:t>
            </w:r>
            <w:proofErr w:type="spellEnd"/>
            <w:r>
              <w:rPr>
                <w:sz w:val="28"/>
                <w:szCs w:val="28"/>
              </w:rPr>
              <w:t xml:space="preserve"> chi </w:t>
            </w:r>
            <w:proofErr w:type="spellStart"/>
            <w:r>
              <w:rPr>
                <w:sz w:val="28"/>
                <w:szCs w:val="28"/>
              </w:rPr>
              <w:t>mwynhau</w:t>
            </w:r>
            <w:proofErr w:type="spellEnd"/>
            <w:r>
              <w:rPr>
                <w:sz w:val="28"/>
                <w:szCs w:val="28"/>
              </w:rPr>
              <w:t xml:space="preserve">? Beth </w:t>
            </w:r>
            <w:proofErr w:type="spellStart"/>
            <w:r>
              <w:rPr>
                <w:sz w:val="28"/>
                <w:szCs w:val="28"/>
              </w:rPr>
              <w:t>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</w:t>
            </w:r>
            <w:proofErr w:type="spellEnd"/>
            <w:r>
              <w:rPr>
                <w:sz w:val="28"/>
                <w:szCs w:val="28"/>
              </w:rPr>
              <w:t xml:space="preserve">? Beth </w:t>
            </w:r>
            <w:proofErr w:type="spellStart"/>
            <w:r>
              <w:rPr>
                <w:sz w:val="28"/>
                <w:szCs w:val="28"/>
              </w:rPr>
              <w:t>allech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wella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nesaf</w:t>
            </w:r>
            <w:proofErr w:type="spellEnd"/>
            <w:r>
              <w:rPr>
                <w:sz w:val="28"/>
                <w:szCs w:val="28"/>
              </w:rPr>
              <w:t xml:space="preserve">? Beth </w:t>
            </w:r>
            <w:proofErr w:type="spellStart"/>
            <w:r>
              <w:rPr>
                <w:sz w:val="28"/>
                <w:szCs w:val="28"/>
              </w:rPr>
              <w:t>ddysgoch</w:t>
            </w:r>
            <w:proofErr w:type="spellEnd"/>
            <w:r>
              <w:rPr>
                <w:sz w:val="28"/>
                <w:szCs w:val="28"/>
              </w:rPr>
              <w:t xml:space="preserve"> chi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>?’</w:t>
            </w:r>
          </w:p>
          <w:p w14:paraId="250B79C3" w14:textId="03DFE986" w:rsidR="00D46A8E" w:rsidRPr="00120A30" w:rsidRDefault="00F2139A" w:rsidP="00F213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  <w:r>
              <w:rPr>
                <w:sz w:val="28"/>
                <w:szCs w:val="28"/>
              </w:rPr>
              <w:t xml:space="preserve"> pam </w:t>
            </w: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wahanol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3D8DA019" w:rsidR="00120A30" w:rsidRPr="00120A30" w:rsidRDefault="00462EE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</w:p>
          <w:p w14:paraId="0BA96505" w14:textId="162C8E1D" w:rsidR="00462EE9" w:rsidRPr="00120A30" w:rsidRDefault="00462EE9" w:rsidP="00462EE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glir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blant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defnyddio’r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glorian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esiampl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pwysau</w:t>
            </w:r>
            <w:proofErr w:type="spellEnd"/>
            <w:r>
              <w:rPr>
                <w:sz w:val="28"/>
                <w:szCs w:val="28"/>
              </w:rPr>
              <w:t xml:space="preserve"> 2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fel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gweld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wneud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gweddill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plant </w:t>
            </w:r>
            <w:proofErr w:type="spellStart"/>
            <w:r>
              <w:rPr>
                <w:sz w:val="28"/>
                <w:szCs w:val="28"/>
              </w:rPr>
              <w:t>cyn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datblygu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amcangyfri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Egluro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pa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gytbwys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glorian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517FA78" w14:textId="7662134F" w:rsidR="00120A30" w:rsidRPr="00462EE9" w:rsidRDefault="00120A30" w:rsidP="00462EE9">
            <w:pPr>
              <w:tabs>
                <w:tab w:val="left" w:pos="4027"/>
              </w:tabs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3694D770" w:rsidR="00120A30" w:rsidRDefault="00462EE9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</w:p>
          <w:p w14:paraId="7F17A4E6" w14:textId="4654BEEF" w:rsidR="00462EE9" w:rsidRDefault="00462EE9" w:rsidP="00462EE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cyfarwyddiadau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rhoi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athrawes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chofio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glorian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cwbwlhau’r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pa </w:t>
            </w:r>
            <w:proofErr w:type="spellStart"/>
            <w:r>
              <w:rPr>
                <w:sz w:val="28"/>
                <w:szCs w:val="28"/>
              </w:rPr>
              <w:t>eitemau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mynd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bwyso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Cymryd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sylw</w:t>
            </w:r>
            <w:proofErr w:type="spellEnd"/>
            <w:r>
              <w:rPr>
                <w:sz w:val="28"/>
                <w:szCs w:val="28"/>
              </w:rPr>
              <w:t xml:space="preserve"> pan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esiampl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pa </w:t>
            </w:r>
            <w:proofErr w:type="spellStart"/>
            <w:r>
              <w:rPr>
                <w:sz w:val="28"/>
                <w:szCs w:val="28"/>
              </w:rPr>
              <w:t>ochr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gytbwys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glorian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9496B12" w14:textId="6F2F3A7A" w:rsidR="00462EE9" w:rsidRPr="00462EE9" w:rsidRDefault="00462EE9" w:rsidP="00462EE9">
            <w:pPr>
              <w:rPr>
                <w:sz w:val="28"/>
                <w:szCs w:val="28"/>
              </w:rPr>
            </w:pPr>
          </w:p>
          <w:p w14:paraId="6E7E36D8" w14:textId="77D02B7F" w:rsidR="00120A30" w:rsidRPr="00462EE9" w:rsidRDefault="00120A30" w:rsidP="00462EE9">
            <w:pPr>
              <w:tabs>
                <w:tab w:val="left" w:pos="3844"/>
              </w:tabs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C0D299A" w14:textId="77777777" w:rsidR="00462EE9" w:rsidRDefault="00462EE9" w:rsidP="00462E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</w:t>
            </w:r>
          </w:p>
          <w:p w14:paraId="6001DEFF" w14:textId="77777777" w:rsidR="00462EE9" w:rsidRDefault="00462EE9" w:rsidP="00462EE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Clorian</w:t>
            </w:r>
            <w:proofErr w:type="spellEnd"/>
          </w:p>
          <w:p w14:paraId="42D4C59D" w14:textId="77777777" w:rsidR="00462EE9" w:rsidRDefault="00462EE9" w:rsidP="00462EE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</w:p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6AC2628C" w:rsidR="00120A30" w:rsidRPr="00120A30" w:rsidRDefault="00D37800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Arbrofi</w:t>
            </w:r>
            <w:proofErr w:type="spellEnd"/>
          </w:p>
          <w:p w14:paraId="2DED98E1" w14:textId="09D3191B" w:rsidR="00120A30" w:rsidRPr="00120A30" w:rsidRDefault="00D37800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Addysgu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geirfa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newydd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e.e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ysgafn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drwm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cytbwys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blaen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pa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 xml:space="preserve">, pa un </w:t>
            </w:r>
            <w:proofErr w:type="spellStart"/>
            <w:r>
              <w:rPr>
                <w:sz w:val="28"/>
                <w:szCs w:val="28"/>
              </w:rPr>
              <w:t>yw’r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neu</w:t>
            </w:r>
            <w:proofErr w:type="spellEnd"/>
            <w:r>
              <w:rPr>
                <w:sz w:val="28"/>
                <w:szCs w:val="28"/>
              </w:rPr>
              <w:t xml:space="preserve"> pan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gytbwys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  <w:proofErr w:type="spellStart"/>
            <w:r>
              <w:rPr>
                <w:sz w:val="28"/>
                <w:szCs w:val="28"/>
              </w:rPr>
              <w:t>Ceisio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sylweddoli</w:t>
            </w:r>
            <w:proofErr w:type="spellEnd"/>
            <w:r>
              <w:rPr>
                <w:sz w:val="28"/>
                <w:szCs w:val="28"/>
              </w:rPr>
              <w:t xml:space="preserve"> taw </w:t>
            </w:r>
            <w:proofErr w:type="spellStart"/>
            <w:r>
              <w:rPr>
                <w:sz w:val="28"/>
                <w:szCs w:val="28"/>
              </w:rPr>
              <w:t>nid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mawr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 xml:space="preserve"> bob </w:t>
            </w:r>
            <w:proofErr w:type="spellStart"/>
            <w:r>
              <w:rPr>
                <w:sz w:val="28"/>
                <w:szCs w:val="28"/>
              </w:rPr>
              <w:t>tro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nid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 xml:space="preserve"> bob </w:t>
            </w:r>
            <w:proofErr w:type="spellStart"/>
            <w:r>
              <w:rPr>
                <w:sz w:val="28"/>
                <w:szCs w:val="28"/>
              </w:rPr>
              <w:t>tro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F0EC16A" w14:textId="7FCFC859" w:rsidR="00120A30" w:rsidRDefault="00D37800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</w:p>
          <w:p w14:paraId="65481C09" w14:textId="2C974A2B" w:rsidR="00120A30" w:rsidRPr="00120A30" w:rsidRDefault="00D37800" w:rsidP="00D3780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lenwi’r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rhif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ctbwys</w:t>
            </w:r>
            <w:proofErr w:type="spellEnd"/>
            <w:r>
              <w:rPr>
                <w:sz w:val="28"/>
                <w:szCs w:val="28"/>
              </w:rPr>
              <w:t xml:space="preserve"> are item </w:t>
            </w:r>
            <w:proofErr w:type="spellStart"/>
            <w:r>
              <w:rPr>
                <w:sz w:val="28"/>
                <w:szCs w:val="28"/>
              </w:rPr>
              <w:t>arall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blwch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68B3FFFE" w14:textId="5F972017" w:rsidR="00120A30" w:rsidRPr="00120A30" w:rsidRDefault="00D37800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Arbrofi</w:t>
            </w:r>
            <w:proofErr w:type="spellEnd"/>
          </w:p>
          <w:p w14:paraId="5C70A563" w14:textId="4130F04E" w:rsidR="00120A30" w:rsidRPr="00120A30" w:rsidRDefault="00D37800" w:rsidP="00D3780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Mynd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Cyfri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sawl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cymryd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gytbwys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hyn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grwpiau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uchel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enw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edrych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llun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1D899422" w:rsidR="00120A30" w:rsidRDefault="00D37800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</w:p>
          <w:p w14:paraId="2D14400D" w14:textId="6C688F86" w:rsidR="00D37800" w:rsidRPr="00D37800" w:rsidRDefault="00D37800" w:rsidP="00D3780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nifer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eitemau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cymryd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bod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cytbwys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eitem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chwith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903" w:type="dxa"/>
          </w:tcPr>
          <w:p w14:paraId="1F8500E6" w14:textId="77777777" w:rsidR="00120A30" w:rsidRDefault="00D37800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Offer</w:t>
            </w:r>
          </w:p>
          <w:p w14:paraId="2987CD63" w14:textId="77777777" w:rsidR="00D37800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eira</w:t>
            </w:r>
            <w:proofErr w:type="spellEnd"/>
          </w:p>
          <w:p w14:paraId="50705A2C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 pin</w:t>
            </w:r>
          </w:p>
          <w:p w14:paraId="46A4C9EF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Cerrig</w:t>
            </w:r>
            <w:proofErr w:type="spellEnd"/>
          </w:p>
          <w:p w14:paraId="6808996C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ffelt</w:t>
            </w:r>
            <w:proofErr w:type="spellEnd"/>
          </w:p>
          <w:p w14:paraId="1A5D896B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Potel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dwr</w:t>
            </w:r>
            <w:proofErr w:type="spellEnd"/>
          </w:p>
          <w:p w14:paraId="6357CEE8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Glud</w:t>
            </w:r>
            <w:proofErr w:type="spellEnd"/>
          </w:p>
          <w:p w14:paraId="209F36CF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Creonau</w:t>
            </w:r>
            <w:proofErr w:type="spellEnd"/>
          </w:p>
          <w:p w14:paraId="62407B35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Lego</w:t>
            </w:r>
          </w:p>
          <w:p w14:paraId="2EA1A9EB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Siswrn</w:t>
            </w:r>
            <w:proofErr w:type="spellEnd"/>
          </w:p>
          <w:p w14:paraId="1F784824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Pensiliau</w:t>
            </w:r>
            <w:proofErr w:type="spellEnd"/>
          </w:p>
          <w:p w14:paraId="75B2B658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Blocs </w:t>
            </w:r>
            <w:proofErr w:type="spellStart"/>
            <w:r>
              <w:rPr>
                <w:sz w:val="28"/>
                <w:szCs w:val="28"/>
              </w:rPr>
              <w:t>adeiladu</w:t>
            </w:r>
            <w:proofErr w:type="spellEnd"/>
          </w:p>
          <w:p w14:paraId="73A5E4AB" w14:textId="1862BC4C" w:rsidR="00D20AEB" w:rsidRPr="00120A30" w:rsidRDefault="00D20AEB" w:rsidP="00D20A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Brwshes</w:t>
            </w:r>
            <w:proofErr w:type="spellEnd"/>
            <w:r>
              <w:rPr>
                <w:sz w:val="28"/>
                <w:szCs w:val="28"/>
              </w:rPr>
              <w:t xml:space="preserve"> paint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4467D8A1" w:rsidR="00120A30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Gwerthuso</w:t>
            </w:r>
            <w:proofErr w:type="spellEnd"/>
          </w:p>
          <w:p w14:paraId="7CFDEE2D" w14:textId="77777777" w:rsidR="00D20AEB" w:rsidRDefault="00D20AEB" w:rsidP="00D20A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gwbwlhau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holi</w:t>
            </w:r>
            <w:proofErr w:type="spellEnd"/>
            <w:r>
              <w:rPr>
                <w:sz w:val="28"/>
                <w:szCs w:val="28"/>
              </w:rPr>
              <w:t xml:space="preserve">: ‘Beth </w:t>
            </w:r>
            <w:proofErr w:type="spellStart"/>
            <w:r>
              <w:rPr>
                <w:sz w:val="28"/>
                <w:szCs w:val="28"/>
              </w:rPr>
              <w:t>oedd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anodd</w:t>
            </w:r>
            <w:proofErr w:type="spellEnd"/>
            <w:r>
              <w:rPr>
                <w:sz w:val="28"/>
                <w:szCs w:val="28"/>
              </w:rPr>
              <w:t xml:space="preserve">?’ ‘Beth </w:t>
            </w:r>
            <w:proofErr w:type="spellStart"/>
            <w:r>
              <w:rPr>
                <w:sz w:val="28"/>
                <w:szCs w:val="28"/>
              </w:rPr>
              <w:t>wyt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?’ ‘Beth </w:t>
            </w:r>
            <w:proofErr w:type="spellStart"/>
            <w:r>
              <w:rPr>
                <w:sz w:val="28"/>
                <w:szCs w:val="28"/>
              </w:rPr>
              <w:t>oedd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hawdd</w:t>
            </w:r>
            <w:proofErr w:type="spellEnd"/>
            <w:r>
              <w:rPr>
                <w:sz w:val="28"/>
                <w:szCs w:val="28"/>
              </w:rPr>
              <w:t xml:space="preserve">’ ‘Beth </w:t>
            </w:r>
            <w:proofErr w:type="spellStart"/>
            <w:r>
              <w:rPr>
                <w:sz w:val="28"/>
                <w:szCs w:val="28"/>
              </w:rPr>
              <w:t>oeddet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mwynhau</w:t>
            </w:r>
            <w:proofErr w:type="spellEnd"/>
            <w:r>
              <w:rPr>
                <w:sz w:val="28"/>
                <w:szCs w:val="28"/>
              </w:rPr>
              <w:t>?’ ‘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allet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wella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nesaf</w:t>
            </w:r>
            <w:proofErr w:type="spellEnd"/>
            <w:r>
              <w:rPr>
                <w:sz w:val="28"/>
                <w:szCs w:val="28"/>
              </w:rPr>
              <w:t xml:space="preserve">?’. ‘Beth </w:t>
            </w:r>
            <w:proofErr w:type="spellStart"/>
            <w:r>
              <w:rPr>
                <w:sz w:val="28"/>
                <w:szCs w:val="28"/>
              </w:rPr>
              <w:t>oedd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drwm</w:t>
            </w:r>
            <w:proofErr w:type="spellEnd"/>
            <w:r>
              <w:rPr>
                <w:sz w:val="28"/>
                <w:szCs w:val="28"/>
              </w:rPr>
              <w:t xml:space="preserve">?’ ‘Beth </w:t>
            </w:r>
            <w:proofErr w:type="spellStart"/>
            <w:r>
              <w:rPr>
                <w:sz w:val="28"/>
                <w:szCs w:val="28"/>
              </w:rPr>
              <w:t>oedd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</w:t>
            </w:r>
            <w:proofErr w:type="spellEnd"/>
            <w:r>
              <w:rPr>
                <w:sz w:val="28"/>
                <w:szCs w:val="28"/>
              </w:rPr>
              <w:t>?’.</w:t>
            </w:r>
          </w:p>
          <w:p w14:paraId="483EB441" w14:textId="22F23D4E" w:rsidR="00120A30" w:rsidRPr="00120A30" w:rsidRDefault="00D20AEB" w:rsidP="00D20A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Cwestiynu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weld </w:t>
            </w:r>
            <w:proofErr w:type="spellStart"/>
            <w:r>
              <w:rPr>
                <w:sz w:val="28"/>
                <w:szCs w:val="28"/>
              </w:rPr>
              <w:t>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ddeall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‘</w:t>
            </w:r>
            <w:proofErr w:type="spellStart"/>
            <w:r>
              <w:rPr>
                <w:sz w:val="28"/>
                <w:szCs w:val="28"/>
              </w:rPr>
              <w:t>trwm</w:t>
            </w:r>
            <w:proofErr w:type="spellEnd"/>
            <w:r>
              <w:rPr>
                <w:sz w:val="28"/>
                <w:szCs w:val="28"/>
              </w:rPr>
              <w:t>’ ac ‘</w:t>
            </w:r>
            <w:proofErr w:type="spellStart"/>
            <w:r>
              <w:rPr>
                <w:sz w:val="28"/>
                <w:szCs w:val="28"/>
              </w:rPr>
              <w:t>ysgafn</w:t>
            </w:r>
            <w:proofErr w:type="spellEnd"/>
            <w:r>
              <w:rPr>
                <w:sz w:val="28"/>
                <w:szCs w:val="28"/>
              </w:rPr>
              <w:t xml:space="preserve">’ a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ddarganfod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p’un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drwm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drymach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ysgafn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ysgafnach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</w:t>
            </w:r>
            <w:proofErr w:type="spellEnd"/>
            <w:r>
              <w:rPr>
                <w:sz w:val="28"/>
                <w:szCs w:val="28"/>
              </w:rPr>
              <w:t>…</w:t>
            </w:r>
          </w:p>
        </w:tc>
        <w:tc>
          <w:tcPr>
            <w:tcW w:w="4971" w:type="dxa"/>
          </w:tcPr>
          <w:p w14:paraId="5A9B493B" w14:textId="2A17A86C" w:rsidR="00120A30" w:rsidRPr="00120A30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Gwerthuso</w:t>
            </w:r>
            <w:proofErr w:type="spellEnd"/>
          </w:p>
          <w:p w14:paraId="057A1FED" w14:textId="77777777" w:rsidR="00D20AEB" w:rsidRDefault="00D20AEB" w:rsidP="00D20A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Mynegi</w:t>
            </w:r>
            <w:proofErr w:type="spellEnd"/>
            <w:r>
              <w:rPr>
                <w:sz w:val="28"/>
                <w:szCs w:val="28"/>
              </w:rPr>
              <w:t xml:space="preserve"> barn am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iaith</w:t>
            </w:r>
            <w:proofErr w:type="spellEnd"/>
            <w:r>
              <w:rPr>
                <w:sz w:val="28"/>
                <w:szCs w:val="28"/>
              </w:rPr>
              <w:t xml:space="preserve"> ‘</w:t>
            </w:r>
            <w:proofErr w:type="spellStart"/>
            <w:r>
              <w:rPr>
                <w:sz w:val="28"/>
                <w:szCs w:val="28"/>
              </w:rPr>
              <w:t>Roedden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mwynhau</w:t>
            </w:r>
            <w:proofErr w:type="spellEnd"/>
            <w:r>
              <w:rPr>
                <w:sz w:val="28"/>
                <w:szCs w:val="28"/>
              </w:rPr>
              <w:t>…</w:t>
            </w:r>
            <w:proofErr w:type="spellStart"/>
            <w:r>
              <w:rPr>
                <w:sz w:val="28"/>
                <w:szCs w:val="28"/>
              </w:rPr>
              <w:t>oherwydd</w:t>
            </w:r>
            <w:proofErr w:type="spellEnd"/>
            <w:r>
              <w:rPr>
                <w:sz w:val="28"/>
                <w:szCs w:val="28"/>
              </w:rPr>
              <w:t xml:space="preserve">’. </w:t>
            </w:r>
          </w:p>
          <w:p w14:paraId="12553B39" w14:textId="39278883" w:rsidR="00120A30" w:rsidRPr="00120A30" w:rsidRDefault="00D20AEB" w:rsidP="00D20A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anodd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oedden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mwynhau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Gwybod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wnaethon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sut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wneud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agwedd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well y </w:t>
            </w:r>
            <w:proofErr w:type="spellStart"/>
            <w:r>
              <w:rPr>
                <w:sz w:val="28"/>
                <w:szCs w:val="28"/>
              </w:rPr>
              <w:t>tro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nesaf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D2840F4" w14:textId="16E43C2B" w:rsidR="00120A30" w:rsidRPr="00D20AEB" w:rsidRDefault="00120A30" w:rsidP="00D20AEB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1CF9AAB2" w14:textId="77777777" w:rsidR="00120A30" w:rsidRDefault="00D20AEB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</w:t>
            </w:r>
          </w:p>
          <w:p w14:paraId="34BFDA70" w14:textId="77777777" w:rsidR="00D20AEB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gorffenedig</w:t>
            </w:r>
            <w:proofErr w:type="spellEnd"/>
          </w:p>
          <w:p w14:paraId="08BDEAF7" w14:textId="419F355B" w:rsidR="00D20AEB" w:rsidRPr="00120A30" w:rsidRDefault="00D20AE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cod </w:t>
            </w:r>
            <w:proofErr w:type="spellStart"/>
            <w:r>
              <w:rPr>
                <w:sz w:val="28"/>
                <w:szCs w:val="28"/>
              </w:rPr>
              <w:t>cymorth</w:t>
            </w:r>
            <w:proofErr w:type="spellEnd"/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3075124B" w:rsidR="00825827" w:rsidRPr="00EF12EA" w:rsidRDefault="00EF12EA" w:rsidP="00EF12E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Taflen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waith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gyfer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uchel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isel</w:t>
            </w:r>
            <w:proofErr w:type="spellEnd"/>
          </w:p>
          <w:p w14:paraId="38BC71B3" w14:textId="3193CE81" w:rsidR="00825827" w:rsidRPr="00120A30" w:rsidRDefault="00EF12EA" w:rsidP="0082582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5A76A37" wp14:editId="6AA10CB4">
                  <wp:extent cx="1315341" cy="986479"/>
                  <wp:effectExtent l="0" t="0" r="571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859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29" cy="99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0E65E5E9" wp14:editId="4C28AAA4">
                  <wp:extent cx="1307592" cy="980668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8593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510" cy="997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2125EF48" w14:textId="77777777" w:rsidR="00B1515F" w:rsidRDefault="00B1515F" w:rsidP="00B1515F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Gwneud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tasg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pwyso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unedau</w:t>
            </w:r>
            <w:proofErr w:type="spellEnd"/>
            <w:r>
              <w:rPr>
                <w:sz w:val="20"/>
                <w:szCs w:val="20"/>
              </w:rPr>
              <w:t xml:space="preserve"> (kg)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uchel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barod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rhifau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513161FC" w14:textId="475962B1" w:rsidR="00825827" w:rsidRPr="00B1515F" w:rsidRDefault="00B1515F" w:rsidP="00B1515F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Gwneud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tasg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grwpiau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gallu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isel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cynnwys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ysgrifennu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enw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eitem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daflen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waith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C57FA4D" w14:textId="6C043806" w:rsidR="00B1515F" w:rsidRPr="00EF12EA" w:rsidRDefault="00B1515F" w:rsidP="00B1515F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Taflen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gwerthuso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ô</w:t>
            </w:r>
            <w:r>
              <w:rPr>
                <w:sz w:val="20"/>
                <w:szCs w:val="20"/>
              </w:rPr>
              <w:t>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amdano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wnaeth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plentyn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targed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gyfer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gwella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nesaf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471612F7" w14:textId="673FE031" w:rsidR="00825827" w:rsidRPr="00B1515F" w:rsidRDefault="004C006D" w:rsidP="00B1515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888ABDE" wp14:editId="22D921C3">
                  <wp:extent cx="1683089" cy="1262282"/>
                  <wp:effectExtent l="0" t="5398" r="953" b="952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8594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9635" cy="1267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A4F1A95" w14:textId="77777777" w:rsidR="00825827" w:rsidRDefault="00B1515F" w:rsidP="00B1515F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Holi </w:t>
            </w:r>
            <w:proofErr w:type="spellStart"/>
            <w:r>
              <w:rPr>
                <w:sz w:val="20"/>
                <w:szCs w:val="20"/>
              </w:rPr>
              <w:t>iddyn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eitem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meddwl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drymaf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ysgafnaf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mwyn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datblygu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sgiliau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amcamgyfri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E1C0B90" w14:textId="77777777" w:rsidR="00B1515F" w:rsidRDefault="00B1515F" w:rsidP="00B1515F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clorian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rhifau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unedau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mesur</w:t>
            </w:r>
            <w:proofErr w:type="spellEnd"/>
            <w:r>
              <w:rPr>
                <w:sz w:val="20"/>
                <w:szCs w:val="20"/>
              </w:rPr>
              <w:t xml:space="preserve"> kg.</w:t>
            </w:r>
          </w:p>
          <w:p w14:paraId="12D2BCF1" w14:textId="0D2337D9" w:rsidR="00B1515F" w:rsidRPr="00120A30" w:rsidRDefault="00B1515F" w:rsidP="00B1515F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Ceisio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gwthio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geifa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cywir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e.e</w:t>
            </w:r>
            <w:proofErr w:type="spellEnd"/>
            <w:r>
              <w:rPr>
                <w:sz w:val="20"/>
                <w:szCs w:val="20"/>
              </w:rPr>
              <w:t>. ‘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ysgafnach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>…’ ‘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drymach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>…’ ‘</w:t>
            </w:r>
            <w:proofErr w:type="spellStart"/>
            <w:r>
              <w:rPr>
                <w:sz w:val="20"/>
                <w:szCs w:val="20"/>
              </w:rPr>
              <w:t>cytbwys</w:t>
            </w:r>
            <w:proofErr w:type="spellEnd"/>
            <w:r>
              <w:rPr>
                <w:sz w:val="20"/>
                <w:szCs w:val="20"/>
              </w:rPr>
              <w:t>’.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1436D03F" w14:textId="6B422D93" w:rsidR="00EF0BE1" w:rsidRPr="00120A30" w:rsidRDefault="00EF0BE1" w:rsidP="00EF0BE1">
      <w:bookmarkStart w:id="0" w:name="_GoBack"/>
      <w:bookmarkEnd w:id="0"/>
    </w:p>
    <w:p w14:paraId="12D98BD2" w14:textId="0CF71228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EFB13" w14:textId="77777777" w:rsidR="00C573DD" w:rsidRDefault="00C573DD" w:rsidP="00B24C18">
      <w:r>
        <w:separator/>
      </w:r>
    </w:p>
  </w:endnote>
  <w:endnote w:type="continuationSeparator" w:id="0">
    <w:p w14:paraId="2F219AD6" w14:textId="77777777" w:rsidR="00C573DD" w:rsidRDefault="00C573D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81BBE" w14:textId="77777777" w:rsidR="00C573DD" w:rsidRDefault="00C573DD" w:rsidP="00B24C18">
      <w:r>
        <w:separator/>
      </w:r>
    </w:p>
  </w:footnote>
  <w:footnote w:type="continuationSeparator" w:id="0">
    <w:p w14:paraId="258BF857" w14:textId="77777777" w:rsidR="00C573DD" w:rsidRDefault="00C573D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70DBF"/>
    <w:multiLevelType w:val="hybridMultilevel"/>
    <w:tmpl w:val="EBF0F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63DA2"/>
    <w:multiLevelType w:val="hybridMultilevel"/>
    <w:tmpl w:val="B1EE6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67A69"/>
    <w:multiLevelType w:val="hybridMultilevel"/>
    <w:tmpl w:val="CAB07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B6F44"/>
    <w:multiLevelType w:val="hybridMultilevel"/>
    <w:tmpl w:val="AFC2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B5768"/>
    <w:multiLevelType w:val="hybridMultilevel"/>
    <w:tmpl w:val="F836B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45133"/>
    <w:multiLevelType w:val="hybridMultilevel"/>
    <w:tmpl w:val="CBD6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6D0592"/>
    <w:multiLevelType w:val="hybridMultilevel"/>
    <w:tmpl w:val="98045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2EE9"/>
    <w:rsid w:val="00467647"/>
    <w:rsid w:val="004847B6"/>
    <w:rsid w:val="004B73CD"/>
    <w:rsid w:val="004C006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1515F"/>
    <w:rsid w:val="00B24C18"/>
    <w:rsid w:val="00B42125"/>
    <w:rsid w:val="00B85948"/>
    <w:rsid w:val="00BC35BE"/>
    <w:rsid w:val="00BF5170"/>
    <w:rsid w:val="00C573DD"/>
    <w:rsid w:val="00C8398D"/>
    <w:rsid w:val="00D060A6"/>
    <w:rsid w:val="00D1401A"/>
    <w:rsid w:val="00D20AEB"/>
    <w:rsid w:val="00D37800"/>
    <w:rsid w:val="00D46A8E"/>
    <w:rsid w:val="00D91956"/>
    <w:rsid w:val="00DB1D3B"/>
    <w:rsid w:val="00E060F7"/>
    <w:rsid w:val="00E522C2"/>
    <w:rsid w:val="00E75960"/>
    <w:rsid w:val="00EB6268"/>
    <w:rsid w:val="00EC0A98"/>
    <w:rsid w:val="00EE0418"/>
    <w:rsid w:val="00EE0AC1"/>
    <w:rsid w:val="00EF0BE1"/>
    <w:rsid w:val="00EF12EA"/>
    <w:rsid w:val="00EF2DF8"/>
    <w:rsid w:val="00F2139A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F2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17</TotalTime>
  <Pages>5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Bethan Hill</cp:lastModifiedBy>
  <cp:revision>5</cp:revision>
  <dcterms:created xsi:type="dcterms:W3CDTF">2020-03-09T20:44:00Z</dcterms:created>
  <dcterms:modified xsi:type="dcterms:W3CDTF">2020-03-14T13:21:00Z</dcterms:modified>
</cp:coreProperties>
</file>