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BBD9F" w14:textId="77777777" w:rsidR="006A33B4" w:rsidRDefault="006E370F">
      <w:r>
        <w:t xml:space="preserve">                    </w:t>
      </w:r>
      <w:r>
        <w:rPr>
          <w:noProof/>
        </w:rPr>
        <w:drawing>
          <wp:inline distT="0" distB="0" distL="0" distR="0" wp14:anchorId="1DABBD9F" wp14:editId="1DABBDA0">
            <wp:extent cx="6029325" cy="1714500"/>
            <wp:effectExtent l="0" t="0" r="9525" b="0"/>
            <wp:docPr id="180153148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6029325" cy="1714500"/>
                    </a:xfrm>
                    <a:prstGeom prst="rect">
                      <a:avLst/>
                    </a:prstGeom>
                    <a:noFill/>
                    <a:ln>
                      <a:noFill/>
                      <a:prstDash/>
                    </a:ln>
                  </pic:spPr>
                </pic:pic>
              </a:graphicData>
            </a:graphic>
          </wp:inline>
        </w:drawing>
      </w:r>
    </w:p>
    <w:p w14:paraId="1DABBDA0" w14:textId="77777777" w:rsidR="006A33B4" w:rsidRDefault="006A33B4"/>
    <w:p w14:paraId="1DABBDA1" w14:textId="77777777" w:rsidR="006A33B4" w:rsidRDefault="006E370F">
      <w:pPr>
        <w:rPr>
          <w:sz w:val="72"/>
          <w:szCs w:val="72"/>
        </w:rPr>
      </w:pPr>
      <w:r>
        <w:rPr>
          <w:sz w:val="72"/>
          <w:szCs w:val="72"/>
        </w:rPr>
        <w:t xml:space="preserve">BA (Hons) Leadership and Management </w:t>
      </w:r>
    </w:p>
    <w:p w14:paraId="1DABBDA2" w14:textId="77777777" w:rsidR="006A33B4" w:rsidRDefault="006A33B4">
      <w:pPr>
        <w:rPr>
          <w:sz w:val="52"/>
          <w:szCs w:val="52"/>
        </w:rPr>
      </w:pPr>
    </w:p>
    <w:p w14:paraId="1DABBDA3" w14:textId="77777777" w:rsidR="006A33B4" w:rsidRDefault="006A33B4">
      <w:pPr>
        <w:rPr>
          <w:sz w:val="52"/>
          <w:szCs w:val="52"/>
        </w:rPr>
      </w:pPr>
    </w:p>
    <w:p w14:paraId="1DABBDA4" w14:textId="77777777" w:rsidR="006A33B4" w:rsidRDefault="006A33B4"/>
    <w:p w14:paraId="1DABBDA5" w14:textId="77777777" w:rsidR="006A33B4" w:rsidRDefault="006E370F">
      <w:pPr>
        <w:rPr>
          <w:sz w:val="40"/>
          <w:szCs w:val="40"/>
        </w:rPr>
      </w:pPr>
      <w:r>
        <w:rPr>
          <w:sz w:val="40"/>
          <w:szCs w:val="40"/>
        </w:rPr>
        <w:t>Student Name: Nelu Egiziu Soare</w:t>
      </w:r>
    </w:p>
    <w:p w14:paraId="1DABBDA6" w14:textId="77777777" w:rsidR="006A33B4" w:rsidRDefault="006E370F">
      <w:pPr>
        <w:rPr>
          <w:sz w:val="40"/>
          <w:szCs w:val="40"/>
        </w:rPr>
      </w:pPr>
      <w:r>
        <w:rPr>
          <w:sz w:val="40"/>
          <w:szCs w:val="40"/>
        </w:rPr>
        <w:t>Student Number: 2330885</w:t>
      </w:r>
    </w:p>
    <w:p w14:paraId="1DABBDA7" w14:textId="77777777" w:rsidR="006A33B4" w:rsidRDefault="006E370F">
      <w:pPr>
        <w:rPr>
          <w:sz w:val="40"/>
          <w:szCs w:val="40"/>
        </w:rPr>
      </w:pPr>
      <w:r>
        <w:rPr>
          <w:sz w:val="40"/>
          <w:szCs w:val="40"/>
        </w:rPr>
        <w:t>Course Name: Developing Emotional Intelligence in workplace</w:t>
      </w:r>
    </w:p>
    <w:p w14:paraId="1DABBDA8" w14:textId="77777777" w:rsidR="006A33B4" w:rsidRDefault="006E370F">
      <w:pPr>
        <w:rPr>
          <w:sz w:val="40"/>
          <w:szCs w:val="40"/>
        </w:rPr>
      </w:pPr>
      <w:r>
        <w:rPr>
          <w:sz w:val="40"/>
          <w:szCs w:val="40"/>
        </w:rPr>
        <w:t>Module Code: LCLM5006</w:t>
      </w:r>
    </w:p>
    <w:p w14:paraId="1DABBDA9" w14:textId="77777777" w:rsidR="006A33B4" w:rsidRDefault="006E370F">
      <w:pPr>
        <w:rPr>
          <w:sz w:val="40"/>
          <w:szCs w:val="40"/>
        </w:rPr>
      </w:pPr>
      <w:r>
        <w:rPr>
          <w:sz w:val="40"/>
          <w:szCs w:val="40"/>
        </w:rPr>
        <w:t>Lecturer Name: Nishi Ramsurrun</w:t>
      </w:r>
    </w:p>
    <w:p w14:paraId="1DABBDAA" w14:textId="77777777" w:rsidR="006A33B4" w:rsidRDefault="006E370F">
      <w:r>
        <w:rPr>
          <w:sz w:val="40"/>
          <w:szCs w:val="40"/>
        </w:rPr>
        <w:t xml:space="preserve">Session: </w:t>
      </w:r>
      <w:proofErr w:type="gramStart"/>
      <w:r>
        <w:rPr>
          <w:sz w:val="40"/>
          <w:szCs w:val="40"/>
        </w:rPr>
        <w:t>June  2026</w:t>
      </w:r>
      <w:proofErr w:type="gramEnd"/>
      <w:r>
        <w:rPr>
          <w:sz w:val="40"/>
          <w:szCs w:val="40"/>
        </w:rPr>
        <w:t xml:space="preserve"> Term </w:t>
      </w:r>
    </w:p>
    <w:p w14:paraId="1DABBDAB" w14:textId="77777777" w:rsidR="006A33B4" w:rsidRDefault="006A33B4">
      <w:pPr>
        <w:spacing w:line="251" w:lineRule="auto"/>
        <w:rPr>
          <w:rFonts w:ascii="Calibri" w:eastAsia="DengXian" w:hAnsi="Calibri"/>
          <w:kern w:val="0"/>
          <w:lang w:eastAsia="zh-CN"/>
        </w:rPr>
      </w:pPr>
    </w:p>
    <w:p w14:paraId="1DABBDAC" w14:textId="77777777" w:rsidR="006A33B4" w:rsidRDefault="006A33B4">
      <w:pPr>
        <w:spacing w:line="251" w:lineRule="auto"/>
        <w:rPr>
          <w:rFonts w:ascii="Calibri" w:eastAsia="DengXian" w:hAnsi="Calibri"/>
          <w:kern w:val="0"/>
          <w:lang w:eastAsia="zh-CN"/>
        </w:rPr>
      </w:pPr>
    </w:p>
    <w:p w14:paraId="1DABBDAD" w14:textId="77777777" w:rsidR="006A33B4" w:rsidRDefault="006A33B4">
      <w:pPr>
        <w:spacing w:line="251" w:lineRule="auto"/>
        <w:rPr>
          <w:rFonts w:ascii="Calibri" w:eastAsia="DengXian" w:hAnsi="Calibri"/>
          <w:kern w:val="0"/>
          <w:lang w:eastAsia="zh-CN"/>
        </w:rPr>
      </w:pPr>
    </w:p>
    <w:p w14:paraId="1DABBDAE" w14:textId="77777777" w:rsidR="006A33B4" w:rsidRDefault="006E370F">
      <w:r>
        <w:t xml:space="preserve">   </w:t>
      </w:r>
    </w:p>
    <w:p w14:paraId="1DABBDAF" w14:textId="77777777" w:rsidR="006A33B4" w:rsidRDefault="006A33B4"/>
    <w:p w14:paraId="1DABBDB0" w14:textId="77777777" w:rsidR="006A33B4" w:rsidRDefault="006A33B4"/>
    <w:p w14:paraId="1DABBDB1" w14:textId="77777777" w:rsidR="006A33B4" w:rsidRDefault="006A33B4"/>
    <w:p w14:paraId="1DABBDB2" w14:textId="77777777" w:rsidR="006A33B4" w:rsidRDefault="006A33B4"/>
    <w:p w14:paraId="1DABBDB3" w14:textId="77777777" w:rsidR="006A33B4" w:rsidRDefault="006E370F">
      <w:pPr>
        <w:rPr>
          <w:sz w:val="28"/>
          <w:szCs w:val="28"/>
        </w:rPr>
      </w:pPr>
      <w:r>
        <w:rPr>
          <w:sz w:val="28"/>
          <w:szCs w:val="28"/>
        </w:rPr>
        <w:t xml:space="preserve">           </w:t>
      </w:r>
    </w:p>
    <w:p w14:paraId="1DABBDB4" w14:textId="77777777" w:rsidR="006A33B4" w:rsidRDefault="006A33B4">
      <w:pPr>
        <w:rPr>
          <w:sz w:val="28"/>
          <w:szCs w:val="28"/>
        </w:rPr>
      </w:pPr>
    </w:p>
    <w:p w14:paraId="1DABBDB5" w14:textId="77777777" w:rsidR="006A33B4" w:rsidRDefault="006A33B4">
      <w:pPr>
        <w:rPr>
          <w:sz w:val="28"/>
          <w:szCs w:val="28"/>
        </w:rPr>
      </w:pPr>
    </w:p>
    <w:p w14:paraId="1DABBDB6" w14:textId="77777777" w:rsidR="006A33B4" w:rsidRDefault="006A33B4">
      <w:pPr>
        <w:rPr>
          <w:sz w:val="28"/>
          <w:szCs w:val="28"/>
        </w:rPr>
      </w:pPr>
    </w:p>
    <w:p w14:paraId="1DABBDB7" w14:textId="77777777" w:rsidR="006A33B4" w:rsidRDefault="006E370F">
      <w:pPr>
        <w:rPr>
          <w:sz w:val="28"/>
          <w:szCs w:val="28"/>
        </w:rPr>
      </w:pPr>
      <w:r>
        <w:rPr>
          <w:sz w:val="28"/>
          <w:szCs w:val="28"/>
        </w:rPr>
        <w:t>Table of Contents</w:t>
      </w:r>
    </w:p>
    <w:p w14:paraId="1DABBDB8" w14:textId="77777777" w:rsidR="006A33B4" w:rsidRDefault="006A33B4"/>
    <w:p w14:paraId="1DABBDB9" w14:textId="77777777" w:rsidR="006A33B4" w:rsidRDefault="006A33B4"/>
    <w:p w14:paraId="1DABBDBA" w14:textId="77777777" w:rsidR="006A33B4" w:rsidRDefault="006E370F">
      <w:r>
        <w:t>Section</w:t>
      </w:r>
      <w:r>
        <w:tab/>
        <w:t xml:space="preserve">                                                                                                           Page</w:t>
      </w:r>
    </w:p>
    <w:p w14:paraId="1DABBDBB" w14:textId="77777777" w:rsidR="006A33B4" w:rsidRDefault="006E370F">
      <w:r>
        <w:t>1. Introduction</w:t>
      </w:r>
      <w:r>
        <w:tab/>
        <w:t xml:space="preserve">                                                                </w:t>
      </w:r>
      <w:r>
        <w:t xml:space="preserve">                                                  1</w:t>
      </w:r>
    </w:p>
    <w:p w14:paraId="1DABBDBC" w14:textId="77777777" w:rsidR="006A33B4" w:rsidRDefault="006E370F">
      <w:r>
        <w:t>2. Why Emotional Intelligence is Important in Group Projects</w:t>
      </w:r>
      <w:r>
        <w:tab/>
        <w:t xml:space="preserve">                  2</w:t>
      </w:r>
    </w:p>
    <w:p w14:paraId="1DABBDBD" w14:textId="77777777" w:rsidR="006A33B4" w:rsidRDefault="006E370F">
      <w:r>
        <w:t>3. The Five Components of Emotional Intelligence</w:t>
      </w:r>
      <w:r>
        <w:tab/>
        <w:t xml:space="preserve">                                  3</w:t>
      </w:r>
    </w:p>
    <w:p w14:paraId="1DABBDBE" w14:textId="77777777" w:rsidR="006A33B4" w:rsidRDefault="006E370F">
      <w:r>
        <w:t>3.1 Self-Awareness</w:t>
      </w:r>
      <w:r>
        <w:tab/>
        <w:t xml:space="preserve">                                                                                                   3</w:t>
      </w:r>
    </w:p>
    <w:p w14:paraId="1DABBDBF" w14:textId="77777777" w:rsidR="006A33B4" w:rsidRDefault="006E370F">
      <w:r>
        <w:t>3.2 Self-Regulation</w:t>
      </w:r>
      <w:r>
        <w:tab/>
        <w:t xml:space="preserve">                                                                                                   4</w:t>
      </w:r>
    </w:p>
    <w:p w14:paraId="1DABBDC0" w14:textId="77777777" w:rsidR="006A33B4" w:rsidRDefault="006E370F">
      <w:r>
        <w:t>3.3 Motivation</w:t>
      </w:r>
      <w:r>
        <w:tab/>
      </w:r>
      <w:r>
        <w:t xml:space="preserve">                                                                                                                   4</w:t>
      </w:r>
    </w:p>
    <w:p w14:paraId="1DABBDC1" w14:textId="77777777" w:rsidR="006A33B4" w:rsidRDefault="006E370F">
      <w:r>
        <w:t>3.4 Empathy</w:t>
      </w:r>
      <w:r>
        <w:tab/>
        <w:t xml:space="preserve">                                                                                                                   5</w:t>
      </w:r>
    </w:p>
    <w:p w14:paraId="1DABBDC2" w14:textId="77777777" w:rsidR="006A33B4" w:rsidRDefault="006E370F">
      <w:r>
        <w:t>3.5 Social Skills</w:t>
      </w:r>
      <w:r>
        <w:tab/>
        <w:t xml:space="preserve">                                                                                                   5</w:t>
      </w:r>
    </w:p>
    <w:p w14:paraId="1DABBDC3" w14:textId="77777777" w:rsidR="006A33B4" w:rsidRDefault="006E370F">
      <w:r>
        <w:t>4. Strategies to Improve Emotional Intelligence</w:t>
      </w:r>
      <w:r>
        <w:tab/>
        <w:t xml:space="preserve">                                   6</w:t>
      </w:r>
    </w:p>
    <w:p w14:paraId="1DABBDC4" w14:textId="77777777" w:rsidR="006A33B4" w:rsidRDefault="006E370F">
      <w:r>
        <w:t>4.1 Practising Mindfulness</w:t>
      </w:r>
      <w:r>
        <w:tab/>
      </w:r>
      <w:r>
        <w:t xml:space="preserve">                                                                                    6</w:t>
      </w:r>
    </w:p>
    <w:p w14:paraId="1DABBDC5" w14:textId="77777777" w:rsidR="006A33B4" w:rsidRDefault="006E370F">
      <w:r>
        <w:t>4.2 Reflection and Self-Evaluation</w:t>
      </w:r>
      <w:r>
        <w:tab/>
        <w:t xml:space="preserve">                                                                    7</w:t>
      </w:r>
    </w:p>
    <w:p w14:paraId="1DABBDC6" w14:textId="77777777" w:rsidR="006A33B4" w:rsidRDefault="006E370F">
      <w:r>
        <w:t>4.3 Managing Stress Well</w:t>
      </w:r>
      <w:r>
        <w:tab/>
        <w:t xml:space="preserve">                                                                                    7</w:t>
      </w:r>
    </w:p>
    <w:p w14:paraId="1DABBDC7" w14:textId="77777777" w:rsidR="006A33B4" w:rsidRDefault="006E370F">
      <w:r>
        <w:t>4.4 Building Good Communication Skills</w:t>
      </w:r>
      <w:r>
        <w:tab/>
        <w:t xml:space="preserve">                                                    8</w:t>
      </w:r>
    </w:p>
    <w:p w14:paraId="1DABBDC8" w14:textId="77777777" w:rsidR="006A33B4" w:rsidRDefault="006E370F">
      <w:r>
        <w:t>4.5 Developing Empathy</w:t>
      </w:r>
      <w:r>
        <w:tab/>
        <w:t xml:space="preserve">                                                                                     8</w:t>
      </w:r>
    </w:p>
    <w:p w14:paraId="1DABBDC9" w14:textId="77777777" w:rsidR="006A33B4" w:rsidRDefault="006E370F">
      <w:r>
        <w:t xml:space="preserve">4.6 </w:t>
      </w:r>
      <w:r>
        <w:t>Giving and Receiving Constructive Feedback</w:t>
      </w:r>
      <w:r>
        <w:tab/>
        <w:t xml:space="preserve">                                     9</w:t>
      </w:r>
    </w:p>
    <w:p w14:paraId="1DABBDCA" w14:textId="77777777" w:rsidR="006A33B4" w:rsidRDefault="006E370F">
      <w:r>
        <w:t>4.7 Managing Conflict</w:t>
      </w:r>
      <w:r>
        <w:tab/>
        <w:t xml:space="preserve">                                                                                                      9</w:t>
      </w:r>
    </w:p>
    <w:p w14:paraId="1DABBDCB" w14:textId="77777777" w:rsidR="006A33B4" w:rsidRDefault="006E370F">
      <w:r>
        <w:t>5. Emotional Intelligence and Leadership in Group Projects</w:t>
      </w:r>
      <w:r>
        <w:tab/>
        <w:t xml:space="preserve">                   10</w:t>
      </w:r>
    </w:p>
    <w:p w14:paraId="1DABBDCC" w14:textId="77777777" w:rsidR="006A33B4" w:rsidRDefault="006E370F">
      <w:r>
        <w:t>6. Emotional Intelligence in Education and the Workplace</w:t>
      </w:r>
      <w:r>
        <w:tab/>
        <w:t xml:space="preserve">                    11</w:t>
      </w:r>
    </w:p>
    <w:p w14:paraId="1DABBDCD" w14:textId="77777777" w:rsidR="006A33B4" w:rsidRDefault="006E370F">
      <w:r>
        <w:lastRenderedPageBreak/>
        <w:t>7. Recommendations</w:t>
      </w:r>
      <w:r>
        <w:tab/>
        <w:t xml:space="preserve">                                                                                                     12</w:t>
      </w:r>
    </w:p>
    <w:p w14:paraId="1DABBDCE" w14:textId="77777777" w:rsidR="006A33B4" w:rsidRDefault="006E370F">
      <w:r>
        <w:t>8. Conclusion</w:t>
      </w:r>
      <w:r>
        <w:tab/>
      </w:r>
      <w:r>
        <w:t xml:space="preserve">                                                                                                                     13</w:t>
      </w:r>
    </w:p>
    <w:p w14:paraId="1DABBDCF" w14:textId="77777777" w:rsidR="006A33B4" w:rsidRDefault="006E370F">
      <w:r>
        <w:t>References</w:t>
      </w:r>
      <w:r>
        <w:tab/>
        <w:t xml:space="preserve">                                                                                                                     14</w:t>
      </w:r>
    </w:p>
    <w:p w14:paraId="1DABBDD0" w14:textId="77777777" w:rsidR="006A33B4" w:rsidRDefault="006A33B4"/>
    <w:p w14:paraId="1DABBDD1" w14:textId="77777777" w:rsidR="006A33B4" w:rsidRDefault="006A33B4"/>
    <w:p w14:paraId="1DABBDD2" w14:textId="77777777" w:rsidR="006A33B4" w:rsidRDefault="006A33B4"/>
    <w:p w14:paraId="1DABBDD3" w14:textId="77777777" w:rsidR="006A33B4" w:rsidRDefault="006A33B4"/>
    <w:p w14:paraId="1DABBDD4" w14:textId="77777777" w:rsidR="006A33B4" w:rsidRDefault="006A33B4"/>
    <w:p w14:paraId="1DABBDD5" w14:textId="77777777" w:rsidR="006A33B4" w:rsidRDefault="006A33B4"/>
    <w:p w14:paraId="1DABBDD6" w14:textId="77777777" w:rsidR="006A33B4" w:rsidRDefault="006A33B4"/>
    <w:p w14:paraId="1DABBDD7" w14:textId="77777777" w:rsidR="006A33B4" w:rsidRDefault="006A33B4"/>
    <w:p w14:paraId="1DABBDD8" w14:textId="77777777" w:rsidR="006A33B4" w:rsidRDefault="006E370F">
      <w:r>
        <w:t>Emotional Intelligence in Group Projects</w:t>
      </w:r>
    </w:p>
    <w:p w14:paraId="1DABBDD9" w14:textId="77777777" w:rsidR="006A33B4" w:rsidRDefault="006A33B4"/>
    <w:p w14:paraId="1DABBDDA" w14:textId="77777777" w:rsidR="006A33B4" w:rsidRDefault="006E370F">
      <w:r>
        <w:t xml:space="preserve">Emotional Intelligence (EI) is one of the important skills that people can develop especially when working with others. In </w:t>
      </w:r>
      <w:proofErr w:type="spellStart"/>
      <w:proofErr w:type="gramStart"/>
      <w:r>
        <w:t>todays</w:t>
      </w:r>
      <w:proofErr w:type="spellEnd"/>
      <w:proofErr w:type="gramEnd"/>
      <w:r>
        <w:t xml:space="preserve"> world many schools, colleges, universities and workplaces require individuals to </w:t>
      </w:r>
      <w:r>
        <w:t>complete tasks in teams or groups. While technical knowledge and academic skills are important they are often not enough to guarantee success. The ability to understand emotions communicate effectively solve problems and build relationships plays a major role in determining whether a group achieves its goals. This ability is known as Emotional Intelligence.</w:t>
      </w:r>
    </w:p>
    <w:p w14:paraId="1DABBDDB" w14:textId="77777777" w:rsidR="006A33B4" w:rsidRDefault="006E370F">
      <w:r>
        <w:t xml:space="preserve">The term Emotional Intelligence refers to the ability to recognize, understand, manage and express our emotions while also recognizing and responding </w:t>
      </w:r>
      <w:r>
        <w:t>appropriately to the emotions of others. People with Emotional Intelligence can remain calm under pressure communicate respectfully resolve conflicts peacefully and encourage cooperation among team members. These qualities help groups work efficiently and create a positive working environment.</w:t>
      </w:r>
    </w:p>
    <w:p w14:paraId="1DABBDDC" w14:textId="77777777" w:rsidR="006A33B4" w:rsidRDefault="006E370F">
      <w:r>
        <w:t xml:space="preserve">Group projects are common in education because they prepare students for real-life workplaces </w:t>
      </w:r>
      <w:proofErr w:type="gramStart"/>
      <w:r>
        <w:t>where</w:t>
      </w:r>
      <w:proofErr w:type="gramEnd"/>
      <w:r>
        <w:t xml:space="preserve"> teamwork's essential. In a group project every member has personalities, ideas, experiences and ways of working. </w:t>
      </w:r>
      <w:r>
        <w:t>These differences can lead to creativity and innovation. They can also create misunderstandings, disagreements and stress. Emotional Intelligence helps group members overcome these challenges by encouraging empathy, respect, patience and effective communication.</w:t>
      </w:r>
    </w:p>
    <w:p w14:paraId="1DABBDDD" w14:textId="77777777" w:rsidR="006A33B4" w:rsidRDefault="006E370F">
      <w:r>
        <w:t xml:space="preserve">Many researchers believe that Emotional Intelligence is just as valuable as intelligence quotient (IQ). While IQ measures a </w:t>
      </w:r>
      <w:proofErr w:type="spellStart"/>
      <w:proofErr w:type="gramStart"/>
      <w:r>
        <w:t>persons</w:t>
      </w:r>
      <w:proofErr w:type="spellEnd"/>
      <w:proofErr w:type="gramEnd"/>
      <w:r>
        <w:t xml:space="preserve"> ability to think, analyse and solve problems Emotional Intelligence focuses on managing emotions and maintaining </w:t>
      </w:r>
      <w:r>
        <w:t>healthy relationships. Both skills are important. Emotional Intelligence often determines how well people work together especially in team environments.</w:t>
      </w:r>
    </w:p>
    <w:p w14:paraId="1DABBDDE" w14:textId="77777777" w:rsidR="006A33B4" w:rsidRDefault="006E370F">
      <w:r>
        <w:t xml:space="preserve">Developing Emotional Intelligence is a process. It involves becoming more aware of our feelings learning how to control reactions understanding the emotions of others and improving communication skills. Individuals who develop these abilities become team members, leaders </w:t>
      </w:r>
      <w:r>
        <w:lastRenderedPageBreak/>
        <w:t xml:space="preserve">and problem-solvers. They are also more capable of adapting to changing situations and </w:t>
      </w:r>
      <w:r>
        <w:t>supporting others during times.</w:t>
      </w:r>
    </w:p>
    <w:p w14:paraId="1DABBDDF" w14:textId="77777777" w:rsidR="006A33B4" w:rsidRDefault="006E370F">
      <w:r>
        <w:t>This report discusses the importance of Emotional Intelligence in group projects. It explains why Emotional Intelligence is necessary for teamwork describes its main components explores practical strategies for improving Emotional Intelligence examines empathetic behaviours that strengthen collaboration and provides recommendations for applying Emotional Intelligence in educational and workplace settings.</w:t>
      </w:r>
    </w:p>
    <w:p w14:paraId="1DABBDE0" w14:textId="77777777" w:rsidR="006A33B4" w:rsidRDefault="006A33B4"/>
    <w:p w14:paraId="1DABBDE1" w14:textId="77777777" w:rsidR="006A33B4" w:rsidRDefault="006E370F">
      <w:r>
        <w:t>Why Emotional Intelligence is Important in Group Projects</w:t>
      </w:r>
    </w:p>
    <w:p w14:paraId="1DABBDE2" w14:textId="77777777" w:rsidR="006A33B4" w:rsidRDefault="006A33B4"/>
    <w:p w14:paraId="1DABBDE3" w14:textId="77777777" w:rsidR="006A33B4" w:rsidRDefault="006E370F">
      <w:r>
        <w:t xml:space="preserve">Group </w:t>
      </w:r>
      <w:r>
        <w:t xml:space="preserve">projects require cooperation, communication and shared responsibility. Every team member contributes ideas, skills and perspectives to complete a common goal. </w:t>
      </w:r>
      <w:proofErr w:type="gramStart"/>
      <w:r>
        <w:t>However</w:t>
      </w:r>
      <w:proofErr w:type="gramEnd"/>
      <w:r>
        <w:t xml:space="preserve"> differences in opinions, work habits, personalities and expectations can sometimes create challenges. Emotional Intelligence helps group members manage these situations in </w:t>
      </w:r>
      <w:proofErr w:type="gramStart"/>
      <w:r>
        <w:t>an</w:t>
      </w:r>
      <w:proofErr w:type="gramEnd"/>
      <w:r>
        <w:t xml:space="preserve"> productive way.</w:t>
      </w:r>
    </w:p>
    <w:p w14:paraId="1DABBDE4" w14:textId="77777777" w:rsidR="006A33B4" w:rsidRDefault="006E370F">
      <w:r>
        <w:t>One of the benefits of Emotional Intelligence is improved communication. Team members with Emotional Intelligence communicate clearly listen carefully and</w:t>
      </w:r>
      <w:r>
        <w:t xml:space="preserve"> express their ideas respectfully. Of interrupting or ignoring others they encourage open discussions where everyone feels comfortable sharing opinions. Good communication reduces confusion. Helps the team make better decisions.</w:t>
      </w:r>
    </w:p>
    <w:p w14:paraId="1DABBDE5" w14:textId="77777777" w:rsidR="006A33B4" w:rsidRDefault="006E370F">
      <w:r>
        <w:t xml:space="preserve">Conflict is another challenge in group projects. Disagreements may occur because of ideas, unequal workloads, missed deadlines or misunderstandings. Without Emotional Intelligence conflicts can become damage relationships. However intelligent individuals remain calm listen to </w:t>
      </w:r>
      <w:r>
        <w:t>different viewpoints and focus on finding solutions instead of blaming others. This creates an environment where problems are resolved respectfully.</w:t>
      </w:r>
    </w:p>
    <w:p w14:paraId="1DABBDE6" w14:textId="77777777" w:rsidR="006A33B4" w:rsidRDefault="006E370F">
      <w:r>
        <w:t xml:space="preserve">Emotional Intelligence also improves decision-making. Teams often need to evaluate ideas before choosing the best solution. Members who manage their emotions effectively are less likely to make decisions based on frustration or anger. </w:t>
      </w:r>
      <w:proofErr w:type="gramStart"/>
      <w:r>
        <w:t>Instead</w:t>
      </w:r>
      <w:proofErr w:type="gramEnd"/>
      <w:r>
        <w:t xml:space="preserve"> they carefully consider </w:t>
      </w:r>
      <w:proofErr w:type="spellStart"/>
      <w:r>
        <w:t>everyones</w:t>
      </w:r>
      <w:proofErr w:type="spellEnd"/>
      <w:r>
        <w:t xml:space="preserve"> opinions. Make balanced decisions that benefit the whole group.</w:t>
      </w:r>
    </w:p>
    <w:p w14:paraId="1DABBDE7" w14:textId="77777777" w:rsidR="006A33B4" w:rsidRDefault="006E370F">
      <w:r>
        <w:t xml:space="preserve">Finally Emotional </w:t>
      </w:r>
      <w:r>
        <w:t xml:space="preserve">Intelligence increases motivation and productivity. Positive relationships encourage members to stay committed to the project complete their responsibilities and support one another. When people feel respected and </w:t>
      </w:r>
      <w:proofErr w:type="gramStart"/>
      <w:r>
        <w:t>valued</w:t>
      </w:r>
      <w:proofErr w:type="gramEnd"/>
      <w:r>
        <w:t xml:space="preserve"> they are more likely to contribute their efforts. As a </w:t>
      </w:r>
      <w:proofErr w:type="gramStart"/>
      <w:r>
        <w:t>result</w:t>
      </w:r>
      <w:proofErr w:type="gramEnd"/>
      <w:r>
        <w:t xml:space="preserve"> the group produces higher-quality work. Achieves better outcomes.</w:t>
      </w:r>
    </w:p>
    <w:p w14:paraId="1DABBDE8" w14:textId="77777777" w:rsidR="006A33B4" w:rsidRDefault="006E370F">
      <w:r>
        <w:t xml:space="preserve">In summary Emotional Intelligence is a factor in successful group projects because it strengthens communication builds trust manages conflict improves </w:t>
      </w:r>
      <w:r>
        <w:t>decision-making and increases teamwork. These benefits create an environment where individuals can work together effectively to achieve common goals</w:t>
      </w:r>
    </w:p>
    <w:p w14:paraId="1DABBDE9" w14:textId="77777777" w:rsidR="006A33B4" w:rsidRDefault="006A33B4"/>
    <w:p w14:paraId="1DABBDEA" w14:textId="77777777" w:rsidR="006A33B4" w:rsidRDefault="006E370F">
      <w:r>
        <w:t>The Five Components of Emotional Intelligence</w:t>
      </w:r>
    </w:p>
    <w:p w14:paraId="1DABBDEB" w14:textId="77777777" w:rsidR="006A33B4" w:rsidRDefault="006A33B4"/>
    <w:p w14:paraId="1DABBDEC" w14:textId="77777777" w:rsidR="006A33B4" w:rsidRDefault="006E370F">
      <w:r>
        <w:lastRenderedPageBreak/>
        <w:t xml:space="preserve">Psychologist Daniel Goleman identified five key components of Emotional Intelligence: self-awareness, self-regulation, motivation, empathy and social skills. These components work together to help individuals understand themselves interact effectively with others and contribute positively to group projects. </w:t>
      </w:r>
      <w:r>
        <w:t>Developing these skills allows team members to communicate better solve problems and build stronger relationships.</w:t>
      </w:r>
    </w:p>
    <w:p w14:paraId="1DABBDED" w14:textId="77777777" w:rsidR="006A33B4" w:rsidRDefault="006A33B4"/>
    <w:p w14:paraId="1DABBDEE" w14:textId="77777777" w:rsidR="006A33B4" w:rsidRDefault="006E370F">
      <w:r>
        <w:t>1. Self-Awareness</w:t>
      </w:r>
    </w:p>
    <w:p w14:paraId="1DABBDEF" w14:textId="77777777" w:rsidR="006A33B4" w:rsidRDefault="006E370F">
      <w:r>
        <w:t>Self-awareness is the ability to recognize and understand your emotions, strengths, weaknesses, values and behaviours. It is the foundation of Emotional Intelligence because people cannot manage their emotions unless they first understand them.</w:t>
      </w:r>
    </w:p>
    <w:p w14:paraId="1DABBDF0" w14:textId="77777777" w:rsidR="006A33B4" w:rsidRDefault="006E370F">
      <w:r>
        <w:t xml:space="preserve">In group projects self-awareness helps individuals recognize how their emotions influence their behaviour and interactions with </w:t>
      </w:r>
      <w:r>
        <w:t xml:space="preserve">others. For </w:t>
      </w:r>
      <w:proofErr w:type="gramStart"/>
      <w:r>
        <w:t>example</w:t>
      </w:r>
      <w:proofErr w:type="gramEnd"/>
      <w:r>
        <w:t xml:space="preserve"> a student who feels stressed before a project deadline may realize that stress is making them impatient or less willing to listen to teammates. By recognising these </w:t>
      </w:r>
      <w:proofErr w:type="gramStart"/>
      <w:r>
        <w:t>feelings</w:t>
      </w:r>
      <w:proofErr w:type="gramEnd"/>
      <w:r>
        <w:t xml:space="preserve"> they can take steps to remain calm and communicate respectfully.</w:t>
      </w:r>
    </w:p>
    <w:p w14:paraId="1DABBDF1" w14:textId="77777777" w:rsidR="006A33B4" w:rsidRDefault="006E370F">
      <w:r>
        <w:t xml:space="preserve">Self-aware individuals are also more open to feedback. Of becoming defensive when receiving constructive </w:t>
      </w:r>
      <w:proofErr w:type="gramStart"/>
      <w:r>
        <w:t>criticism</w:t>
      </w:r>
      <w:proofErr w:type="gramEnd"/>
      <w:r>
        <w:t xml:space="preserve"> they view it as an opportunity to improve. This positive attitude strengthens teamwork because it encourages learning and personal growth.</w:t>
      </w:r>
    </w:p>
    <w:p w14:paraId="1DABBDF2" w14:textId="77777777" w:rsidR="006A33B4" w:rsidRDefault="006E370F">
      <w:proofErr w:type="gramStart"/>
      <w:r>
        <w:t>Furthermore</w:t>
      </w:r>
      <w:proofErr w:type="gramEnd"/>
      <w:r>
        <w:t xml:space="preserve"> self-awareness allows team members to identify their strengths and weaknesses. Someone who is skilled at research may volunteer to collect information while another person who has presentation skills may take responsibility for delivering the final presentation. Matching tasks to strengths improves both efficiency and the overall quality of the project.</w:t>
      </w:r>
    </w:p>
    <w:p w14:paraId="1DABBDF3" w14:textId="77777777" w:rsidR="006A33B4" w:rsidRDefault="006A33B4"/>
    <w:p w14:paraId="1DABBDF4" w14:textId="77777777" w:rsidR="006A33B4" w:rsidRDefault="006E370F">
      <w:r>
        <w:t>2. Self-Regulation</w:t>
      </w:r>
    </w:p>
    <w:p w14:paraId="1DABBDF5" w14:textId="77777777" w:rsidR="006A33B4" w:rsidRDefault="006E370F">
      <w:r>
        <w:t xml:space="preserve">Self-regulation is the ability to control emotions, thoughts and behaviours during stressful or challenging situations. </w:t>
      </w:r>
      <w:r>
        <w:t>People with self-regulation remain calm, patient and professional even when problems arise.</w:t>
      </w:r>
    </w:p>
    <w:p w14:paraId="1DABBDF6" w14:textId="77777777" w:rsidR="006A33B4" w:rsidRDefault="006E370F">
      <w:r>
        <w:t>Group projects often involve disagreements, unexpected changes or pressure from approaching deadlines. Without self-regulation these situations can lead to arguments, frustration or poor decision-making. Intelligent individuals manage their reactions instead of allowing emotions such as anger, disappointment or anxiety to control their behaviour.</w:t>
      </w:r>
    </w:p>
    <w:p w14:paraId="1DABBDF7" w14:textId="77777777" w:rsidR="006A33B4" w:rsidRDefault="006E370F">
      <w:r>
        <w:t xml:space="preserve">For </w:t>
      </w:r>
      <w:proofErr w:type="gramStart"/>
      <w:r>
        <w:t>example</w:t>
      </w:r>
      <w:proofErr w:type="gramEnd"/>
      <w:r>
        <w:t xml:space="preserve"> if a teammate misses a deadline someone with </w:t>
      </w:r>
      <w:r>
        <w:t>self-regulation will discuss the issue calmly instead of responding with blame or hostility. They focus on finding solutions than creating additional conflict. This approach helps maintain relationships within the team.</w:t>
      </w:r>
    </w:p>
    <w:p w14:paraId="1DABBDF8" w14:textId="77777777" w:rsidR="006A33B4" w:rsidRDefault="006E370F">
      <w:r>
        <w:t>Self-regulation also includes responsibility, honesty, adaptability and professionalism. These qualities build trust among group members. Create a supportive environment where everyone feels respected.</w:t>
      </w:r>
    </w:p>
    <w:p w14:paraId="1DABBDF9" w14:textId="77777777" w:rsidR="006A33B4" w:rsidRDefault="006A33B4"/>
    <w:p w14:paraId="1DABBDFA" w14:textId="77777777" w:rsidR="006A33B4" w:rsidRDefault="006E370F">
      <w:r>
        <w:t>3. Motivation</w:t>
      </w:r>
    </w:p>
    <w:p w14:paraId="1DABBDFB" w14:textId="77777777" w:rsidR="006A33B4" w:rsidRDefault="006E370F">
      <w:r>
        <w:lastRenderedPageBreak/>
        <w:t>Motivation refers to the drive that encourages individuals to achieve goals</w:t>
      </w:r>
      <w:r>
        <w:t xml:space="preserve"> maintain commitment and overcome challenges. Unlike motivation, such as rewards or grades emotionally intelligent people are motivated by personal achievement, improvement and the satisfaction of completing meaningful work.</w:t>
      </w:r>
    </w:p>
    <w:p w14:paraId="1DABBDFC" w14:textId="77777777" w:rsidR="006A33B4" w:rsidRDefault="006E370F">
      <w:r>
        <w:t xml:space="preserve">In group projects motivated individuals remain focused when tasks become difficult. They complete assignments on time encourage teammates and contribute energy to the group. Their enthusiasm often inspires others to remain committed to the </w:t>
      </w:r>
      <w:proofErr w:type="spellStart"/>
      <w:proofErr w:type="gramStart"/>
      <w:r>
        <w:t>projects</w:t>
      </w:r>
      <w:proofErr w:type="spellEnd"/>
      <w:proofErr w:type="gramEnd"/>
      <w:r>
        <w:t xml:space="preserve"> success.</w:t>
      </w:r>
    </w:p>
    <w:p w14:paraId="1DABBDFD" w14:textId="77777777" w:rsidR="006A33B4" w:rsidRDefault="006E370F">
      <w:r>
        <w:t xml:space="preserve">Motivation also helps teams </w:t>
      </w:r>
      <w:r>
        <w:t xml:space="preserve">remain resilient when facing obstacles. For </w:t>
      </w:r>
      <w:proofErr w:type="gramStart"/>
      <w:r>
        <w:t>example</w:t>
      </w:r>
      <w:proofErr w:type="gramEnd"/>
      <w:r>
        <w:t xml:space="preserve"> if the group receives feedback on an early draft motivated members treat it as an opportunity to improve rather than becoming discouraged. Their determination encourages the team to continue working toward its goals.</w:t>
      </w:r>
    </w:p>
    <w:p w14:paraId="1DABBDFE" w14:textId="77777777" w:rsidR="006A33B4" w:rsidRDefault="006E370F">
      <w:r>
        <w:t>A motivated team is more likely to meet deadlines maintain standards and produce excellent results because every member remains committed to shared success.</w:t>
      </w:r>
    </w:p>
    <w:p w14:paraId="1DABBDFF" w14:textId="77777777" w:rsidR="006A33B4" w:rsidRDefault="006A33B4"/>
    <w:p w14:paraId="1DABBE00" w14:textId="77777777" w:rsidR="006A33B4" w:rsidRDefault="006E370F">
      <w:r>
        <w:t>4. Empathy</w:t>
      </w:r>
    </w:p>
    <w:p w14:paraId="1DABBE01" w14:textId="77777777" w:rsidR="006A33B4" w:rsidRDefault="006E370F">
      <w:r>
        <w:t xml:space="preserve">Empathy is the ability to understand and appreciate the feelings, </w:t>
      </w:r>
      <w:r>
        <w:t>perspectives and experiences of people. It is one of the valuable Emotional Intelligence skills because it promotes kindness, respect and effective communication.</w:t>
      </w:r>
    </w:p>
    <w:p w14:paraId="1DABBE02" w14:textId="77777777" w:rsidR="006A33B4" w:rsidRDefault="006A33B4"/>
    <w:p w14:paraId="1DABBE03" w14:textId="77777777" w:rsidR="006A33B4" w:rsidRDefault="006E370F">
      <w:r>
        <w:t>In group projects empathy allows team members to understand why someone may be struggling or feeling stressed. Of making quick judgments empathetic individuals consider the other persons circumstances before responding.</w:t>
      </w:r>
    </w:p>
    <w:p w14:paraId="1DABBE04" w14:textId="77777777" w:rsidR="006A33B4" w:rsidRDefault="006E370F">
      <w:r>
        <w:t xml:space="preserve">For </w:t>
      </w:r>
      <w:proofErr w:type="gramStart"/>
      <w:r>
        <w:t>example</w:t>
      </w:r>
      <w:proofErr w:type="gramEnd"/>
      <w:r>
        <w:t xml:space="preserve"> if a teammate contributes less than expected because of difficulties or illness an empathetic group member will </w:t>
      </w:r>
      <w:r>
        <w:t>offer support and understanding instead of criticism. This creates an environment where everyone feels valued and included.</w:t>
      </w:r>
    </w:p>
    <w:p w14:paraId="1DABBE05" w14:textId="77777777" w:rsidR="006A33B4" w:rsidRDefault="006E370F">
      <w:r>
        <w:t>Empathy also improves communication by encouraging people to listen and respect different viewpoints. Since group members often have backgrounds and experiences empathy helps reduce misunderstandings and promotes collaboration. Teams that demonstrate empathy are generally more united, cooperative and successful.</w:t>
      </w:r>
    </w:p>
    <w:p w14:paraId="1DABBE06" w14:textId="77777777" w:rsidR="006A33B4" w:rsidRDefault="006A33B4"/>
    <w:p w14:paraId="1DABBE07" w14:textId="77777777" w:rsidR="006A33B4" w:rsidRDefault="006E370F">
      <w:r>
        <w:t>5. Social Skills</w:t>
      </w:r>
    </w:p>
    <w:p w14:paraId="1DABBE08" w14:textId="77777777" w:rsidR="006A33B4" w:rsidRDefault="006E370F">
      <w:r>
        <w:t xml:space="preserve">Social skills refer to the ability to build </w:t>
      </w:r>
      <w:r>
        <w:t>relationships communicate effectively resolve conflicts and work cooperatively with others. These skills combine all the components of Emotional Intelligence into practical teamwork behaviours.</w:t>
      </w:r>
    </w:p>
    <w:p w14:paraId="1DABBE09" w14:textId="77777777" w:rsidR="006A33B4" w:rsidRDefault="006E370F">
      <w:r>
        <w:t xml:space="preserve">Strong social skills are essential for group projects because they help members organise meetings, share ideas, solve problems and make decisions together. Individuals with social skills encourage participation respect </w:t>
      </w:r>
      <w:proofErr w:type="spellStart"/>
      <w:r>
        <w:t>everyones</w:t>
      </w:r>
      <w:proofErr w:type="spellEnd"/>
      <w:r>
        <w:t xml:space="preserve"> opinions and help create a positive team atmosphere.</w:t>
      </w:r>
    </w:p>
    <w:p w14:paraId="1DABBE0A" w14:textId="77777777" w:rsidR="006A33B4" w:rsidRDefault="006E370F">
      <w:r>
        <w:lastRenderedPageBreak/>
        <w:t xml:space="preserve">Effective communication is one of </w:t>
      </w:r>
      <w:r>
        <w:t>the important social skills. This includes speaking listening actively asking thoughtful questions and providing constructive feedback. These behaviours reduce misunderstandings. Improve cooperation.</w:t>
      </w:r>
    </w:p>
    <w:p w14:paraId="1DABBE0B" w14:textId="77777777" w:rsidR="006A33B4" w:rsidRDefault="006E370F">
      <w:r>
        <w:t>Leadership is another social skill. Intelligent leaders guide the team by motivating others solving conflicts fairly and ensuring that every member has an opportunity to contribute. They focus on supporting the group than controlling it.</w:t>
      </w:r>
    </w:p>
    <w:p w14:paraId="1DABBE0C" w14:textId="77777777" w:rsidR="006A33B4" w:rsidRDefault="006E370F">
      <w:r>
        <w:t xml:space="preserve">Overall strong social skills help transform efforts into successful </w:t>
      </w:r>
      <w:r>
        <w:t>teamwork leading to higher-quality results and stronger relationships, among team members.</w:t>
      </w:r>
    </w:p>
    <w:p w14:paraId="1DABBE0D" w14:textId="77777777" w:rsidR="006A33B4" w:rsidRDefault="006A33B4"/>
    <w:p w14:paraId="1DABBE0E" w14:textId="77777777" w:rsidR="006A33B4" w:rsidRDefault="006E370F">
      <w:r>
        <w:t>Summary</w:t>
      </w:r>
    </w:p>
    <w:p w14:paraId="1DABBE0F" w14:textId="77777777" w:rsidR="006A33B4" w:rsidRDefault="006E370F">
      <w:r>
        <w:t>The five components of Emotional Intelligence—self-awareness, self-regulation, motivation, empathy and social skills—form the base for teamwork. Each part helps with communication, stronger relationships, better handling of disagreements and more success. When people work on these skills they become better at working with others. Help make group settings that are positive, helpful and successful.</w:t>
      </w:r>
    </w:p>
    <w:p w14:paraId="1DABBE10" w14:textId="77777777" w:rsidR="006A33B4" w:rsidRDefault="006E370F">
      <w:r>
        <w:t xml:space="preserve">Strategies </w:t>
      </w:r>
      <w:r>
        <w:t>to Improve Emotional Intelligence</w:t>
      </w:r>
    </w:p>
    <w:p w14:paraId="1DABBE11" w14:textId="77777777" w:rsidR="006A33B4" w:rsidRDefault="006E370F">
      <w:r>
        <w:t xml:space="preserve">Some people have Emotional Intelligence </w:t>
      </w:r>
      <w:proofErr w:type="gramStart"/>
      <w:r>
        <w:t>naturally</w:t>
      </w:r>
      <w:proofErr w:type="gramEnd"/>
      <w:r>
        <w:t xml:space="preserve"> but it is a skill that can be built with regular effort and improvement. By learning how to manage feelings talk well and understand </w:t>
      </w:r>
      <w:proofErr w:type="gramStart"/>
      <w:r>
        <w:t>others</w:t>
      </w:r>
      <w:proofErr w:type="gramEnd"/>
      <w:r>
        <w:t xml:space="preserve"> people can become members of a team. In group work growing Emotional Intelligence helps conflicts, raise cooperation and make a better place to work. The following methods are some of the ways to build Emotional Intelligence.</w:t>
      </w:r>
    </w:p>
    <w:p w14:paraId="1DABBE12" w14:textId="77777777" w:rsidR="006A33B4" w:rsidRDefault="006A33B4"/>
    <w:p w14:paraId="1DABBE13" w14:textId="77777777" w:rsidR="006A33B4" w:rsidRDefault="006E370F">
      <w:r>
        <w:t>1. Practising Mindfulness</w:t>
      </w:r>
    </w:p>
    <w:p w14:paraId="1DABBE14" w14:textId="77777777" w:rsidR="006A33B4" w:rsidRDefault="006E370F">
      <w:r>
        <w:t xml:space="preserve">Mindfulness is the act of focusing </w:t>
      </w:r>
      <w:r>
        <w:t>on the current moment without judging thoughts or feelings. It helps people know their feelings and reactions so they can respond calmly of acting quickly.</w:t>
      </w:r>
    </w:p>
    <w:p w14:paraId="1DABBE15" w14:textId="77777777" w:rsidR="006A33B4" w:rsidRDefault="006E370F">
      <w:r>
        <w:t>During group projects students might feel stressed because of deadlines, disagreements or much work. Practising mindfulness can help them stay focused and avoid reactions that could hurt relationships. Simple actions like taking breaths meditating or taking a few quiet moments before replying in a discussion can improve focus and control over feelings.</w:t>
      </w:r>
    </w:p>
    <w:p w14:paraId="1DABBE16" w14:textId="77777777" w:rsidR="006A33B4" w:rsidRDefault="006E370F">
      <w:r>
        <w:t xml:space="preserve">For </w:t>
      </w:r>
      <w:proofErr w:type="gramStart"/>
      <w:r>
        <w:t>example</w:t>
      </w:r>
      <w:proofErr w:type="gramEnd"/>
      <w:r>
        <w:t xml:space="preserve"> if a meeting gets tense because team members disagree, a person who is mindful is more likely to stay calm listen carefully and think before talking. This way there are misunderstandings and better respectful conversations.</w:t>
      </w:r>
    </w:p>
    <w:p w14:paraId="1DABBE17" w14:textId="77777777" w:rsidR="006A33B4" w:rsidRDefault="006A33B4"/>
    <w:p w14:paraId="1DABBE18" w14:textId="77777777" w:rsidR="006A33B4" w:rsidRDefault="006E370F">
      <w:r>
        <w:t>2. Reflection and Self-Evaluation</w:t>
      </w:r>
    </w:p>
    <w:p w14:paraId="1DABBE19" w14:textId="77777777" w:rsidR="006A33B4" w:rsidRDefault="006E370F">
      <w:r>
        <w:t>Reflection is another way to build Emotional Intelligence. It means thinking about experiences to see what went right what problems happened and what can be better next time.</w:t>
      </w:r>
    </w:p>
    <w:p w14:paraId="1DABBE1A" w14:textId="77777777" w:rsidR="006A33B4" w:rsidRDefault="006E370F">
      <w:r>
        <w:t xml:space="preserve">After finishing a group project team members should look at both </w:t>
      </w:r>
      <w:r>
        <w:t xml:space="preserve">their </w:t>
      </w:r>
      <w:proofErr w:type="gramStart"/>
      <w:r>
        <w:t>school work</w:t>
      </w:r>
      <w:proofErr w:type="gramEnd"/>
      <w:r>
        <w:t xml:space="preserve"> and their social </w:t>
      </w:r>
      <w:proofErr w:type="spellStart"/>
      <w:r>
        <w:t>behavior</w:t>
      </w:r>
      <w:proofErr w:type="spellEnd"/>
      <w:r>
        <w:t xml:space="preserve">. Questions like Did I talk politely? Did I listen to </w:t>
      </w:r>
      <w:proofErr w:type="spellStart"/>
      <w:r>
        <w:t>everyones</w:t>
      </w:r>
      <w:proofErr w:type="spellEnd"/>
      <w:r>
        <w:t xml:space="preserve"> </w:t>
      </w:r>
      <w:proofErr w:type="gramStart"/>
      <w:r>
        <w:t>ideas?.</w:t>
      </w:r>
      <w:proofErr w:type="gramEnd"/>
      <w:r>
        <w:t xml:space="preserve"> How did I act during disagreements? help people see where they can get better.</w:t>
      </w:r>
    </w:p>
    <w:p w14:paraId="1DABBE1B" w14:textId="77777777" w:rsidR="006A33B4" w:rsidRDefault="006E370F">
      <w:r>
        <w:lastRenderedPageBreak/>
        <w:t>Keeping a diary or talking about experiences with classmates can also help with thinking about things. Over time regular thinking about events increases self-awareness and helps people have better emotional reactions.</w:t>
      </w:r>
    </w:p>
    <w:p w14:paraId="1DABBE1C" w14:textId="77777777" w:rsidR="006A33B4" w:rsidRDefault="006A33B4"/>
    <w:p w14:paraId="1DABBE1D" w14:textId="77777777" w:rsidR="006A33B4" w:rsidRDefault="006E370F">
      <w:r>
        <w:t>3. Managing Stress Well</w:t>
      </w:r>
    </w:p>
    <w:p w14:paraId="1DABBE1E" w14:textId="77777777" w:rsidR="006A33B4" w:rsidRDefault="006E370F">
      <w:r>
        <w:t xml:space="preserve">Stress is a problem during group projects especially when deadlines are </w:t>
      </w:r>
      <w:r>
        <w:t>near or problems come up unexpectedly. If stress is not handled it can lead to frustration, communication and team arguments.</w:t>
      </w:r>
    </w:p>
    <w:p w14:paraId="1DABBE1F" w14:textId="77777777" w:rsidR="006A33B4" w:rsidRDefault="006E370F">
      <w:r>
        <w:t>People with Emotional Intelligence use healthy ways to manage stress and stay productive. Things like exercise enough sleep, good food and relaxation methods such as deep breathing or stretching all help with feeling better emotionally.</w:t>
      </w:r>
    </w:p>
    <w:p w14:paraId="1DABBE20" w14:textId="77777777" w:rsidR="006A33B4" w:rsidRDefault="006E370F">
      <w:r>
        <w:t xml:space="preserve">Time management is another way to handle stress. Making a schedule for the project dividing work fairly and finishing tasks early helps reduce </w:t>
      </w:r>
      <w:r>
        <w:t>pressure and makes working better. When stress is under control team members can focus on solving problems of reacting emotionally.</w:t>
      </w:r>
    </w:p>
    <w:p w14:paraId="1DABBE21" w14:textId="77777777" w:rsidR="006A33B4" w:rsidRDefault="006E370F">
      <w:r>
        <w:t>4. Building Good Communication Skills</w:t>
      </w:r>
    </w:p>
    <w:p w14:paraId="1DABBE22" w14:textId="77777777" w:rsidR="006A33B4" w:rsidRDefault="006A33B4"/>
    <w:p w14:paraId="1DABBE23" w14:textId="77777777" w:rsidR="006A33B4" w:rsidRDefault="006E370F">
      <w:r>
        <w:t xml:space="preserve">Communication is one of the most important parts of good teamwork. Emotional Intelligence encourages people to communicate politely, clearly and confidently. Good communication means sharing ideas while also respecting other people's points of view. It includes asking questions when information is unclear, using positive language and </w:t>
      </w:r>
      <w:r>
        <w:t>giving constructive feedback instead of simply pointing out mistakes.</w:t>
      </w:r>
    </w:p>
    <w:p w14:paraId="1DABBE24" w14:textId="77777777" w:rsidR="006A33B4" w:rsidRDefault="006E370F">
      <w:r>
        <w:t xml:space="preserve">Active listening is particularly important. Team members should listen carefully without interrupting and should try to understand the meaning behind what another person is saying. This can prevent misunderstandings and make individuals feel respected. According to Mayer, Salovey and Caruso (2004), emotional abilities can influence how people process emotional information and interact with others. Therefore, effective communication is </w:t>
      </w:r>
      <w:r>
        <w:t>closely connected with emotional awareness.</w:t>
      </w:r>
    </w:p>
    <w:p w14:paraId="1DABBE25" w14:textId="77777777" w:rsidR="006A33B4" w:rsidRDefault="006E370F">
      <w:r>
        <w:t>For example, during a group discussion, one student may disagree with another student's idea. Instead of saying that the idea is wrong, the student could explain their concerns and suggest an alternative. This approach allows the discussion to remain respectful and focused on the project rather than becoming a personal argument.</w:t>
      </w:r>
    </w:p>
    <w:p w14:paraId="1DABBE26" w14:textId="77777777" w:rsidR="006A33B4" w:rsidRDefault="006A33B4"/>
    <w:p w14:paraId="1DABBE27" w14:textId="77777777" w:rsidR="006A33B4" w:rsidRDefault="006E370F">
      <w:r>
        <w:t>5. Developing Empathy</w:t>
      </w:r>
    </w:p>
    <w:p w14:paraId="1DABBE28" w14:textId="77777777" w:rsidR="006A33B4" w:rsidRDefault="006E370F">
      <w:r>
        <w:t xml:space="preserve">Empathy can be developed by making a conscious effort to understand other people's experiences and perspectives. </w:t>
      </w:r>
      <w:r>
        <w:t>Team members should avoid making immediate judgements and should consider why another person may behave in a particular way.</w:t>
      </w:r>
    </w:p>
    <w:p w14:paraId="1DABBE29" w14:textId="77777777" w:rsidR="006A33B4" w:rsidRDefault="006E370F">
      <w:r>
        <w:t>For example, if a student is unusually quiet during a meeting, other members should not immediately assume that the person is uninterested. They could ask whether the student has any concerns or needs support. This simple behaviour can make communication more positive and inclusive.</w:t>
      </w:r>
    </w:p>
    <w:p w14:paraId="1DABBE2A" w14:textId="77777777" w:rsidR="006A33B4" w:rsidRDefault="006E370F">
      <w:r>
        <w:lastRenderedPageBreak/>
        <w:t xml:space="preserve">Empathy is especially important in diverse groups because members may have different cultures, </w:t>
      </w:r>
      <w:r>
        <w:t>personalities, communication styles and experiences. Respecting these differences can create stronger relationships and reduce conflict. Goleman (1998) identifies empathy as one of the central elements of emotional intelligence because it allows individuals to understand the feelings and needs of others.</w:t>
      </w:r>
    </w:p>
    <w:p w14:paraId="1DABBE2B" w14:textId="77777777" w:rsidR="006A33B4" w:rsidRDefault="006A33B4"/>
    <w:p w14:paraId="1DABBE2C" w14:textId="77777777" w:rsidR="006A33B4" w:rsidRDefault="006E370F">
      <w:r>
        <w:t>6. Giving and Receiving Constructive Feedback</w:t>
      </w:r>
    </w:p>
    <w:p w14:paraId="1DABBE2D" w14:textId="77777777" w:rsidR="006A33B4" w:rsidRDefault="006A33B4"/>
    <w:p w14:paraId="1DABBE2E" w14:textId="77777777" w:rsidR="006A33B4" w:rsidRDefault="006E370F">
      <w:r>
        <w:t xml:space="preserve">Feedback is an important part of group projects because it allows members to identify strengths and areas that need improvement. However, feedback can </w:t>
      </w:r>
      <w:r>
        <w:t>sometimes create negative emotions if it is delivered in an aggressive or disrespectful way.</w:t>
      </w:r>
    </w:p>
    <w:p w14:paraId="1DABBE2F" w14:textId="77777777" w:rsidR="006A33B4" w:rsidRDefault="006E370F">
      <w:r>
        <w:t>Emotionally intelligent individuals give feedback in a constructive manner. Instead of criticising a person, they focus on the behaviour or work that needs improvement. For example, saying “We could improve this section by adding more evidence” is more helpful than saying “Your work is not good enough.”</w:t>
      </w:r>
    </w:p>
    <w:p w14:paraId="1DABBE30" w14:textId="77777777" w:rsidR="006A33B4" w:rsidRDefault="006E370F">
      <w:r>
        <w:t xml:space="preserve">Receiving feedback also requires Emotional Intelligence. Team members should listen carefully, avoid becoming </w:t>
      </w:r>
      <w:r>
        <w:t>defensive and consider whether the feedback can improve their work. This creates a culture of continuous learning and development.</w:t>
      </w:r>
    </w:p>
    <w:p w14:paraId="1DABBE31" w14:textId="77777777" w:rsidR="006A33B4" w:rsidRDefault="006A33B4"/>
    <w:p w14:paraId="1DABBE32" w14:textId="77777777" w:rsidR="006A33B4" w:rsidRDefault="006E370F">
      <w:r>
        <w:t>7. Managing Conflict</w:t>
      </w:r>
    </w:p>
    <w:p w14:paraId="1DABBE33" w14:textId="77777777" w:rsidR="006A33B4" w:rsidRDefault="006E370F">
      <w:r>
        <w:t>Conflict management is another important strategy for developing Emotional Intelligence. Conflict is not always negative because disagreements can introduce new ideas and encourage critical thinking. However, conflict becomes harmful when team members attack each other personally or refuse to listen.</w:t>
      </w:r>
    </w:p>
    <w:p w14:paraId="1DABBE34" w14:textId="77777777" w:rsidR="006A33B4" w:rsidRDefault="006E370F">
      <w:r>
        <w:t xml:space="preserve">Emotionally intelligent individuals separate the problem </w:t>
      </w:r>
      <w:r>
        <w:t>from the person. They focus on finding a solution rather than proving who is right. For example, if two students disagree about how a presentation should be completed, they could discuss the advantages and disadvantages of each approach and agree on the option that best supports the project objectives.</w:t>
      </w:r>
    </w:p>
    <w:p w14:paraId="1DABBE35" w14:textId="77777777" w:rsidR="006A33B4" w:rsidRDefault="006E370F">
      <w:r>
        <w:t xml:space="preserve">This approach helps maintain trust and cooperation. Research has shown that Emotional Intelligence can be related to group performance and positive group behaviours, although the strength of these </w:t>
      </w:r>
      <w:r>
        <w:t>relationships can vary depending on how Emotional Intelligence is measured (Mayer, Salovey and Caruso, 2004).</w:t>
      </w:r>
    </w:p>
    <w:p w14:paraId="1DABBE36" w14:textId="77777777" w:rsidR="006A33B4" w:rsidRDefault="006A33B4"/>
    <w:p w14:paraId="1DABBE37" w14:textId="77777777" w:rsidR="006A33B4" w:rsidRDefault="006E370F">
      <w:r>
        <w:t>Emotional Intelligence and Leadership in Group Projects</w:t>
      </w:r>
    </w:p>
    <w:p w14:paraId="1DABBE38" w14:textId="77777777" w:rsidR="006A33B4" w:rsidRDefault="006A33B4"/>
    <w:p w14:paraId="1DABBE39" w14:textId="77777777" w:rsidR="006A33B4" w:rsidRDefault="006E370F">
      <w:r>
        <w:t>Leadership is an important part of successful group work. A leader does not simply give instructions; an effective leader motivates team members, listens to their concerns and helps the group remain focused on its objectives.</w:t>
      </w:r>
    </w:p>
    <w:p w14:paraId="1DABBE3A" w14:textId="77777777" w:rsidR="006A33B4" w:rsidRDefault="006E370F">
      <w:r>
        <w:t xml:space="preserve">Emotional Intelligence can help leaders recognise when team members are stressed, frustrated or disengaged. A leader </w:t>
      </w:r>
      <w:r>
        <w:t xml:space="preserve">who notices these emotions can respond appropriately. For example, if </w:t>
      </w:r>
      <w:r>
        <w:lastRenderedPageBreak/>
        <w:t>one member is struggling with their workload, the leader may redistribute some tasks or offer additional support.</w:t>
      </w:r>
    </w:p>
    <w:p w14:paraId="1DABBE3B" w14:textId="77777777" w:rsidR="006A33B4" w:rsidRDefault="006E370F">
      <w:r>
        <w:t>Emotionally intelligent leadership can also encourage participation. Some members may be confident when speaking, while others may need more encouragement. An effective leader ensures that everyone has an opportunity to contribute.</w:t>
      </w:r>
    </w:p>
    <w:p w14:paraId="1DABBE3C" w14:textId="77777777" w:rsidR="006A33B4" w:rsidRDefault="006A33B4"/>
    <w:p w14:paraId="1DABBE3D" w14:textId="77777777" w:rsidR="006A33B4" w:rsidRDefault="006E370F">
      <w:r>
        <w:t xml:space="preserve">Goleman's (1998) model suggests that self-awareness, self-regulation, motivation, empathy and </w:t>
      </w:r>
      <w:r>
        <w:t>social skills are important for effective interpersonal behaviour. These abilities can help leaders manage their own reactions while responding appropriately to the emotions of their team members.</w:t>
      </w:r>
    </w:p>
    <w:p w14:paraId="1DABBE3E" w14:textId="77777777" w:rsidR="006A33B4" w:rsidRDefault="006E370F">
      <w:r>
        <w:t xml:space="preserve">However, Emotional Intelligence should not be considered a replacement for technical knowledge or leadership skills. A successful group leader needs both task-related competence and interpersonal abilities. Emotional Intelligence is most effective when it works alongside planning, organisation, knowledge and </w:t>
      </w:r>
      <w:r>
        <w:t>decision-making.</w:t>
      </w:r>
    </w:p>
    <w:p w14:paraId="1DABBE3F" w14:textId="77777777" w:rsidR="006A33B4" w:rsidRDefault="006A33B4"/>
    <w:p w14:paraId="1DABBE40" w14:textId="77777777" w:rsidR="006A33B4" w:rsidRDefault="006E370F">
      <w:r>
        <w:t>Emotional Intelligence in Education and the Workplace</w:t>
      </w:r>
    </w:p>
    <w:p w14:paraId="1DABBE41" w14:textId="77777777" w:rsidR="006A33B4" w:rsidRDefault="006A33B4"/>
    <w:p w14:paraId="1DABBE42" w14:textId="77777777" w:rsidR="006A33B4" w:rsidRDefault="006E370F">
      <w:r>
        <w:t>The importance of Emotional Intelligence extends beyond university or college group projects. The same skills are required in professional workplaces where employees regularly work with colleagues, managers, customers and other stakeholders.</w:t>
      </w:r>
    </w:p>
    <w:p w14:paraId="1DABBE43" w14:textId="77777777" w:rsidR="006A33B4" w:rsidRDefault="006E370F">
      <w:r>
        <w:t xml:space="preserve">Students who develop Emotional Intelligence through group projects can become better prepared for employment. They learn how to communicate, manage disagreements, accept feedback, cooperate with </w:t>
      </w:r>
      <w:r>
        <w:t>different personalities and take responsibility for their work.</w:t>
      </w:r>
    </w:p>
    <w:p w14:paraId="1DABBE44" w14:textId="77777777" w:rsidR="006A33B4" w:rsidRDefault="006E370F">
      <w:r>
        <w:t xml:space="preserve">Research into social and emotional learning also provides evidence that developing social and emotional skills can have positive educational outcomes. Durlak et al. (2011), in a large meta-analysis of 213 school-based programmes involving more than 270,000 students, found improvements in social and emotional skills, behaviour and academic performance. The researchers reported an academic achievement improvement equivalent to an </w:t>
      </w:r>
      <w:r>
        <w:t>11-percentile-point gain compared with control groups.</w:t>
      </w:r>
    </w:p>
    <w:p w14:paraId="1DABBE45" w14:textId="77777777" w:rsidR="006A33B4" w:rsidRDefault="006E370F">
      <w:r>
        <w:t>In the workplace, Emotional Intelligence can support teamwork, leadership and interpersonal relationships. However, it is important not to assume that Emotional Intelligence automatically guarantees success. Zeidner, Matthews and Roberts (2004) highlight that the evidence surrounding Emotional Intelligence in workplace performance is complex and that claims about its benefits should be considered critically.</w:t>
      </w:r>
    </w:p>
    <w:p w14:paraId="1DABBE46" w14:textId="77777777" w:rsidR="006A33B4" w:rsidRDefault="006E370F">
      <w:r>
        <w:t xml:space="preserve">Therefore, educational institutions and </w:t>
      </w:r>
      <w:r>
        <w:t>employers should not treat Emotional Intelligence as a single solution to every teamwork problem. Instead, it should be developed alongside professional knowledge, technical skills, communication training and effective management practices.</w:t>
      </w:r>
    </w:p>
    <w:p w14:paraId="1DABBE47" w14:textId="77777777" w:rsidR="006A33B4" w:rsidRDefault="006A33B4"/>
    <w:p w14:paraId="1DABBE48" w14:textId="77777777" w:rsidR="006A33B4" w:rsidRDefault="006E370F">
      <w:r>
        <w:t>Recommendations</w:t>
      </w:r>
    </w:p>
    <w:p w14:paraId="1DABBE49" w14:textId="77777777" w:rsidR="006A33B4" w:rsidRDefault="006A33B4"/>
    <w:p w14:paraId="1DABBE4A" w14:textId="77777777" w:rsidR="006A33B4" w:rsidRDefault="006E370F">
      <w:r>
        <w:t>Based on the discussion in this report, several recommendations can be made for improving Emotional Intelligence in group projects.</w:t>
      </w:r>
    </w:p>
    <w:p w14:paraId="1DABBE4B" w14:textId="77777777" w:rsidR="006A33B4" w:rsidRDefault="006A33B4"/>
    <w:p w14:paraId="1DABBE4C" w14:textId="77777777" w:rsidR="006A33B4" w:rsidRDefault="006E370F">
      <w:r>
        <w:t xml:space="preserve">First, students should be encouraged to practise self-awareness. They can do this by reflecting on their emotions, </w:t>
      </w:r>
      <w:r>
        <w:t>identifying situations that cause stress and considering how their behaviour affects other people.</w:t>
      </w:r>
    </w:p>
    <w:p w14:paraId="1DABBE4D" w14:textId="77777777" w:rsidR="006A33B4" w:rsidRDefault="006E370F">
      <w:r>
        <w:t>Second, groups should establish clear communication rules at the beginning of a project. For example, members should agree to listen without interrupting, respect different opinions and communicate problems as soon as possible.</w:t>
      </w:r>
    </w:p>
    <w:p w14:paraId="1DABBE4E" w14:textId="77777777" w:rsidR="006A33B4" w:rsidRDefault="006E370F">
      <w:r>
        <w:t xml:space="preserve">Third, group members should use regular feedback sessions. Short meetings can help identify problems before they become serious conflicts. These meetings should focus on solutions </w:t>
      </w:r>
      <w:r>
        <w:t>rather than blame.</w:t>
      </w:r>
    </w:p>
    <w:p w14:paraId="1DABBE4F" w14:textId="77777777" w:rsidR="006A33B4" w:rsidRDefault="006E370F">
      <w:r>
        <w:t>Fourth, students should practise empathy and inclusion. Every member should have an opportunity to contribute ideas, and differences in personality, background and experience should be respected.</w:t>
      </w:r>
    </w:p>
    <w:p w14:paraId="1DABBE50" w14:textId="77777777" w:rsidR="006A33B4" w:rsidRDefault="006E370F">
      <w:r>
        <w:t>Fifth, group leaders should develop conflict-management skills. When disagreements occur, leaders should remain neutral, listen to all sides and encourage members to find a practical solution.</w:t>
      </w:r>
    </w:p>
    <w:p w14:paraId="1DABBE51" w14:textId="77777777" w:rsidR="006A33B4" w:rsidRDefault="006E370F">
      <w:r>
        <w:t xml:space="preserve">Finally, colleges, universities and workplaces should provide opportunities for Emotional Intelligence </w:t>
      </w:r>
      <w:r>
        <w:t>development through workshops, group activities, reflection exercises and leadership training. Evidence from social and emotional learning programmes suggests that structured development of these skills can produce meaningful benefits (Durlak et al., 2011).</w:t>
      </w:r>
    </w:p>
    <w:p w14:paraId="1DABBE52" w14:textId="77777777" w:rsidR="006A33B4" w:rsidRDefault="006A33B4"/>
    <w:p w14:paraId="1DABBE53" w14:textId="77777777" w:rsidR="006A33B4" w:rsidRDefault="006E370F">
      <w:r>
        <w:t>Conclusion</w:t>
      </w:r>
    </w:p>
    <w:p w14:paraId="1DABBE54" w14:textId="77777777" w:rsidR="006A33B4" w:rsidRDefault="006A33B4"/>
    <w:p w14:paraId="1DABBE55" w14:textId="77777777" w:rsidR="006A33B4" w:rsidRDefault="006E370F">
      <w:r>
        <w:t xml:space="preserve">Emotional Intelligence is an important factor in successful group projects because teamwork depends not only on knowledge and technical ability but also on how people understand and interact with each other. Group members have different </w:t>
      </w:r>
      <w:r>
        <w:t>personalities, experiences, opinions and working styles, and these differences can create both opportunities and challenges.</w:t>
      </w:r>
    </w:p>
    <w:p w14:paraId="1DABBE56" w14:textId="77777777" w:rsidR="006A33B4" w:rsidRDefault="006E370F">
      <w:r>
        <w:t xml:space="preserve">The five components identified in Goleman's model—self-awareness, self-regulation, motivation, empathy and social skills—provide a useful framework for understanding how individuals can improve their behaviour when working with others (Goleman, 1998). Self-awareness helps people understand their emotions, while self-regulation helps them control their reactions. Motivation encourages </w:t>
      </w:r>
      <w:r>
        <w:t>commitment, empathy helps individuals understand others, and social skills support communication and cooperation.</w:t>
      </w:r>
    </w:p>
    <w:p w14:paraId="1DABBE57" w14:textId="77777777" w:rsidR="006A33B4" w:rsidRDefault="006E370F">
      <w:r>
        <w:t>The report has also shown that Emotional Intelligence can improve communication, conflict management, decision-making, motivation and relationships within a team. Practical strategies such as mindfulness, reflection, stress management, effective communication, empathy and constructive feedback can help individuals develop these abilities.</w:t>
      </w:r>
    </w:p>
    <w:p w14:paraId="1DABBE58" w14:textId="77777777" w:rsidR="006A33B4" w:rsidRDefault="006E370F">
      <w:r>
        <w:lastRenderedPageBreak/>
        <w:t xml:space="preserve">However, Emotional Intelligence should not be viewed as </w:t>
      </w:r>
      <w:r>
        <w:t>more important than all other forms of ability. Successful group performance requires a combination of emotional, social, academic and technical skills. Research also suggests that the relationship between Emotional Intelligence and performance is complex and should not be exaggerated (Zeidner, Matthews and Roberts, 2004).</w:t>
      </w:r>
    </w:p>
    <w:p w14:paraId="1DABBE59" w14:textId="77777777" w:rsidR="006A33B4" w:rsidRDefault="006A33B4"/>
    <w:p w14:paraId="1DABBE5A" w14:textId="77777777" w:rsidR="006A33B4" w:rsidRDefault="006E370F">
      <w:r>
        <w:t xml:space="preserve">Overall, developing Emotional Intelligence can help students become more effective team members and prepare them for professional environments where cooperation and communication are </w:t>
      </w:r>
      <w:r>
        <w:t>essential. When group members understand their own emotions, respect the emotions of others and communicate effectively, they are more likely to create positive relationships, manage disagreements and achieve shared objectives. Therefore, Emotional Intelligence should be treated as an important skill for both academic success and future workplace development.</w:t>
      </w:r>
    </w:p>
    <w:p w14:paraId="1DABBE5B" w14:textId="77777777" w:rsidR="006A33B4" w:rsidRDefault="006A33B4"/>
    <w:p w14:paraId="1DABBE5C" w14:textId="77777777" w:rsidR="006A33B4" w:rsidRDefault="006E370F">
      <w:r>
        <w:t>References</w:t>
      </w:r>
    </w:p>
    <w:p w14:paraId="1DABBE5D" w14:textId="77777777" w:rsidR="006A33B4" w:rsidRDefault="006A33B4"/>
    <w:p w14:paraId="1DABBE5E" w14:textId="77777777" w:rsidR="006A33B4" w:rsidRDefault="006E370F">
      <w:r>
        <w:t xml:space="preserve">Durlak, J.A., Weissberg, R.P., </w:t>
      </w:r>
      <w:proofErr w:type="spellStart"/>
      <w:r>
        <w:t>Dymnicki</w:t>
      </w:r>
      <w:proofErr w:type="spellEnd"/>
      <w:r>
        <w:t xml:space="preserve">, A.B., Taylor, R.D. and Schellinger, K.B. (2011) ‘The impact of enhancing students’ social and </w:t>
      </w:r>
      <w:r>
        <w:t xml:space="preserve">emotional learning: a meta-analysis of school-based universal interventions’, Child Development, 82(1), pp. 405–432. </w:t>
      </w:r>
      <w:proofErr w:type="spellStart"/>
      <w:r>
        <w:t>doi</w:t>
      </w:r>
      <w:proofErr w:type="spellEnd"/>
      <w:r>
        <w:t>: 10.1111/j.1467-8624.2010.</w:t>
      </w:r>
      <w:proofErr w:type="gramStart"/>
      <w:r>
        <w:t>01564.x.</w:t>
      </w:r>
      <w:proofErr w:type="gramEnd"/>
    </w:p>
    <w:p w14:paraId="1DABBE5F" w14:textId="77777777" w:rsidR="006A33B4" w:rsidRDefault="006A33B4"/>
    <w:p w14:paraId="1DABBE60" w14:textId="77777777" w:rsidR="006A33B4" w:rsidRDefault="006E370F">
      <w:r>
        <w:t>Goleman, D. (1998) Working with Emotional Intelligence. New York: Bantam Books.</w:t>
      </w:r>
    </w:p>
    <w:p w14:paraId="1DABBE61" w14:textId="77777777" w:rsidR="006A33B4" w:rsidRDefault="006A33B4"/>
    <w:p w14:paraId="1DABBE62" w14:textId="77777777" w:rsidR="006A33B4" w:rsidRDefault="006E370F">
      <w:r>
        <w:t xml:space="preserve">Mayer, J.D., Salovey, P. and Caruso, D.R. (2004) ‘Using an ability-based measure of emotional intelligence to predict individual performance, group performance, and group citizenship behaviours’, Personality and Individual Differences, 36(6), pp. 1443–1458. </w:t>
      </w:r>
      <w:proofErr w:type="spellStart"/>
      <w:r>
        <w:t>doi</w:t>
      </w:r>
      <w:proofErr w:type="spellEnd"/>
      <w:r>
        <w:t xml:space="preserve">: </w:t>
      </w:r>
      <w:r>
        <w:t>10.1016/S0191-8869(03)00240-X.</w:t>
      </w:r>
    </w:p>
    <w:p w14:paraId="1DABBE63" w14:textId="77777777" w:rsidR="006A33B4" w:rsidRDefault="006A33B4"/>
    <w:p w14:paraId="1DABBE64" w14:textId="77777777" w:rsidR="006A33B4" w:rsidRDefault="006E370F">
      <w:r>
        <w:t xml:space="preserve">Zeidner, M., Matthews, G. and Roberts, R.D. (2004) ‘Emotional intelligence in the workplace: a critical review’, Applied Psychology, 53(3), pp. 371–399. </w:t>
      </w:r>
      <w:proofErr w:type="spellStart"/>
      <w:r>
        <w:t>doi</w:t>
      </w:r>
      <w:proofErr w:type="spellEnd"/>
      <w:r>
        <w:t>: 10.1111/j.1464-0597.2004.</w:t>
      </w:r>
      <w:proofErr w:type="gramStart"/>
      <w:r>
        <w:t>00176.x.</w:t>
      </w:r>
      <w:proofErr w:type="gramEnd"/>
    </w:p>
    <w:p w14:paraId="1DABBE65" w14:textId="77777777" w:rsidR="006A33B4" w:rsidRDefault="006A33B4"/>
    <w:sectPr w:rsidR="006A33B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25B3E" w14:textId="77777777" w:rsidR="006E370F" w:rsidRDefault="006E370F">
      <w:pPr>
        <w:spacing w:after="0" w:line="240" w:lineRule="auto"/>
      </w:pPr>
      <w:r>
        <w:separator/>
      </w:r>
    </w:p>
  </w:endnote>
  <w:endnote w:type="continuationSeparator" w:id="0">
    <w:p w14:paraId="18CB0F71" w14:textId="77777777" w:rsidR="006E370F" w:rsidRDefault="006E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B3938" w14:textId="77777777" w:rsidR="006E370F" w:rsidRDefault="006E370F">
      <w:pPr>
        <w:spacing w:after="0" w:line="240" w:lineRule="auto"/>
      </w:pPr>
      <w:r>
        <w:rPr>
          <w:color w:val="000000"/>
        </w:rPr>
        <w:separator/>
      </w:r>
    </w:p>
  </w:footnote>
  <w:footnote w:type="continuationSeparator" w:id="0">
    <w:p w14:paraId="2C34749E" w14:textId="77777777" w:rsidR="006E370F" w:rsidRDefault="006E37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6A33B4"/>
    <w:rsid w:val="00687BC5"/>
    <w:rsid w:val="006A33B4"/>
    <w:rsid w:val="006E370F"/>
    <w:rsid w:val="00AB4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BBD9F"/>
  <w15:docId w15:val="{FF5020E0-689C-4761-A06C-1C4321F91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4268</Words>
  <Characters>24328</Characters>
  <Application>Microsoft Office Word</Application>
  <DocSecurity>0</DocSecurity>
  <Lines>202</Lines>
  <Paragraphs>57</Paragraphs>
  <ScaleCrop>false</ScaleCrop>
  <Company/>
  <LinksUpToDate>false</LinksUpToDate>
  <CharactersWithSpaces>28539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Nelutu Moldoveanu</dc:creator>
  <dc:description/>
  <cp:lastModifiedBy>Nelutu Moldoveanu</cp:lastModifiedBy>
  <cp:revision>2</cp:revision>
  <dcterms:created xsi:type="dcterms:W3CDTF">2026-08-10T05:18:00Z</dcterms:created>
  <dcterms:modified xsi:type="dcterms:W3CDTF">2026-08-10T05:18:00Z</dcterms:modified>
</cp:coreProperties>
</file>