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519D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05D990F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1A2EC25D" w14:textId="77777777" w:rsidTr="00342C53">
        <w:tc>
          <w:tcPr>
            <w:tcW w:w="9922" w:type="dxa"/>
            <w:shd w:val="clear" w:color="auto" w:fill="C0C0C0"/>
          </w:tcPr>
          <w:p w14:paraId="01C5BEA0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EE3332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D2BD6FE" w14:textId="77777777" w:rsidTr="008F1308">
        <w:tc>
          <w:tcPr>
            <w:tcW w:w="2093" w:type="dxa"/>
            <w:shd w:val="pct15" w:color="auto" w:fill="auto"/>
          </w:tcPr>
          <w:p w14:paraId="3D2DD641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813DD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32E9D8D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E5EFD6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F6E3F" w:rsidRPr="008212FD" w14:paraId="029E3000" w14:textId="77777777" w:rsidTr="00A406E5">
        <w:tc>
          <w:tcPr>
            <w:tcW w:w="2093" w:type="dxa"/>
            <w:shd w:val="pct15" w:color="auto" w:fill="auto"/>
          </w:tcPr>
          <w:p w14:paraId="75E3BD2A" w14:textId="77777777" w:rsidR="00EF6E3F" w:rsidRPr="00A406E5" w:rsidRDefault="00EF6E3F" w:rsidP="00EF6E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DCEDDE" w14:textId="2DFBCA49" w:rsidR="00EF6E3F" w:rsidRPr="008212FD" w:rsidRDefault="00EF6E3F" w:rsidP="008212F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212FD">
              <w:rPr>
                <w:rFonts w:asciiTheme="minorBidi" w:hAnsiTheme="minorBidi" w:cstheme="minorBidi"/>
                <w:sz w:val="22"/>
                <w:szCs w:val="22"/>
              </w:rPr>
              <w:t xml:space="preserve">BA </w:t>
            </w:r>
            <w:proofErr w:type="spellStart"/>
            <w:r w:rsidR="008212FD" w:rsidRPr="008212FD">
              <w:rPr>
                <w:rFonts w:asciiTheme="minorBidi" w:hAnsiTheme="minorBidi" w:cstheme="minorBidi"/>
                <w:sz w:val="22"/>
                <w:szCs w:val="22"/>
              </w:rPr>
              <w:t>Plentyndod</w:t>
            </w:r>
            <w:proofErr w:type="spellEnd"/>
            <w:r w:rsidR="008212FD" w:rsidRPr="008212FD">
              <w:rPr>
                <w:rFonts w:asciiTheme="minorBidi" w:hAnsiTheme="minorBidi" w:cstheme="minorBidi"/>
                <w:sz w:val="22"/>
                <w:szCs w:val="22"/>
              </w:rPr>
              <w:t xml:space="preserve">, Addysg a </w:t>
            </w:r>
            <w:proofErr w:type="spellStart"/>
            <w:r w:rsidR="008212FD" w:rsidRPr="008212FD">
              <w:rPr>
                <w:rFonts w:asciiTheme="minorBidi" w:hAnsiTheme="minorBidi" w:cstheme="minorBidi"/>
                <w:sz w:val="22"/>
                <w:szCs w:val="22"/>
              </w:rPr>
              <w:t>Chymd</w:t>
            </w:r>
            <w:r w:rsidR="008212FD">
              <w:rPr>
                <w:rFonts w:asciiTheme="minorBidi" w:hAnsiTheme="minorBidi" w:cstheme="minorBidi"/>
                <w:sz w:val="22"/>
                <w:szCs w:val="22"/>
              </w:rPr>
              <w:t>eithas</w:t>
            </w:r>
            <w:proofErr w:type="spellEnd"/>
          </w:p>
        </w:tc>
      </w:tr>
      <w:tr w:rsidR="00EF6E3F" w:rsidRPr="008212FD" w14:paraId="4CD5BBC2" w14:textId="77777777" w:rsidTr="00274691">
        <w:tc>
          <w:tcPr>
            <w:tcW w:w="2093" w:type="dxa"/>
            <w:shd w:val="pct15" w:color="auto" w:fill="auto"/>
          </w:tcPr>
          <w:p w14:paraId="09A41505" w14:textId="77777777" w:rsidR="00EF6E3F" w:rsidRPr="00A406E5" w:rsidRDefault="00EF6E3F" w:rsidP="00EF6E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6C709F4" w14:textId="1D2A444F" w:rsidR="00EF6E3F" w:rsidRPr="008212FD" w:rsidRDefault="008212FD" w:rsidP="00EF6E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proofErr w:type="spellStart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>Dysgu</w:t>
            </w:r>
            <w:proofErr w:type="spellEnd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 xml:space="preserve"> i </w:t>
            </w:r>
            <w:proofErr w:type="spellStart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>Bawb</w:t>
            </w:r>
            <w:proofErr w:type="spellEnd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 xml:space="preserve">: </w:t>
            </w:r>
            <w:proofErr w:type="spellStart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>Cyflwyniad</w:t>
            </w:r>
            <w:proofErr w:type="spellEnd"/>
            <w:r w:rsidRPr="008212FD">
              <w:rPr>
                <w:rFonts w:ascii="Arial" w:hAnsi="Arial" w:cs="Arial"/>
                <w:sz w:val="24"/>
                <w:szCs w:val="24"/>
                <w:lang w:val="pl-PL"/>
              </w:rPr>
              <w:t xml:space="preserve"> i</w:t>
            </w:r>
            <w:r>
              <w:rPr>
                <w:rFonts w:ascii="Arial" w:hAnsi="Arial" w:cs="Arial"/>
                <w:sz w:val="24"/>
                <w:szCs w:val="24"/>
                <w:lang w:val="pl-PL"/>
              </w:rPr>
              <w:t xml:space="preserve"> ADY</w:t>
            </w:r>
          </w:p>
        </w:tc>
      </w:tr>
      <w:tr w:rsidR="00356CA1" w:rsidRPr="00EF6E3F" w14:paraId="094258C7" w14:textId="77777777" w:rsidTr="008F1308">
        <w:tc>
          <w:tcPr>
            <w:tcW w:w="2093" w:type="dxa"/>
            <w:shd w:val="pct15" w:color="auto" w:fill="auto"/>
          </w:tcPr>
          <w:p w14:paraId="3E90E236" w14:textId="77777777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42F833" w14:textId="0105ABD3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077F">
              <w:rPr>
                <w:rFonts w:ascii="Arial" w:hAnsi="Arial" w:cs="Arial"/>
                <w:bCs/>
                <w:sz w:val="22"/>
                <w:szCs w:val="22"/>
              </w:rPr>
              <w:t>EC</w:t>
            </w:r>
            <w:r w:rsidR="008212FD">
              <w:rPr>
                <w:rFonts w:ascii="Arial" w:hAnsi="Arial" w:cs="Arial"/>
                <w:bCs/>
                <w:sz w:val="22"/>
                <w:szCs w:val="22"/>
              </w:rPr>
              <w:t>CE4005</w:t>
            </w:r>
            <w:r w:rsidRPr="000A077F">
              <w:rPr>
                <w:rFonts w:ascii="Arial" w:hAnsi="Arial" w:cs="Arial"/>
                <w:bCs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3F389A6A" w14:textId="77777777" w:rsidR="00356CA1" w:rsidRPr="00EF6E3F" w:rsidRDefault="00356CA1" w:rsidP="00356CA1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9889ED5" w14:textId="11DF73BA" w:rsidR="00356CA1" w:rsidRPr="00EF6E3F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A077F">
              <w:rPr>
                <w:rFonts w:ascii="Arial" w:hAnsi="Arial" w:cs="Arial"/>
                <w:bCs/>
                <w:sz w:val="22"/>
                <w:szCs w:val="22"/>
                <w:lang w:val="es-ES"/>
              </w:rPr>
              <w:t>100%</w:t>
            </w:r>
          </w:p>
        </w:tc>
      </w:tr>
      <w:tr w:rsidR="00356CA1" w:rsidRPr="00A406E5" w14:paraId="18EAD656" w14:textId="77777777" w:rsidTr="008F1308">
        <w:tc>
          <w:tcPr>
            <w:tcW w:w="2093" w:type="dxa"/>
            <w:shd w:val="pct15" w:color="auto" w:fill="auto"/>
          </w:tcPr>
          <w:p w14:paraId="51548676" w14:textId="77777777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2B7313D" w14:textId="61F51169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A077F">
              <w:rPr>
                <w:rFonts w:ascii="Arial" w:hAnsi="Arial" w:cs="Arial"/>
                <w:bCs/>
                <w:sz w:val="22"/>
                <w:szCs w:val="22"/>
              </w:rPr>
              <w:t>Alison Rees Edwards</w:t>
            </w:r>
          </w:p>
        </w:tc>
        <w:tc>
          <w:tcPr>
            <w:tcW w:w="2268" w:type="dxa"/>
            <w:shd w:val="clear" w:color="auto" w:fill="D9D9D9"/>
          </w:tcPr>
          <w:p w14:paraId="38E8B8DE" w14:textId="77777777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98F5FE4" w14:textId="745465B2" w:rsidR="00FB4A7E" w:rsidRDefault="00FB4A7E" w:rsidP="00356CA1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Paul Darby</w:t>
            </w:r>
          </w:p>
          <w:p w14:paraId="587E873A" w14:textId="26328E91" w:rsidR="00FB4A7E" w:rsidRDefault="00FB4A7E" w:rsidP="00356CA1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Ken Dicks</w:t>
            </w:r>
          </w:p>
          <w:p w14:paraId="5308EFF8" w14:textId="34F98ECA" w:rsidR="00356CA1" w:rsidRPr="00FB4A7E" w:rsidRDefault="00356CA1" w:rsidP="00FB4A7E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Natasha Morgans</w:t>
            </w:r>
          </w:p>
        </w:tc>
      </w:tr>
      <w:tr w:rsidR="00356CA1" w:rsidRPr="00A406E5" w14:paraId="66DC5D03" w14:textId="77777777" w:rsidTr="008F1308">
        <w:tc>
          <w:tcPr>
            <w:tcW w:w="2093" w:type="dxa"/>
            <w:shd w:val="pct15" w:color="auto" w:fill="auto"/>
          </w:tcPr>
          <w:p w14:paraId="042D6189" w14:textId="77777777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5C037266" w14:textId="463A2588" w:rsidR="00356CA1" w:rsidRPr="004D6090" w:rsidRDefault="004D6090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D6090">
              <w:rPr>
                <w:rFonts w:ascii="Arial" w:hAnsi="Arial" w:cs="Arial"/>
                <w:bCs/>
                <w:sz w:val="22"/>
                <w:szCs w:val="22"/>
                <w:lang w:val="cy-GB"/>
              </w:rPr>
              <w:t>Cyflwyniad gr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ŵ</w:t>
            </w:r>
            <w:r w:rsidRPr="004D6090">
              <w:rPr>
                <w:rFonts w:ascii="Arial" w:hAnsi="Arial" w:cs="Arial"/>
                <w:bCs/>
                <w:sz w:val="22"/>
                <w:szCs w:val="22"/>
                <w:lang w:val="cy-GB"/>
              </w:rPr>
              <w:t>p</w:t>
            </w:r>
          </w:p>
        </w:tc>
        <w:tc>
          <w:tcPr>
            <w:tcW w:w="2268" w:type="dxa"/>
            <w:shd w:val="pct15" w:color="auto" w:fill="auto"/>
          </w:tcPr>
          <w:p w14:paraId="0B48A4A6" w14:textId="77777777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CE135DD" w14:textId="38416411" w:rsidR="00356CA1" w:rsidRPr="00A406E5" w:rsidRDefault="00356CA1" w:rsidP="00356CA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Cyfwerth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â </w:t>
            </w:r>
            <w:r w:rsidR="004D6090">
              <w:rPr>
                <w:rFonts w:asciiTheme="minorBidi" w:hAnsiTheme="minorBidi" w:cstheme="minorBidi"/>
                <w:sz w:val="22"/>
                <w:szCs w:val="22"/>
              </w:rPr>
              <w:t>4</w:t>
            </w:r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,000 o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4989368E" w14:textId="77777777" w:rsidTr="008F1308">
        <w:tc>
          <w:tcPr>
            <w:tcW w:w="2093" w:type="dxa"/>
            <w:shd w:val="pct15" w:color="auto" w:fill="auto"/>
          </w:tcPr>
          <w:p w14:paraId="2EE93480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438FE85E" w14:textId="0F301E2C" w:rsidR="00B84B5B" w:rsidRPr="00356CA1" w:rsidRDefault="004D6090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18</w:t>
            </w:r>
            <w:r w:rsidR="00356CA1" w:rsidRPr="00356CA1">
              <w:rPr>
                <w:rFonts w:ascii="Arial" w:hAnsi="Arial" w:cs="Arial"/>
                <w:bCs/>
                <w:sz w:val="22"/>
                <w:szCs w:val="22"/>
              </w:rPr>
              <w:t>/0</w:t>
            </w:r>
            <w:r w:rsidR="00B54F2A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356CA1" w:rsidRPr="00356CA1">
              <w:rPr>
                <w:rFonts w:ascii="Arial" w:hAnsi="Arial" w:cs="Arial"/>
                <w:bCs/>
                <w:sz w:val="22"/>
                <w:szCs w:val="22"/>
              </w:rPr>
              <w:t>/27</w:t>
            </w:r>
          </w:p>
        </w:tc>
        <w:tc>
          <w:tcPr>
            <w:tcW w:w="2268" w:type="dxa"/>
            <w:shd w:val="pct15" w:color="auto" w:fill="auto"/>
          </w:tcPr>
          <w:p w14:paraId="02D23E23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E3025EE" w14:textId="77777777" w:rsidR="00B84B5B" w:rsidRPr="00356CA1" w:rsidRDefault="00356CA1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56CA1">
              <w:rPr>
                <w:rFonts w:ascii="Arial" w:hAnsi="Arial" w:cs="Arial"/>
                <w:bCs/>
                <w:sz w:val="22"/>
                <w:szCs w:val="22"/>
              </w:rPr>
              <w:t>13/05/27</w:t>
            </w:r>
          </w:p>
          <w:p w14:paraId="56A66BFA" w14:textId="79626A0F" w:rsidR="00356CA1" w:rsidRPr="00A406E5" w:rsidRDefault="00356CA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56CA1">
              <w:rPr>
                <w:rFonts w:ascii="Arial" w:hAnsi="Arial" w:cs="Arial"/>
                <w:bCs/>
                <w:sz w:val="22"/>
                <w:szCs w:val="22"/>
              </w:rPr>
              <w:t>(PASG)</w:t>
            </w:r>
          </w:p>
        </w:tc>
      </w:tr>
      <w:tr w:rsidR="00152E9D" w:rsidRPr="008212FD" w14:paraId="75DD8222" w14:textId="77777777" w:rsidTr="00A406E5">
        <w:tc>
          <w:tcPr>
            <w:tcW w:w="2093" w:type="dxa"/>
            <w:shd w:val="pct15" w:color="auto" w:fill="auto"/>
          </w:tcPr>
          <w:p w14:paraId="2FFEC32C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5B9243C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54000FE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855EBB" w14:textId="77777777" w:rsidR="005B188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5B188A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7C76F27" w14:textId="7CCE304E" w:rsidR="005B188A" w:rsidRPr="00D0776C" w:rsidRDefault="005B188A" w:rsidP="005B188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5372CADE" w14:textId="08FFD1FC" w:rsidR="00A406E5" w:rsidRPr="005B188A" w:rsidRDefault="005B188A" w:rsidP="005B188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A04F8B"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3B784A81" w14:textId="77777777" w:rsidTr="00A406E5">
        <w:tc>
          <w:tcPr>
            <w:tcW w:w="2093" w:type="dxa"/>
            <w:shd w:val="pct15" w:color="auto" w:fill="auto"/>
          </w:tcPr>
          <w:p w14:paraId="4DD64A3C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0EAD19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FD6735" w:rsidRPr="008212FD" w14:paraId="2BED4E3A" w14:textId="77777777" w:rsidTr="00A406E5">
        <w:tc>
          <w:tcPr>
            <w:tcW w:w="2093" w:type="dxa"/>
            <w:shd w:val="pct15" w:color="auto" w:fill="auto"/>
          </w:tcPr>
          <w:p w14:paraId="7797F4D1" w14:textId="430D8863" w:rsidR="00FD6735" w:rsidRPr="00FD6735" w:rsidRDefault="00FD6735" w:rsidP="00FD673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dros y terfyn geiriau:</w:t>
            </w:r>
          </w:p>
        </w:tc>
        <w:tc>
          <w:tcPr>
            <w:tcW w:w="7829" w:type="dxa"/>
            <w:gridSpan w:val="3"/>
          </w:tcPr>
          <w:p w14:paraId="793624D7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2D303502" w14:textId="77777777" w:rsidR="00FD6735" w:rsidRPr="00710D30" w:rsidRDefault="00FD6735" w:rsidP="00FD6735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Eich bod yn ysgrifennu'n glir ac yn gryno.</w:t>
            </w:r>
          </w:p>
          <w:p w14:paraId="2D6E4C98" w14:textId="77777777" w:rsidR="00FD6735" w:rsidRPr="00710D30" w:rsidRDefault="00FD6735" w:rsidP="00FD6735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7B7D25E7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B240216" w14:textId="77777777" w:rsidR="00FD6735" w:rsidRPr="00710D30" w:rsidRDefault="00FD6735" w:rsidP="00FD6735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yw’ch</w:t>
            </w:r>
            <w:proofErr w:type="spellEnd"/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gwaith dros y terfyn geiriau</w:t>
            </w:r>
          </w:p>
          <w:p w14:paraId="7F70C082" w14:textId="77777777" w:rsidR="00FD6735" w:rsidRDefault="00FD6735" w:rsidP="00FD673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fwy na'r terfyn geiriau, bydd y cosbau canlynol fel arfer yn berthnasol. Ni all y didyniadau hyn gymryd eich marc islaw'r marc pasio ar gyfer y modwl.</w:t>
            </w:r>
          </w:p>
          <w:p w14:paraId="2396361C" w14:textId="77777777" w:rsidR="00FD6735" w:rsidRPr="00710D30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FD6735" w:rsidRPr="00710D30" w14:paraId="200A165B" w14:textId="77777777" w:rsidTr="00DE015C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4A6A5D0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8340E02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FD6735" w:rsidRPr="00710D30" w14:paraId="1B2CEB06" w14:textId="77777777" w:rsidTr="00DE015C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E085A4E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7D337B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FD6735" w:rsidRPr="008212FD" w14:paraId="6E06F3A1" w14:textId="77777777" w:rsidTr="00245B04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54109E4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B2538F5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FD6735" w:rsidRPr="008212FD" w14:paraId="473364C2" w14:textId="77777777" w:rsidTr="00245B04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BD6585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BEC66DF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FD6735" w:rsidRPr="008212FD" w14:paraId="68D50A51" w14:textId="77777777" w:rsidTr="00245B04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AD47F6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7AE67E8" w14:textId="77777777" w:rsidR="00FD6735" w:rsidRPr="00710D30" w:rsidRDefault="00FD6735" w:rsidP="00FD6735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4FF9B9DD" w14:textId="77777777" w:rsidR="00FD6735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A5C3777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(Israddedig):</w:t>
            </w:r>
          </w:p>
          <w:p w14:paraId="7EC8A472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7259AFE8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49%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5BE5947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47%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2273FEB1" w14:textId="77777777" w:rsidR="00FD6735" w:rsidRPr="00E20D9A" w:rsidRDefault="00FD6735" w:rsidP="00FD673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56FE968E" w14:textId="77777777" w:rsidR="00FD6735" w:rsidRPr="00E20D9A" w:rsidRDefault="00FD6735" w:rsidP="00FD6735">
            <w:pPr>
              <w:ind w:left="-10"/>
              <w:rPr>
                <w:rFonts w:ascii="Arial" w:eastAsia="MS Mincho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FE29FA5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14:paraId="341389E2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14:paraId="6C9D7033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EE65135" w14:textId="77777777" w:rsidR="00FD6735" w:rsidRPr="00E20D9A" w:rsidRDefault="00FD6735" w:rsidP="00FD6735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14:paraId="1B97DC5B" w14:textId="14C641B0" w:rsidR="00FD6735" w:rsidRPr="00342C53" w:rsidRDefault="00FD6735" w:rsidP="00FD673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7AD9460F" w14:textId="4D463351" w:rsidR="00A406E5" w:rsidRDefault="00A406E5">
      <w:pPr>
        <w:rPr>
          <w:rFonts w:ascii="Arial" w:hAnsi="Arial" w:cs="Arial"/>
          <w:sz w:val="32"/>
          <w:lang w:val="cy-GB"/>
        </w:rPr>
      </w:pPr>
    </w:p>
    <w:p w14:paraId="70B0B3F1" w14:textId="77777777" w:rsidR="00150ACA" w:rsidRPr="00FD6735" w:rsidRDefault="00150ACA">
      <w:pPr>
        <w:rPr>
          <w:rFonts w:ascii="Arial" w:hAnsi="Arial" w:cs="Arial"/>
          <w:sz w:val="32"/>
          <w:lang w:val="cy-GB"/>
        </w:rPr>
      </w:pPr>
    </w:p>
    <w:p w14:paraId="7C619B71" w14:textId="77777777" w:rsidR="00152E9D" w:rsidRPr="00FD6735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8"/>
        <w:gridCol w:w="2127"/>
        <w:gridCol w:w="2551"/>
        <w:gridCol w:w="2631"/>
      </w:tblGrid>
      <w:tr w:rsidR="00C01A3F" w:rsidRPr="008212FD" w14:paraId="66F7D675" w14:textId="77777777" w:rsidTr="00A406E5">
        <w:tc>
          <w:tcPr>
            <w:tcW w:w="9747" w:type="dxa"/>
            <w:gridSpan w:val="4"/>
            <w:shd w:val="pct10" w:color="auto" w:fill="auto"/>
          </w:tcPr>
          <w:p w14:paraId="479530C4" w14:textId="77777777" w:rsidR="00C01A3F" w:rsidRPr="00EF6E3F" w:rsidRDefault="00A04F8B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F6E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17CACA4" w14:textId="77777777" w:rsidR="00C01A3F" w:rsidRPr="00EF6E3F" w:rsidRDefault="00A04F8B" w:rsidP="005C14E1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2B0D95" w:rsidRPr="008212FD" w14:paraId="6AEB953C" w14:textId="77777777" w:rsidTr="00A406E5">
        <w:tc>
          <w:tcPr>
            <w:tcW w:w="9747" w:type="dxa"/>
            <w:gridSpan w:val="4"/>
          </w:tcPr>
          <w:p w14:paraId="6D8E3A30" w14:textId="77777777" w:rsidR="002B0D95" w:rsidRPr="008212FD" w:rsidRDefault="002B0D95" w:rsidP="002B0D9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45B24D9" w14:textId="0EC4D317" w:rsidR="002B0D95" w:rsidRPr="002C1976" w:rsidRDefault="002B0D95" w:rsidP="002C1976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2C1976">
              <w:rPr>
                <w:rFonts w:ascii="Arial" w:hAnsi="Arial" w:cs="Arial"/>
                <w:sz w:val="24"/>
                <w:szCs w:val="24"/>
                <w:lang w:val="cy-GB"/>
              </w:rPr>
              <w:t xml:space="preserve">DD1 – </w:t>
            </w:r>
            <w:r w:rsidR="002C1976" w:rsidRPr="002C1976">
              <w:rPr>
                <w:rFonts w:ascii="Arial" w:hAnsi="Arial" w:cs="Arial"/>
                <w:sz w:val="24"/>
                <w:szCs w:val="24"/>
                <w:lang w:val="cy-GB"/>
              </w:rPr>
              <w:t xml:space="preserve">adnabod a disgrifio ystod o anghenion dysgu ychwanegol a sut y </w:t>
            </w:r>
            <w:proofErr w:type="spellStart"/>
            <w:r w:rsidR="002C1976" w:rsidRPr="002C1976">
              <w:rPr>
                <w:rFonts w:ascii="Arial" w:hAnsi="Arial" w:cs="Arial"/>
                <w:sz w:val="24"/>
                <w:szCs w:val="24"/>
                <w:lang w:val="cy-GB"/>
              </w:rPr>
              <w:t>gallant</w:t>
            </w:r>
            <w:proofErr w:type="spellEnd"/>
            <w:r w:rsidR="002C1976" w:rsidRPr="002C1976">
              <w:rPr>
                <w:rFonts w:ascii="Arial" w:hAnsi="Arial" w:cs="Arial"/>
                <w:sz w:val="24"/>
                <w:szCs w:val="24"/>
                <w:lang w:val="cy-GB"/>
              </w:rPr>
              <w:t xml:space="preserve"> effeithio ar brofiadau dysgwyr;</w:t>
            </w:r>
          </w:p>
          <w:p w14:paraId="37A15167" w14:textId="53E4D086" w:rsidR="002B0D95" w:rsidRPr="00FB48D2" w:rsidRDefault="002B0D95" w:rsidP="00FB48D2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FB48D2">
              <w:rPr>
                <w:rFonts w:ascii="Arial" w:hAnsi="Arial" w:cs="Arial"/>
                <w:sz w:val="24"/>
                <w:szCs w:val="24"/>
                <w:lang w:val="cy-GB"/>
              </w:rPr>
              <w:t xml:space="preserve">DD2 – </w:t>
            </w:r>
            <w:r w:rsidR="00FB48D2" w:rsidRPr="00FB48D2">
              <w:rPr>
                <w:rFonts w:ascii="Arial" w:hAnsi="Arial" w:cs="Arial"/>
                <w:sz w:val="24"/>
                <w:szCs w:val="24"/>
                <w:lang w:val="cy-GB"/>
              </w:rPr>
              <w:t xml:space="preserve">adfyfyrio ar werthoedd cynhwysol ac agweddau, gan archwilio sut mae safbwyntiau  gwahanol yn dylanwadu ar ddysgwyr gydag ADY a’u cefnogi; </w:t>
            </w:r>
          </w:p>
          <w:p w14:paraId="42BCBB94" w14:textId="2A0B6578" w:rsidR="002B0D95" w:rsidRPr="00B42A74" w:rsidRDefault="002B0D95" w:rsidP="00B42A74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B42A74">
              <w:rPr>
                <w:rFonts w:ascii="Arial" w:hAnsi="Arial" w:cs="Arial"/>
                <w:sz w:val="24"/>
                <w:szCs w:val="24"/>
                <w:lang w:val="cy-GB"/>
              </w:rPr>
              <w:t xml:space="preserve">DD3 – </w:t>
            </w:r>
            <w:r w:rsidR="00B42A74" w:rsidRPr="00B42A74">
              <w:rPr>
                <w:rFonts w:ascii="Arial" w:hAnsi="Arial" w:cs="Arial"/>
                <w:sz w:val="24"/>
                <w:szCs w:val="24"/>
                <w:lang w:val="cy-GB"/>
              </w:rPr>
              <w:t xml:space="preserve">adnabod strategaethau a dulliau allweddol a ddefnyddir er mwyn cefnogi dysgwyr ag ADY.  </w:t>
            </w:r>
          </w:p>
          <w:p w14:paraId="7A9CC2D6" w14:textId="1B1F31DD" w:rsidR="002B0D95" w:rsidRPr="00EF6E3F" w:rsidRDefault="002B0D95" w:rsidP="002B0D9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23BF2" w:rsidRPr="000D7981" w14:paraId="1FF50DA9" w14:textId="77777777" w:rsidTr="00623BF2">
        <w:trPr>
          <w:trHeight w:val="45"/>
        </w:trPr>
        <w:tc>
          <w:tcPr>
            <w:tcW w:w="2438" w:type="dxa"/>
          </w:tcPr>
          <w:p w14:paraId="1405544F" w14:textId="1719BEAD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MEINI PRAWF</w:t>
            </w:r>
          </w:p>
        </w:tc>
        <w:tc>
          <w:tcPr>
            <w:tcW w:w="2127" w:type="dxa"/>
          </w:tcPr>
          <w:p w14:paraId="2B80196A" w14:textId="51B4A1C1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DD1</w:t>
            </w:r>
          </w:p>
        </w:tc>
        <w:tc>
          <w:tcPr>
            <w:tcW w:w="2551" w:type="dxa"/>
          </w:tcPr>
          <w:p w14:paraId="6C5BD29E" w14:textId="19AE37B7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DD2</w:t>
            </w:r>
          </w:p>
        </w:tc>
        <w:tc>
          <w:tcPr>
            <w:tcW w:w="2631" w:type="dxa"/>
          </w:tcPr>
          <w:p w14:paraId="748EA8F7" w14:textId="4F00CBBA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DD3</w:t>
            </w:r>
          </w:p>
        </w:tc>
      </w:tr>
      <w:tr w:rsidR="00623BF2" w:rsidRPr="000D7981" w14:paraId="0BB19443" w14:textId="77777777" w:rsidTr="00623BF2">
        <w:trPr>
          <w:trHeight w:val="42"/>
        </w:trPr>
        <w:tc>
          <w:tcPr>
            <w:tcW w:w="2438" w:type="dxa"/>
          </w:tcPr>
          <w:p w14:paraId="29861A34" w14:textId="36918B68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1</w:t>
            </w:r>
          </w:p>
        </w:tc>
        <w:tc>
          <w:tcPr>
            <w:tcW w:w="2127" w:type="dxa"/>
          </w:tcPr>
          <w:p w14:paraId="18A81682" w14:textId="37696C00" w:rsidR="00623BF2" w:rsidRPr="000D7981" w:rsidRDefault="00623BF2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2551" w:type="dxa"/>
          </w:tcPr>
          <w:p w14:paraId="037435FF" w14:textId="5E7A01DB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631" w:type="dxa"/>
          </w:tcPr>
          <w:p w14:paraId="1973D4A6" w14:textId="2AFDBF50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23BF2" w:rsidRPr="000D7981" w14:paraId="4119F65C" w14:textId="77777777" w:rsidTr="00623BF2">
        <w:trPr>
          <w:trHeight w:val="42"/>
        </w:trPr>
        <w:tc>
          <w:tcPr>
            <w:tcW w:w="2438" w:type="dxa"/>
          </w:tcPr>
          <w:p w14:paraId="2445C8B6" w14:textId="1C0CFFFD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2</w:t>
            </w:r>
          </w:p>
        </w:tc>
        <w:tc>
          <w:tcPr>
            <w:tcW w:w="2127" w:type="dxa"/>
          </w:tcPr>
          <w:p w14:paraId="2431A6FD" w14:textId="5A279E8F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551" w:type="dxa"/>
          </w:tcPr>
          <w:p w14:paraId="1FE00C95" w14:textId="09A60F72" w:rsidR="00623BF2" w:rsidRDefault="00E0429B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631" w:type="dxa"/>
          </w:tcPr>
          <w:p w14:paraId="0F22B22C" w14:textId="0D1148A9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</w:tr>
      <w:tr w:rsidR="00623BF2" w:rsidRPr="000D7981" w14:paraId="153A9CC8" w14:textId="77777777" w:rsidTr="00623BF2">
        <w:trPr>
          <w:trHeight w:val="42"/>
        </w:trPr>
        <w:tc>
          <w:tcPr>
            <w:tcW w:w="2438" w:type="dxa"/>
          </w:tcPr>
          <w:p w14:paraId="0C924580" w14:textId="049D6F83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3</w:t>
            </w:r>
          </w:p>
        </w:tc>
        <w:tc>
          <w:tcPr>
            <w:tcW w:w="2127" w:type="dxa"/>
          </w:tcPr>
          <w:p w14:paraId="6280FE23" w14:textId="77777777" w:rsidR="00623BF2" w:rsidRPr="000D7981" w:rsidRDefault="00623BF2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2551" w:type="dxa"/>
          </w:tcPr>
          <w:p w14:paraId="09A27F3A" w14:textId="42AB3692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631" w:type="dxa"/>
          </w:tcPr>
          <w:p w14:paraId="67FDF8B1" w14:textId="3D554919" w:rsidR="00623BF2" w:rsidRPr="000D7981" w:rsidRDefault="00623BF2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23BF2" w:rsidRPr="000D7981" w14:paraId="2784B904" w14:textId="77777777" w:rsidTr="00623BF2">
        <w:trPr>
          <w:trHeight w:val="42"/>
        </w:trPr>
        <w:tc>
          <w:tcPr>
            <w:tcW w:w="2438" w:type="dxa"/>
          </w:tcPr>
          <w:p w14:paraId="4725A647" w14:textId="29BA9410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4</w:t>
            </w:r>
          </w:p>
        </w:tc>
        <w:tc>
          <w:tcPr>
            <w:tcW w:w="2127" w:type="dxa"/>
          </w:tcPr>
          <w:p w14:paraId="0A68D29B" w14:textId="3CFAB92E" w:rsidR="00623BF2" w:rsidRDefault="00E0429B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551" w:type="dxa"/>
          </w:tcPr>
          <w:p w14:paraId="72642B7E" w14:textId="3D5954AF" w:rsidR="00623BF2" w:rsidRDefault="00E0429B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631" w:type="dxa"/>
          </w:tcPr>
          <w:p w14:paraId="0A8EE8C6" w14:textId="6B1D34A3" w:rsidR="00623BF2" w:rsidRDefault="00E0429B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</w:tr>
      <w:tr w:rsidR="00623BF2" w:rsidRPr="000D7981" w14:paraId="1AB6B2F8" w14:textId="77777777" w:rsidTr="00623BF2">
        <w:trPr>
          <w:trHeight w:val="42"/>
        </w:trPr>
        <w:tc>
          <w:tcPr>
            <w:tcW w:w="2438" w:type="dxa"/>
          </w:tcPr>
          <w:p w14:paraId="24614FDD" w14:textId="6DFC9BDF" w:rsidR="00623BF2" w:rsidRDefault="00623BF2" w:rsidP="002B0D95">
            <w:pPr>
              <w:jc w:val="center"/>
              <w:rPr>
                <w:rStyle w:val="ListParagraphChar"/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</w:p>
        </w:tc>
        <w:tc>
          <w:tcPr>
            <w:tcW w:w="2127" w:type="dxa"/>
          </w:tcPr>
          <w:p w14:paraId="4441A953" w14:textId="799EDC65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551" w:type="dxa"/>
          </w:tcPr>
          <w:p w14:paraId="2609BF67" w14:textId="271288A7" w:rsidR="00623BF2" w:rsidRPr="000D7981" w:rsidRDefault="00E0429B" w:rsidP="002B0D95">
            <w:pPr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  <w:tc>
          <w:tcPr>
            <w:tcW w:w="2631" w:type="dxa"/>
          </w:tcPr>
          <w:p w14:paraId="355F0E5C" w14:textId="5A7948B9" w:rsidR="00623BF2" w:rsidRDefault="00E0429B" w:rsidP="002B0D95">
            <w:pPr>
              <w:jc w:val="center"/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Style w:val="ListParagraphChar"/>
                <w:rFonts w:ascii="Arial" w:hAnsi="Arial" w:cs="Arial"/>
                <w:sz w:val="22"/>
                <w:szCs w:val="22"/>
                <w:lang w:val="cy-GB"/>
              </w:rPr>
              <w:t>X</w:t>
            </w:r>
          </w:p>
        </w:tc>
      </w:tr>
    </w:tbl>
    <w:p w14:paraId="29D22A4F" w14:textId="45F4182A" w:rsidR="00FD6735" w:rsidRPr="00EF6E3F" w:rsidRDefault="00FD6735">
      <w:pPr>
        <w:rPr>
          <w:rFonts w:ascii="Arial" w:hAnsi="Arial" w:cs="Arial"/>
          <w:b/>
          <w:lang w:val="cy-GB"/>
        </w:rPr>
      </w:pPr>
    </w:p>
    <w:p w14:paraId="04E15B47" w14:textId="77777777" w:rsidR="0028204E" w:rsidRPr="00EF6E3F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E6A35E7" w14:textId="77777777" w:rsidTr="00342C53">
        <w:tc>
          <w:tcPr>
            <w:tcW w:w="9781" w:type="dxa"/>
            <w:shd w:val="clear" w:color="auto" w:fill="C0C0C0"/>
          </w:tcPr>
          <w:p w14:paraId="7EADD8FC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EF6E3F">
              <w:rPr>
                <w:rFonts w:ascii="Arial" w:hAnsi="Arial" w:cs="Arial"/>
                <w:sz w:val="32"/>
                <w:lang w:val="cy-GB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BA2D095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866C1AF" w14:textId="0C1FD999" w:rsidR="006353D6" w:rsidRPr="006353D6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bookmarkStart w:id="0" w:name="_Hlk157420541"/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 xml:space="preserve">Mewn grwpiau bach, dyluniwch a chyflwynwch gyflwyniad grŵp (10 munud yr aelod) </w:t>
      </w:r>
      <w:r w:rsidR="005F4072">
        <w:rPr>
          <w:rFonts w:asciiTheme="minorBidi" w:hAnsiTheme="minorBidi" w:cstheme="minorBidi"/>
          <w:sz w:val="24"/>
          <w:szCs w:val="24"/>
          <w:lang w:val="cy-GB" w:eastAsia="zh-CN"/>
        </w:rPr>
        <w:t>yn ymwneud ag</w:t>
      </w: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 xml:space="preserve"> Anghenion Dysgu Ychwanegol (ADY). Bydd yr asesiad hwn yn datblygu eich dealltwriaeth o arfer cynhwysol ac yn eich paratoi i gefnogi dysgwyr amrywiol mewn lleoliadau addysgol.</w:t>
      </w:r>
    </w:p>
    <w:p w14:paraId="0921155E" w14:textId="77777777" w:rsidR="006353D6" w:rsidRPr="006353D6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Bydd eich grŵp yn ymchwilio i fath penodol neu ystod o ADY ac yn archwilio sut mae’r anghenion hyn yn effeithio ar brofiadau dysgwyr, yn ogystal â sut y gall ymarferwyr ymateb yn effeithiol gan ddefnyddio dulliau cynhwysol.</w:t>
      </w:r>
    </w:p>
    <w:p w14:paraId="316C7F92" w14:textId="19D4EC53" w:rsidR="006353D6" w:rsidRPr="00465FEF" w:rsidRDefault="006353D6" w:rsidP="00465FEF">
      <w:pPr>
        <w:spacing w:before="100" w:beforeAutospacing="1" w:after="100" w:afterAutospacing="1" w:line="300" w:lineRule="atLeast"/>
        <w:rPr>
          <w:rFonts w:asciiTheme="minorBidi" w:hAnsiTheme="minorBidi" w:cstheme="minorBidi"/>
          <w:b/>
          <w:bCs/>
          <w:sz w:val="24"/>
          <w:szCs w:val="24"/>
          <w:lang w:val="cy-GB" w:eastAsia="zh-CN"/>
        </w:rPr>
      </w:pPr>
      <w:r w:rsidRPr="00465FEF">
        <w:rPr>
          <w:rFonts w:asciiTheme="minorBidi" w:hAnsiTheme="minorBidi" w:cstheme="minorBidi"/>
          <w:b/>
          <w:bCs/>
          <w:sz w:val="24"/>
          <w:szCs w:val="24"/>
          <w:lang w:val="cy-GB" w:eastAsia="zh-CN"/>
        </w:rPr>
        <w:t>Rhaid i bob aelod o’r grŵp gyfrannu’n gyfartal at gyflwyniad strwythuredig.</w:t>
      </w:r>
    </w:p>
    <w:p w14:paraId="2A66E479" w14:textId="77777777" w:rsidR="006353D6" w:rsidRPr="00465FEF" w:rsidRDefault="006353D6" w:rsidP="006353D6">
      <w:pPr>
        <w:spacing w:before="100" w:beforeAutospacing="1" w:after="100" w:afterAutospacing="1" w:line="300" w:lineRule="atLeast"/>
        <w:outlineLvl w:val="2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>1. Yn eich cyflwyniad, bydd angen i chi:</w:t>
      </w:r>
    </w:p>
    <w:p w14:paraId="4857C707" w14:textId="77777777" w:rsidR="006353D6" w:rsidRPr="00465FEF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>a) Nodi a disgrifio un neu fwy o anghenion dysgu ychwanegol (e.e. ASD, ADHD, dyslecsia, anghenion lleferydd ac iaith, SEMH, anableddau corfforol), ac egluro sut y gall yr anghenion hyn effeithio ar: ddysgu, cyfathrebu, rhyngweithio cymdeithasol a lles emosiynol.</w:t>
      </w:r>
    </w:p>
    <w:p w14:paraId="6A7B45E9" w14:textId="77777777" w:rsidR="006353D6" w:rsidRPr="00465FEF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>b) Archwilio sut y gall ADY lunio profiadau dysgwyr mewn lleoliadau addysgol. Ystyriwch faterion megis rhwystrau i gyfranogiad a chyflawniad, a chynhwysiant/</w:t>
      </w:r>
      <w:proofErr w:type="spellStart"/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>allgáu</w:t>
      </w:r>
      <w:proofErr w:type="spellEnd"/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 xml:space="preserve"> mewn amgylcheddau dosbarth.</w:t>
      </w:r>
    </w:p>
    <w:p w14:paraId="1635EAD7" w14:textId="77777777" w:rsidR="006353D6" w:rsidRPr="00465FEF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465FEF">
        <w:rPr>
          <w:rFonts w:asciiTheme="minorBidi" w:hAnsiTheme="minorBidi" w:cstheme="minorBidi"/>
          <w:sz w:val="24"/>
          <w:szCs w:val="24"/>
          <w:lang w:val="cy-GB" w:eastAsia="zh-CN"/>
        </w:rPr>
        <w:t>c) Myfyrio ar werthoedd, agweddau a chredoau cynhwysol, gan gynnwys tegwch o’i gymharu â chydraddoldeb a dulliau sy’n seiliedig ar hawliau (e.e. CCUHP/UNCRC, Cod ADY Cymru os yn briodol). Ystyriwch wahanol safbwyntiau (e.e. dysgwr, ymarferydd, rhiant/gofalwr).</w:t>
      </w:r>
    </w:p>
    <w:p w14:paraId="2D7F02DD" w14:textId="46288B2C" w:rsidR="006353D6" w:rsidRPr="00465FEF" w:rsidRDefault="00465FEF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>
        <w:rPr>
          <w:rFonts w:asciiTheme="minorBidi" w:hAnsiTheme="minorBidi" w:cstheme="minorBidi"/>
          <w:sz w:val="24"/>
          <w:szCs w:val="24"/>
          <w:lang w:val="cy-GB" w:eastAsia="zh-CN"/>
        </w:rPr>
        <w:t>ch</w:t>
      </w:r>
      <w:r w:rsidR="006353D6" w:rsidRPr="00465FEF">
        <w:rPr>
          <w:rFonts w:asciiTheme="minorBidi" w:hAnsiTheme="minorBidi" w:cstheme="minorBidi"/>
          <w:sz w:val="24"/>
          <w:szCs w:val="24"/>
          <w:lang w:val="cy-GB" w:eastAsia="zh-CN"/>
        </w:rPr>
        <w:t>) Nodi ac egluro strategaethau ymarferol i gefnogi dysgwyr ag ADY, megis: addasiadau dosbarth; gwahaniaethu; dulliau aml-synhwyraidd; defnydd o dechnoleg gynorthwyol; gweithio ar y cyd (e.e. gyda’r Cydlynydd ADY (</w:t>
      </w:r>
      <w:proofErr w:type="spellStart"/>
      <w:r w:rsidR="006353D6" w:rsidRPr="00465FEF">
        <w:rPr>
          <w:rFonts w:asciiTheme="minorBidi" w:hAnsiTheme="minorBidi" w:cstheme="minorBidi"/>
          <w:sz w:val="24"/>
          <w:szCs w:val="24"/>
          <w:lang w:val="cy-GB" w:eastAsia="zh-CN"/>
        </w:rPr>
        <w:t>ALNCo</w:t>
      </w:r>
      <w:proofErr w:type="spellEnd"/>
      <w:r w:rsidR="006353D6" w:rsidRPr="00465FEF">
        <w:rPr>
          <w:rFonts w:asciiTheme="minorBidi" w:hAnsiTheme="minorBidi" w:cstheme="minorBidi"/>
          <w:sz w:val="24"/>
          <w:szCs w:val="24"/>
          <w:lang w:val="cy-GB" w:eastAsia="zh-CN"/>
        </w:rPr>
        <w:t>), arbenigwyr). Ystyriwch sut mae’r strategaethau hyn yn cefnogi cynhwysiant.</w:t>
      </w:r>
    </w:p>
    <w:p w14:paraId="452C90CF" w14:textId="0CC22EC4" w:rsidR="006353D6" w:rsidRPr="006353D6" w:rsidRDefault="00465FEF" w:rsidP="00F94A11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>
        <w:rPr>
          <w:rFonts w:asciiTheme="minorBidi" w:hAnsiTheme="minorBidi" w:cstheme="minorBidi"/>
          <w:sz w:val="24"/>
          <w:szCs w:val="24"/>
          <w:lang w:val="cy-GB" w:eastAsia="zh-CN"/>
        </w:rPr>
        <w:t>d</w:t>
      </w:r>
      <w:r w:rsidR="006353D6" w:rsidRPr="00465FEF">
        <w:rPr>
          <w:rFonts w:asciiTheme="minorBidi" w:hAnsiTheme="minorBidi" w:cstheme="minorBidi"/>
          <w:sz w:val="24"/>
          <w:szCs w:val="24"/>
          <w:lang w:val="cy-GB" w:eastAsia="zh-CN"/>
        </w:rPr>
        <w:t>) Darparu enghreifftiau neu senarios achos i ddangos sut y gellir cymhwyso strategaethau mewn cyd-destunau addysgol go iawn.</w:t>
      </w:r>
    </w:p>
    <w:p w14:paraId="59BC412B" w14:textId="77777777" w:rsidR="006353D6" w:rsidRPr="00F94A11" w:rsidRDefault="006353D6" w:rsidP="006353D6">
      <w:pPr>
        <w:spacing w:before="100" w:beforeAutospacing="1" w:after="100" w:afterAutospacing="1" w:line="300" w:lineRule="atLeast"/>
        <w:outlineLvl w:val="2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F94A11">
        <w:rPr>
          <w:rFonts w:asciiTheme="minorBidi" w:hAnsiTheme="minorBidi" w:cstheme="minorBidi"/>
          <w:sz w:val="24"/>
          <w:szCs w:val="24"/>
          <w:lang w:val="cy-GB" w:eastAsia="zh-CN"/>
        </w:rPr>
        <w:t>2. Rhaid i’ch grŵp gynhyrchu PowerPoint proffesiynol i gefnogi eich cyflwyniad.</w:t>
      </w:r>
    </w:p>
    <w:p w14:paraId="261D0502" w14:textId="77777777" w:rsidR="006353D6" w:rsidRPr="006353D6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Dylai hwn:</w:t>
      </w:r>
    </w:p>
    <w:p w14:paraId="4255F744" w14:textId="77777777" w:rsidR="006353D6" w:rsidRPr="006353D6" w:rsidRDefault="006353D6" w:rsidP="006353D6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Fod wedi’i strwythuro’n glir ac yn ddeniadol yn weledol;</w:t>
      </w:r>
    </w:p>
    <w:p w14:paraId="76FBC7DD" w14:textId="77777777" w:rsidR="006353D6" w:rsidRPr="006353D6" w:rsidRDefault="006353D6" w:rsidP="006353D6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Cynnwys pwyntiau allweddol (osgoi gormod o destun);</w:t>
      </w:r>
    </w:p>
    <w:p w14:paraId="342F5329" w14:textId="77777777" w:rsidR="006353D6" w:rsidRPr="006353D6" w:rsidRDefault="006353D6" w:rsidP="006353D6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Defnyddio delweddau, diagramau neu siartiau pan fo’n briodol;</w:t>
      </w:r>
    </w:p>
    <w:p w14:paraId="173E4579" w14:textId="48AA87F6" w:rsidR="006353D6" w:rsidRPr="00F94A11" w:rsidRDefault="006353D6" w:rsidP="00F94A11">
      <w:pPr>
        <w:numPr>
          <w:ilvl w:val="0"/>
          <w:numId w:val="28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Cyfeirio at ffynonellau’n briodol (</w:t>
      </w:r>
      <w:r w:rsidR="003B3DD4">
        <w:rPr>
          <w:rFonts w:asciiTheme="minorBidi" w:hAnsiTheme="minorBidi" w:cstheme="minorBidi"/>
          <w:sz w:val="24"/>
          <w:szCs w:val="24"/>
          <w:lang w:val="cy-GB" w:eastAsia="zh-CN"/>
        </w:rPr>
        <w:t>rhaid cynnwys sleid o g</w:t>
      </w: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yfeiriadau).</w:t>
      </w:r>
    </w:p>
    <w:p w14:paraId="4AFC0082" w14:textId="77777777" w:rsidR="006353D6" w:rsidRPr="003B3DD4" w:rsidRDefault="006353D6" w:rsidP="006353D6">
      <w:pPr>
        <w:spacing w:before="100" w:beforeAutospacing="1" w:after="100" w:afterAutospacing="1" w:line="300" w:lineRule="atLeast"/>
        <w:outlineLvl w:val="2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3B3DD4">
        <w:rPr>
          <w:rFonts w:asciiTheme="minorBidi" w:hAnsiTheme="minorBidi" w:cstheme="minorBidi"/>
          <w:sz w:val="24"/>
          <w:szCs w:val="24"/>
          <w:lang w:val="cy-GB" w:eastAsia="zh-CN"/>
        </w:rPr>
        <w:t>3. Cyfraniad Bwrdd Trafod (Unigol)</w:t>
      </w:r>
    </w:p>
    <w:p w14:paraId="40AC54FE" w14:textId="77777777" w:rsidR="006353D6" w:rsidRPr="006353D6" w:rsidRDefault="006353D6" w:rsidP="006353D6">
      <w:p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Rhaid i bob myfyriwr gyfrannu at fwrdd trafod ar-lein drwy:</w:t>
      </w:r>
    </w:p>
    <w:p w14:paraId="2E455EFA" w14:textId="77777777" w:rsidR="006353D6" w:rsidRPr="006353D6" w:rsidRDefault="006353D6" w:rsidP="006353D6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Bostio sylwebaeth fyfyriol fer (tua 100–200 o eiriau) ar:</w:t>
      </w:r>
    </w:p>
    <w:p w14:paraId="36597A55" w14:textId="77777777" w:rsidR="006353D6" w:rsidRPr="006353D6" w:rsidRDefault="006353D6" w:rsidP="006353D6">
      <w:pPr>
        <w:numPr>
          <w:ilvl w:val="1"/>
          <w:numId w:val="29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lastRenderedPageBreak/>
        <w:t>Beth ddysgoch am ADY a chynhwysiant;</w:t>
      </w:r>
    </w:p>
    <w:p w14:paraId="21B6DCBB" w14:textId="1BE1728F" w:rsidR="006353D6" w:rsidRPr="006353D6" w:rsidRDefault="006353D6" w:rsidP="006353D6">
      <w:pPr>
        <w:numPr>
          <w:ilvl w:val="1"/>
          <w:numId w:val="29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Sut mae eich dealltwriaeth o arfer cynhwysol wedi datblygu;</w:t>
      </w:r>
    </w:p>
    <w:p w14:paraId="7F3EC134" w14:textId="77777777" w:rsidR="006353D6" w:rsidRPr="006353D6" w:rsidRDefault="006353D6" w:rsidP="006353D6">
      <w:pPr>
        <w:numPr>
          <w:ilvl w:val="1"/>
          <w:numId w:val="29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Un her ac un strategaeth a oedd yn arbennig o arwyddocaol i chi;</w:t>
      </w:r>
    </w:p>
    <w:p w14:paraId="2586EED7" w14:textId="77777777" w:rsidR="006353D6" w:rsidRPr="006353D6" w:rsidRDefault="006353D6" w:rsidP="006353D6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Theme="minorBidi" w:hAnsiTheme="minorBidi" w:cstheme="minorBidi"/>
          <w:sz w:val="24"/>
          <w:szCs w:val="24"/>
          <w:lang w:val="cy-GB" w:eastAsia="zh-CN"/>
        </w:rPr>
      </w:pPr>
      <w:r w:rsidRPr="006353D6">
        <w:rPr>
          <w:rFonts w:asciiTheme="minorBidi" w:hAnsiTheme="minorBidi" w:cstheme="minorBidi"/>
          <w:sz w:val="24"/>
          <w:szCs w:val="24"/>
          <w:lang w:val="cy-GB" w:eastAsia="zh-CN"/>
        </w:rPr>
        <w:t>Ymateb i o leiaf un post gan grŵp arall, gan gynnig mewnwelediad neu gwestiynau adeiladol.</w:t>
      </w:r>
    </w:p>
    <w:p w14:paraId="6B4CAD29" w14:textId="77777777" w:rsidR="00150ACA" w:rsidRDefault="00150ACA" w:rsidP="003B3DD4">
      <w:pPr>
        <w:pStyle w:val="Heading2"/>
        <w:rPr>
          <w:rFonts w:ascii="Arial" w:hAnsi="Arial" w:cs="Arial"/>
          <w:sz w:val="22"/>
          <w:szCs w:val="22"/>
          <w:lang w:val="cy-GB"/>
        </w:rPr>
      </w:pPr>
    </w:p>
    <w:p w14:paraId="316810C5" w14:textId="77777777" w:rsidR="00150ACA" w:rsidRPr="003B3DD4" w:rsidRDefault="00150ACA" w:rsidP="001120FA">
      <w:pPr>
        <w:pStyle w:val="Heading2"/>
        <w:ind w:left="284"/>
        <w:rPr>
          <w:rFonts w:ascii="Arial" w:hAnsi="Arial" w:cs="Arial"/>
          <w:szCs w:val="24"/>
          <w:lang w:val="cy-GB"/>
        </w:rPr>
      </w:pPr>
    </w:p>
    <w:p w14:paraId="2B02932A" w14:textId="4A247C18" w:rsidR="001120FA" w:rsidRPr="003B3DD4" w:rsidRDefault="001120FA" w:rsidP="00150ACA">
      <w:pPr>
        <w:pStyle w:val="Heading2"/>
        <w:ind w:left="284"/>
        <w:jc w:val="center"/>
        <w:rPr>
          <w:rFonts w:ascii="Arial" w:hAnsi="Arial" w:cs="Arial"/>
          <w:sz w:val="28"/>
          <w:szCs w:val="28"/>
          <w:lang w:val="cy-GB"/>
        </w:rPr>
      </w:pPr>
      <w:r w:rsidRPr="003B3DD4">
        <w:rPr>
          <w:rFonts w:ascii="Arial" w:hAnsi="Arial" w:cs="Arial"/>
          <w:sz w:val="28"/>
          <w:szCs w:val="28"/>
          <w:lang w:val="cy-GB"/>
        </w:rPr>
        <w:t>Defnyddio Deallusrwydd Artiffisial Cynhyrchiol mewn Asesiadau</w:t>
      </w:r>
    </w:p>
    <w:p w14:paraId="1CD48308" w14:textId="534D9301" w:rsidR="001120FA" w:rsidRPr="00C573A3" w:rsidRDefault="001120FA" w:rsidP="001120FA">
      <w:pPr>
        <w:ind w:left="284"/>
        <w:rPr>
          <w:rFonts w:ascii="Arial" w:eastAsia="Calibri" w:hAnsi="Arial" w:cs="Arial"/>
          <w:lang w:val="cy-GB"/>
        </w:rPr>
      </w:pPr>
    </w:p>
    <w:p w14:paraId="1FB39C68" w14:textId="77777777" w:rsidR="001120FA" w:rsidRPr="001120FA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206" w:type="dxa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B3E0F" w:rsidRPr="00C573A3" w14:paraId="61B586B4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4883F4BB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5689AD4" w14:textId="77777777" w:rsidR="00EB3E0F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  <w:p w14:paraId="0950978F" w14:textId="0312A161" w:rsidR="00206072" w:rsidRPr="00F13FCD" w:rsidRDefault="00206072" w:rsidP="00277883">
            <w:pPr>
              <w:pStyle w:val="ListParagraph"/>
              <w:spacing w:line="259" w:lineRule="auto"/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559" w:type="dxa"/>
          </w:tcPr>
          <w:p w14:paraId="73D2F275" w14:textId="40F12880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0A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EAC6477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973413" w14:textId="77777777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77883" w:rsidRPr="00277883" w14:paraId="69EB8D9B" w14:textId="77777777" w:rsidTr="00A416C3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75479BE9" w14:textId="77777777" w:rsidR="00277883" w:rsidRPr="00F13FCD" w:rsidRDefault="00277883" w:rsidP="0027788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F13FCD">
              <w:rPr>
                <w:rFonts w:ascii="Arial" w:hAnsi="Arial" w:cs="Arial"/>
                <w:sz w:val="24"/>
                <w:szCs w:val="24"/>
                <w:lang w:val="cy-GB"/>
              </w:rPr>
              <w:t>Gallwch ddefnyddio AI i ddod o hyd i ffynonellau cyfredol (e-lyfrau, erthyglau cyfnodolion, gwefannau), wedi'u dyddio rhwng 2017 a 2027;</w:t>
            </w:r>
          </w:p>
          <w:p w14:paraId="57353619" w14:textId="77777777" w:rsidR="00277883" w:rsidRPr="00F13FCD" w:rsidRDefault="00277883" w:rsidP="0027788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F13FCD">
              <w:rPr>
                <w:rFonts w:ascii="Arial" w:hAnsi="Arial" w:cs="Arial"/>
                <w:sz w:val="24"/>
                <w:szCs w:val="24"/>
                <w:lang w:val="cy-GB"/>
              </w:rPr>
              <w:t xml:space="preserve">Gallwch ofyn AI i grynhoi'r ffynonellau rydych chi wedi'u darganfod. </w:t>
            </w:r>
          </w:p>
          <w:p w14:paraId="5667DF3A" w14:textId="2F69520C" w:rsidR="00277883" w:rsidRPr="00277883" w:rsidRDefault="00277883" w:rsidP="00277883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277883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Ni ddylid trosglwyddo'r crynodeb i'ch gwaith (llên-ladrad yw hwn).</w:t>
            </w:r>
          </w:p>
        </w:tc>
      </w:tr>
      <w:tr w:rsidR="00EB3E0F" w:rsidRPr="00C573A3" w14:paraId="16668B4A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0BFDA460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35E10E2" w14:textId="77777777" w:rsidR="00EB3E0F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  <w:p w14:paraId="1C97A974" w14:textId="620EA3DC" w:rsidR="00224EE4" w:rsidRPr="00277883" w:rsidRDefault="00224EE4" w:rsidP="0027788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559" w:type="dxa"/>
          </w:tcPr>
          <w:p w14:paraId="014C91EC" w14:textId="393D8E0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C5B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186C8D9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D41CED" w14:textId="77777777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77883" w:rsidRPr="00277883" w14:paraId="62BB8DCC" w14:textId="77777777" w:rsidTr="00656E74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3D934F1B" w14:textId="77777777" w:rsidR="00277883" w:rsidRPr="000D0146" w:rsidRDefault="00277883" w:rsidP="00277883">
            <w:pPr>
              <w:pStyle w:val="ListParagraph"/>
              <w:numPr>
                <w:ilvl w:val="0"/>
                <w:numId w:val="24"/>
              </w:numPr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0D0146">
              <w:rPr>
                <w:rFonts w:asciiTheme="minorBidi" w:hAnsiTheme="minorBidi" w:cstheme="minorBidi"/>
                <w:sz w:val="24"/>
                <w:szCs w:val="24"/>
                <w:lang w:val="cy-GB"/>
              </w:rPr>
              <w:t>Gallwch ddefnyddio AI i ddod o hyd i benawdau addas i helpu trefnu cynnwys eich cyflwyniad.</w:t>
            </w:r>
          </w:p>
          <w:p w14:paraId="6427B79A" w14:textId="574E8BE9" w:rsidR="00277883" w:rsidRPr="00277883" w:rsidRDefault="00277883" w:rsidP="00277883">
            <w:pPr>
              <w:pStyle w:val="ListParagraph"/>
              <w:numPr>
                <w:ilvl w:val="0"/>
                <w:numId w:val="24"/>
              </w:num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D0146">
              <w:rPr>
                <w:rFonts w:asciiTheme="minorBidi" w:hAnsiTheme="minorBidi" w:cstheme="minorBidi"/>
                <w:sz w:val="24"/>
                <w:szCs w:val="24"/>
                <w:lang w:val="cy-GB"/>
              </w:rPr>
              <w:t>Ni ddylech ofyn i AI i helpu i strwythuro trefn paragraffau.</w:t>
            </w:r>
          </w:p>
        </w:tc>
      </w:tr>
      <w:tr w:rsidR="00EB3E0F" w:rsidRPr="00C573A3" w14:paraId="2EA1BD8F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76FA4B87" w14:textId="77777777" w:rsidR="00EB3E0F" w:rsidRPr="00C573A3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40B0143" w14:textId="77777777" w:rsidR="00EB3E0F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  <w:p w14:paraId="7B307C57" w14:textId="7F41360B" w:rsidR="00323BA3" w:rsidRPr="000D0146" w:rsidRDefault="00323BA3" w:rsidP="000D0146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559" w:type="dxa"/>
          </w:tcPr>
          <w:p w14:paraId="0E1F1104" w14:textId="277815D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08CE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8DC8039" w14:textId="77777777" w:rsidR="00EB3E0F" w:rsidRPr="00367924" w:rsidRDefault="00EB3E0F" w:rsidP="00EB3E0F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E2FE646" w14:textId="77777777" w:rsidR="00EB3E0F" w:rsidRPr="00367924" w:rsidRDefault="00EB3E0F" w:rsidP="00EB3E0F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D0146" w:rsidRPr="000D0146" w14:paraId="0508C998" w14:textId="77777777" w:rsidTr="009E309D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20D23339" w14:textId="77777777" w:rsidR="000D0146" w:rsidRPr="000D0146" w:rsidRDefault="000D0146" w:rsidP="000D0146">
            <w:pPr>
              <w:pStyle w:val="ListParagraph"/>
              <w:numPr>
                <w:ilvl w:val="0"/>
                <w:numId w:val="25"/>
              </w:numPr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0D0146">
              <w:rPr>
                <w:rFonts w:asciiTheme="minorBidi" w:hAnsiTheme="minorBidi" w:cstheme="minorBidi"/>
                <w:sz w:val="24"/>
                <w:szCs w:val="24"/>
                <w:lang w:val="cy-GB"/>
              </w:rPr>
              <w:t xml:space="preserve">Gallwch ofyn i AI i helpu i </w:t>
            </w:r>
            <w:proofErr w:type="spellStart"/>
            <w:r w:rsidRPr="000D0146">
              <w:rPr>
                <w:rFonts w:asciiTheme="minorBidi" w:hAnsiTheme="minorBidi" w:cstheme="minorBidi"/>
                <w:sz w:val="24"/>
                <w:szCs w:val="24"/>
                <w:lang w:val="cy-GB"/>
              </w:rPr>
              <w:t>brawfddarllen</w:t>
            </w:r>
            <w:proofErr w:type="spellEnd"/>
            <w:r w:rsidRPr="000D0146">
              <w:rPr>
                <w:rFonts w:asciiTheme="minorBidi" w:hAnsiTheme="minorBidi" w:cstheme="minorBidi"/>
                <w:sz w:val="24"/>
                <w:szCs w:val="24"/>
                <w:lang w:val="cy-GB"/>
              </w:rPr>
              <w:t xml:space="preserve"> eich gwaith.</w:t>
            </w:r>
          </w:p>
          <w:p w14:paraId="4D53058D" w14:textId="3B03CE06" w:rsidR="000D0146" w:rsidRPr="000D0146" w:rsidRDefault="000D0146" w:rsidP="000D0146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D0146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Peidiwch â defnyddio unrhyw eiriad a awgrymir gan AI  (llên-ladrad yw hwn).</w:t>
            </w:r>
          </w:p>
        </w:tc>
      </w:tr>
      <w:tr w:rsidR="001120FA" w:rsidRPr="00C573A3" w14:paraId="0BCDAA20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0DF1DE49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2E94700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1A55927C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FE15D76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CB5D78" w14:textId="2E577A93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23BA3">
              <w:rPr>
                <w:rFonts w:ascii="Arial" w:eastAsia="Calibri" w:hAnsi="Arial" w:cs="Arial"/>
                <w:color w:val="FF0000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color w:val="FF0000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BA3" w:rsidRPr="00323BA3">
                  <w:rPr>
                    <w:rFonts w:ascii="MS Gothic" w:eastAsia="MS Gothic" w:hAnsi="MS Gothic" w:cs="Arial" w:hint="eastAsia"/>
                    <w:color w:val="FF0000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C573A3" w14:paraId="19848ED1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6C0445D2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71F8E98" w14:textId="77777777" w:rsidR="001120FA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  <w:p w14:paraId="7AF76BF7" w14:textId="77777777" w:rsidR="008E7B63" w:rsidRPr="003D05F8" w:rsidRDefault="008E7B63" w:rsidP="003D05F8">
            <w:pPr>
              <w:ind w:right="-514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1559" w:type="dxa"/>
          </w:tcPr>
          <w:p w14:paraId="00F5EB7B" w14:textId="59F64312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BA3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5576DD3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61D34EF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3D05F8" w:rsidRPr="003D05F8" w14:paraId="151081B8" w14:textId="77777777" w:rsidTr="00CD26FC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066569C8" w14:textId="77777777" w:rsidR="006C1158" w:rsidRPr="006C1158" w:rsidRDefault="003D05F8" w:rsidP="003D05F8">
            <w:pPr>
              <w:pStyle w:val="ListParagraph"/>
              <w:numPr>
                <w:ilvl w:val="0"/>
                <w:numId w:val="26"/>
              </w:numPr>
              <w:ind w:right="-514"/>
              <w:rPr>
                <w:rFonts w:asciiTheme="minorBidi" w:hAnsiTheme="minorBidi" w:cstheme="minorBidi"/>
                <w:b/>
                <w:bCs/>
                <w:lang w:val="cy-GB"/>
              </w:rPr>
            </w:pPr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Gallwch </w:t>
            </w:r>
            <w:r w:rsidR="003A4CF4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ddefnyddio</w:t>
            </w:r>
            <w: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AI</w:t>
            </w:r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eich helpu i greu adnoddau </w:t>
            </w:r>
            <w:r w:rsidR="003A4CF4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fel rhan o’r gwaith, megis </w:t>
            </w:r>
          </w:p>
          <w:p w14:paraId="25BBEC89" w14:textId="4A4CEEC6" w:rsidR="003D05F8" w:rsidRPr="00990B59" w:rsidRDefault="003A4CF4" w:rsidP="006C1158">
            <w:pPr>
              <w:pStyle w:val="ListParagraph"/>
              <w:ind w:right="-514"/>
              <w:rPr>
                <w:rFonts w:asciiTheme="minorBidi" w:hAnsiTheme="minorBidi" w:cstheme="minorBidi"/>
                <w:b/>
                <w:bCs/>
                <w:lang w:val="cy-GB"/>
              </w:rPr>
            </w:pPr>
            <w:proofErr w:type="spellStart"/>
            <w: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Canva</w:t>
            </w:r>
            <w:proofErr w:type="spellEnd"/>
            <w:r w:rsidR="006C1158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</w:t>
            </w:r>
            <w:r w:rsidR="003D05F8"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ar gyfer eich </w:t>
            </w:r>
            <w:r w:rsidR="006C1158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sleidiau PowerPoint.</w:t>
            </w:r>
          </w:p>
          <w:p w14:paraId="3DD0F9EB" w14:textId="77777777" w:rsidR="003D05F8" w:rsidRPr="006C1158" w:rsidRDefault="003D05F8" w:rsidP="006C1158">
            <w:pPr>
              <w:ind w:right="-514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1120FA" w:rsidRPr="00C573A3" w14:paraId="6A2D7719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0D67A12D" w14:textId="77777777" w:rsidR="001120FA" w:rsidRPr="00C573A3" w:rsidRDefault="001120F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B9EE621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9EF7553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274DC39" w14:textId="77777777" w:rsidR="001120FA" w:rsidRPr="00367924" w:rsidRDefault="001120F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8316647" w14:textId="421B0205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2A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120FA" w:rsidRPr="00C573A3" w14:paraId="75F9F105" w14:textId="77777777" w:rsidTr="00277883">
        <w:tc>
          <w:tcPr>
            <w:tcW w:w="2268" w:type="dxa"/>
            <w:tcMar>
              <w:left w:w="105" w:type="dxa"/>
              <w:right w:w="105" w:type="dxa"/>
            </w:tcMar>
          </w:tcPr>
          <w:p w14:paraId="6D3EFAF5" w14:textId="77777777" w:rsidR="001120FA" w:rsidRPr="00C573A3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42E7308" w14:textId="77777777" w:rsidR="001120FA" w:rsidRPr="00367924" w:rsidRDefault="001120F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16FFFF83" w14:textId="7BDE0DD5" w:rsidR="001120FA" w:rsidRPr="00367924" w:rsidRDefault="00AF0A95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20FA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0634FF91" w14:textId="6F437B0E" w:rsidR="00A85BFE" w:rsidRDefault="00A85BFE" w:rsidP="000C42AA">
      <w:pPr>
        <w:jc w:val="both"/>
        <w:rPr>
          <w:rFonts w:ascii="Arial" w:hAnsi="Arial" w:cs="Arial"/>
          <w:sz w:val="22"/>
          <w:szCs w:val="22"/>
        </w:rPr>
      </w:pPr>
    </w:p>
    <w:p w14:paraId="3A3D0E4E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61617A6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35A9BC1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289621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960885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0D18BAA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E7DF30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69F39B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6B3398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8CC72CD" w14:textId="4E31778B" w:rsidR="00C01A3F" w:rsidRPr="00EF6E3F" w:rsidRDefault="00A04F8B" w:rsidP="009446C3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F6E3F">
        <w:rPr>
          <w:rFonts w:ascii="Arial" w:hAnsi="Arial" w:cs="Arial"/>
          <w:i/>
          <w:sz w:val="22"/>
          <w:szCs w:val="22"/>
        </w:rPr>
        <w:t xml:space="preserve"> </w:t>
      </w:r>
      <w:r w:rsidR="009446C3" w:rsidRPr="009446C3">
        <w:rPr>
          <w:rFonts w:ascii="Arial" w:hAnsi="Arial" w:cs="Arial"/>
          <w:i/>
          <w:sz w:val="22"/>
          <w:szCs w:val="22"/>
          <w:lang w:val="cy-GB"/>
        </w:rPr>
        <w:t>Disgwylir i fyfyrwyr ddangos ymgysylltiad ag ystod o lenyddiaeth academaidd a phroffesiynol berthnasol. Mae hyn yn cynnwys defnyddio ffynonellau priodol a chyfredol, ynghyd â thystiolaeth o ddarllen tu hwnt i’r deunyddiau craidd. Dylai’r gwaith ddangos y gallu i integreiddio llenyddiaeth yn effeithiol er mwyn cefnogi pwyntiau allweddol, yn hytrach na dim ond ei disgrifio. Mae cyfeirio cywir a chyson, o fewn y testun ac mewn rhestr gyfeiriadau, yn ofynnol.</w:t>
      </w:r>
    </w:p>
    <w:p w14:paraId="565D084D" w14:textId="77777777" w:rsidR="00D22D9C" w:rsidRPr="00EF6E3F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A14461E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6D2C61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5F05337F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FA6F378" w14:textId="3198E3EF" w:rsidR="00D22D9C" w:rsidRPr="008F0E64" w:rsidRDefault="00411398" w:rsidP="008F0E64">
      <w:pPr>
        <w:spacing w:line="300" w:lineRule="atLeast"/>
        <w:rPr>
          <w:rFonts w:asciiTheme="minorBidi" w:hAnsiTheme="minorBidi" w:cstheme="minorBidi"/>
          <w:sz w:val="22"/>
          <w:szCs w:val="22"/>
          <w:lang w:val="cy-GB" w:eastAsia="zh-CN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F6E3F">
        <w:rPr>
          <w:rFonts w:ascii="Arial" w:hAnsi="Arial" w:cs="Arial"/>
          <w:i/>
          <w:sz w:val="22"/>
          <w:szCs w:val="22"/>
        </w:rPr>
        <w:t xml:space="preserve"> </w:t>
      </w:r>
      <w:r w:rsidR="00830C75" w:rsidRPr="00830C75">
        <w:rPr>
          <w:rFonts w:asciiTheme="minorBidi" w:hAnsiTheme="minorBidi" w:cstheme="minorBidi"/>
          <w:i/>
          <w:iCs/>
          <w:sz w:val="22"/>
          <w:szCs w:val="22"/>
          <w:lang w:val="cy-GB" w:eastAsia="zh-CN"/>
        </w:rPr>
        <w:t>Dylai myfyrwyr ddangos gwybodaeth glir a chywir o’r anghenion dysgu ychwanegol (ADY) a ddewiswyd. Mae hyn yn cynnwys dealltwriaeth o sut mae’r anghenion hyn yn effeithio ar brofiadau dysgwyr mewn lleoliadau addysgol, megis eu dysgu, eu cyfathrebu, eu rhyngweithio cymdeithasol a’u lles emosiynol. Dylid egluro cysyniadau allweddol sy’n ymwneud â chynhwysiant ac ADY yn briodol.</w:t>
      </w:r>
    </w:p>
    <w:p w14:paraId="32D707AE" w14:textId="77777777" w:rsidR="00D22D9C" w:rsidRPr="00EF6E3F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E4E63D1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0583F5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481B99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BA251C" w14:textId="098B47E1" w:rsidR="00C01A3F" w:rsidRPr="008F0E64" w:rsidRDefault="00274691" w:rsidP="008F0E64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CB79F0" w:rsidRPr="00CB79F0">
        <w:rPr>
          <w:rFonts w:ascii="Arial" w:hAnsi="Arial" w:cs="Arial"/>
          <w:i/>
          <w:sz w:val="22"/>
          <w:szCs w:val="22"/>
          <w:lang w:val="cy-GB"/>
        </w:rPr>
        <w:t>Mae’n ofynnol i fyfyrwyr ddangos tystiolaeth o feddwl beirniadol a myfyrio mewn perthynas â gwerthoedd a safbwyntiau cynhwysol. Mae hyn yn golygu ystyried gwahanol safbwyntiau, megis rhai dysgwyr, ymarferwyr a theuluoedd, ac adnabod sut mae’r rhain yn dylanwadu ar ymarfer cynhwysol. Dylai syniadau gael eu strwythuro’n rhesymegol a’u cyfathrebu’n glir.</w:t>
      </w:r>
      <w:r w:rsidR="008F0E64" w:rsidRPr="008F0E64">
        <w:rPr>
          <w:rFonts w:ascii="Arial" w:hAnsi="Arial" w:cs="Arial"/>
          <w:i/>
          <w:sz w:val="22"/>
          <w:szCs w:val="22"/>
          <w:lang w:val="cy-GB"/>
        </w:rPr>
        <w:t xml:space="preserve"> </w:t>
      </w:r>
      <w:r w:rsidR="008F0E64" w:rsidRPr="007214DA">
        <w:rPr>
          <w:rFonts w:ascii="Arial" w:hAnsi="Arial" w:cs="Arial"/>
          <w:i/>
          <w:sz w:val="22"/>
          <w:szCs w:val="22"/>
          <w:lang w:val="cy-GB"/>
        </w:rPr>
        <w:t>Dylai myfyrwyr ddangos y gallu i gymhwyso gwybodaeth ddamcaniaethol i arfer drwy nodi strategaethau perthnasol i gefnogi dysgwyr ag ADY. Dylai’r strategaethau hyn gael eu hesbonio’n glir a’u cysylltu â chyd-destunau addysgol go iawn.</w:t>
      </w:r>
    </w:p>
    <w:p w14:paraId="132E66D6" w14:textId="77777777" w:rsidR="00C01A3F" w:rsidRPr="008F0E64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62BD40A" w14:textId="77777777" w:rsidR="00D22D9C" w:rsidRPr="008F0E64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A727B9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4FC48B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D7E6DC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46F25E" w14:textId="6CF6E1F0" w:rsidR="00C01A3F" w:rsidRPr="00965186" w:rsidRDefault="00274691" w:rsidP="008F0E64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F6E3F">
        <w:rPr>
          <w:rFonts w:ascii="Arial" w:hAnsi="Arial" w:cs="Arial"/>
          <w:i/>
          <w:sz w:val="22"/>
          <w:szCs w:val="22"/>
        </w:rPr>
        <w:t xml:space="preserve"> </w:t>
      </w:r>
      <w:r w:rsidR="00965186" w:rsidRPr="00965186">
        <w:rPr>
          <w:rFonts w:ascii="Arial" w:hAnsi="Arial" w:cs="Arial"/>
          <w:i/>
          <w:sz w:val="22"/>
          <w:szCs w:val="22"/>
          <w:lang w:val="cy-GB"/>
        </w:rPr>
        <w:t>Anogir y defnydd o enghreifftiau, astudiaethau achos neu senarios i ddangos sut y gellir gweithredu dulliau cynhwysol yn effeithiol mewn arfer. Yn ogystal, mae’n ofynnol i fyfyrwyr gyfrannu’n feddylgar at y bwrdd trafod, gan ddangos myfyrio ar eu dysgu a’u hymgysylltiad â chyfraniadau eraill.</w:t>
      </w:r>
    </w:p>
    <w:p w14:paraId="5ACCD005" w14:textId="77777777" w:rsidR="00C01A3F" w:rsidRPr="00EF6E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E5541C7" w14:textId="77777777" w:rsidR="008566E5" w:rsidRPr="00EF6E3F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7C97A10" w14:textId="77777777" w:rsidR="00D22D9C" w:rsidRPr="00EF6E3F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F6E3F">
        <w:rPr>
          <w:rFonts w:ascii="Arial" w:hAnsi="Arial" w:cs="Arial"/>
          <w:b/>
          <w:sz w:val="22"/>
          <w:szCs w:val="22"/>
        </w:rPr>
        <w:t xml:space="preserve"> </w:t>
      </w:r>
    </w:p>
    <w:p w14:paraId="775C7A92" w14:textId="77777777" w:rsidR="00995D51" w:rsidRPr="00EF6E3F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EF6E3F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F6E3F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proofErr w:type="spellStart"/>
      <w:r w:rsidRPr="00342C53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Pr="00342C53">
        <w:rPr>
          <w:rFonts w:ascii="Arial" w:hAnsi="Arial" w:cs="Arial"/>
          <w:sz w:val="22"/>
          <w:szCs w:val="22"/>
          <w:lang w:val="cy-GB"/>
        </w:rPr>
        <w:t xml:space="preserve">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EF6E3F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D72D2C" w14:textId="77777777" w:rsidR="00995D51" w:rsidRPr="00EF6E3F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26ECCDD3" w14:textId="77777777" w:rsidR="00D22D9C" w:rsidRPr="00EF6E3F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4EB1F2B" w14:textId="26A00B16" w:rsidR="00C01A3F" w:rsidRPr="00D076E1" w:rsidRDefault="00E246E7" w:rsidP="00D076E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D076E1" w:rsidRPr="00D076E1">
        <w:rPr>
          <w:rFonts w:ascii="Arial" w:hAnsi="Arial" w:cs="Arial"/>
          <w:i/>
          <w:sz w:val="22"/>
          <w:szCs w:val="22"/>
          <w:lang w:val="cy-GB"/>
        </w:rPr>
        <w:t xml:space="preserve">Caiff myfyrwyr eu hasesu ar eu gallu i gyfathrebu’n effeithiol a gweithio ar y cyd fel rhan o grŵp. Dylai cyflwyniadau fod yn glir, wedi’u hamseru’n briodol ac yn </w:t>
      </w:r>
      <w:proofErr w:type="spellStart"/>
      <w:r w:rsidR="00D076E1" w:rsidRPr="00D076E1">
        <w:rPr>
          <w:rFonts w:ascii="Arial" w:hAnsi="Arial" w:cs="Arial"/>
          <w:i/>
          <w:sz w:val="22"/>
          <w:szCs w:val="22"/>
          <w:lang w:val="cy-GB"/>
        </w:rPr>
        <w:t>ymgysylltiol</w:t>
      </w:r>
      <w:proofErr w:type="spellEnd"/>
      <w:r w:rsidR="00D076E1" w:rsidRPr="00D076E1">
        <w:rPr>
          <w:rFonts w:ascii="Arial" w:hAnsi="Arial" w:cs="Arial"/>
          <w:i/>
          <w:sz w:val="22"/>
          <w:szCs w:val="22"/>
          <w:lang w:val="cy-GB"/>
        </w:rPr>
        <w:t>. Dylai’r PowerPoint gael ei gyflwyno’n broffesiynol, gyda strwythur clir a defnydd priodol o elfennau gweledol.</w:t>
      </w:r>
    </w:p>
    <w:p w14:paraId="2B1791D5" w14:textId="77777777" w:rsidR="00FB3B4E" w:rsidRPr="00EF6E3F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424270B8" w14:textId="77777777" w:rsidR="00D22D9C" w:rsidRPr="00EF6E3F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9EB229B" w14:textId="77777777" w:rsidR="00C01A3F" w:rsidRPr="00EF6E3F" w:rsidRDefault="00C01A3F">
      <w:pPr>
        <w:rPr>
          <w:rFonts w:ascii="Arial" w:hAnsi="Arial" w:cs="Arial"/>
          <w:sz w:val="22"/>
          <w:szCs w:val="22"/>
        </w:rPr>
      </w:pPr>
      <w:r w:rsidRPr="00EF6E3F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CE6F2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C9B4D08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EF6E3F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EF6E3F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2F7430A" w14:textId="77777777" w:rsidR="00152E9D" w:rsidRPr="00A406E5" w:rsidRDefault="00152E9D" w:rsidP="00152E9D">
      <w:pPr>
        <w:rPr>
          <w:rFonts w:ascii="Arial" w:hAnsi="Arial" w:cs="Arial"/>
        </w:rPr>
      </w:pPr>
    </w:p>
    <w:p w14:paraId="32D398B8" w14:textId="77777777" w:rsidR="00152E9D" w:rsidRPr="00EF6E3F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F6E3F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96AC9F" w14:textId="77777777" w:rsidR="00152E9D" w:rsidRPr="00EF6E3F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F6E3F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169518B" w14:textId="77777777" w:rsidR="00152E9D" w:rsidRPr="00EF6E3F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55C46F5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69E5B0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9D6083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58C6325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C970F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EF26F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0B739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2ADC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D2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0DF022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582B7" w14:textId="77777777" w:rsidR="00152E9D" w:rsidRPr="002A07AD" w:rsidRDefault="00152E9D" w:rsidP="002A07AD">
            <w:pPr>
              <w:pStyle w:val="ListParagraph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8031A6" w14:textId="77777777" w:rsidR="003260F0" w:rsidRPr="002A07AD" w:rsidRDefault="003260F0" w:rsidP="002A07AD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A07AD">
              <w:rPr>
                <w:rFonts w:asciiTheme="minorBidi" w:hAnsiTheme="minorBidi" w:cstheme="minorBidi"/>
                <w:sz w:val="24"/>
                <w:szCs w:val="24"/>
                <w:lang w:val="cy-GB"/>
              </w:rPr>
              <w:t>Tystiolaeth o ymchwil annibynnol</w:t>
            </w:r>
          </w:p>
          <w:p w14:paraId="7CFD5C22" w14:textId="77777777" w:rsidR="003260F0" w:rsidRPr="002A07AD" w:rsidRDefault="003260F0" w:rsidP="002A07AD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A07AD">
              <w:rPr>
                <w:rFonts w:asciiTheme="minorBidi" w:hAnsiTheme="minorBidi" w:cstheme="minorBidi"/>
                <w:sz w:val="24"/>
                <w:szCs w:val="24"/>
                <w:lang w:val="cy-GB"/>
              </w:rPr>
              <w:t>Rhestr cyfeirnodi wedi’i fformatio’n gywir</w:t>
            </w:r>
          </w:p>
          <w:p w14:paraId="27B46127" w14:textId="07F11206" w:rsidR="00152E9D" w:rsidRPr="002A07AD" w:rsidRDefault="003260F0" w:rsidP="002A07AD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2A07AD">
              <w:rPr>
                <w:rFonts w:asciiTheme="minorBidi" w:hAnsiTheme="minorBidi" w:cstheme="minorBidi"/>
                <w:sz w:val="24"/>
                <w:szCs w:val="24"/>
                <w:lang w:val="cy-GB"/>
              </w:rPr>
              <w:t>Cyflwyniad</w:t>
            </w:r>
            <w:r w:rsidR="00002651" w:rsidRPr="002A07AD">
              <w:rPr>
                <w:rFonts w:asciiTheme="minorBidi" w:hAnsiTheme="minorBidi" w:cstheme="minorBidi"/>
                <w:sz w:val="24"/>
                <w:szCs w:val="24"/>
                <w:lang w:val="cy-GB"/>
              </w:rPr>
              <w:t xml:space="preserve"> </w:t>
            </w:r>
            <w:r w:rsidRPr="002A07AD">
              <w:rPr>
                <w:rFonts w:asciiTheme="minorBidi" w:hAnsiTheme="minorBidi" w:cstheme="minorBidi"/>
                <w:sz w:val="24"/>
                <w:szCs w:val="24"/>
                <w:lang w:val="cy-GB"/>
              </w:rPr>
              <w:t>wedi’i gefnogi’n dda gyda chyfeiriadau</w:t>
            </w:r>
          </w:p>
          <w:p w14:paraId="48341624" w14:textId="77777777" w:rsidR="00152E9D" w:rsidRPr="003260F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3FD8" w14:textId="426773E0" w:rsidR="00152E9D" w:rsidRPr="00A406E5" w:rsidRDefault="000C42AA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F0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70A314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3C1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66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1F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057885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11E9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339C83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C312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9CBE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212FD" w14:paraId="0F7FA83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62D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DA4147A" w14:textId="07FE20CB" w:rsidR="00206A60" w:rsidRPr="00206A60" w:rsidRDefault="00206A60" w:rsidP="00206A60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206A60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Eglurhad clir a chywir o’r ADY a ddewiswyd</w:t>
            </w:r>
          </w:p>
          <w:p w14:paraId="3AB25BF8" w14:textId="6A246D20" w:rsidR="00206A60" w:rsidRPr="00206A60" w:rsidRDefault="00206A60" w:rsidP="00206A60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206A60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Dealltwriaeth o sut mae ADY yn effeithio ar brofiadau dysgwyr</w:t>
            </w:r>
          </w:p>
          <w:p w14:paraId="601AFB0A" w14:textId="576EEDC8" w:rsidR="00152E9D" w:rsidRPr="002A07AD" w:rsidRDefault="00206A60" w:rsidP="002A07AD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206A60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Dangos cysyniadau allweddol sy’n ymwneud â chynhwysiant ac ADY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DA878" w14:textId="77777777" w:rsidR="00152E9D" w:rsidRPr="00921B2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C468" w14:textId="77777777" w:rsidR="00152E9D" w:rsidRPr="00921B27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62112E0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348C" w14:textId="77777777" w:rsidR="00152E9D" w:rsidRPr="00921B27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30C" w14:textId="1B04172F" w:rsidR="00152E9D" w:rsidRPr="00A406E5" w:rsidRDefault="00002651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0C42A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C21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F3A2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1F247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DC7FC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22DE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895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112A8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7F3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C9A9D0" w14:textId="7F062E4D" w:rsidR="00812289" w:rsidRPr="00812289" w:rsidRDefault="00812289" w:rsidP="0081228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81228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Tystiolaeth o fyfyrio ar werthoedd a safbwyntiau cynhwysol</w:t>
            </w:r>
          </w:p>
          <w:p w14:paraId="1B84842E" w14:textId="0A70B8AC" w:rsidR="00812289" w:rsidRPr="00812289" w:rsidRDefault="00812289" w:rsidP="0081228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81228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Y gallu i gymharu safbwyntiau (e.e. dysgwr, ymarferydd, polisi)</w:t>
            </w:r>
          </w:p>
          <w:p w14:paraId="45CF969A" w14:textId="51A9BA1F" w:rsidR="00812289" w:rsidRPr="00812289" w:rsidRDefault="00812289" w:rsidP="0081228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81228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Strwythur rhesymegol a chydlyniad yn y ddadl</w:t>
            </w:r>
          </w:p>
          <w:p w14:paraId="47D16D22" w14:textId="30DDC3E7" w:rsidR="00812289" w:rsidRPr="00812289" w:rsidRDefault="00812289" w:rsidP="0081228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81228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Adnabod strategaethau perthnasol i gefnogi dysgwyr ag ADY</w:t>
            </w:r>
          </w:p>
          <w:p w14:paraId="1A3DE26D" w14:textId="1AE73F17" w:rsidR="00152E9D" w:rsidRPr="00E44579" w:rsidRDefault="00812289" w:rsidP="00E4457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81228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Cysylltiadau clir rhwng damcaniaeth ac arfe</w:t>
            </w:r>
            <w:r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43CA0" w14:textId="69140087" w:rsidR="00152E9D" w:rsidRPr="00A406E5" w:rsidRDefault="00C05B2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0C42A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957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65CD9C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81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77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80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03AE3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1B4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7BBB4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FECE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D500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E44579" w14:paraId="608DB4B9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FBB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666D15" w14:textId="6C9AB335" w:rsidR="00E44579" w:rsidRPr="00E44579" w:rsidRDefault="00E44579" w:rsidP="00E4457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E4457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Defnyddio enghreifftiau, astudiaethau achos neu senarios</w:t>
            </w:r>
          </w:p>
          <w:p w14:paraId="54739D7D" w14:textId="3AE75634" w:rsidR="00E44579" w:rsidRPr="00E44579" w:rsidRDefault="00E44579" w:rsidP="00E44579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E4457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Cymhwyso realistig a phriodol i leoliadau addysgol</w:t>
            </w:r>
          </w:p>
          <w:p w14:paraId="7F40E325" w14:textId="3B667EC3" w:rsidR="00152E9D" w:rsidRPr="002A07AD" w:rsidRDefault="00E44579" w:rsidP="002A07AD">
            <w:pPr>
              <w:pStyle w:val="ListParagraph"/>
              <w:numPr>
                <w:ilvl w:val="0"/>
                <w:numId w:val="27"/>
              </w:numPr>
              <w:spacing w:before="100" w:beforeAutospacing="1" w:after="100" w:afterAutospacing="1" w:line="300" w:lineRule="atLeast"/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</w:pPr>
            <w:r w:rsidRPr="00E44579">
              <w:rPr>
                <w:rFonts w:asciiTheme="minorBidi" w:hAnsiTheme="minorBidi" w:cstheme="minorBidi"/>
                <w:sz w:val="24"/>
                <w:szCs w:val="24"/>
                <w:lang w:val="cy-GB" w:eastAsia="zh-CN"/>
              </w:rPr>
              <w:t>Cyfraniad at y bwrdd trafod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7045D" w14:textId="77777777" w:rsidR="00152E9D" w:rsidRPr="00E44579" w:rsidRDefault="00152E9D" w:rsidP="00152E9D">
            <w:pPr>
              <w:jc w:val="center"/>
              <w:rPr>
                <w:rFonts w:ascii="Arial" w:hAnsi="Arial" w:cs="Arial"/>
                <w:sz w:val="32"/>
                <w:lang w:val="da-DK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C9" w14:textId="77777777" w:rsidR="00152E9D" w:rsidRPr="00E44579" w:rsidRDefault="00152E9D" w:rsidP="00152E9D">
            <w:pPr>
              <w:jc w:val="center"/>
              <w:rPr>
                <w:rFonts w:ascii="Arial" w:hAnsi="Arial" w:cs="Arial"/>
                <w:sz w:val="32"/>
                <w:lang w:val="da-DK"/>
              </w:rPr>
            </w:pPr>
          </w:p>
        </w:tc>
      </w:tr>
      <w:tr w:rsidR="00152E9D" w:rsidRPr="00A406E5" w14:paraId="077BFB1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1924" w14:textId="77777777" w:rsidR="00152E9D" w:rsidRPr="00E44579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da-DK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E30" w14:textId="6816F855" w:rsidR="00152E9D" w:rsidRPr="00A406E5" w:rsidRDefault="000C42AA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58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BAED8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5C9C6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DE87C8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FE8A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2698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F55D07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60F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7D3EB3" w14:textId="3BF8D52B" w:rsidR="007A52CD" w:rsidRDefault="00217A84" w:rsidP="002A07AD">
            <w:pPr>
              <w:pStyle w:val="ListParagraph"/>
              <w:numPr>
                <w:ilvl w:val="1"/>
                <w:numId w:val="3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Tystiolaeth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gydweithio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threfniadaeth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safon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 </w:t>
            </w:r>
            <w:proofErr w:type="spellStart"/>
            <w:r w:rsidR="002A07AD">
              <w:rPr>
                <w:rFonts w:asciiTheme="minorBidi" w:hAnsiTheme="minorBidi" w:cstheme="minorBidi"/>
                <w:sz w:val="24"/>
                <w:szCs w:val="24"/>
              </w:rPr>
              <w:t>broffesiynol</w:t>
            </w:r>
            <w:proofErr w:type="spellEnd"/>
            <w:r w:rsidR="002A07AD">
              <w:rPr>
                <w:rFonts w:asciiTheme="minorBidi" w:hAnsiTheme="minorBidi" w:cstheme="minorBidi"/>
                <w:sz w:val="24"/>
                <w:szCs w:val="24"/>
              </w:rPr>
              <w:t xml:space="preserve"> y </w:t>
            </w:r>
            <w:proofErr w:type="spellStart"/>
            <w:r w:rsidR="002A07AD">
              <w:rPr>
                <w:rFonts w:asciiTheme="minorBidi" w:hAnsiTheme="minorBidi" w:cstheme="minorBidi"/>
                <w:sz w:val="24"/>
                <w:szCs w:val="24"/>
              </w:rPr>
              <w:t>Powerpoint</w:t>
            </w:r>
            <w:proofErr w:type="spellEnd"/>
            <w:r w:rsidR="002A07AD">
              <w:rPr>
                <w:rFonts w:asciiTheme="minorBidi" w:hAnsiTheme="minorBidi" w:cstheme="minorBidi"/>
                <w:sz w:val="24"/>
                <w:szCs w:val="24"/>
              </w:rPr>
              <w:t xml:space="preserve"> /20</w:t>
            </w:r>
          </w:p>
          <w:p w14:paraId="0FFDB577" w14:textId="24B7DFC1" w:rsidR="00152E9D" w:rsidRPr="002A07AD" w:rsidRDefault="002A07AD" w:rsidP="002A07AD">
            <w:pPr>
              <w:pStyle w:val="ListParagraph"/>
              <w:numPr>
                <w:ilvl w:val="1"/>
                <w:numId w:val="3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2A07AD">
              <w:rPr>
                <w:rFonts w:asciiTheme="minorBidi" w:hAnsiTheme="minorBidi" w:cstheme="minorBidi"/>
                <w:sz w:val="24"/>
                <w:szCs w:val="24"/>
              </w:rPr>
              <w:t xml:space="preserve">Sgiliau </w:t>
            </w:r>
            <w:proofErr w:type="spellStart"/>
            <w:r w:rsidRPr="002A07AD">
              <w:rPr>
                <w:rFonts w:asciiTheme="minorBidi" w:hAnsiTheme="minorBidi" w:cstheme="minorBidi"/>
                <w:sz w:val="24"/>
                <w:szCs w:val="24"/>
              </w:rPr>
              <w:t>cyflwyno</w:t>
            </w:r>
            <w:proofErr w:type="spellEnd"/>
            <w:r w:rsidRPr="002A07AD">
              <w:rPr>
                <w:rFonts w:asciiTheme="minorBidi" w:hAnsiTheme="minorBidi" w:cstheme="minorBidi"/>
                <w:sz w:val="24"/>
                <w:szCs w:val="24"/>
              </w:rPr>
              <w:t xml:space="preserve"> </w:t>
            </w:r>
            <w:proofErr w:type="spellStart"/>
            <w:r w:rsidRPr="002A07AD">
              <w:rPr>
                <w:rFonts w:asciiTheme="minorBidi" w:hAnsiTheme="minorBidi" w:cstheme="minorBidi"/>
                <w:sz w:val="24"/>
                <w:szCs w:val="24"/>
              </w:rPr>
              <w:t>unigol</w:t>
            </w:r>
            <w:proofErr w:type="spellEnd"/>
            <w:r w:rsidRPr="002A07AD">
              <w:rPr>
                <w:rFonts w:asciiTheme="minorBidi" w:hAnsiTheme="minorBidi" w:cstheme="minorBidi"/>
                <w:sz w:val="24"/>
                <w:szCs w:val="24"/>
              </w:rPr>
              <w:t xml:space="preserve">; </w:t>
            </w:r>
            <w:proofErr w:type="spellStart"/>
            <w:r w:rsidRPr="002A07AD">
              <w:rPr>
                <w:rFonts w:asciiTheme="minorBidi" w:hAnsiTheme="minorBidi" w:cstheme="minorBidi"/>
                <w:sz w:val="24"/>
                <w:szCs w:val="24"/>
              </w:rPr>
              <w:t>naws</w:t>
            </w:r>
            <w:proofErr w:type="spellEnd"/>
            <w:r w:rsidRPr="002A07AD">
              <w:rPr>
                <w:rFonts w:asciiTheme="minorBidi" w:hAnsiTheme="minorBidi" w:cstheme="minorBidi"/>
                <w:sz w:val="24"/>
                <w:szCs w:val="24"/>
              </w:rPr>
              <w:t xml:space="preserve"> </w:t>
            </w:r>
            <w:proofErr w:type="spellStart"/>
            <w:r w:rsidRPr="002A07AD">
              <w:rPr>
                <w:rFonts w:asciiTheme="minorBidi" w:hAnsiTheme="minorBidi" w:cstheme="minorBidi"/>
                <w:sz w:val="24"/>
                <w:szCs w:val="24"/>
              </w:rPr>
              <w:t>brof</w:t>
            </w:r>
            <w:r>
              <w:rPr>
                <w:rFonts w:asciiTheme="minorBidi" w:hAnsiTheme="minorBidi" w:cstheme="minorBidi"/>
                <w:sz w:val="24"/>
                <w:szCs w:val="24"/>
              </w:rPr>
              <w:t>fesiynol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strwythur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Bidi" w:hAnsiTheme="minorBidi" w:cstheme="minorBidi"/>
                <w:sz w:val="24"/>
                <w:szCs w:val="24"/>
              </w:rPr>
              <w:t>clir</w:t>
            </w:r>
            <w:proofErr w:type="spellEnd"/>
            <w:r>
              <w:rPr>
                <w:rFonts w:asciiTheme="minorBidi" w:hAnsiTheme="minorBidi" w:cstheme="minorBidi"/>
                <w:sz w:val="24"/>
                <w:szCs w:val="24"/>
              </w:rPr>
              <w:t xml:space="preserve"> /10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4750" w14:textId="279C28B6" w:rsidR="00152E9D" w:rsidRPr="00A406E5" w:rsidRDefault="00C05B2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  <w:r w:rsidR="000C42A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A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FD45FB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0DA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2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C0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17276C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48782E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F43FD99" w14:textId="77777777" w:rsidR="00152E9D" w:rsidRPr="00EF6E3F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F6E3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E64A4BD" w14:textId="77777777" w:rsidR="00152E9D" w:rsidRPr="00EF6E3F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109095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F583DA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DB4AC5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744145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9CE2BA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56E30F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19C69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742210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EFA294A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E0EDF9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55AE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88AB505" w14:textId="77777777" w:rsidR="00C073F1" w:rsidRDefault="00C073F1" w:rsidP="00152E9D">
      <w:pPr>
        <w:rPr>
          <w:rFonts w:ascii="Arial" w:hAnsi="Arial" w:cs="Arial"/>
        </w:rPr>
      </w:pPr>
    </w:p>
    <w:p w14:paraId="6C4F566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4F0A4532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141DAD13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80D5FB6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51857137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6B3E1DC2" w14:textId="77777777" w:rsidTr="00EE00D3">
        <w:tc>
          <w:tcPr>
            <w:tcW w:w="13948" w:type="dxa"/>
            <w:shd w:val="clear" w:color="auto" w:fill="8DB3E2" w:themeFill="text2" w:themeFillTint="66"/>
          </w:tcPr>
          <w:p w14:paraId="0755377B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65EB0657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49087E88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Education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45F16C5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27A0749F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4EF92AE7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7EFC79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4C9E13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FD225F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1C0761E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243A75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877BF4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4F2A8C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C413F1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E1E580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D23FC5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894F3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54FF61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5D61072B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51A6CE4E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745585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A599D9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AFFDAB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4755F3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D198B2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4DB997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179C2C6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0CACC789" w14:textId="77777777" w:rsidTr="00EE00D3">
        <w:tc>
          <w:tcPr>
            <w:tcW w:w="1735" w:type="dxa"/>
            <w:shd w:val="clear" w:color="auto" w:fill="8DB3E2" w:themeFill="text2" w:themeFillTint="66"/>
          </w:tcPr>
          <w:p w14:paraId="6E5CF7F3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FA124BA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40AF2B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30E86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F4A36B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A5A9D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D22B5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79A866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E2239F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17775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4991E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66E3FB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E8EA38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123277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5FB6EBB7" w14:textId="77777777" w:rsidTr="00EE00D3">
        <w:tc>
          <w:tcPr>
            <w:tcW w:w="1735" w:type="dxa"/>
            <w:shd w:val="clear" w:color="auto" w:fill="8DB3E2" w:themeFill="text2" w:themeFillTint="66"/>
          </w:tcPr>
          <w:p w14:paraId="5B6F900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1F67F9D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88AA70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A361D6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9127678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457BE1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523A8A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4091E80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CE3F18F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484997FD" w14:textId="77777777" w:rsidTr="00EE00D3">
        <w:tc>
          <w:tcPr>
            <w:tcW w:w="1735" w:type="dxa"/>
            <w:shd w:val="clear" w:color="auto" w:fill="8DB3E2" w:themeFill="text2" w:themeFillTint="66"/>
          </w:tcPr>
          <w:p w14:paraId="077DB37C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C5B540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56B31197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EB6BCAD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3710520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1DE7305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1DEF4AD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17645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F64A84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64A84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1C711A9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3A1633E1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00D10D1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F0EB3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2B7CD3C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6ED6730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406E02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6D21C8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9C164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010132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53BB020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245B04" w14:paraId="16299DC7" w14:textId="77777777" w:rsidTr="00EE00D3">
        <w:tc>
          <w:tcPr>
            <w:tcW w:w="1735" w:type="dxa"/>
            <w:shd w:val="clear" w:color="auto" w:fill="8DB3E2" w:themeFill="text2" w:themeFillTint="66"/>
          </w:tcPr>
          <w:p w14:paraId="4A58AFC2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75B8011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1C4CD6CF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4AD9736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32C223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1F2940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C9CEC10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18C8B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00D85F4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07CC287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E3A53B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5EAABF67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577DB6D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CDB7F6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5BB3D947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F6E3F">
              <w:rPr>
                <w:rFonts w:ascii="Arial" w:hAnsi="Arial" w:cs="Arial"/>
              </w:rPr>
              <w:t xml:space="preserve"> </w:t>
            </w:r>
          </w:p>
          <w:p w14:paraId="1DA3557B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>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1E131D9D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5E63BFEA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 w:rsidRPr="00EF6E3F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33C65078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5A09EAFA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49885B6D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  <w:r w:rsidRPr="00EF6E3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F283FF0" w14:textId="77777777" w:rsidR="002F0E34" w:rsidRPr="00EF6E3F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EF6E3F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5CD5906B" w14:textId="77777777" w:rsidTr="00EE00D3">
        <w:tc>
          <w:tcPr>
            <w:tcW w:w="1735" w:type="dxa"/>
            <w:shd w:val="clear" w:color="auto" w:fill="8DB3E2" w:themeFill="text2" w:themeFillTint="66"/>
          </w:tcPr>
          <w:p w14:paraId="559688A0" w14:textId="77777777" w:rsidR="002F0E34" w:rsidRPr="00EF6E3F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B0437D9" w14:textId="77777777" w:rsidR="002F0E34" w:rsidRPr="00EF6E3F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BDF2B8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F8445E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7B953CD1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274B244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8BB5F2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73D5CB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2819B4C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387B1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7AD75B4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2D4991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2102D8E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48214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B31C1A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EDF6FEB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08123111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F104A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54BA22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19984B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846D2B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85CCF8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B9358A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BBA40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F907955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8B9516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E3335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C35CCAD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ACB68" w14:textId="77777777" w:rsidR="00AF0A95" w:rsidRDefault="00AF0A95">
      <w:r>
        <w:separator/>
      </w:r>
    </w:p>
  </w:endnote>
  <w:endnote w:type="continuationSeparator" w:id="0">
    <w:p w14:paraId="3E8AAD1E" w14:textId="77777777" w:rsidR="00AF0A95" w:rsidRDefault="00AF0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BAC5" w14:textId="77777777" w:rsidR="00274691" w:rsidRPr="00FD6735" w:rsidRDefault="002F0E34">
    <w:pPr>
      <w:pStyle w:val="Footer"/>
      <w:jc w:val="center"/>
      <w:rPr>
        <w:rFonts w:ascii="Arial" w:hAnsi="Arial" w:cs="Arial"/>
      </w:rPr>
    </w:pPr>
    <w:r w:rsidRPr="00FD6735">
      <w:rPr>
        <w:rFonts w:ascii="Arial" w:hAnsi="Arial" w:cs="Arial"/>
        <w:lang w:val="cy-GB"/>
      </w:rPr>
      <w:t>Tudalen</w:t>
    </w:r>
    <w:r w:rsidR="00274691" w:rsidRPr="00FD6735">
      <w:rPr>
        <w:rFonts w:ascii="Arial" w:hAnsi="Arial" w:cs="Arial"/>
        <w:lang w:val="cy-GB"/>
      </w:rPr>
      <w:t xml:space="preserve"> 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begin"/>
    </w:r>
    <w:r w:rsidR="00274691" w:rsidRPr="00FD6735">
      <w:rPr>
        <w:rFonts w:ascii="Arial" w:hAnsi="Arial" w:cs="Arial"/>
        <w:b/>
        <w:lang w:val="cy-GB"/>
      </w:rPr>
      <w:instrText xml:space="preserve"> PAGE </w:instrTex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separate"/>
    </w:r>
    <w:r w:rsidR="00126346" w:rsidRPr="00FD6735">
      <w:rPr>
        <w:rFonts w:ascii="Arial" w:hAnsi="Arial" w:cs="Arial"/>
        <w:b/>
        <w:noProof/>
        <w:lang w:val="cy-GB"/>
      </w:rPr>
      <w:t>5</w:t>
    </w:r>
    <w:r w:rsidR="00274691" w:rsidRPr="00FD6735">
      <w:rPr>
        <w:rFonts w:ascii="Arial" w:hAnsi="Arial" w:cs="Arial"/>
        <w:b/>
        <w:sz w:val="24"/>
        <w:szCs w:val="24"/>
        <w:lang w:val="cy-GB"/>
      </w:rPr>
      <w:fldChar w:fldCharType="end"/>
    </w:r>
    <w:r w:rsidRPr="00FD6735">
      <w:rPr>
        <w:rFonts w:ascii="Arial" w:hAnsi="Arial" w:cs="Arial"/>
        <w:lang w:val="cy-GB"/>
      </w:rPr>
      <w:t xml:space="preserve"> o</w:t>
    </w:r>
    <w:r w:rsidR="00274691" w:rsidRPr="00FD6735">
      <w:rPr>
        <w:rFonts w:ascii="Arial" w:hAnsi="Arial" w:cs="Arial"/>
      </w:rPr>
      <w:t xml:space="preserve"> </w:t>
    </w:r>
    <w:r w:rsidR="00274691" w:rsidRPr="00FD6735">
      <w:rPr>
        <w:rFonts w:ascii="Arial" w:hAnsi="Arial" w:cs="Arial"/>
        <w:b/>
        <w:sz w:val="24"/>
        <w:szCs w:val="24"/>
      </w:rPr>
      <w:fldChar w:fldCharType="begin"/>
    </w:r>
    <w:r w:rsidR="00274691" w:rsidRPr="00FD6735">
      <w:rPr>
        <w:rFonts w:ascii="Arial" w:hAnsi="Arial" w:cs="Arial"/>
        <w:b/>
      </w:rPr>
      <w:instrText xml:space="preserve"> NUMPAGES  </w:instrText>
    </w:r>
    <w:r w:rsidR="00274691" w:rsidRPr="00FD6735">
      <w:rPr>
        <w:rFonts w:ascii="Arial" w:hAnsi="Arial" w:cs="Arial"/>
        <w:b/>
        <w:sz w:val="24"/>
        <w:szCs w:val="24"/>
      </w:rPr>
      <w:fldChar w:fldCharType="separate"/>
    </w:r>
    <w:r w:rsidR="00126346" w:rsidRPr="00FD6735">
      <w:rPr>
        <w:rFonts w:ascii="Arial" w:hAnsi="Arial" w:cs="Arial"/>
        <w:b/>
        <w:noProof/>
      </w:rPr>
      <w:t>10</w:t>
    </w:r>
    <w:r w:rsidR="00274691" w:rsidRPr="00FD6735">
      <w:rPr>
        <w:rFonts w:ascii="Arial" w:hAnsi="Arial" w:cs="Arial"/>
        <w:b/>
        <w:sz w:val="24"/>
        <w:szCs w:val="24"/>
      </w:rPr>
      <w:fldChar w:fldCharType="end"/>
    </w:r>
  </w:p>
  <w:p w14:paraId="1146CF77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7F0F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591B1" w14:textId="77777777" w:rsidR="00AF0A95" w:rsidRDefault="00AF0A95">
      <w:r>
        <w:separator/>
      </w:r>
    </w:p>
  </w:footnote>
  <w:footnote w:type="continuationSeparator" w:id="0">
    <w:p w14:paraId="1785B9C9" w14:textId="77777777" w:rsidR="00AF0A95" w:rsidRDefault="00AF0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B5931"/>
    <w:multiLevelType w:val="hybridMultilevel"/>
    <w:tmpl w:val="C6427E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4BA6182"/>
    <w:multiLevelType w:val="hybridMultilevel"/>
    <w:tmpl w:val="FA680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8711B"/>
    <w:multiLevelType w:val="hybridMultilevel"/>
    <w:tmpl w:val="E77286B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50DEF"/>
    <w:multiLevelType w:val="hybridMultilevel"/>
    <w:tmpl w:val="5E10E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A843774"/>
    <w:multiLevelType w:val="hybridMultilevel"/>
    <w:tmpl w:val="7966D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1D0D97"/>
    <w:multiLevelType w:val="hybridMultilevel"/>
    <w:tmpl w:val="281644C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E395B55"/>
    <w:multiLevelType w:val="hybridMultilevel"/>
    <w:tmpl w:val="B5F2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1D35164"/>
    <w:multiLevelType w:val="hybridMultilevel"/>
    <w:tmpl w:val="3A6EE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C60BDE"/>
    <w:multiLevelType w:val="multilevel"/>
    <w:tmpl w:val="B92A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CA27D8D"/>
    <w:multiLevelType w:val="multilevel"/>
    <w:tmpl w:val="C468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0F7DDD"/>
    <w:multiLevelType w:val="multilevel"/>
    <w:tmpl w:val="97008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477073"/>
    <w:multiLevelType w:val="multilevel"/>
    <w:tmpl w:val="6E58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32014726">
    <w:abstractNumId w:val="2"/>
  </w:num>
  <w:num w:numId="2" w16cid:durableId="319508331">
    <w:abstractNumId w:val="14"/>
  </w:num>
  <w:num w:numId="3" w16cid:durableId="1190485476">
    <w:abstractNumId w:val="30"/>
  </w:num>
  <w:num w:numId="4" w16cid:durableId="1575583330">
    <w:abstractNumId w:val="19"/>
  </w:num>
  <w:num w:numId="5" w16cid:durableId="1469974214">
    <w:abstractNumId w:val="12"/>
  </w:num>
  <w:num w:numId="6" w16cid:durableId="1438792824">
    <w:abstractNumId w:val="27"/>
  </w:num>
  <w:num w:numId="7" w16cid:durableId="1093697303">
    <w:abstractNumId w:val="4"/>
  </w:num>
  <w:num w:numId="8" w16cid:durableId="1524173233">
    <w:abstractNumId w:val="26"/>
  </w:num>
  <w:num w:numId="9" w16cid:durableId="1502425420">
    <w:abstractNumId w:val="15"/>
  </w:num>
  <w:num w:numId="10" w16cid:durableId="401147524">
    <w:abstractNumId w:val="7"/>
  </w:num>
  <w:num w:numId="11" w16cid:durableId="464201301">
    <w:abstractNumId w:val="8"/>
  </w:num>
  <w:num w:numId="12" w16cid:durableId="1908953659">
    <w:abstractNumId w:val="13"/>
  </w:num>
  <w:num w:numId="13" w16cid:durableId="484975685">
    <w:abstractNumId w:val="25"/>
  </w:num>
  <w:num w:numId="14" w16cid:durableId="967584833">
    <w:abstractNumId w:val="5"/>
  </w:num>
  <w:num w:numId="15" w16cid:durableId="13770706">
    <w:abstractNumId w:val="0"/>
  </w:num>
  <w:num w:numId="16" w16cid:durableId="584924424">
    <w:abstractNumId w:val="10"/>
  </w:num>
  <w:num w:numId="17" w16cid:durableId="1270166761">
    <w:abstractNumId w:val="22"/>
  </w:num>
  <w:num w:numId="18" w16cid:durableId="1157114987">
    <w:abstractNumId w:val="18"/>
  </w:num>
  <w:num w:numId="19" w16cid:durableId="486173873">
    <w:abstractNumId w:val="20"/>
  </w:num>
  <w:num w:numId="20" w16cid:durableId="1062604894">
    <w:abstractNumId w:val="1"/>
  </w:num>
  <w:num w:numId="21" w16cid:durableId="1876770958">
    <w:abstractNumId w:val="16"/>
  </w:num>
  <w:num w:numId="22" w16cid:durableId="559511977">
    <w:abstractNumId w:val="6"/>
  </w:num>
  <w:num w:numId="23" w16cid:durableId="12804621">
    <w:abstractNumId w:val="21"/>
  </w:num>
  <w:num w:numId="24" w16cid:durableId="616260952">
    <w:abstractNumId w:val="9"/>
  </w:num>
  <w:num w:numId="25" w16cid:durableId="1237277311">
    <w:abstractNumId w:val="3"/>
  </w:num>
  <w:num w:numId="26" w16cid:durableId="1384980562">
    <w:abstractNumId w:val="11"/>
  </w:num>
  <w:num w:numId="27" w16cid:durableId="1558318726">
    <w:abstractNumId w:val="24"/>
  </w:num>
  <w:num w:numId="28" w16cid:durableId="1046642512">
    <w:abstractNumId w:val="28"/>
  </w:num>
  <w:num w:numId="29" w16cid:durableId="955408276">
    <w:abstractNumId w:val="29"/>
  </w:num>
  <w:num w:numId="30" w16cid:durableId="646130575">
    <w:abstractNumId w:val="17"/>
  </w:num>
  <w:num w:numId="31" w16cid:durableId="20996661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651"/>
    <w:rsid w:val="00011666"/>
    <w:rsid w:val="00026B02"/>
    <w:rsid w:val="000822E5"/>
    <w:rsid w:val="000971FC"/>
    <w:rsid w:val="000A2A3A"/>
    <w:rsid w:val="000A492A"/>
    <w:rsid w:val="000C42AA"/>
    <w:rsid w:val="000D0146"/>
    <w:rsid w:val="000D2F80"/>
    <w:rsid w:val="000E413A"/>
    <w:rsid w:val="000F5AA3"/>
    <w:rsid w:val="00100396"/>
    <w:rsid w:val="00100B5C"/>
    <w:rsid w:val="001106E9"/>
    <w:rsid w:val="001120FA"/>
    <w:rsid w:val="00124CA5"/>
    <w:rsid w:val="00126346"/>
    <w:rsid w:val="00134F77"/>
    <w:rsid w:val="001363A5"/>
    <w:rsid w:val="00150ACA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C3213"/>
    <w:rsid w:val="001E1050"/>
    <w:rsid w:val="001E1E1F"/>
    <w:rsid w:val="001E2007"/>
    <w:rsid w:val="001E57C1"/>
    <w:rsid w:val="001F07EF"/>
    <w:rsid w:val="001F50B6"/>
    <w:rsid w:val="001F6116"/>
    <w:rsid w:val="001F6D7A"/>
    <w:rsid w:val="00206072"/>
    <w:rsid w:val="00206A60"/>
    <w:rsid w:val="00214127"/>
    <w:rsid w:val="00217A84"/>
    <w:rsid w:val="00224849"/>
    <w:rsid w:val="00224EE4"/>
    <w:rsid w:val="0022746E"/>
    <w:rsid w:val="00235F71"/>
    <w:rsid w:val="002444CA"/>
    <w:rsid w:val="00245B04"/>
    <w:rsid w:val="00260DE6"/>
    <w:rsid w:val="00273FEE"/>
    <w:rsid w:val="00274691"/>
    <w:rsid w:val="00277883"/>
    <w:rsid w:val="0028204E"/>
    <w:rsid w:val="0028591B"/>
    <w:rsid w:val="002878BF"/>
    <w:rsid w:val="00291841"/>
    <w:rsid w:val="002A07AD"/>
    <w:rsid w:val="002B0D95"/>
    <w:rsid w:val="002C1976"/>
    <w:rsid w:val="002C449B"/>
    <w:rsid w:val="002C6040"/>
    <w:rsid w:val="002D168D"/>
    <w:rsid w:val="002D5B3F"/>
    <w:rsid w:val="002E272E"/>
    <w:rsid w:val="002F0E34"/>
    <w:rsid w:val="002F5778"/>
    <w:rsid w:val="003223E0"/>
    <w:rsid w:val="00323BA3"/>
    <w:rsid w:val="003260F0"/>
    <w:rsid w:val="00342C53"/>
    <w:rsid w:val="00352C4A"/>
    <w:rsid w:val="00356CA1"/>
    <w:rsid w:val="00362560"/>
    <w:rsid w:val="003732FD"/>
    <w:rsid w:val="003753B2"/>
    <w:rsid w:val="00376559"/>
    <w:rsid w:val="00382BAA"/>
    <w:rsid w:val="00384D73"/>
    <w:rsid w:val="00393EB6"/>
    <w:rsid w:val="003A3CE5"/>
    <w:rsid w:val="003A4CF4"/>
    <w:rsid w:val="003B366F"/>
    <w:rsid w:val="003B3DD4"/>
    <w:rsid w:val="003B3F9D"/>
    <w:rsid w:val="003B6C95"/>
    <w:rsid w:val="003D05F8"/>
    <w:rsid w:val="003E5751"/>
    <w:rsid w:val="004046A9"/>
    <w:rsid w:val="00404C50"/>
    <w:rsid w:val="00411398"/>
    <w:rsid w:val="00423934"/>
    <w:rsid w:val="00426244"/>
    <w:rsid w:val="00451810"/>
    <w:rsid w:val="00452B22"/>
    <w:rsid w:val="00465FEF"/>
    <w:rsid w:val="00470A38"/>
    <w:rsid w:val="00477880"/>
    <w:rsid w:val="004874DE"/>
    <w:rsid w:val="004B5334"/>
    <w:rsid w:val="004B6C14"/>
    <w:rsid w:val="004D5E9B"/>
    <w:rsid w:val="004D6090"/>
    <w:rsid w:val="004D63D9"/>
    <w:rsid w:val="004E58DA"/>
    <w:rsid w:val="004E6585"/>
    <w:rsid w:val="004F38B4"/>
    <w:rsid w:val="0050249F"/>
    <w:rsid w:val="00524566"/>
    <w:rsid w:val="00525AD7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188A"/>
    <w:rsid w:val="005B61CD"/>
    <w:rsid w:val="005C14E1"/>
    <w:rsid w:val="005D0E08"/>
    <w:rsid w:val="005D1D58"/>
    <w:rsid w:val="005D432C"/>
    <w:rsid w:val="005E285E"/>
    <w:rsid w:val="005E72F8"/>
    <w:rsid w:val="005F0579"/>
    <w:rsid w:val="005F3A53"/>
    <w:rsid w:val="005F4072"/>
    <w:rsid w:val="006062A3"/>
    <w:rsid w:val="00610E08"/>
    <w:rsid w:val="006140BF"/>
    <w:rsid w:val="006161BE"/>
    <w:rsid w:val="00620787"/>
    <w:rsid w:val="00623BF2"/>
    <w:rsid w:val="00632434"/>
    <w:rsid w:val="0063478F"/>
    <w:rsid w:val="006353D6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C1158"/>
    <w:rsid w:val="006D49ED"/>
    <w:rsid w:val="006D55CE"/>
    <w:rsid w:val="006D637A"/>
    <w:rsid w:val="006D6F24"/>
    <w:rsid w:val="006F0F95"/>
    <w:rsid w:val="006F45BF"/>
    <w:rsid w:val="006F60E0"/>
    <w:rsid w:val="00701A90"/>
    <w:rsid w:val="00702F71"/>
    <w:rsid w:val="007214DA"/>
    <w:rsid w:val="007366DF"/>
    <w:rsid w:val="00754B4D"/>
    <w:rsid w:val="00757839"/>
    <w:rsid w:val="00770C81"/>
    <w:rsid w:val="00791024"/>
    <w:rsid w:val="00793F0A"/>
    <w:rsid w:val="007A2657"/>
    <w:rsid w:val="007A52CD"/>
    <w:rsid w:val="007C682C"/>
    <w:rsid w:val="007D08CE"/>
    <w:rsid w:val="007D2385"/>
    <w:rsid w:val="007D5DE2"/>
    <w:rsid w:val="007F214F"/>
    <w:rsid w:val="00800069"/>
    <w:rsid w:val="008042F0"/>
    <w:rsid w:val="00812289"/>
    <w:rsid w:val="008212FD"/>
    <w:rsid w:val="00823DF2"/>
    <w:rsid w:val="00830C75"/>
    <w:rsid w:val="008310A0"/>
    <w:rsid w:val="00835D29"/>
    <w:rsid w:val="008372C6"/>
    <w:rsid w:val="00842E7F"/>
    <w:rsid w:val="00852933"/>
    <w:rsid w:val="008566E5"/>
    <w:rsid w:val="008566FE"/>
    <w:rsid w:val="00865B46"/>
    <w:rsid w:val="008757FE"/>
    <w:rsid w:val="00896134"/>
    <w:rsid w:val="008A62BC"/>
    <w:rsid w:val="008B43E7"/>
    <w:rsid w:val="008D763F"/>
    <w:rsid w:val="008E7B63"/>
    <w:rsid w:val="008F036F"/>
    <w:rsid w:val="008F0E64"/>
    <w:rsid w:val="008F1308"/>
    <w:rsid w:val="008F4508"/>
    <w:rsid w:val="008F78C2"/>
    <w:rsid w:val="008F794D"/>
    <w:rsid w:val="00904568"/>
    <w:rsid w:val="00911394"/>
    <w:rsid w:val="00921B27"/>
    <w:rsid w:val="00923EF2"/>
    <w:rsid w:val="00924471"/>
    <w:rsid w:val="00926D25"/>
    <w:rsid w:val="00926E9D"/>
    <w:rsid w:val="009315A0"/>
    <w:rsid w:val="00932C6E"/>
    <w:rsid w:val="00933F10"/>
    <w:rsid w:val="009433C5"/>
    <w:rsid w:val="009446C3"/>
    <w:rsid w:val="0095256C"/>
    <w:rsid w:val="00965186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1F46"/>
    <w:rsid w:val="00A03BB8"/>
    <w:rsid w:val="00A04F8B"/>
    <w:rsid w:val="00A13D8C"/>
    <w:rsid w:val="00A16E98"/>
    <w:rsid w:val="00A3505D"/>
    <w:rsid w:val="00A4036F"/>
    <w:rsid w:val="00A406E5"/>
    <w:rsid w:val="00A423D0"/>
    <w:rsid w:val="00A4641C"/>
    <w:rsid w:val="00A55876"/>
    <w:rsid w:val="00A67FB1"/>
    <w:rsid w:val="00A72D75"/>
    <w:rsid w:val="00A85BFE"/>
    <w:rsid w:val="00AB6FE7"/>
    <w:rsid w:val="00AB7AD7"/>
    <w:rsid w:val="00AD199C"/>
    <w:rsid w:val="00AD2430"/>
    <w:rsid w:val="00AE41A6"/>
    <w:rsid w:val="00AE575C"/>
    <w:rsid w:val="00AF0A95"/>
    <w:rsid w:val="00AF0E34"/>
    <w:rsid w:val="00AF271D"/>
    <w:rsid w:val="00AF56C2"/>
    <w:rsid w:val="00B004E6"/>
    <w:rsid w:val="00B0744D"/>
    <w:rsid w:val="00B42A74"/>
    <w:rsid w:val="00B50EA8"/>
    <w:rsid w:val="00B54F2A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16B"/>
    <w:rsid w:val="00C01A3F"/>
    <w:rsid w:val="00C05B2C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B79F0"/>
    <w:rsid w:val="00CC241A"/>
    <w:rsid w:val="00CD56D4"/>
    <w:rsid w:val="00CE4035"/>
    <w:rsid w:val="00CE65AB"/>
    <w:rsid w:val="00CF4266"/>
    <w:rsid w:val="00D076E1"/>
    <w:rsid w:val="00D22D9C"/>
    <w:rsid w:val="00D241F1"/>
    <w:rsid w:val="00D275CB"/>
    <w:rsid w:val="00D30DFA"/>
    <w:rsid w:val="00D37936"/>
    <w:rsid w:val="00D463A5"/>
    <w:rsid w:val="00D4710D"/>
    <w:rsid w:val="00D47D25"/>
    <w:rsid w:val="00D55F22"/>
    <w:rsid w:val="00D62ACD"/>
    <w:rsid w:val="00D91FDC"/>
    <w:rsid w:val="00D94AF5"/>
    <w:rsid w:val="00DA36EE"/>
    <w:rsid w:val="00DA401D"/>
    <w:rsid w:val="00DB116D"/>
    <w:rsid w:val="00DD17CC"/>
    <w:rsid w:val="00DE217A"/>
    <w:rsid w:val="00DF321B"/>
    <w:rsid w:val="00E0429B"/>
    <w:rsid w:val="00E05D2F"/>
    <w:rsid w:val="00E230E0"/>
    <w:rsid w:val="00E246E7"/>
    <w:rsid w:val="00E27F15"/>
    <w:rsid w:val="00E44579"/>
    <w:rsid w:val="00E51AAC"/>
    <w:rsid w:val="00E66CC0"/>
    <w:rsid w:val="00E728A9"/>
    <w:rsid w:val="00E807D9"/>
    <w:rsid w:val="00E85144"/>
    <w:rsid w:val="00EA0F4E"/>
    <w:rsid w:val="00EA295B"/>
    <w:rsid w:val="00EA3B9B"/>
    <w:rsid w:val="00EA6801"/>
    <w:rsid w:val="00EB258B"/>
    <w:rsid w:val="00EB3E0F"/>
    <w:rsid w:val="00EB4F96"/>
    <w:rsid w:val="00EC191B"/>
    <w:rsid w:val="00ED6C5B"/>
    <w:rsid w:val="00ED7072"/>
    <w:rsid w:val="00EE00D3"/>
    <w:rsid w:val="00EE3132"/>
    <w:rsid w:val="00EE3D9D"/>
    <w:rsid w:val="00EE6F25"/>
    <w:rsid w:val="00EF2590"/>
    <w:rsid w:val="00EF6E3F"/>
    <w:rsid w:val="00F02126"/>
    <w:rsid w:val="00F03D85"/>
    <w:rsid w:val="00F07C8C"/>
    <w:rsid w:val="00F13FCD"/>
    <w:rsid w:val="00F249F1"/>
    <w:rsid w:val="00F25B9D"/>
    <w:rsid w:val="00F2664E"/>
    <w:rsid w:val="00F31163"/>
    <w:rsid w:val="00F311D9"/>
    <w:rsid w:val="00F31C04"/>
    <w:rsid w:val="00F32BE4"/>
    <w:rsid w:val="00F442A7"/>
    <w:rsid w:val="00F57A89"/>
    <w:rsid w:val="00F61A20"/>
    <w:rsid w:val="00F63DD9"/>
    <w:rsid w:val="00F67644"/>
    <w:rsid w:val="00F8381F"/>
    <w:rsid w:val="00F8445E"/>
    <w:rsid w:val="00F847F3"/>
    <w:rsid w:val="00F94A11"/>
    <w:rsid w:val="00FA04CD"/>
    <w:rsid w:val="00FA25F5"/>
    <w:rsid w:val="00FA2810"/>
    <w:rsid w:val="00FA68F8"/>
    <w:rsid w:val="00FB1DC0"/>
    <w:rsid w:val="00FB3B4E"/>
    <w:rsid w:val="00FB4521"/>
    <w:rsid w:val="00FB48D2"/>
    <w:rsid w:val="00FB4A7E"/>
    <w:rsid w:val="00FB4F84"/>
    <w:rsid w:val="00FB5CF8"/>
    <w:rsid w:val="00FD6735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rsid w:val="002B0D95"/>
    <w:rPr>
      <w:lang w:eastAsia="en-GB"/>
    </w:rPr>
  </w:style>
  <w:style w:type="character" w:customStyle="1" w:styleId="normaltextrun">
    <w:name w:val="normaltextrun"/>
    <w:basedOn w:val="DefaultParagraphFont"/>
    <w:rsid w:val="002B0D95"/>
  </w:style>
  <w:style w:type="character" w:customStyle="1" w:styleId="eop">
    <w:name w:val="eop"/>
    <w:basedOn w:val="DefaultParagraphFont"/>
    <w:rsid w:val="00150ACA"/>
  </w:style>
  <w:style w:type="paragraph" w:customStyle="1" w:styleId="paragraph">
    <w:name w:val="paragraph"/>
    <w:basedOn w:val="Normal"/>
    <w:rsid w:val="00150ACA"/>
    <w:pPr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4156</Words>
  <Characters>23690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27791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Alison Rees-Edwards</cp:lastModifiedBy>
  <cp:revision>2</cp:revision>
  <cp:lastPrinted>2014-10-10T07:42:00Z</cp:lastPrinted>
  <dcterms:created xsi:type="dcterms:W3CDTF">2026-06-08T09:43:00Z</dcterms:created>
  <dcterms:modified xsi:type="dcterms:W3CDTF">2026-06-08T09:43:00Z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