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87" w:rsidRPr="005B638E" w:rsidRDefault="00651F87" w:rsidP="00651F87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I, </w:t>
      </w:r>
      <w:r w:rsidRPr="00651F87">
        <w:rPr>
          <w:rFonts w:asciiTheme="minorHAnsi" w:hAnsiTheme="minorHAnsi"/>
          <w:color w:val="000000" w:themeColor="text1"/>
        </w:rPr>
        <w:t xml:space="preserve">Keiran.A.Howells </w:t>
      </w:r>
      <w:r w:rsidRPr="005B638E">
        <w:rPr>
          <w:rFonts w:asciiTheme="minorHAnsi" w:hAnsiTheme="minorHAnsi"/>
          <w:color w:val="000000" w:themeColor="text1"/>
        </w:rPr>
        <w:t xml:space="preserve">declare that I am the sole author of this Project; that all references cited have been consulted; that I have conducted all work of which this is a record, and that the finished work lies within the prescribed word limits.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proofErr w:type="spellStart"/>
      <w:r w:rsidRPr="00651F87">
        <w:rPr>
          <w:rFonts w:ascii="Trajan Pro" w:hAnsi="Trajan Pro"/>
          <w:b/>
          <w:bCs/>
          <w:i/>
          <w:iCs/>
          <w:color w:val="000000" w:themeColor="text1"/>
        </w:rPr>
        <w:t>KHowells</w:t>
      </w:r>
      <w:proofErr w:type="spellEnd"/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Date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:</w:t>
      </w:r>
      <w:proofErr w:type="gramEnd"/>
      <w:r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10/05/2019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 </w:t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51F87" w:rsidRDefault="00651F87" w:rsidP="00651F87">
      <w:pPr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51F87" w:rsidRDefault="00651F87" w:rsidP="00651F87">
      <w:pPr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51F87" w:rsidRDefault="00651F87">
      <w:pPr>
        <w:spacing w:after="160" w:line="259" w:lineRule="auto"/>
        <w:rPr>
          <w:rFonts w:asciiTheme="minorHAnsi" w:hAnsiTheme="minorHAnsi"/>
          <w:b/>
          <w:bCs/>
          <w:i/>
          <w:iCs/>
          <w:color w:val="000000" w:themeColor="text1"/>
        </w:rPr>
      </w:pPr>
      <w:r>
        <w:rPr>
          <w:rFonts w:asciiTheme="minorHAnsi" w:hAnsiTheme="minorHAnsi"/>
          <w:b/>
          <w:bCs/>
          <w:i/>
          <w:iCs/>
          <w:color w:val="000000" w:themeColor="text1"/>
        </w:rPr>
        <w:br w:type="page"/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</w:p>
    <w:p w:rsidR="00651F87" w:rsidRPr="005B638E" w:rsidRDefault="00651F87" w:rsidP="00651F87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51F87" w:rsidRPr="005B638E" w:rsidRDefault="00651F87" w:rsidP="00651F87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651F87" w:rsidRPr="005B638E" w:rsidRDefault="00651F87" w:rsidP="00651F87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51F87" w:rsidRPr="00A069B6" w:rsidRDefault="00651F87" w:rsidP="00651F87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Cs/>
          <w:color w:val="000000" w:themeColor="text1"/>
        </w:rPr>
      </w:pPr>
      <w:bookmarkStart w:id="0" w:name="_GoBack"/>
      <w:bookmarkEnd w:id="0"/>
    </w:p>
    <w:p w:rsidR="00651F87" w:rsidRPr="00651F87" w:rsidRDefault="00651F87" w:rsidP="00651F87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651F87" w:rsidRPr="005B638E" w:rsidRDefault="00651F87" w:rsidP="00651F87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651F87">
        <w:rPr>
          <w:rFonts w:asciiTheme="minorHAnsi" w:hAnsiTheme="minorHAnsi"/>
          <w:b/>
          <w:bCs/>
          <w:color w:val="000000" w:themeColor="text1"/>
        </w:rPr>
        <w:t xml:space="preserve">I </w:t>
      </w:r>
      <w:r w:rsidRPr="00651F87">
        <w:rPr>
          <w:rFonts w:asciiTheme="minorHAnsi" w:hAnsiTheme="minorHAnsi"/>
          <w:color w:val="000000" w:themeColor="text1"/>
        </w:rPr>
        <w:t>Keiran.A.Howells</w:t>
      </w:r>
      <w:r w:rsidRPr="00651F87">
        <w:rPr>
          <w:rFonts w:asciiTheme="minorHAnsi" w:hAnsiTheme="minorHAnsi"/>
          <w:color w:val="000000" w:themeColor="text1"/>
        </w:rPr>
        <w:t xml:space="preserve">  hereby consent that my Project, submitted in candidature for the </w:t>
      </w:r>
      <w:r w:rsidRPr="00651F87">
        <w:rPr>
          <w:rFonts w:asciiTheme="minorHAnsi" w:hAnsiTheme="minorHAnsi"/>
          <w:i/>
          <w:color w:val="000000" w:themeColor="text1"/>
        </w:rPr>
        <w:t>BSc Applied Computing</w:t>
      </w:r>
      <w:r w:rsidR="00D621F1" w:rsidRPr="00D621F1">
        <w:rPr>
          <w:rFonts w:asciiTheme="minorHAnsi" w:hAnsiTheme="minorHAnsi"/>
          <w:i/>
          <w:color w:val="000000" w:themeColor="text1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  <w:proofErr w:type="spellStart"/>
      <w:r w:rsidRPr="00651F87">
        <w:rPr>
          <w:rFonts w:ascii="Trajan Pro" w:hAnsi="Trajan Pro"/>
          <w:b/>
          <w:bCs/>
          <w:i/>
          <w:iCs/>
          <w:color w:val="000000" w:themeColor="text1"/>
        </w:rPr>
        <w:t>KHowells</w:t>
      </w:r>
      <w:proofErr w:type="spellEnd"/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51F87" w:rsidRPr="005B638E" w:rsidRDefault="00651F87" w:rsidP="00651F87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>
        <w:rPr>
          <w:rFonts w:asciiTheme="minorHAnsi" w:hAnsiTheme="minorHAnsi"/>
          <w:b/>
          <w:bCs/>
          <w:i/>
          <w:iCs/>
          <w:color w:val="000000" w:themeColor="text1"/>
        </w:rPr>
        <w:t xml:space="preserve"> 10/05/2019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651F87" w:rsidRPr="005B638E" w:rsidRDefault="00651F87" w:rsidP="00651F87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651F87" w:rsidRPr="005B638E" w:rsidRDefault="00651F87" w:rsidP="00651F87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651F87" w:rsidRPr="005B638E" w:rsidRDefault="00651F87" w:rsidP="00651F87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:rsidR="006E47DB" w:rsidRDefault="006E47DB"/>
    <w:sectPr w:rsidR="006E4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jan Pro">
    <w:panose1 w:val="02020502050506020301"/>
    <w:charset w:val="00"/>
    <w:family w:val="roma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F87"/>
    <w:rsid w:val="00651F87"/>
    <w:rsid w:val="006E47DB"/>
    <w:rsid w:val="00D6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73449"/>
  <w15:chartTrackingRefBased/>
  <w15:docId w15:val="{AD91BC38-FD24-41F2-B6D0-595040FB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651F87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651F87"/>
    <w:rPr>
      <w:rFonts w:ascii="Times New Roman" w:eastAsia="Times New Roman" w:hAnsi="Times New Roman" w:cs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8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F8F65EC2</Template>
  <TotalTime>4</TotalTime>
  <Pages>2</Pages>
  <Words>116</Words>
  <Characters>664</Characters>
  <Application>Microsoft Office Word</Application>
  <DocSecurity>0</DocSecurity>
  <Lines>5</Lines>
  <Paragraphs>1</Paragraphs>
  <ScaleCrop>false</ScaleCrop>
  <Company>NPTC Group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166678</dc:creator>
  <cp:keywords/>
  <dc:description/>
  <cp:lastModifiedBy>166678</cp:lastModifiedBy>
  <cp:revision>2</cp:revision>
  <dcterms:created xsi:type="dcterms:W3CDTF">2019-05-14T09:14:00Z</dcterms:created>
  <dcterms:modified xsi:type="dcterms:W3CDTF">2019-05-14T09:18:00Z</dcterms:modified>
</cp:coreProperties>
</file>