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78D5" w:rsidRPr="00973A81" w:rsidRDefault="004978D5" w:rsidP="00DF53DB">
      <w:pPr>
        <w:ind w:left="1134"/>
        <w:rPr>
          <w:b/>
          <w:sz w:val="32"/>
          <w:szCs w:val="32"/>
        </w:rPr>
      </w:pPr>
      <w:bookmarkStart w:id="0" w:name="_GoBack"/>
      <w:bookmarkEnd w:id="0"/>
    </w:p>
    <w:p w:rsidR="0018255F" w:rsidRPr="00973A81" w:rsidRDefault="0018255F" w:rsidP="003933AA">
      <w:pPr>
        <w:jc w:val="center"/>
        <w:rPr>
          <w:b/>
          <w:sz w:val="32"/>
          <w:szCs w:val="22"/>
          <w:u w:val="single"/>
        </w:rPr>
      </w:pPr>
    </w:p>
    <w:p w:rsidR="003933AA" w:rsidRPr="00973A81" w:rsidRDefault="00AA6F22" w:rsidP="00865C36">
      <w:pPr>
        <w:ind w:left="284"/>
        <w:rPr>
          <w:sz w:val="22"/>
          <w:szCs w:val="22"/>
        </w:rPr>
      </w:pPr>
      <w:r w:rsidRPr="00973A81"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-468630</wp:posOffset>
            </wp:positionH>
            <wp:positionV relativeFrom="paragraph">
              <wp:posOffset>320675</wp:posOffset>
            </wp:positionV>
            <wp:extent cx="6870700" cy="5675630"/>
            <wp:effectExtent l="0" t="0" r="6350" b="1270"/>
            <wp:wrapThrough wrapText="bothSides">
              <wp:wrapPolygon edited="0">
                <wp:start x="0" y="0"/>
                <wp:lineTo x="0" y="21532"/>
                <wp:lineTo x="21560" y="21532"/>
                <wp:lineTo x="21560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700" cy="567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9F7BAE" w:rsidRPr="00973A81" w:rsidRDefault="009F7BAE" w:rsidP="00755112">
      <w:pPr>
        <w:ind w:left="284"/>
        <w:rPr>
          <w:b/>
          <w:sz w:val="24"/>
          <w:u w:val="single"/>
        </w:rPr>
      </w:pPr>
    </w:p>
    <w:p w:rsidR="009F7BAE" w:rsidRPr="00973A81" w:rsidRDefault="009F7BAE" w:rsidP="00755112">
      <w:pPr>
        <w:ind w:left="284"/>
        <w:rPr>
          <w:b/>
          <w:sz w:val="24"/>
          <w:u w:val="single"/>
        </w:rPr>
      </w:pPr>
    </w:p>
    <w:p w:rsidR="00F057FC" w:rsidRPr="00973A81" w:rsidRDefault="00F057FC" w:rsidP="00755112">
      <w:pPr>
        <w:ind w:left="284"/>
        <w:rPr>
          <w:b/>
          <w:sz w:val="24"/>
          <w:u w:val="single"/>
        </w:rPr>
      </w:pPr>
    </w:p>
    <w:p w:rsidR="00F057FC" w:rsidRPr="00973A81" w:rsidRDefault="00F057FC" w:rsidP="00755112">
      <w:pPr>
        <w:ind w:left="284"/>
        <w:rPr>
          <w:b/>
          <w:sz w:val="24"/>
          <w:u w:val="single"/>
        </w:rPr>
      </w:pPr>
    </w:p>
    <w:p w:rsidR="00F057FC" w:rsidRPr="00973A81" w:rsidRDefault="00F057FC" w:rsidP="00755112">
      <w:pPr>
        <w:ind w:left="284"/>
        <w:rPr>
          <w:b/>
          <w:sz w:val="24"/>
          <w:u w:val="single"/>
        </w:rPr>
      </w:pPr>
    </w:p>
    <w:p w:rsidR="00F057FC" w:rsidRPr="00973A81" w:rsidRDefault="00F057FC" w:rsidP="00755112">
      <w:pPr>
        <w:ind w:left="284"/>
        <w:rPr>
          <w:b/>
          <w:sz w:val="24"/>
          <w:u w:val="single"/>
        </w:rPr>
      </w:pPr>
    </w:p>
    <w:p w:rsidR="00F057FC" w:rsidRPr="00973A81" w:rsidRDefault="00F057FC" w:rsidP="00755112">
      <w:pPr>
        <w:ind w:left="284"/>
        <w:rPr>
          <w:b/>
          <w:sz w:val="24"/>
          <w:u w:val="single"/>
        </w:rPr>
      </w:pPr>
    </w:p>
    <w:p w:rsidR="00F057FC" w:rsidRPr="00973A81" w:rsidRDefault="00F057FC" w:rsidP="00755112">
      <w:pPr>
        <w:ind w:left="284"/>
        <w:rPr>
          <w:b/>
          <w:sz w:val="24"/>
          <w:u w:val="single"/>
        </w:rPr>
      </w:pPr>
    </w:p>
    <w:p w:rsidR="00F057FC" w:rsidRPr="00973A81" w:rsidRDefault="00F057FC" w:rsidP="00755112">
      <w:pPr>
        <w:ind w:left="284"/>
        <w:rPr>
          <w:b/>
          <w:sz w:val="24"/>
          <w:u w:val="single"/>
        </w:rPr>
      </w:pPr>
    </w:p>
    <w:p w:rsidR="00F057FC" w:rsidRPr="00973A81" w:rsidRDefault="00F057FC" w:rsidP="00755112">
      <w:pPr>
        <w:ind w:left="284"/>
        <w:rPr>
          <w:b/>
          <w:sz w:val="24"/>
          <w:u w:val="single"/>
        </w:rPr>
      </w:pPr>
    </w:p>
    <w:p w:rsidR="00F057FC" w:rsidRPr="00973A81" w:rsidRDefault="00F057FC" w:rsidP="00755112">
      <w:pPr>
        <w:ind w:left="284"/>
        <w:rPr>
          <w:b/>
          <w:sz w:val="24"/>
          <w:u w:val="single"/>
        </w:rPr>
      </w:pPr>
    </w:p>
    <w:p w:rsidR="00F057FC" w:rsidRPr="00973A81" w:rsidRDefault="00F057FC" w:rsidP="00755112">
      <w:pPr>
        <w:ind w:left="284"/>
        <w:rPr>
          <w:b/>
          <w:sz w:val="24"/>
          <w:u w:val="single"/>
        </w:rPr>
      </w:pPr>
    </w:p>
    <w:p w:rsidR="00F057FC" w:rsidRPr="00973A81" w:rsidRDefault="00F057FC" w:rsidP="00755112">
      <w:pPr>
        <w:ind w:left="284"/>
        <w:rPr>
          <w:b/>
          <w:sz w:val="24"/>
          <w:u w:val="single"/>
        </w:rPr>
      </w:pPr>
    </w:p>
    <w:p w:rsidR="00F057FC" w:rsidRPr="00973A81" w:rsidRDefault="00F057FC" w:rsidP="00755112">
      <w:pPr>
        <w:ind w:left="284"/>
        <w:rPr>
          <w:b/>
          <w:sz w:val="24"/>
          <w:u w:val="single"/>
        </w:rPr>
      </w:pPr>
    </w:p>
    <w:p w:rsidR="00F057FC" w:rsidRPr="00973A81" w:rsidRDefault="00F057FC" w:rsidP="00755112">
      <w:pPr>
        <w:ind w:left="284"/>
        <w:rPr>
          <w:b/>
          <w:sz w:val="24"/>
          <w:u w:val="single"/>
        </w:rPr>
      </w:pPr>
    </w:p>
    <w:p w:rsidR="00F057FC" w:rsidRPr="00973A81" w:rsidRDefault="00F057FC" w:rsidP="00755112">
      <w:pPr>
        <w:ind w:left="284"/>
        <w:rPr>
          <w:b/>
          <w:sz w:val="24"/>
          <w:u w:val="single"/>
        </w:rPr>
      </w:pPr>
    </w:p>
    <w:p w:rsidR="00433C30" w:rsidRPr="00973A81" w:rsidRDefault="00433C30" w:rsidP="00755112">
      <w:pPr>
        <w:ind w:left="284"/>
        <w:rPr>
          <w:sz w:val="24"/>
        </w:rPr>
      </w:pPr>
    </w:p>
    <w:p w:rsidR="000B5644" w:rsidRPr="00973A81" w:rsidRDefault="000B5644" w:rsidP="00755112">
      <w:pPr>
        <w:pStyle w:val="ListParagraph"/>
        <w:keepNext/>
        <w:numPr>
          <w:ilvl w:val="0"/>
          <w:numId w:val="9"/>
        </w:numPr>
        <w:spacing w:before="240" w:after="60" w:line="276" w:lineRule="auto"/>
        <w:ind w:left="284" w:firstLine="0"/>
        <w:contextualSpacing w:val="0"/>
        <w:outlineLvl w:val="0"/>
        <w:rPr>
          <w:rFonts w:eastAsia="Calibri"/>
          <w:b/>
          <w:vanish/>
          <w:sz w:val="28"/>
          <w:szCs w:val="22"/>
          <w:lang w:val="en-US" w:eastAsia="en-US"/>
        </w:rPr>
      </w:pPr>
    </w:p>
    <w:p w:rsidR="00FF3071" w:rsidRPr="00973A81" w:rsidRDefault="00FF3071" w:rsidP="00755112">
      <w:pPr>
        <w:ind w:left="284"/>
        <w:rPr>
          <w:bCs/>
          <w:sz w:val="22"/>
        </w:rPr>
      </w:pPr>
    </w:p>
    <w:p w:rsidR="00774035" w:rsidRPr="00973A81" w:rsidRDefault="00774035" w:rsidP="00755112">
      <w:pPr>
        <w:ind w:left="284"/>
        <w:rPr>
          <w:bCs/>
          <w:sz w:val="22"/>
        </w:rPr>
      </w:pPr>
    </w:p>
    <w:p w:rsidR="00023F7F" w:rsidRPr="00973A81" w:rsidRDefault="00023F7F" w:rsidP="00755112">
      <w:pPr>
        <w:ind w:left="284"/>
        <w:rPr>
          <w:bCs/>
          <w:sz w:val="22"/>
        </w:rPr>
      </w:pPr>
    </w:p>
    <w:p w:rsidR="00023F7F" w:rsidRPr="00973A81" w:rsidRDefault="00023F7F" w:rsidP="00755112">
      <w:pPr>
        <w:ind w:left="284"/>
        <w:rPr>
          <w:bCs/>
          <w:sz w:val="22"/>
        </w:rPr>
      </w:pPr>
    </w:p>
    <w:p w:rsidR="00407B62" w:rsidRDefault="00407B62" w:rsidP="00407B62">
      <w:pPr>
        <w:rPr>
          <w:bCs/>
        </w:rPr>
      </w:pPr>
    </w:p>
    <w:p w:rsidR="00407B62" w:rsidRDefault="00407B62" w:rsidP="00407B62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Final Configuration:</w:t>
      </w:r>
    </w:p>
    <w:p w:rsidR="00407B62" w:rsidRDefault="00407B62" w:rsidP="00407B62">
      <w:pPr>
        <w:rPr>
          <w:bCs/>
        </w:rPr>
      </w:pPr>
    </w:p>
    <w:p w:rsidR="00407B62" w:rsidRDefault="00407B62" w:rsidP="00955B4C">
      <w:pPr>
        <w:ind w:left="709"/>
        <w:rPr>
          <w:bCs/>
        </w:rPr>
      </w:pP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R1#sh run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Building configuration...</w:t>
      </w:r>
    </w:p>
    <w:p w:rsidR="00407B62" w:rsidRPr="00407B62" w:rsidRDefault="00407B62" w:rsidP="00407B62">
      <w:pPr>
        <w:rPr>
          <w:bCs/>
        </w:rPr>
      </w:pP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Current </w:t>
      </w:r>
      <w:proofErr w:type="gramStart"/>
      <w:r w:rsidRPr="00407B62">
        <w:rPr>
          <w:bCs/>
        </w:rPr>
        <w:t>configuration :</w:t>
      </w:r>
      <w:proofErr w:type="gramEnd"/>
      <w:r w:rsidRPr="00407B62">
        <w:rPr>
          <w:bCs/>
        </w:rPr>
        <w:t xml:space="preserve"> 1809 bytes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version 15.1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no service timestamps log datetime </w:t>
      </w:r>
      <w:proofErr w:type="spellStart"/>
      <w:r w:rsidRPr="00407B62">
        <w:rPr>
          <w:bCs/>
        </w:rPr>
        <w:t>msec</w:t>
      </w:r>
      <w:proofErr w:type="spellEnd"/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no service timestamps debug datetime </w:t>
      </w:r>
      <w:proofErr w:type="spellStart"/>
      <w:r w:rsidRPr="00407B62">
        <w:rPr>
          <w:bCs/>
        </w:rPr>
        <w:t>msec</w:t>
      </w:r>
      <w:proofErr w:type="spellEnd"/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no service password-encryption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hostname R1</w:t>
      </w:r>
    </w:p>
    <w:p w:rsidR="00407B62" w:rsidRPr="00407B62" w:rsidRDefault="00407B62" w:rsidP="00407B62">
      <w:pPr>
        <w:rPr>
          <w:bCs/>
        </w:rPr>
      </w:pPr>
      <w:proofErr w:type="spellStart"/>
      <w:r w:rsidRPr="00407B62">
        <w:rPr>
          <w:bCs/>
        </w:rPr>
        <w:t>ip</w:t>
      </w:r>
      <w:proofErr w:type="spellEnd"/>
      <w:r w:rsidRPr="00407B62">
        <w:rPr>
          <w:bCs/>
        </w:rPr>
        <w:t xml:space="preserve"> </w:t>
      </w:r>
      <w:proofErr w:type="spellStart"/>
      <w:r w:rsidRPr="00407B62">
        <w:rPr>
          <w:bCs/>
        </w:rPr>
        <w:t>dhcp</w:t>
      </w:r>
      <w:proofErr w:type="spellEnd"/>
      <w:r w:rsidRPr="00407B62">
        <w:rPr>
          <w:bCs/>
        </w:rPr>
        <w:t xml:space="preserve"> excluded-address 192.168.21.1 192.168.21.20</w:t>
      </w:r>
    </w:p>
    <w:p w:rsidR="00407B62" w:rsidRPr="00407B62" w:rsidRDefault="00407B62" w:rsidP="00407B62">
      <w:pPr>
        <w:rPr>
          <w:bCs/>
        </w:rPr>
      </w:pPr>
      <w:proofErr w:type="spellStart"/>
      <w:r w:rsidRPr="00407B62">
        <w:rPr>
          <w:bCs/>
        </w:rPr>
        <w:t>ip</w:t>
      </w:r>
      <w:proofErr w:type="spellEnd"/>
      <w:r w:rsidRPr="00407B62">
        <w:rPr>
          <w:bCs/>
        </w:rPr>
        <w:t xml:space="preserve"> </w:t>
      </w:r>
      <w:proofErr w:type="spellStart"/>
      <w:r w:rsidRPr="00407B62">
        <w:rPr>
          <w:bCs/>
        </w:rPr>
        <w:t>dhcp</w:t>
      </w:r>
      <w:proofErr w:type="spellEnd"/>
      <w:r w:rsidRPr="00407B62">
        <w:rPr>
          <w:bCs/>
        </w:rPr>
        <w:t xml:space="preserve"> excluded-address 192.168.23.1 192.168.23.20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proofErr w:type="spellStart"/>
      <w:r w:rsidRPr="00407B62">
        <w:rPr>
          <w:bCs/>
        </w:rPr>
        <w:t>ip</w:t>
      </w:r>
      <w:proofErr w:type="spellEnd"/>
      <w:r w:rsidRPr="00407B62">
        <w:rPr>
          <w:bCs/>
        </w:rPr>
        <w:t xml:space="preserve"> </w:t>
      </w:r>
      <w:proofErr w:type="spellStart"/>
      <w:r w:rsidRPr="00407B62">
        <w:rPr>
          <w:bCs/>
        </w:rPr>
        <w:t>dhcp</w:t>
      </w:r>
      <w:proofErr w:type="spellEnd"/>
      <w:r w:rsidRPr="00407B62">
        <w:rPr>
          <w:bCs/>
        </w:rPr>
        <w:t xml:space="preserve"> pool ACCT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network 192.168.21.0 255.255.255.0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default-router 192.168.21.1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</w:t>
      </w:r>
      <w:proofErr w:type="spellStart"/>
      <w:r w:rsidRPr="00407B62">
        <w:rPr>
          <w:bCs/>
        </w:rPr>
        <w:t>dns</w:t>
      </w:r>
      <w:proofErr w:type="spellEnd"/>
      <w:r w:rsidRPr="00407B62">
        <w:rPr>
          <w:bCs/>
        </w:rPr>
        <w:t>-server 10.10.10.10</w:t>
      </w:r>
    </w:p>
    <w:p w:rsidR="00407B62" w:rsidRPr="00407B62" w:rsidRDefault="00407B62" w:rsidP="00407B62">
      <w:pPr>
        <w:rPr>
          <w:bCs/>
        </w:rPr>
      </w:pPr>
      <w:proofErr w:type="spellStart"/>
      <w:r w:rsidRPr="00407B62">
        <w:rPr>
          <w:bCs/>
        </w:rPr>
        <w:t>ip</w:t>
      </w:r>
      <w:proofErr w:type="spellEnd"/>
      <w:r w:rsidRPr="00407B62">
        <w:rPr>
          <w:bCs/>
        </w:rPr>
        <w:t xml:space="preserve"> </w:t>
      </w:r>
      <w:proofErr w:type="spellStart"/>
      <w:r w:rsidRPr="00407B62">
        <w:rPr>
          <w:bCs/>
        </w:rPr>
        <w:t>dhcp</w:t>
      </w:r>
      <w:proofErr w:type="spellEnd"/>
      <w:r w:rsidRPr="00407B62">
        <w:rPr>
          <w:bCs/>
        </w:rPr>
        <w:t xml:space="preserve"> pool ENGNR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network 192.168.23.0 255.255.255.0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default-router 192.168.23.1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</w:t>
      </w:r>
      <w:proofErr w:type="spellStart"/>
      <w:r w:rsidRPr="00407B62">
        <w:rPr>
          <w:bCs/>
        </w:rPr>
        <w:t>dns</w:t>
      </w:r>
      <w:proofErr w:type="spellEnd"/>
      <w:r w:rsidRPr="00407B62">
        <w:rPr>
          <w:bCs/>
        </w:rPr>
        <w:t>-server 10.10.10.10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no </w:t>
      </w:r>
      <w:proofErr w:type="spellStart"/>
      <w:r w:rsidRPr="00407B62">
        <w:rPr>
          <w:bCs/>
        </w:rPr>
        <w:t>ip</w:t>
      </w:r>
      <w:proofErr w:type="spellEnd"/>
      <w:r w:rsidRPr="00407B62">
        <w:rPr>
          <w:bCs/>
        </w:rPr>
        <w:t xml:space="preserve"> </w:t>
      </w:r>
      <w:proofErr w:type="spellStart"/>
      <w:r w:rsidRPr="00407B62">
        <w:rPr>
          <w:bCs/>
        </w:rPr>
        <w:t>cef</w:t>
      </w:r>
      <w:proofErr w:type="spellEnd"/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ipv6 unicast-routing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no ipv6 </w:t>
      </w:r>
      <w:proofErr w:type="spellStart"/>
      <w:r w:rsidRPr="00407B62">
        <w:rPr>
          <w:bCs/>
        </w:rPr>
        <w:t>cef</w:t>
      </w:r>
      <w:proofErr w:type="spellEnd"/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interface GigabitEthernet0/0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no </w:t>
      </w:r>
      <w:proofErr w:type="spellStart"/>
      <w:r w:rsidRPr="00407B62">
        <w:rPr>
          <w:bCs/>
        </w:rPr>
        <w:t>ip</w:t>
      </w:r>
      <w:proofErr w:type="spellEnd"/>
      <w:r w:rsidRPr="00407B62">
        <w:rPr>
          <w:bCs/>
        </w:rPr>
        <w:t xml:space="preserve"> address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duplex auto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speed auto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shutdown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interface GigabitEthernet0/1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no </w:t>
      </w:r>
      <w:proofErr w:type="spellStart"/>
      <w:r w:rsidRPr="00407B62">
        <w:rPr>
          <w:bCs/>
        </w:rPr>
        <w:t>ip</w:t>
      </w:r>
      <w:proofErr w:type="spellEnd"/>
      <w:r w:rsidRPr="00407B62">
        <w:rPr>
          <w:bCs/>
        </w:rPr>
        <w:t xml:space="preserve"> address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duplex auto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speed auto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interface GigabitEthernet0/1.21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description Accounting LAN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encapsulation dot1Q 21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</w:t>
      </w:r>
      <w:proofErr w:type="spellStart"/>
      <w:r w:rsidRPr="00407B62">
        <w:rPr>
          <w:bCs/>
        </w:rPr>
        <w:t>ip</w:t>
      </w:r>
      <w:proofErr w:type="spellEnd"/>
      <w:r w:rsidRPr="00407B62">
        <w:rPr>
          <w:bCs/>
        </w:rPr>
        <w:t xml:space="preserve"> address 192.168.21.1 255.255.255.0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interface GigabitEthernet0/1.23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description Engineering LAN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encapsulation dot1Q 23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</w:t>
      </w:r>
      <w:proofErr w:type="spellStart"/>
      <w:r w:rsidRPr="00407B62">
        <w:rPr>
          <w:bCs/>
        </w:rPr>
        <w:t>ip</w:t>
      </w:r>
      <w:proofErr w:type="spellEnd"/>
      <w:r w:rsidRPr="00407B62">
        <w:rPr>
          <w:bCs/>
        </w:rPr>
        <w:t xml:space="preserve"> address 192.168.23.1 255.255.255.0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interface GigabitEthernet0/1.99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description Management LAN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encapsulation dot1Q 99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</w:t>
      </w:r>
      <w:proofErr w:type="spellStart"/>
      <w:r w:rsidRPr="00407B62">
        <w:rPr>
          <w:bCs/>
        </w:rPr>
        <w:t>ip</w:t>
      </w:r>
      <w:proofErr w:type="spellEnd"/>
      <w:r w:rsidRPr="00407B62">
        <w:rPr>
          <w:bCs/>
        </w:rPr>
        <w:t xml:space="preserve"> address 192.168.99.1 255.255.255.0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interface Serial0/0/0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lastRenderedPageBreak/>
        <w:t xml:space="preserve"> description Connection to R2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</w:t>
      </w:r>
      <w:proofErr w:type="spellStart"/>
      <w:r w:rsidRPr="00407B62">
        <w:rPr>
          <w:bCs/>
        </w:rPr>
        <w:t>ip</w:t>
      </w:r>
      <w:proofErr w:type="spellEnd"/>
      <w:r w:rsidRPr="00407B62">
        <w:rPr>
          <w:bCs/>
        </w:rPr>
        <w:t xml:space="preserve"> address 172.16.1.1 255.255.255.252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ipv6 address 2001:DB</w:t>
      </w:r>
      <w:proofErr w:type="gramStart"/>
      <w:r w:rsidRPr="00407B62">
        <w:rPr>
          <w:bCs/>
        </w:rPr>
        <w:t>8:ACAD</w:t>
      </w:r>
      <w:proofErr w:type="gramEnd"/>
      <w:r w:rsidRPr="00407B62">
        <w:rPr>
          <w:bCs/>
        </w:rPr>
        <w:t>:1::1/64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clock rate 128000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interface Serial0/0/1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no </w:t>
      </w:r>
      <w:proofErr w:type="spellStart"/>
      <w:r w:rsidRPr="00407B62">
        <w:rPr>
          <w:bCs/>
        </w:rPr>
        <w:t>ip</w:t>
      </w:r>
      <w:proofErr w:type="spellEnd"/>
      <w:r w:rsidRPr="00407B62">
        <w:rPr>
          <w:bCs/>
        </w:rPr>
        <w:t xml:space="preserve"> address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clock rate 2000000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shutdown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interface Vlan1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no </w:t>
      </w:r>
      <w:proofErr w:type="spellStart"/>
      <w:r w:rsidRPr="00407B62">
        <w:rPr>
          <w:bCs/>
        </w:rPr>
        <w:t>ip</w:t>
      </w:r>
      <w:proofErr w:type="spellEnd"/>
      <w:r w:rsidRPr="00407B62">
        <w:rPr>
          <w:bCs/>
        </w:rPr>
        <w:t xml:space="preserve"> address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shutdown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router rip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version 2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passive-interface GigabitEthernet0/1.21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passive-interface GigabitEthernet0/1.23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passive-interface GigabitEthernet0/1.99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network 172.16.0.0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network 192.168.21.0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network 192.168.23.0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network 192.168.99.0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no auto-summary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proofErr w:type="spellStart"/>
      <w:r w:rsidRPr="00407B62">
        <w:rPr>
          <w:bCs/>
        </w:rPr>
        <w:t>ip</w:t>
      </w:r>
      <w:proofErr w:type="spellEnd"/>
      <w:r w:rsidRPr="00407B62">
        <w:rPr>
          <w:bCs/>
        </w:rPr>
        <w:t xml:space="preserve"> classless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proofErr w:type="spellStart"/>
      <w:r w:rsidRPr="00407B62">
        <w:rPr>
          <w:bCs/>
        </w:rPr>
        <w:t>ip</w:t>
      </w:r>
      <w:proofErr w:type="spellEnd"/>
      <w:r w:rsidRPr="00407B62">
        <w:rPr>
          <w:bCs/>
        </w:rPr>
        <w:t xml:space="preserve"> flow-export version 9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ipv6 </w:t>
      </w:r>
      <w:proofErr w:type="gramStart"/>
      <w:r w:rsidRPr="00407B62">
        <w:rPr>
          <w:bCs/>
        </w:rPr>
        <w:t>route :</w:t>
      </w:r>
      <w:proofErr w:type="gramEnd"/>
      <w:r w:rsidRPr="00407B62">
        <w:rPr>
          <w:bCs/>
        </w:rPr>
        <w:t>:/0 Serial0/0/0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line con 0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line aux 0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line </w:t>
      </w:r>
      <w:proofErr w:type="spellStart"/>
      <w:r w:rsidRPr="00407B62">
        <w:rPr>
          <w:bCs/>
        </w:rPr>
        <w:t>vty</w:t>
      </w:r>
      <w:proofErr w:type="spellEnd"/>
      <w:r w:rsidRPr="00407B62">
        <w:rPr>
          <w:bCs/>
        </w:rPr>
        <w:t xml:space="preserve"> 0 4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login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end</w:t>
      </w:r>
    </w:p>
    <w:p w:rsidR="00407B62" w:rsidRPr="00407B62" w:rsidRDefault="00407B62" w:rsidP="00407B62">
      <w:pPr>
        <w:rPr>
          <w:bCs/>
        </w:rPr>
      </w:pP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R2#sh run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Building configuration...</w:t>
      </w:r>
    </w:p>
    <w:p w:rsidR="00407B62" w:rsidRPr="00407B62" w:rsidRDefault="00407B62" w:rsidP="00407B62">
      <w:pPr>
        <w:rPr>
          <w:bCs/>
        </w:rPr>
      </w:pP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Current </w:t>
      </w:r>
      <w:proofErr w:type="gramStart"/>
      <w:r w:rsidRPr="00407B62">
        <w:rPr>
          <w:bCs/>
        </w:rPr>
        <w:t>configuration :</w:t>
      </w:r>
      <w:proofErr w:type="gramEnd"/>
      <w:r w:rsidRPr="00407B62">
        <w:rPr>
          <w:bCs/>
        </w:rPr>
        <w:t xml:space="preserve"> 1804 bytes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version 15.1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no service timestamps log datetime </w:t>
      </w:r>
      <w:proofErr w:type="spellStart"/>
      <w:r w:rsidRPr="00407B62">
        <w:rPr>
          <w:bCs/>
        </w:rPr>
        <w:t>msec</w:t>
      </w:r>
      <w:proofErr w:type="spellEnd"/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no service timestamps debug datetime </w:t>
      </w:r>
      <w:proofErr w:type="spellStart"/>
      <w:r w:rsidRPr="00407B62">
        <w:rPr>
          <w:bCs/>
        </w:rPr>
        <w:t>msec</w:t>
      </w:r>
      <w:proofErr w:type="spellEnd"/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no service password-encryption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hostname R2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username </w:t>
      </w:r>
      <w:proofErr w:type="spellStart"/>
      <w:r w:rsidRPr="00407B62">
        <w:rPr>
          <w:bCs/>
        </w:rPr>
        <w:t>webuser</w:t>
      </w:r>
      <w:proofErr w:type="spellEnd"/>
      <w:r w:rsidRPr="00407B62">
        <w:rPr>
          <w:bCs/>
        </w:rPr>
        <w:t xml:space="preserve"> privilege 15 secret 5 $1$mERr$SvWFW3CBz5vTzcBF6nT5u0</w:t>
      </w:r>
    </w:p>
    <w:p w:rsidR="006242BA" w:rsidRDefault="006242BA" w:rsidP="00407B62">
      <w:pPr>
        <w:rPr>
          <w:bCs/>
        </w:rPr>
      </w:pPr>
      <w:r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interface Loopback0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description Simulated Web Server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</w:t>
      </w:r>
      <w:proofErr w:type="spellStart"/>
      <w:r w:rsidRPr="00407B62">
        <w:rPr>
          <w:bCs/>
        </w:rPr>
        <w:t>ip</w:t>
      </w:r>
      <w:proofErr w:type="spellEnd"/>
      <w:r w:rsidRPr="00407B62">
        <w:rPr>
          <w:bCs/>
        </w:rPr>
        <w:t xml:space="preserve"> address 10.10.10.10 255.255.255.255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</w:t>
      </w:r>
      <w:proofErr w:type="spellStart"/>
      <w:r w:rsidRPr="00407B62">
        <w:rPr>
          <w:bCs/>
        </w:rPr>
        <w:t>ip</w:t>
      </w:r>
      <w:proofErr w:type="spellEnd"/>
      <w:r w:rsidRPr="00407B62">
        <w:rPr>
          <w:bCs/>
        </w:rPr>
        <w:t xml:space="preserve"> </w:t>
      </w:r>
      <w:proofErr w:type="spellStart"/>
      <w:r w:rsidRPr="00407B62">
        <w:rPr>
          <w:bCs/>
        </w:rPr>
        <w:t>nat</w:t>
      </w:r>
      <w:proofErr w:type="spellEnd"/>
      <w:r w:rsidRPr="00407B62">
        <w:rPr>
          <w:bCs/>
        </w:rPr>
        <w:t xml:space="preserve"> inside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interface GigabitEthernet0/0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description </w:t>
      </w:r>
      <w:proofErr w:type="spellStart"/>
      <w:r w:rsidRPr="00407B62">
        <w:rPr>
          <w:bCs/>
        </w:rPr>
        <w:t>Conneciton</w:t>
      </w:r>
      <w:proofErr w:type="spellEnd"/>
      <w:r w:rsidRPr="00407B62">
        <w:rPr>
          <w:bCs/>
        </w:rPr>
        <w:t xml:space="preserve"> to ISP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</w:t>
      </w:r>
      <w:proofErr w:type="spellStart"/>
      <w:r w:rsidRPr="00407B62">
        <w:rPr>
          <w:bCs/>
        </w:rPr>
        <w:t>ip</w:t>
      </w:r>
      <w:proofErr w:type="spellEnd"/>
      <w:r w:rsidRPr="00407B62">
        <w:rPr>
          <w:bCs/>
        </w:rPr>
        <w:t xml:space="preserve"> address 209.165.200.225 255.255.255.248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</w:t>
      </w:r>
      <w:proofErr w:type="spellStart"/>
      <w:r w:rsidRPr="00407B62">
        <w:rPr>
          <w:bCs/>
        </w:rPr>
        <w:t>ip</w:t>
      </w:r>
      <w:proofErr w:type="spellEnd"/>
      <w:r w:rsidRPr="00407B62">
        <w:rPr>
          <w:bCs/>
        </w:rPr>
        <w:t xml:space="preserve"> </w:t>
      </w:r>
      <w:proofErr w:type="spellStart"/>
      <w:r w:rsidRPr="00407B62">
        <w:rPr>
          <w:bCs/>
        </w:rPr>
        <w:t>nat</w:t>
      </w:r>
      <w:proofErr w:type="spellEnd"/>
      <w:r w:rsidRPr="00407B62">
        <w:rPr>
          <w:bCs/>
        </w:rPr>
        <w:t xml:space="preserve"> outside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duplex auto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lastRenderedPageBreak/>
        <w:t xml:space="preserve"> speed auto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ipv6 address 2001:DB</w:t>
      </w:r>
      <w:proofErr w:type="gramStart"/>
      <w:r w:rsidRPr="00407B62">
        <w:rPr>
          <w:bCs/>
        </w:rPr>
        <w:t>8:ACAD</w:t>
      </w:r>
      <w:proofErr w:type="gramEnd"/>
      <w:r w:rsidRPr="00407B62">
        <w:rPr>
          <w:bCs/>
        </w:rPr>
        <w:t>:A::1/64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interface GigabitEthernet0/1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no </w:t>
      </w:r>
      <w:proofErr w:type="spellStart"/>
      <w:r w:rsidRPr="00407B62">
        <w:rPr>
          <w:bCs/>
        </w:rPr>
        <w:t>ip</w:t>
      </w:r>
      <w:proofErr w:type="spellEnd"/>
      <w:r w:rsidRPr="00407B62">
        <w:rPr>
          <w:bCs/>
        </w:rPr>
        <w:t xml:space="preserve"> address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duplex auto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speed auto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shutdown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interface Serial0/0/0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description Connection to R1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</w:t>
      </w:r>
      <w:proofErr w:type="spellStart"/>
      <w:r w:rsidRPr="00407B62">
        <w:rPr>
          <w:bCs/>
        </w:rPr>
        <w:t>ip</w:t>
      </w:r>
      <w:proofErr w:type="spellEnd"/>
      <w:r w:rsidRPr="00407B62">
        <w:rPr>
          <w:bCs/>
        </w:rPr>
        <w:t xml:space="preserve"> address 172.16.1.2 255.255.255.252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ipv6 address 2001:DB</w:t>
      </w:r>
      <w:proofErr w:type="gramStart"/>
      <w:r w:rsidRPr="00407B62">
        <w:rPr>
          <w:bCs/>
        </w:rPr>
        <w:t>8:ACAD</w:t>
      </w:r>
      <w:proofErr w:type="gramEnd"/>
      <w:r w:rsidRPr="00407B62">
        <w:rPr>
          <w:bCs/>
        </w:rPr>
        <w:t>:1::2/64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interface Serial0/0/1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description </w:t>
      </w:r>
      <w:proofErr w:type="spellStart"/>
      <w:r w:rsidRPr="00407B62">
        <w:rPr>
          <w:bCs/>
        </w:rPr>
        <w:t>Conneciton</w:t>
      </w:r>
      <w:proofErr w:type="spellEnd"/>
      <w:r w:rsidRPr="00407B62">
        <w:rPr>
          <w:bCs/>
        </w:rPr>
        <w:t xml:space="preserve"> to R3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</w:t>
      </w:r>
      <w:proofErr w:type="spellStart"/>
      <w:r w:rsidRPr="00407B62">
        <w:rPr>
          <w:bCs/>
        </w:rPr>
        <w:t>ip</w:t>
      </w:r>
      <w:proofErr w:type="spellEnd"/>
      <w:r w:rsidRPr="00407B62">
        <w:rPr>
          <w:bCs/>
        </w:rPr>
        <w:t xml:space="preserve"> address 172.16.2.2 255.255.255.252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ipv6 address 2001:DB</w:t>
      </w:r>
      <w:proofErr w:type="gramStart"/>
      <w:r w:rsidRPr="00407B62">
        <w:rPr>
          <w:bCs/>
        </w:rPr>
        <w:t>8:ACAD</w:t>
      </w:r>
      <w:proofErr w:type="gramEnd"/>
      <w:r w:rsidRPr="00407B62">
        <w:rPr>
          <w:bCs/>
        </w:rPr>
        <w:t>:2::2/64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clock rate 128000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interface Vlan1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no </w:t>
      </w:r>
      <w:proofErr w:type="spellStart"/>
      <w:r w:rsidRPr="00407B62">
        <w:rPr>
          <w:bCs/>
        </w:rPr>
        <w:t>ip</w:t>
      </w:r>
      <w:proofErr w:type="spellEnd"/>
      <w:r w:rsidRPr="00407B62">
        <w:rPr>
          <w:bCs/>
        </w:rPr>
        <w:t xml:space="preserve"> address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shutdown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router rip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version 2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passive-interface Loopback0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network 10.0.0.0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network 172.16.0.0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default-information originate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no auto-summary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proofErr w:type="spellStart"/>
      <w:r w:rsidRPr="00407B62">
        <w:rPr>
          <w:bCs/>
        </w:rPr>
        <w:t>ip</w:t>
      </w:r>
      <w:proofErr w:type="spellEnd"/>
      <w:r w:rsidRPr="00407B62">
        <w:rPr>
          <w:bCs/>
        </w:rPr>
        <w:t xml:space="preserve"> </w:t>
      </w:r>
      <w:proofErr w:type="spellStart"/>
      <w:r w:rsidRPr="00407B62">
        <w:rPr>
          <w:bCs/>
        </w:rPr>
        <w:t>nat</w:t>
      </w:r>
      <w:proofErr w:type="spellEnd"/>
      <w:r w:rsidRPr="00407B62">
        <w:rPr>
          <w:bCs/>
        </w:rPr>
        <w:t xml:space="preserve"> pool INTERNET 209.165.200.225 209.165.200.228 netmask 255.255.255.248</w:t>
      </w:r>
    </w:p>
    <w:p w:rsidR="00407B62" w:rsidRPr="00407B62" w:rsidRDefault="00407B62" w:rsidP="00407B62">
      <w:pPr>
        <w:rPr>
          <w:bCs/>
        </w:rPr>
      </w:pPr>
      <w:proofErr w:type="spellStart"/>
      <w:r w:rsidRPr="00407B62">
        <w:rPr>
          <w:bCs/>
        </w:rPr>
        <w:t>ip</w:t>
      </w:r>
      <w:proofErr w:type="spellEnd"/>
      <w:r w:rsidRPr="00407B62">
        <w:rPr>
          <w:bCs/>
        </w:rPr>
        <w:t xml:space="preserve"> </w:t>
      </w:r>
      <w:proofErr w:type="spellStart"/>
      <w:r w:rsidRPr="00407B62">
        <w:rPr>
          <w:bCs/>
        </w:rPr>
        <w:t>nat</w:t>
      </w:r>
      <w:proofErr w:type="spellEnd"/>
      <w:r w:rsidRPr="00407B62">
        <w:rPr>
          <w:bCs/>
        </w:rPr>
        <w:t xml:space="preserve"> inside source list 1 pool INTERNET</w:t>
      </w:r>
    </w:p>
    <w:p w:rsidR="00407B62" w:rsidRPr="00407B62" w:rsidRDefault="00407B62" w:rsidP="00407B62">
      <w:pPr>
        <w:rPr>
          <w:bCs/>
        </w:rPr>
      </w:pPr>
      <w:proofErr w:type="spellStart"/>
      <w:r w:rsidRPr="00407B62">
        <w:rPr>
          <w:bCs/>
        </w:rPr>
        <w:t>ip</w:t>
      </w:r>
      <w:proofErr w:type="spellEnd"/>
      <w:r w:rsidRPr="00407B62">
        <w:rPr>
          <w:bCs/>
        </w:rPr>
        <w:t xml:space="preserve"> </w:t>
      </w:r>
      <w:proofErr w:type="spellStart"/>
      <w:r w:rsidRPr="00407B62">
        <w:rPr>
          <w:bCs/>
        </w:rPr>
        <w:t>nat</w:t>
      </w:r>
      <w:proofErr w:type="spellEnd"/>
      <w:r w:rsidRPr="00407B62">
        <w:rPr>
          <w:bCs/>
        </w:rPr>
        <w:t xml:space="preserve"> inside source static 10.10.10.10 209.165.200.229 </w:t>
      </w:r>
    </w:p>
    <w:p w:rsidR="00407B62" w:rsidRPr="00407B62" w:rsidRDefault="00407B62" w:rsidP="00407B62">
      <w:pPr>
        <w:rPr>
          <w:bCs/>
        </w:rPr>
      </w:pPr>
      <w:proofErr w:type="spellStart"/>
      <w:r w:rsidRPr="00407B62">
        <w:rPr>
          <w:bCs/>
        </w:rPr>
        <w:t>ip</w:t>
      </w:r>
      <w:proofErr w:type="spellEnd"/>
      <w:r w:rsidRPr="00407B62">
        <w:rPr>
          <w:bCs/>
        </w:rPr>
        <w:t xml:space="preserve"> classless</w:t>
      </w:r>
    </w:p>
    <w:p w:rsidR="00407B62" w:rsidRPr="00407B62" w:rsidRDefault="00407B62" w:rsidP="00407B62">
      <w:pPr>
        <w:rPr>
          <w:bCs/>
        </w:rPr>
      </w:pPr>
      <w:proofErr w:type="spellStart"/>
      <w:r w:rsidRPr="00407B62">
        <w:rPr>
          <w:bCs/>
        </w:rPr>
        <w:t>ip</w:t>
      </w:r>
      <w:proofErr w:type="spellEnd"/>
      <w:r w:rsidRPr="00407B62">
        <w:rPr>
          <w:bCs/>
        </w:rPr>
        <w:t xml:space="preserve"> route 0.0.0.0 0.0.0.0 GigabitEthernet0/0 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proofErr w:type="spellStart"/>
      <w:r w:rsidRPr="00407B62">
        <w:rPr>
          <w:bCs/>
        </w:rPr>
        <w:t>ip</w:t>
      </w:r>
      <w:proofErr w:type="spellEnd"/>
      <w:r w:rsidRPr="00407B62">
        <w:rPr>
          <w:bCs/>
        </w:rPr>
        <w:t xml:space="preserve"> flow-export version 9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ipv6 </w:t>
      </w:r>
      <w:proofErr w:type="gramStart"/>
      <w:r w:rsidRPr="00407B62">
        <w:rPr>
          <w:bCs/>
        </w:rPr>
        <w:t>route :</w:t>
      </w:r>
      <w:proofErr w:type="gramEnd"/>
      <w:r w:rsidRPr="00407B62">
        <w:rPr>
          <w:bCs/>
        </w:rPr>
        <w:t>:/0 GigabitEthernet0/0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proofErr w:type="spellStart"/>
      <w:r w:rsidRPr="00407B62">
        <w:rPr>
          <w:bCs/>
        </w:rPr>
        <w:t>ip</w:t>
      </w:r>
      <w:proofErr w:type="spellEnd"/>
      <w:r w:rsidRPr="00407B62">
        <w:rPr>
          <w:bCs/>
        </w:rPr>
        <w:t xml:space="preserve"> access-list standard ADMIN-MGT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permit host 172.16.12.1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access-list 1 permit 192.168.21.0 0.0.0.255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access-list 1 permit 192.168.23.0 0.0.0.255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access-list 1 permit 192.168.4.0 0.0.3.255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line con 0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line aux 0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!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line </w:t>
      </w:r>
      <w:proofErr w:type="spellStart"/>
      <w:r w:rsidRPr="00407B62">
        <w:rPr>
          <w:bCs/>
        </w:rPr>
        <w:t>vty</w:t>
      </w:r>
      <w:proofErr w:type="spellEnd"/>
      <w:r w:rsidRPr="00407B62">
        <w:rPr>
          <w:bCs/>
        </w:rPr>
        <w:t xml:space="preserve"> 0 4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access-class ADMIN-MGT in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login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 xml:space="preserve"> transport input telnet</w:t>
      </w:r>
    </w:p>
    <w:p w:rsidR="00407B62" w:rsidRPr="00407B62" w:rsidRDefault="00407B62" w:rsidP="00407B62">
      <w:pPr>
        <w:rPr>
          <w:bCs/>
        </w:rPr>
      </w:pPr>
      <w:r w:rsidRPr="00407B62">
        <w:rPr>
          <w:bCs/>
        </w:rPr>
        <w:t>end</w:t>
      </w:r>
    </w:p>
    <w:p w:rsidR="00407B62" w:rsidRDefault="00407B62" w:rsidP="00407B62">
      <w:pPr>
        <w:rPr>
          <w:bCs/>
        </w:rPr>
      </w:pPr>
    </w:p>
    <w:p w:rsidR="00DB1867" w:rsidRDefault="00DB1867" w:rsidP="00407B62">
      <w:pPr>
        <w:rPr>
          <w:bCs/>
        </w:rPr>
      </w:pP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R3#sh run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Building configuration...</w:t>
      </w:r>
    </w:p>
    <w:p w:rsidR="00DB1867" w:rsidRPr="00DB1867" w:rsidRDefault="00DB1867" w:rsidP="00DB1867">
      <w:pPr>
        <w:rPr>
          <w:bCs/>
        </w:rPr>
      </w:pP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Current </w:t>
      </w:r>
      <w:proofErr w:type="gramStart"/>
      <w:r w:rsidRPr="00DB1867">
        <w:rPr>
          <w:bCs/>
        </w:rPr>
        <w:t>configuration :</w:t>
      </w:r>
      <w:proofErr w:type="gramEnd"/>
      <w:r w:rsidRPr="00DB1867">
        <w:rPr>
          <w:bCs/>
        </w:rPr>
        <w:t xml:space="preserve"> 1296 bytes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!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version 15.1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no service timestamps log datetime </w:t>
      </w:r>
      <w:proofErr w:type="spellStart"/>
      <w:r w:rsidRPr="00DB1867">
        <w:rPr>
          <w:bCs/>
        </w:rPr>
        <w:t>msec</w:t>
      </w:r>
      <w:proofErr w:type="spellEnd"/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lastRenderedPageBreak/>
        <w:t xml:space="preserve">no service timestamps debug datetime </w:t>
      </w:r>
      <w:proofErr w:type="spellStart"/>
      <w:r w:rsidRPr="00DB1867">
        <w:rPr>
          <w:bCs/>
        </w:rPr>
        <w:t>msec</w:t>
      </w:r>
      <w:proofErr w:type="spellEnd"/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no service password-encryption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!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hostname R3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!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interface Loopback4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 </w:t>
      </w:r>
      <w:proofErr w:type="spellStart"/>
      <w:r w:rsidRPr="00DB1867">
        <w:rPr>
          <w:bCs/>
        </w:rPr>
        <w:t>ip</w:t>
      </w:r>
      <w:proofErr w:type="spellEnd"/>
      <w:r w:rsidRPr="00DB1867">
        <w:rPr>
          <w:bCs/>
        </w:rPr>
        <w:t xml:space="preserve"> address 192.168.4.1 255.255.255.0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!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interface Loopback5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 </w:t>
      </w:r>
      <w:proofErr w:type="spellStart"/>
      <w:r w:rsidRPr="00DB1867">
        <w:rPr>
          <w:bCs/>
        </w:rPr>
        <w:t>ip</w:t>
      </w:r>
      <w:proofErr w:type="spellEnd"/>
      <w:r w:rsidRPr="00DB1867">
        <w:rPr>
          <w:bCs/>
        </w:rPr>
        <w:t xml:space="preserve"> address 192.168.5.1 255.255.255.0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!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interface Loopback6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 </w:t>
      </w:r>
      <w:proofErr w:type="spellStart"/>
      <w:r w:rsidRPr="00DB1867">
        <w:rPr>
          <w:bCs/>
        </w:rPr>
        <w:t>ip</w:t>
      </w:r>
      <w:proofErr w:type="spellEnd"/>
      <w:r w:rsidRPr="00DB1867">
        <w:rPr>
          <w:bCs/>
        </w:rPr>
        <w:t xml:space="preserve"> address 192.168.6.1 255.255.255.0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!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interface Loopback7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 no </w:t>
      </w:r>
      <w:proofErr w:type="spellStart"/>
      <w:r w:rsidRPr="00DB1867">
        <w:rPr>
          <w:bCs/>
        </w:rPr>
        <w:t>ip</w:t>
      </w:r>
      <w:proofErr w:type="spellEnd"/>
      <w:r w:rsidRPr="00DB1867">
        <w:rPr>
          <w:bCs/>
        </w:rPr>
        <w:t xml:space="preserve"> address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 ipv6 address 2001:DB</w:t>
      </w:r>
      <w:proofErr w:type="gramStart"/>
      <w:r w:rsidRPr="00DB1867">
        <w:rPr>
          <w:bCs/>
        </w:rPr>
        <w:t>8:ACAD</w:t>
      </w:r>
      <w:proofErr w:type="gramEnd"/>
      <w:r w:rsidRPr="00DB1867">
        <w:rPr>
          <w:bCs/>
        </w:rPr>
        <w:t>:3::1/64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!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interface GigabitEthernet0/0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 no </w:t>
      </w:r>
      <w:proofErr w:type="spellStart"/>
      <w:r w:rsidRPr="00DB1867">
        <w:rPr>
          <w:bCs/>
        </w:rPr>
        <w:t>ip</w:t>
      </w:r>
      <w:proofErr w:type="spellEnd"/>
      <w:r w:rsidRPr="00DB1867">
        <w:rPr>
          <w:bCs/>
        </w:rPr>
        <w:t xml:space="preserve"> address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 duplex auto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 speed auto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 shutdown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!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interface GigabitEthernet0/1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 no </w:t>
      </w:r>
      <w:proofErr w:type="spellStart"/>
      <w:r w:rsidRPr="00DB1867">
        <w:rPr>
          <w:bCs/>
        </w:rPr>
        <w:t>ip</w:t>
      </w:r>
      <w:proofErr w:type="spellEnd"/>
      <w:r w:rsidRPr="00DB1867">
        <w:rPr>
          <w:bCs/>
        </w:rPr>
        <w:t xml:space="preserve"> address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 duplex auto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 speed auto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 shutdown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!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interface Serial0/0/0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 no </w:t>
      </w:r>
      <w:proofErr w:type="spellStart"/>
      <w:r w:rsidRPr="00DB1867">
        <w:rPr>
          <w:bCs/>
        </w:rPr>
        <w:t>ip</w:t>
      </w:r>
      <w:proofErr w:type="spellEnd"/>
      <w:r w:rsidRPr="00DB1867">
        <w:rPr>
          <w:bCs/>
        </w:rPr>
        <w:t xml:space="preserve"> address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 clock rate 2000000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 shutdown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!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interface Serial0/0/1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 description </w:t>
      </w:r>
      <w:proofErr w:type="spellStart"/>
      <w:r w:rsidRPr="00DB1867">
        <w:rPr>
          <w:bCs/>
        </w:rPr>
        <w:t>Conneciton</w:t>
      </w:r>
      <w:proofErr w:type="spellEnd"/>
      <w:r w:rsidRPr="00DB1867">
        <w:rPr>
          <w:bCs/>
        </w:rPr>
        <w:t xml:space="preserve"> to R2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 </w:t>
      </w:r>
      <w:proofErr w:type="spellStart"/>
      <w:r w:rsidRPr="00DB1867">
        <w:rPr>
          <w:bCs/>
        </w:rPr>
        <w:t>ip</w:t>
      </w:r>
      <w:proofErr w:type="spellEnd"/>
      <w:r w:rsidRPr="00DB1867">
        <w:rPr>
          <w:bCs/>
        </w:rPr>
        <w:t xml:space="preserve"> address 172.16.2.1 255.255.255.252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 ipv6 address 2001:DB</w:t>
      </w:r>
      <w:proofErr w:type="gramStart"/>
      <w:r w:rsidRPr="00DB1867">
        <w:rPr>
          <w:bCs/>
        </w:rPr>
        <w:t>8:ACAD</w:t>
      </w:r>
      <w:proofErr w:type="gramEnd"/>
      <w:r w:rsidRPr="00DB1867">
        <w:rPr>
          <w:bCs/>
        </w:rPr>
        <w:t>:2::2/64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!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interface Vlan1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 no </w:t>
      </w:r>
      <w:proofErr w:type="spellStart"/>
      <w:r w:rsidRPr="00DB1867">
        <w:rPr>
          <w:bCs/>
        </w:rPr>
        <w:t>ip</w:t>
      </w:r>
      <w:proofErr w:type="spellEnd"/>
      <w:r w:rsidRPr="00DB1867">
        <w:rPr>
          <w:bCs/>
        </w:rPr>
        <w:t xml:space="preserve"> address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 shutdown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!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router rip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 version 2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 passive-interface Loopback4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 passive-interface Loopback5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 passive-interface Loopback6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 network 172.16.0.0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 network 192.168.4.0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 network 192.168.5.0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 network 192.168.6.0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 no auto-summary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!</w:t>
      </w:r>
    </w:p>
    <w:p w:rsidR="00DB1867" w:rsidRPr="00DB1867" w:rsidRDefault="00DB1867" w:rsidP="00DB1867">
      <w:pPr>
        <w:rPr>
          <w:bCs/>
        </w:rPr>
      </w:pPr>
      <w:proofErr w:type="spellStart"/>
      <w:r w:rsidRPr="00DB1867">
        <w:rPr>
          <w:bCs/>
        </w:rPr>
        <w:t>ip</w:t>
      </w:r>
      <w:proofErr w:type="spellEnd"/>
      <w:r w:rsidRPr="00DB1867">
        <w:rPr>
          <w:bCs/>
        </w:rPr>
        <w:t xml:space="preserve"> classless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!</w:t>
      </w:r>
    </w:p>
    <w:p w:rsidR="00DB1867" w:rsidRPr="00DB1867" w:rsidRDefault="00DB1867" w:rsidP="00DB1867">
      <w:pPr>
        <w:rPr>
          <w:bCs/>
        </w:rPr>
      </w:pPr>
      <w:proofErr w:type="spellStart"/>
      <w:r w:rsidRPr="00DB1867">
        <w:rPr>
          <w:bCs/>
        </w:rPr>
        <w:t>ip</w:t>
      </w:r>
      <w:proofErr w:type="spellEnd"/>
      <w:r w:rsidRPr="00DB1867">
        <w:rPr>
          <w:bCs/>
        </w:rPr>
        <w:t xml:space="preserve"> flow-export version 9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!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ipv6 </w:t>
      </w:r>
      <w:proofErr w:type="gramStart"/>
      <w:r w:rsidRPr="00DB1867">
        <w:rPr>
          <w:bCs/>
        </w:rPr>
        <w:t>route :</w:t>
      </w:r>
      <w:proofErr w:type="gramEnd"/>
      <w:r w:rsidRPr="00DB1867">
        <w:rPr>
          <w:bCs/>
        </w:rPr>
        <w:t>:/0 Serial0/0/1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line con 0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!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line aux 0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>!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t xml:space="preserve">line </w:t>
      </w:r>
      <w:proofErr w:type="spellStart"/>
      <w:r w:rsidRPr="00DB1867">
        <w:rPr>
          <w:bCs/>
        </w:rPr>
        <w:t>vty</w:t>
      </w:r>
      <w:proofErr w:type="spellEnd"/>
      <w:r w:rsidRPr="00DB1867">
        <w:rPr>
          <w:bCs/>
        </w:rPr>
        <w:t xml:space="preserve"> 0 4</w:t>
      </w:r>
    </w:p>
    <w:p w:rsidR="00DB1867" w:rsidRPr="00DB1867" w:rsidRDefault="00DB1867" w:rsidP="00DB1867">
      <w:pPr>
        <w:rPr>
          <w:bCs/>
        </w:rPr>
      </w:pPr>
      <w:r w:rsidRPr="00DB1867">
        <w:rPr>
          <w:bCs/>
        </w:rPr>
        <w:lastRenderedPageBreak/>
        <w:t xml:space="preserve"> login</w:t>
      </w:r>
    </w:p>
    <w:p w:rsidR="00DB1867" w:rsidRDefault="00DB1867" w:rsidP="00DB1867">
      <w:pPr>
        <w:rPr>
          <w:bCs/>
        </w:rPr>
      </w:pPr>
      <w:r w:rsidRPr="00DB1867">
        <w:rPr>
          <w:bCs/>
        </w:rPr>
        <w:t>end</w:t>
      </w:r>
    </w:p>
    <w:p w:rsidR="006242BA" w:rsidRDefault="006242BA" w:rsidP="00DB1867">
      <w:pPr>
        <w:rPr>
          <w:bCs/>
        </w:rPr>
      </w:pPr>
    </w:p>
    <w:p w:rsidR="006242BA" w:rsidRDefault="006242BA" w:rsidP="00DB1867">
      <w:pPr>
        <w:rPr>
          <w:bCs/>
        </w:rPr>
      </w:pP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S1#sh run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Building configuration...</w:t>
      </w:r>
    </w:p>
    <w:p w:rsidR="006242BA" w:rsidRPr="006242BA" w:rsidRDefault="006242BA" w:rsidP="006242BA">
      <w:pPr>
        <w:rPr>
          <w:bCs/>
        </w:rPr>
      </w:pP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Current </w:t>
      </w:r>
      <w:proofErr w:type="gramStart"/>
      <w:r w:rsidRPr="006242BA">
        <w:rPr>
          <w:bCs/>
        </w:rPr>
        <w:t>configuration :</w:t>
      </w:r>
      <w:proofErr w:type="gramEnd"/>
      <w:r w:rsidRPr="006242BA">
        <w:rPr>
          <w:bCs/>
        </w:rPr>
        <w:t xml:space="preserve"> 2003 bytes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version 12.2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no service timestamps log datetime </w:t>
      </w:r>
      <w:proofErr w:type="spellStart"/>
      <w:r w:rsidRPr="006242BA">
        <w:rPr>
          <w:bCs/>
        </w:rPr>
        <w:t>msec</w:t>
      </w:r>
      <w:proofErr w:type="spellEnd"/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no service timestamps debug datetime </w:t>
      </w:r>
      <w:proofErr w:type="spellStart"/>
      <w:r w:rsidRPr="006242BA">
        <w:rPr>
          <w:bCs/>
        </w:rPr>
        <w:t>msec</w:t>
      </w:r>
      <w:proofErr w:type="spellEnd"/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no service password-encryption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hostname S1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spanning-tree mode </w:t>
      </w:r>
      <w:proofErr w:type="spellStart"/>
      <w:r w:rsidRPr="006242BA">
        <w:rPr>
          <w:bCs/>
        </w:rPr>
        <w:t>pvst</w:t>
      </w:r>
      <w:proofErr w:type="spellEnd"/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spanning-tree extend system-id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FastEthernet0/1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FastEthernet0/2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FastEthernet0/3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trunk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FastEthernet0/4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FastEthernet0/5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trunk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FastEthernet0/6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access </w:t>
      </w:r>
      <w:proofErr w:type="spellStart"/>
      <w:r w:rsidRPr="006242BA">
        <w:rPr>
          <w:bCs/>
        </w:rPr>
        <w:t>vlan</w:t>
      </w:r>
      <w:proofErr w:type="spellEnd"/>
      <w:r w:rsidRPr="006242BA">
        <w:rPr>
          <w:bCs/>
        </w:rPr>
        <w:t xml:space="preserve"> 21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FastEthernet0/7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FastEthernet0/8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FastEthernet0/9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FastEthernet0/10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FastEthernet0/11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lastRenderedPageBreak/>
        <w:t>interface FastEthernet0/12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FastEthernet0/13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FastEthernet0/14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FastEthernet0/15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FastEthernet0/16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FastEthernet0/17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FastEthernet0/18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FastEthernet0/19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FastEthernet0/20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FastEthernet0/21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FastEthernet0/22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FastEthernet0/23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FastEthernet0/24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GigabitEthernet0/1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GigabitEthernet0/2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Vlan1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no </w:t>
      </w:r>
      <w:proofErr w:type="spellStart"/>
      <w:r w:rsidRPr="006242BA">
        <w:rPr>
          <w:bCs/>
        </w:rPr>
        <w:t>ip</w:t>
      </w:r>
      <w:proofErr w:type="spellEnd"/>
      <w:r w:rsidRPr="006242BA">
        <w:rPr>
          <w:bCs/>
        </w:rPr>
        <w:t xml:space="preserve"> address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Vlan99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mac-address 0001.9776.6501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</w:t>
      </w:r>
      <w:proofErr w:type="spellStart"/>
      <w:r w:rsidRPr="006242BA">
        <w:rPr>
          <w:bCs/>
        </w:rPr>
        <w:t>ip</w:t>
      </w:r>
      <w:proofErr w:type="spellEnd"/>
      <w:r w:rsidRPr="006242BA">
        <w:rPr>
          <w:bCs/>
        </w:rPr>
        <w:t xml:space="preserve"> address 192.168.99.2 255.255.255.0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proofErr w:type="spellStart"/>
      <w:r w:rsidRPr="006242BA">
        <w:rPr>
          <w:bCs/>
        </w:rPr>
        <w:t>ip</w:t>
      </w:r>
      <w:proofErr w:type="spellEnd"/>
      <w:r w:rsidRPr="006242BA">
        <w:rPr>
          <w:bCs/>
        </w:rPr>
        <w:t xml:space="preserve"> default-gateway 192.168.99.1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lastRenderedPageBreak/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line con 0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line </w:t>
      </w:r>
      <w:proofErr w:type="spellStart"/>
      <w:r w:rsidRPr="006242BA">
        <w:rPr>
          <w:bCs/>
        </w:rPr>
        <w:t>vty</w:t>
      </w:r>
      <w:proofErr w:type="spellEnd"/>
      <w:r w:rsidRPr="006242BA">
        <w:rPr>
          <w:bCs/>
        </w:rPr>
        <w:t xml:space="preserve"> 0 4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login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line </w:t>
      </w:r>
      <w:proofErr w:type="spellStart"/>
      <w:r w:rsidRPr="006242BA">
        <w:rPr>
          <w:bCs/>
        </w:rPr>
        <w:t>vty</w:t>
      </w:r>
      <w:proofErr w:type="spellEnd"/>
      <w:r w:rsidRPr="006242BA">
        <w:rPr>
          <w:bCs/>
        </w:rPr>
        <w:t xml:space="preserve"> 5 15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login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end</w:t>
      </w:r>
    </w:p>
    <w:p w:rsidR="006242BA" w:rsidRPr="006242BA" w:rsidRDefault="006242BA" w:rsidP="006242BA">
      <w:pPr>
        <w:rPr>
          <w:bCs/>
        </w:rPr>
      </w:pPr>
    </w:p>
    <w:p w:rsidR="00007EC5" w:rsidRPr="00007EC5" w:rsidRDefault="00007EC5" w:rsidP="00007EC5">
      <w:pPr>
        <w:rPr>
          <w:bCs/>
        </w:rPr>
      </w:pPr>
      <w:r w:rsidRPr="00007EC5">
        <w:rPr>
          <w:bCs/>
        </w:rPr>
        <w:t xml:space="preserve">S1#sh </w:t>
      </w:r>
      <w:proofErr w:type="spellStart"/>
      <w:r w:rsidRPr="00007EC5">
        <w:rPr>
          <w:bCs/>
        </w:rPr>
        <w:t>vlan</w:t>
      </w:r>
      <w:proofErr w:type="spellEnd"/>
    </w:p>
    <w:p w:rsidR="00007EC5" w:rsidRPr="00007EC5" w:rsidRDefault="00007EC5" w:rsidP="00007EC5">
      <w:pPr>
        <w:rPr>
          <w:bCs/>
        </w:rPr>
      </w:pPr>
    </w:p>
    <w:p w:rsidR="00007EC5" w:rsidRPr="00007EC5" w:rsidRDefault="00007EC5" w:rsidP="00007EC5">
      <w:pPr>
        <w:rPr>
          <w:bCs/>
        </w:rPr>
      </w:pPr>
      <w:r w:rsidRPr="00007EC5">
        <w:rPr>
          <w:bCs/>
        </w:rPr>
        <w:t>VLAN Name                             Status    Ports</w:t>
      </w:r>
    </w:p>
    <w:p w:rsidR="00007EC5" w:rsidRPr="00007EC5" w:rsidRDefault="00007EC5" w:rsidP="00007EC5">
      <w:pPr>
        <w:rPr>
          <w:bCs/>
        </w:rPr>
      </w:pPr>
      <w:r w:rsidRPr="00007EC5">
        <w:rPr>
          <w:bCs/>
        </w:rPr>
        <w:t>---- -------------------------------- --------- -------------------------------</w:t>
      </w:r>
    </w:p>
    <w:p w:rsidR="00007EC5" w:rsidRPr="00007EC5" w:rsidRDefault="00007EC5" w:rsidP="00007EC5">
      <w:pPr>
        <w:rPr>
          <w:bCs/>
        </w:rPr>
      </w:pPr>
      <w:r w:rsidRPr="00007EC5">
        <w:rPr>
          <w:bCs/>
        </w:rPr>
        <w:t>1    default                          active    Fa0/1, Fa0/2, Fa0/4, Fa0/7</w:t>
      </w:r>
    </w:p>
    <w:p w:rsidR="00007EC5" w:rsidRPr="00007EC5" w:rsidRDefault="00007EC5" w:rsidP="00007EC5">
      <w:pPr>
        <w:rPr>
          <w:bCs/>
        </w:rPr>
      </w:pPr>
      <w:r w:rsidRPr="00007EC5">
        <w:rPr>
          <w:bCs/>
        </w:rPr>
        <w:t xml:space="preserve">                                                Fa0/8, Fa0/9, Fa0/10, Fa0/11</w:t>
      </w:r>
    </w:p>
    <w:p w:rsidR="00007EC5" w:rsidRPr="00007EC5" w:rsidRDefault="00007EC5" w:rsidP="00007EC5">
      <w:pPr>
        <w:rPr>
          <w:bCs/>
        </w:rPr>
      </w:pPr>
      <w:r w:rsidRPr="00007EC5">
        <w:rPr>
          <w:bCs/>
        </w:rPr>
        <w:t xml:space="preserve">                                                Fa0/12, Fa0/13, Fa0/14, Fa0/15</w:t>
      </w:r>
    </w:p>
    <w:p w:rsidR="00007EC5" w:rsidRPr="00007EC5" w:rsidRDefault="00007EC5" w:rsidP="00007EC5">
      <w:pPr>
        <w:rPr>
          <w:bCs/>
        </w:rPr>
      </w:pPr>
      <w:r w:rsidRPr="00007EC5">
        <w:rPr>
          <w:bCs/>
        </w:rPr>
        <w:t xml:space="preserve">                                                Fa0/16, Fa0/17, Fa0/18, Fa0/19</w:t>
      </w:r>
    </w:p>
    <w:p w:rsidR="00007EC5" w:rsidRPr="00007EC5" w:rsidRDefault="00007EC5" w:rsidP="00007EC5">
      <w:pPr>
        <w:rPr>
          <w:bCs/>
        </w:rPr>
      </w:pPr>
      <w:r w:rsidRPr="00007EC5">
        <w:rPr>
          <w:bCs/>
        </w:rPr>
        <w:t xml:space="preserve">                                                Fa0/20, Fa0/21, Fa0/22, Fa0/23</w:t>
      </w:r>
    </w:p>
    <w:p w:rsidR="00007EC5" w:rsidRPr="00007EC5" w:rsidRDefault="00007EC5" w:rsidP="00007EC5">
      <w:pPr>
        <w:rPr>
          <w:bCs/>
        </w:rPr>
      </w:pPr>
      <w:r w:rsidRPr="00007EC5">
        <w:rPr>
          <w:bCs/>
        </w:rPr>
        <w:t xml:space="preserve">                                                Fa0/24, Gig0/1, Gig0/2</w:t>
      </w:r>
    </w:p>
    <w:p w:rsidR="00007EC5" w:rsidRPr="00007EC5" w:rsidRDefault="00007EC5" w:rsidP="00007EC5">
      <w:pPr>
        <w:rPr>
          <w:bCs/>
        </w:rPr>
      </w:pPr>
      <w:r w:rsidRPr="00007EC5">
        <w:rPr>
          <w:bCs/>
        </w:rPr>
        <w:t>21   Accounting                       active    Fa0/6</w:t>
      </w:r>
    </w:p>
    <w:p w:rsidR="00007EC5" w:rsidRPr="00007EC5" w:rsidRDefault="00007EC5" w:rsidP="00007EC5">
      <w:pPr>
        <w:rPr>
          <w:bCs/>
        </w:rPr>
      </w:pPr>
      <w:r w:rsidRPr="00007EC5">
        <w:rPr>
          <w:bCs/>
        </w:rPr>
        <w:t xml:space="preserve">99   Management                       active    </w:t>
      </w:r>
    </w:p>
    <w:p w:rsidR="00007EC5" w:rsidRPr="00007EC5" w:rsidRDefault="00007EC5" w:rsidP="00007EC5">
      <w:pPr>
        <w:rPr>
          <w:bCs/>
        </w:rPr>
      </w:pPr>
      <w:r w:rsidRPr="00007EC5">
        <w:rPr>
          <w:bCs/>
        </w:rPr>
        <w:t xml:space="preserve">1002 </w:t>
      </w:r>
      <w:proofErr w:type="spellStart"/>
      <w:r w:rsidRPr="00007EC5">
        <w:rPr>
          <w:bCs/>
        </w:rPr>
        <w:t>fddi</w:t>
      </w:r>
      <w:proofErr w:type="spellEnd"/>
      <w:r w:rsidRPr="00007EC5">
        <w:rPr>
          <w:bCs/>
        </w:rPr>
        <w:t>-default                     act/</w:t>
      </w:r>
      <w:proofErr w:type="spellStart"/>
      <w:r w:rsidRPr="00007EC5">
        <w:rPr>
          <w:bCs/>
        </w:rPr>
        <w:t>unsup</w:t>
      </w:r>
      <w:proofErr w:type="spellEnd"/>
      <w:r w:rsidRPr="00007EC5">
        <w:rPr>
          <w:bCs/>
        </w:rPr>
        <w:t xml:space="preserve"> </w:t>
      </w:r>
    </w:p>
    <w:p w:rsidR="00007EC5" w:rsidRPr="00007EC5" w:rsidRDefault="00007EC5" w:rsidP="00007EC5">
      <w:pPr>
        <w:rPr>
          <w:bCs/>
        </w:rPr>
      </w:pPr>
      <w:r w:rsidRPr="00007EC5">
        <w:rPr>
          <w:bCs/>
        </w:rPr>
        <w:t>1003 token-ring-default               act/</w:t>
      </w:r>
      <w:proofErr w:type="spellStart"/>
      <w:r w:rsidRPr="00007EC5">
        <w:rPr>
          <w:bCs/>
        </w:rPr>
        <w:t>unsup</w:t>
      </w:r>
      <w:proofErr w:type="spellEnd"/>
      <w:r w:rsidRPr="00007EC5">
        <w:rPr>
          <w:bCs/>
        </w:rPr>
        <w:t xml:space="preserve"> </w:t>
      </w:r>
    </w:p>
    <w:p w:rsidR="00007EC5" w:rsidRPr="00007EC5" w:rsidRDefault="00007EC5" w:rsidP="00007EC5">
      <w:pPr>
        <w:rPr>
          <w:bCs/>
        </w:rPr>
      </w:pPr>
      <w:r w:rsidRPr="00007EC5">
        <w:rPr>
          <w:bCs/>
        </w:rPr>
        <w:t xml:space="preserve">1004 </w:t>
      </w:r>
      <w:proofErr w:type="spellStart"/>
      <w:r w:rsidRPr="00007EC5">
        <w:rPr>
          <w:bCs/>
        </w:rPr>
        <w:t>fddinet</w:t>
      </w:r>
      <w:proofErr w:type="spellEnd"/>
      <w:r w:rsidRPr="00007EC5">
        <w:rPr>
          <w:bCs/>
        </w:rPr>
        <w:t>-default                  act/</w:t>
      </w:r>
      <w:proofErr w:type="spellStart"/>
      <w:r w:rsidRPr="00007EC5">
        <w:rPr>
          <w:bCs/>
        </w:rPr>
        <w:t>unsup</w:t>
      </w:r>
      <w:proofErr w:type="spellEnd"/>
      <w:r w:rsidRPr="00007EC5">
        <w:rPr>
          <w:bCs/>
        </w:rPr>
        <w:t xml:space="preserve"> </w:t>
      </w:r>
    </w:p>
    <w:p w:rsidR="00007EC5" w:rsidRPr="00007EC5" w:rsidRDefault="00007EC5" w:rsidP="00007EC5">
      <w:pPr>
        <w:rPr>
          <w:bCs/>
        </w:rPr>
      </w:pPr>
      <w:r w:rsidRPr="00007EC5">
        <w:rPr>
          <w:bCs/>
        </w:rPr>
        <w:t xml:space="preserve">1005 </w:t>
      </w:r>
      <w:proofErr w:type="spellStart"/>
      <w:r w:rsidRPr="00007EC5">
        <w:rPr>
          <w:bCs/>
        </w:rPr>
        <w:t>trnet</w:t>
      </w:r>
      <w:proofErr w:type="spellEnd"/>
      <w:r w:rsidRPr="00007EC5">
        <w:rPr>
          <w:bCs/>
        </w:rPr>
        <w:t>-default                    act/</w:t>
      </w:r>
      <w:proofErr w:type="spellStart"/>
      <w:r w:rsidRPr="00007EC5">
        <w:rPr>
          <w:bCs/>
        </w:rPr>
        <w:t>unsup</w:t>
      </w:r>
      <w:proofErr w:type="spellEnd"/>
      <w:r w:rsidRPr="00007EC5">
        <w:rPr>
          <w:bCs/>
        </w:rPr>
        <w:t xml:space="preserve"> </w:t>
      </w:r>
    </w:p>
    <w:p w:rsidR="00007EC5" w:rsidRPr="00007EC5" w:rsidRDefault="00007EC5" w:rsidP="00007EC5">
      <w:pPr>
        <w:rPr>
          <w:bCs/>
        </w:rPr>
      </w:pPr>
    </w:p>
    <w:p w:rsidR="00007EC5" w:rsidRPr="00007EC5" w:rsidRDefault="00007EC5" w:rsidP="00007EC5">
      <w:pPr>
        <w:rPr>
          <w:bCs/>
        </w:rPr>
      </w:pPr>
      <w:r w:rsidRPr="00007EC5">
        <w:rPr>
          <w:bCs/>
        </w:rPr>
        <w:t xml:space="preserve">VLAN </w:t>
      </w:r>
      <w:proofErr w:type="gramStart"/>
      <w:r w:rsidRPr="00007EC5">
        <w:rPr>
          <w:bCs/>
        </w:rPr>
        <w:t>Type  SAID</w:t>
      </w:r>
      <w:proofErr w:type="gramEnd"/>
      <w:r w:rsidRPr="00007EC5">
        <w:rPr>
          <w:bCs/>
        </w:rPr>
        <w:t xml:space="preserve">       MTU   Parent </w:t>
      </w:r>
      <w:proofErr w:type="spellStart"/>
      <w:r w:rsidRPr="00007EC5">
        <w:rPr>
          <w:bCs/>
        </w:rPr>
        <w:t>RingNo</w:t>
      </w:r>
      <w:proofErr w:type="spellEnd"/>
      <w:r w:rsidRPr="00007EC5">
        <w:rPr>
          <w:bCs/>
        </w:rPr>
        <w:t xml:space="preserve"> </w:t>
      </w:r>
      <w:proofErr w:type="spellStart"/>
      <w:r w:rsidRPr="00007EC5">
        <w:rPr>
          <w:bCs/>
        </w:rPr>
        <w:t>BridgeNo</w:t>
      </w:r>
      <w:proofErr w:type="spellEnd"/>
      <w:r w:rsidRPr="00007EC5">
        <w:rPr>
          <w:bCs/>
        </w:rPr>
        <w:t xml:space="preserve"> </w:t>
      </w:r>
      <w:proofErr w:type="spellStart"/>
      <w:r w:rsidRPr="00007EC5">
        <w:rPr>
          <w:bCs/>
        </w:rPr>
        <w:t>Stp</w:t>
      </w:r>
      <w:proofErr w:type="spellEnd"/>
      <w:r w:rsidRPr="00007EC5">
        <w:rPr>
          <w:bCs/>
        </w:rPr>
        <w:t xml:space="preserve">  </w:t>
      </w:r>
      <w:proofErr w:type="spellStart"/>
      <w:r w:rsidRPr="00007EC5">
        <w:rPr>
          <w:bCs/>
        </w:rPr>
        <w:t>BrdgMode</w:t>
      </w:r>
      <w:proofErr w:type="spellEnd"/>
      <w:r w:rsidRPr="00007EC5">
        <w:rPr>
          <w:bCs/>
        </w:rPr>
        <w:t xml:space="preserve"> Trans1 Trans2</w:t>
      </w:r>
    </w:p>
    <w:p w:rsidR="00007EC5" w:rsidRPr="00007EC5" w:rsidRDefault="00007EC5" w:rsidP="00007EC5">
      <w:pPr>
        <w:rPr>
          <w:bCs/>
        </w:rPr>
      </w:pPr>
      <w:r w:rsidRPr="00007EC5">
        <w:rPr>
          <w:bCs/>
        </w:rPr>
        <w:t>---- ----- ---------- ----- ------ ------ -------- ---- -------- ------ ------</w:t>
      </w:r>
    </w:p>
    <w:p w:rsidR="00007EC5" w:rsidRPr="00007EC5" w:rsidRDefault="00007EC5" w:rsidP="00007EC5">
      <w:pPr>
        <w:rPr>
          <w:bCs/>
        </w:rPr>
      </w:pPr>
      <w:r w:rsidRPr="00007EC5">
        <w:rPr>
          <w:bCs/>
        </w:rPr>
        <w:t xml:space="preserve">1    </w:t>
      </w:r>
      <w:proofErr w:type="spellStart"/>
      <w:proofErr w:type="gramStart"/>
      <w:r w:rsidRPr="00007EC5">
        <w:rPr>
          <w:bCs/>
        </w:rPr>
        <w:t>enet</w:t>
      </w:r>
      <w:proofErr w:type="spellEnd"/>
      <w:r w:rsidRPr="00007EC5">
        <w:rPr>
          <w:bCs/>
        </w:rPr>
        <w:t xml:space="preserve">  100001</w:t>
      </w:r>
      <w:proofErr w:type="gramEnd"/>
      <w:r w:rsidRPr="00007EC5">
        <w:rPr>
          <w:bCs/>
        </w:rPr>
        <w:t xml:space="preserve">     1500  -      -      -        -    -        0      0</w:t>
      </w:r>
    </w:p>
    <w:p w:rsidR="00007EC5" w:rsidRPr="00007EC5" w:rsidRDefault="00007EC5" w:rsidP="00007EC5">
      <w:pPr>
        <w:rPr>
          <w:bCs/>
        </w:rPr>
      </w:pPr>
      <w:r w:rsidRPr="00007EC5">
        <w:rPr>
          <w:bCs/>
        </w:rPr>
        <w:t xml:space="preserve">21   </w:t>
      </w:r>
      <w:proofErr w:type="spellStart"/>
      <w:proofErr w:type="gramStart"/>
      <w:r w:rsidRPr="00007EC5">
        <w:rPr>
          <w:bCs/>
        </w:rPr>
        <w:t>enet</w:t>
      </w:r>
      <w:proofErr w:type="spellEnd"/>
      <w:r w:rsidRPr="00007EC5">
        <w:rPr>
          <w:bCs/>
        </w:rPr>
        <w:t xml:space="preserve">  100021</w:t>
      </w:r>
      <w:proofErr w:type="gramEnd"/>
      <w:r w:rsidRPr="00007EC5">
        <w:rPr>
          <w:bCs/>
        </w:rPr>
        <w:t xml:space="preserve">     1500  -      -      -        -    -        0      0</w:t>
      </w:r>
    </w:p>
    <w:p w:rsidR="00007EC5" w:rsidRPr="00007EC5" w:rsidRDefault="00007EC5" w:rsidP="00007EC5">
      <w:pPr>
        <w:rPr>
          <w:bCs/>
        </w:rPr>
      </w:pPr>
      <w:r w:rsidRPr="00007EC5">
        <w:rPr>
          <w:bCs/>
        </w:rPr>
        <w:t xml:space="preserve">99   </w:t>
      </w:r>
      <w:proofErr w:type="spellStart"/>
      <w:proofErr w:type="gramStart"/>
      <w:r w:rsidRPr="00007EC5">
        <w:rPr>
          <w:bCs/>
        </w:rPr>
        <w:t>enet</w:t>
      </w:r>
      <w:proofErr w:type="spellEnd"/>
      <w:r w:rsidRPr="00007EC5">
        <w:rPr>
          <w:bCs/>
        </w:rPr>
        <w:t xml:space="preserve">  100099</w:t>
      </w:r>
      <w:proofErr w:type="gramEnd"/>
      <w:r w:rsidRPr="00007EC5">
        <w:rPr>
          <w:bCs/>
        </w:rPr>
        <w:t xml:space="preserve">     1500  -      -      -        -    -        0      0</w:t>
      </w:r>
    </w:p>
    <w:p w:rsidR="00007EC5" w:rsidRPr="00007EC5" w:rsidRDefault="00007EC5" w:rsidP="00007EC5">
      <w:pPr>
        <w:rPr>
          <w:bCs/>
        </w:rPr>
      </w:pPr>
      <w:r w:rsidRPr="00007EC5">
        <w:rPr>
          <w:bCs/>
        </w:rPr>
        <w:t xml:space="preserve">1002 </w:t>
      </w:r>
      <w:proofErr w:type="spellStart"/>
      <w:proofErr w:type="gramStart"/>
      <w:r w:rsidRPr="00007EC5">
        <w:rPr>
          <w:bCs/>
        </w:rPr>
        <w:t>fddi</w:t>
      </w:r>
      <w:proofErr w:type="spellEnd"/>
      <w:r w:rsidRPr="00007EC5">
        <w:rPr>
          <w:bCs/>
        </w:rPr>
        <w:t xml:space="preserve">  101002</w:t>
      </w:r>
      <w:proofErr w:type="gramEnd"/>
      <w:r w:rsidRPr="00007EC5">
        <w:rPr>
          <w:bCs/>
        </w:rPr>
        <w:t xml:space="preserve">     1500  -      -      -        -    -        0      0   </w:t>
      </w:r>
    </w:p>
    <w:p w:rsidR="00007EC5" w:rsidRPr="00007EC5" w:rsidRDefault="00007EC5" w:rsidP="00007EC5">
      <w:pPr>
        <w:rPr>
          <w:bCs/>
        </w:rPr>
      </w:pPr>
      <w:r w:rsidRPr="00007EC5">
        <w:rPr>
          <w:bCs/>
        </w:rPr>
        <w:t xml:space="preserve">1003 tr    101003     </w:t>
      </w:r>
      <w:proofErr w:type="gramStart"/>
      <w:r w:rsidRPr="00007EC5">
        <w:rPr>
          <w:bCs/>
        </w:rPr>
        <w:t>1500  -</w:t>
      </w:r>
      <w:proofErr w:type="gramEnd"/>
      <w:r w:rsidRPr="00007EC5">
        <w:rPr>
          <w:bCs/>
        </w:rPr>
        <w:t xml:space="preserve">      -      -        -    -        0      0   </w:t>
      </w:r>
    </w:p>
    <w:p w:rsidR="00007EC5" w:rsidRPr="00007EC5" w:rsidRDefault="00007EC5" w:rsidP="00007EC5">
      <w:pPr>
        <w:rPr>
          <w:bCs/>
        </w:rPr>
      </w:pPr>
      <w:r w:rsidRPr="00007EC5">
        <w:rPr>
          <w:bCs/>
        </w:rPr>
        <w:t xml:space="preserve">1004 </w:t>
      </w:r>
      <w:proofErr w:type="spellStart"/>
      <w:r w:rsidRPr="00007EC5">
        <w:rPr>
          <w:bCs/>
        </w:rPr>
        <w:t>fdnet</w:t>
      </w:r>
      <w:proofErr w:type="spellEnd"/>
      <w:r w:rsidRPr="00007EC5">
        <w:rPr>
          <w:bCs/>
        </w:rPr>
        <w:t xml:space="preserve"> 101004     </w:t>
      </w:r>
      <w:proofErr w:type="gramStart"/>
      <w:r w:rsidRPr="00007EC5">
        <w:rPr>
          <w:bCs/>
        </w:rPr>
        <w:t>1500  -</w:t>
      </w:r>
      <w:proofErr w:type="gramEnd"/>
      <w:r w:rsidRPr="00007EC5">
        <w:rPr>
          <w:bCs/>
        </w:rPr>
        <w:t xml:space="preserve">      -      -        </w:t>
      </w:r>
      <w:proofErr w:type="spellStart"/>
      <w:r w:rsidRPr="00007EC5">
        <w:rPr>
          <w:bCs/>
        </w:rPr>
        <w:t>ieee</w:t>
      </w:r>
      <w:proofErr w:type="spellEnd"/>
      <w:r w:rsidRPr="00007EC5">
        <w:rPr>
          <w:bCs/>
        </w:rPr>
        <w:t xml:space="preserve"> -        0      0   </w:t>
      </w:r>
    </w:p>
    <w:p w:rsidR="00007EC5" w:rsidRPr="00007EC5" w:rsidRDefault="00007EC5" w:rsidP="00007EC5">
      <w:pPr>
        <w:rPr>
          <w:bCs/>
        </w:rPr>
      </w:pPr>
      <w:r w:rsidRPr="00007EC5">
        <w:rPr>
          <w:bCs/>
        </w:rPr>
        <w:t xml:space="preserve">1005 </w:t>
      </w:r>
      <w:proofErr w:type="spellStart"/>
      <w:r w:rsidRPr="00007EC5">
        <w:rPr>
          <w:bCs/>
        </w:rPr>
        <w:t>trnet</w:t>
      </w:r>
      <w:proofErr w:type="spellEnd"/>
      <w:r w:rsidRPr="00007EC5">
        <w:rPr>
          <w:bCs/>
        </w:rPr>
        <w:t xml:space="preserve"> 101005     </w:t>
      </w:r>
      <w:proofErr w:type="gramStart"/>
      <w:r w:rsidRPr="00007EC5">
        <w:rPr>
          <w:bCs/>
        </w:rPr>
        <w:t>1500  -</w:t>
      </w:r>
      <w:proofErr w:type="gramEnd"/>
      <w:r w:rsidRPr="00007EC5">
        <w:rPr>
          <w:bCs/>
        </w:rPr>
        <w:t xml:space="preserve">      -      -        </w:t>
      </w:r>
      <w:proofErr w:type="spellStart"/>
      <w:r w:rsidRPr="00007EC5">
        <w:rPr>
          <w:bCs/>
        </w:rPr>
        <w:t>ibm</w:t>
      </w:r>
      <w:proofErr w:type="spellEnd"/>
      <w:r w:rsidRPr="00007EC5">
        <w:rPr>
          <w:bCs/>
        </w:rPr>
        <w:t xml:space="preserve">  -        0      0   </w:t>
      </w:r>
    </w:p>
    <w:p w:rsidR="00007EC5" w:rsidRPr="00007EC5" w:rsidRDefault="00007EC5" w:rsidP="00007EC5">
      <w:pPr>
        <w:rPr>
          <w:bCs/>
        </w:rPr>
      </w:pPr>
    </w:p>
    <w:p w:rsidR="00007EC5" w:rsidRPr="00007EC5" w:rsidRDefault="00007EC5" w:rsidP="00007EC5">
      <w:pPr>
        <w:rPr>
          <w:bCs/>
        </w:rPr>
      </w:pPr>
      <w:r w:rsidRPr="00007EC5">
        <w:rPr>
          <w:bCs/>
        </w:rPr>
        <w:t xml:space="preserve">VLAN </w:t>
      </w:r>
      <w:proofErr w:type="gramStart"/>
      <w:r w:rsidRPr="00007EC5">
        <w:rPr>
          <w:bCs/>
        </w:rPr>
        <w:t>Type  SAID</w:t>
      </w:r>
      <w:proofErr w:type="gramEnd"/>
      <w:r w:rsidRPr="00007EC5">
        <w:rPr>
          <w:bCs/>
        </w:rPr>
        <w:t xml:space="preserve">       MTU   Parent </w:t>
      </w:r>
      <w:proofErr w:type="spellStart"/>
      <w:r w:rsidRPr="00007EC5">
        <w:rPr>
          <w:bCs/>
        </w:rPr>
        <w:t>RingNo</w:t>
      </w:r>
      <w:proofErr w:type="spellEnd"/>
      <w:r w:rsidRPr="00007EC5">
        <w:rPr>
          <w:bCs/>
        </w:rPr>
        <w:t xml:space="preserve"> </w:t>
      </w:r>
      <w:proofErr w:type="spellStart"/>
      <w:r w:rsidRPr="00007EC5">
        <w:rPr>
          <w:bCs/>
        </w:rPr>
        <w:t>BridgeNo</w:t>
      </w:r>
      <w:proofErr w:type="spellEnd"/>
      <w:r w:rsidRPr="00007EC5">
        <w:rPr>
          <w:bCs/>
        </w:rPr>
        <w:t xml:space="preserve"> </w:t>
      </w:r>
      <w:proofErr w:type="spellStart"/>
      <w:r w:rsidRPr="00007EC5">
        <w:rPr>
          <w:bCs/>
        </w:rPr>
        <w:t>Stp</w:t>
      </w:r>
      <w:proofErr w:type="spellEnd"/>
      <w:r w:rsidRPr="00007EC5">
        <w:rPr>
          <w:bCs/>
        </w:rPr>
        <w:t xml:space="preserve">  </w:t>
      </w:r>
      <w:proofErr w:type="spellStart"/>
      <w:r w:rsidRPr="00007EC5">
        <w:rPr>
          <w:bCs/>
        </w:rPr>
        <w:t>BrdgMode</w:t>
      </w:r>
      <w:proofErr w:type="spellEnd"/>
      <w:r w:rsidRPr="00007EC5">
        <w:rPr>
          <w:bCs/>
        </w:rPr>
        <w:t xml:space="preserve"> Trans1 Trans2</w:t>
      </w:r>
    </w:p>
    <w:p w:rsidR="00007EC5" w:rsidRPr="00007EC5" w:rsidRDefault="00007EC5" w:rsidP="00007EC5">
      <w:pPr>
        <w:rPr>
          <w:bCs/>
        </w:rPr>
      </w:pPr>
      <w:r w:rsidRPr="00007EC5">
        <w:rPr>
          <w:bCs/>
        </w:rPr>
        <w:t>---- ----- ---------- ----- ------ ------ -------- ---- -------- ------ ------</w:t>
      </w:r>
    </w:p>
    <w:p w:rsidR="00007EC5" w:rsidRPr="00007EC5" w:rsidRDefault="00007EC5" w:rsidP="00007EC5">
      <w:pPr>
        <w:rPr>
          <w:bCs/>
        </w:rPr>
      </w:pPr>
    </w:p>
    <w:p w:rsidR="00007EC5" w:rsidRPr="00007EC5" w:rsidRDefault="00007EC5" w:rsidP="00007EC5">
      <w:pPr>
        <w:rPr>
          <w:bCs/>
        </w:rPr>
      </w:pPr>
      <w:r w:rsidRPr="00007EC5">
        <w:rPr>
          <w:bCs/>
        </w:rPr>
        <w:t>Remote SPAN VLANs</w:t>
      </w:r>
    </w:p>
    <w:p w:rsidR="00007EC5" w:rsidRPr="00007EC5" w:rsidRDefault="00007EC5" w:rsidP="00007EC5">
      <w:pPr>
        <w:rPr>
          <w:bCs/>
        </w:rPr>
      </w:pPr>
      <w:r w:rsidRPr="00007EC5">
        <w:rPr>
          <w:bCs/>
        </w:rPr>
        <w:t>------------------------------------------------------------------------------</w:t>
      </w:r>
    </w:p>
    <w:p w:rsidR="00007EC5" w:rsidRPr="00007EC5" w:rsidRDefault="00007EC5" w:rsidP="00007EC5">
      <w:pPr>
        <w:rPr>
          <w:bCs/>
        </w:rPr>
      </w:pPr>
    </w:p>
    <w:p w:rsidR="00007EC5" w:rsidRPr="00007EC5" w:rsidRDefault="00007EC5" w:rsidP="00007EC5">
      <w:pPr>
        <w:rPr>
          <w:bCs/>
        </w:rPr>
      </w:pPr>
      <w:r w:rsidRPr="00007EC5">
        <w:rPr>
          <w:bCs/>
        </w:rPr>
        <w:t>Primary Secondary Type              Ports</w:t>
      </w:r>
    </w:p>
    <w:p w:rsidR="00007EC5" w:rsidRPr="00007EC5" w:rsidRDefault="00007EC5" w:rsidP="00007EC5">
      <w:pPr>
        <w:rPr>
          <w:bCs/>
        </w:rPr>
      </w:pPr>
      <w:r w:rsidRPr="00007EC5">
        <w:rPr>
          <w:bCs/>
        </w:rPr>
        <w:t>------- --------- ----------------- ------------------------------------------</w:t>
      </w:r>
    </w:p>
    <w:p w:rsidR="006242BA" w:rsidRPr="006242BA" w:rsidRDefault="00007EC5" w:rsidP="00007EC5">
      <w:pPr>
        <w:rPr>
          <w:bCs/>
        </w:rPr>
      </w:pPr>
      <w:r w:rsidRPr="00007EC5">
        <w:rPr>
          <w:bCs/>
        </w:rPr>
        <w:t>S1#</w:t>
      </w:r>
    </w:p>
    <w:p w:rsidR="006242BA" w:rsidRDefault="006242BA" w:rsidP="006242BA">
      <w:pPr>
        <w:rPr>
          <w:bCs/>
        </w:rPr>
      </w:pPr>
    </w:p>
    <w:p w:rsidR="00007EC5" w:rsidRDefault="00007EC5" w:rsidP="006242BA">
      <w:pPr>
        <w:rPr>
          <w:bCs/>
        </w:rPr>
      </w:pPr>
    </w:p>
    <w:p w:rsidR="00007EC5" w:rsidRPr="006242BA" w:rsidRDefault="00007EC5" w:rsidP="006242BA">
      <w:pPr>
        <w:rPr>
          <w:bCs/>
        </w:rPr>
      </w:pPr>
    </w:p>
    <w:p w:rsidR="006242BA" w:rsidRDefault="006242BA" w:rsidP="006242BA">
      <w:pPr>
        <w:rPr>
          <w:bCs/>
        </w:rPr>
      </w:pPr>
      <w:r>
        <w:rPr>
          <w:bCs/>
        </w:rPr>
        <w:t>S3#sh run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Building configuration...</w:t>
      </w:r>
    </w:p>
    <w:p w:rsidR="006242BA" w:rsidRPr="006242BA" w:rsidRDefault="006242BA" w:rsidP="006242BA">
      <w:pPr>
        <w:rPr>
          <w:bCs/>
        </w:rPr>
      </w:pP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Current </w:t>
      </w:r>
      <w:proofErr w:type="gramStart"/>
      <w:r w:rsidRPr="006242BA">
        <w:rPr>
          <w:bCs/>
        </w:rPr>
        <w:t>configuration :</w:t>
      </w:r>
      <w:proofErr w:type="gramEnd"/>
      <w:r w:rsidRPr="006242BA">
        <w:rPr>
          <w:bCs/>
        </w:rPr>
        <w:t xml:space="preserve"> 2076 bytes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version 12.2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no service timestamps log datetime </w:t>
      </w:r>
      <w:proofErr w:type="spellStart"/>
      <w:r w:rsidRPr="006242BA">
        <w:rPr>
          <w:bCs/>
        </w:rPr>
        <w:t>msec</w:t>
      </w:r>
      <w:proofErr w:type="spellEnd"/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no service timestamps debug datetime </w:t>
      </w:r>
      <w:proofErr w:type="spellStart"/>
      <w:r w:rsidRPr="006242BA">
        <w:rPr>
          <w:bCs/>
        </w:rPr>
        <w:t>msec</w:t>
      </w:r>
      <w:proofErr w:type="spellEnd"/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no service password-encryption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hostname S3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lastRenderedPageBreak/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spanning-tree mode </w:t>
      </w:r>
      <w:proofErr w:type="spellStart"/>
      <w:r w:rsidRPr="006242BA">
        <w:rPr>
          <w:bCs/>
        </w:rPr>
        <w:t>pvst</w:t>
      </w:r>
      <w:proofErr w:type="spellEnd"/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spanning-tree extend system-id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FastEthernet0/1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FastEthernet0/2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FastEthernet0/3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trunk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FastEthernet0/4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FastEthernet0/5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FastEthernet0/6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FastEthernet0/7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FastEthernet0/8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FastEthernet0/9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FastEthernet0/10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FastEthernet0/11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FastEthernet0/12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FastEthernet0/13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FastEthernet0/14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FastEthernet0/15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lastRenderedPageBreak/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FastEthernet0/16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FastEthernet0/17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FastEthernet0/18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access </w:t>
      </w:r>
      <w:proofErr w:type="spellStart"/>
      <w:r w:rsidRPr="006242BA">
        <w:rPr>
          <w:bCs/>
        </w:rPr>
        <w:t>vlan</w:t>
      </w:r>
      <w:proofErr w:type="spellEnd"/>
      <w:r w:rsidRPr="006242BA">
        <w:rPr>
          <w:bCs/>
        </w:rPr>
        <w:t xml:space="preserve"> 23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FastEthernet0/19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FastEthernet0/20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FastEthernet0/21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FastEthernet0/22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FastEthernet0/23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FastEthernet0/24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switchport mode access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GigabitEthernet0/1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GigabitEthernet0/2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Vlan1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no </w:t>
      </w:r>
      <w:proofErr w:type="spellStart"/>
      <w:r w:rsidRPr="006242BA">
        <w:rPr>
          <w:bCs/>
        </w:rPr>
        <w:t>ip</w:t>
      </w:r>
      <w:proofErr w:type="spellEnd"/>
      <w:r w:rsidRPr="006242BA">
        <w:rPr>
          <w:bCs/>
        </w:rPr>
        <w:t xml:space="preserve"> address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shutdown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Vlan23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mac-address 0005.5e76.4d01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no </w:t>
      </w:r>
      <w:proofErr w:type="spellStart"/>
      <w:r w:rsidRPr="006242BA">
        <w:rPr>
          <w:bCs/>
        </w:rPr>
        <w:t>ip</w:t>
      </w:r>
      <w:proofErr w:type="spellEnd"/>
      <w:r w:rsidRPr="006242BA">
        <w:rPr>
          <w:bCs/>
        </w:rPr>
        <w:t xml:space="preserve"> address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interface Vlan99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mac-address 0005.5e76.4d02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</w:t>
      </w:r>
      <w:proofErr w:type="spellStart"/>
      <w:r w:rsidRPr="006242BA">
        <w:rPr>
          <w:bCs/>
        </w:rPr>
        <w:t>ip</w:t>
      </w:r>
      <w:proofErr w:type="spellEnd"/>
      <w:r w:rsidRPr="006242BA">
        <w:rPr>
          <w:bCs/>
        </w:rPr>
        <w:t xml:space="preserve"> address 192.168.99.3 255.255.255.0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proofErr w:type="spellStart"/>
      <w:r w:rsidRPr="006242BA">
        <w:rPr>
          <w:bCs/>
        </w:rPr>
        <w:t>ip</w:t>
      </w:r>
      <w:proofErr w:type="spellEnd"/>
      <w:r w:rsidRPr="006242BA">
        <w:rPr>
          <w:bCs/>
        </w:rPr>
        <w:t xml:space="preserve"> default-gateway 192.168.99.1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line con 0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line </w:t>
      </w:r>
      <w:proofErr w:type="spellStart"/>
      <w:r w:rsidRPr="006242BA">
        <w:rPr>
          <w:bCs/>
        </w:rPr>
        <w:t>vty</w:t>
      </w:r>
      <w:proofErr w:type="spellEnd"/>
      <w:r w:rsidRPr="006242BA">
        <w:rPr>
          <w:bCs/>
        </w:rPr>
        <w:t xml:space="preserve"> 0 4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login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line </w:t>
      </w:r>
      <w:proofErr w:type="spellStart"/>
      <w:r w:rsidRPr="006242BA">
        <w:rPr>
          <w:bCs/>
        </w:rPr>
        <w:t>vty</w:t>
      </w:r>
      <w:proofErr w:type="spellEnd"/>
      <w:r w:rsidRPr="006242BA">
        <w:rPr>
          <w:bCs/>
        </w:rPr>
        <w:t xml:space="preserve"> 5 15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 xml:space="preserve"> login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lastRenderedPageBreak/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!</w:t>
      </w:r>
    </w:p>
    <w:p w:rsidR="006242BA" w:rsidRPr="006242BA" w:rsidRDefault="006242BA" w:rsidP="006242BA">
      <w:pPr>
        <w:rPr>
          <w:bCs/>
        </w:rPr>
      </w:pPr>
      <w:r w:rsidRPr="006242BA">
        <w:rPr>
          <w:bCs/>
        </w:rPr>
        <w:t>end</w:t>
      </w:r>
    </w:p>
    <w:p w:rsidR="006242BA" w:rsidRPr="006242BA" w:rsidRDefault="006242BA" w:rsidP="006242BA">
      <w:pPr>
        <w:rPr>
          <w:bCs/>
        </w:rPr>
      </w:pPr>
    </w:p>
    <w:p w:rsidR="006242BA" w:rsidRPr="006242BA" w:rsidRDefault="006242BA" w:rsidP="006242BA">
      <w:pPr>
        <w:rPr>
          <w:bCs/>
        </w:rPr>
      </w:pPr>
    </w:p>
    <w:p w:rsidR="00C10935" w:rsidRPr="00C10935" w:rsidRDefault="00C10935" w:rsidP="00C10935">
      <w:pPr>
        <w:rPr>
          <w:bCs/>
        </w:rPr>
      </w:pPr>
      <w:r w:rsidRPr="00C10935">
        <w:rPr>
          <w:bCs/>
        </w:rPr>
        <w:t xml:space="preserve">S3#sh </w:t>
      </w:r>
      <w:proofErr w:type="spellStart"/>
      <w:r w:rsidRPr="00C10935">
        <w:rPr>
          <w:bCs/>
        </w:rPr>
        <w:t>vlan</w:t>
      </w:r>
      <w:proofErr w:type="spellEnd"/>
    </w:p>
    <w:p w:rsidR="00C10935" w:rsidRPr="00C10935" w:rsidRDefault="00C10935" w:rsidP="00C10935">
      <w:pPr>
        <w:rPr>
          <w:bCs/>
        </w:rPr>
      </w:pPr>
    </w:p>
    <w:p w:rsidR="00C10935" w:rsidRPr="00C10935" w:rsidRDefault="00C10935" w:rsidP="00C10935">
      <w:pPr>
        <w:rPr>
          <w:bCs/>
        </w:rPr>
      </w:pPr>
      <w:r w:rsidRPr="00C10935">
        <w:rPr>
          <w:bCs/>
        </w:rPr>
        <w:t>VLAN Name                             Status    Ports</w:t>
      </w:r>
    </w:p>
    <w:p w:rsidR="00C10935" w:rsidRPr="00C10935" w:rsidRDefault="00C10935" w:rsidP="00C10935">
      <w:pPr>
        <w:rPr>
          <w:bCs/>
        </w:rPr>
      </w:pPr>
      <w:r w:rsidRPr="00C10935">
        <w:rPr>
          <w:bCs/>
        </w:rPr>
        <w:t>---- -------------------------------- --------- -------------------------------</w:t>
      </w:r>
    </w:p>
    <w:p w:rsidR="00C10935" w:rsidRPr="00C10935" w:rsidRDefault="00C10935" w:rsidP="00C10935">
      <w:pPr>
        <w:rPr>
          <w:bCs/>
        </w:rPr>
      </w:pPr>
      <w:r w:rsidRPr="00C10935">
        <w:rPr>
          <w:bCs/>
        </w:rPr>
        <w:t>1    default                          active    Fa0/1, Fa0/2, Fa0/4, Fa0/5</w:t>
      </w:r>
    </w:p>
    <w:p w:rsidR="00C10935" w:rsidRPr="00C10935" w:rsidRDefault="00C10935" w:rsidP="00C10935">
      <w:pPr>
        <w:rPr>
          <w:bCs/>
        </w:rPr>
      </w:pPr>
      <w:r w:rsidRPr="00C10935">
        <w:rPr>
          <w:bCs/>
        </w:rPr>
        <w:t xml:space="preserve">                                                Fa0/6, Fa0/7, Fa0/8, Fa0/9</w:t>
      </w:r>
    </w:p>
    <w:p w:rsidR="00C10935" w:rsidRPr="00C10935" w:rsidRDefault="00C10935" w:rsidP="00C10935">
      <w:pPr>
        <w:rPr>
          <w:bCs/>
        </w:rPr>
      </w:pPr>
      <w:r w:rsidRPr="00C10935">
        <w:rPr>
          <w:bCs/>
        </w:rPr>
        <w:t xml:space="preserve">                                                Fa0/10, Fa0/11, Fa0/12, Fa0/13</w:t>
      </w:r>
    </w:p>
    <w:p w:rsidR="00C10935" w:rsidRPr="00C10935" w:rsidRDefault="00C10935" w:rsidP="00C10935">
      <w:pPr>
        <w:rPr>
          <w:bCs/>
        </w:rPr>
      </w:pPr>
      <w:r w:rsidRPr="00C10935">
        <w:rPr>
          <w:bCs/>
        </w:rPr>
        <w:t xml:space="preserve">                                                Fa0/14, Fa0/15, Fa0/16, Fa0/17</w:t>
      </w:r>
    </w:p>
    <w:p w:rsidR="00C10935" w:rsidRPr="00C10935" w:rsidRDefault="00C10935" w:rsidP="00C10935">
      <w:pPr>
        <w:rPr>
          <w:bCs/>
        </w:rPr>
      </w:pPr>
      <w:r w:rsidRPr="00C10935">
        <w:rPr>
          <w:bCs/>
        </w:rPr>
        <w:t xml:space="preserve">                                                Fa0/19, Fa0/20, Fa0/21, Fa0/22</w:t>
      </w:r>
    </w:p>
    <w:p w:rsidR="00C10935" w:rsidRPr="00C10935" w:rsidRDefault="00C10935" w:rsidP="00C10935">
      <w:pPr>
        <w:rPr>
          <w:bCs/>
        </w:rPr>
      </w:pPr>
      <w:r w:rsidRPr="00C10935">
        <w:rPr>
          <w:bCs/>
        </w:rPr>
        <w:t xml:space="preserve">                                                Fa0/23, Fa0/24, Gig0/1, Gig0/2</w:t>
      </w:r>
    </w:p>
    <w:p w:rsidR="00C10935" w:rsidRPr="00C10935" w:rsidRDefault="00C10935" w:rsidP="00C10935">
      <w:pPr>
        <w:rPr>
          <w:bCs/>
        </w:rPr>
      </w:pPr>
      <w:r w:rsidRPr="00C10935">
        <w:rPr>
          <w:bCs/>
        </w:rPr>
        <w:t xml:space="preserve">23   </w:t>
      </w:r>
      <w:proofErr w:type="spellStart"/>
      <w:r w:rsidRPr="00C10935">
        <w:rPr>
          <w:bCs/>
        </w:rPr>
        <w:t>Enigeering</w:t>
      </w:r>
      <w:proofErr w:type="spellEnd"/>
      <w:r w:rsidRPr="00C10935">
        <w:rPr>
          <w:bCs/>
        </w:rPr>
        <w:t xml:space="preserve">                       active    Fa0/18</w:t>
      </w:r>
    </w:p>
    <w:p w:rsidR="00C10935" w:rsidRPr="00C10935" w:rsidRDefault="00C10935" w:rsidP="00C10935">
      <w:pPr>
        <w:rPr>
          <w:bCs/>
        </w:rPr>
      </w:pPr>
      <w:r w:rsidRPr="00C10935">
        <w:rPr>
          <w:bCs/>
        </w:rPr>
        <w:t xml:space="preserve">99   Management                       active    </w:t>
      </w:r>
    </w:p>
    <w:p w:rsidR="00C10935" w:rsidRPr="00C10935" w:rsidRDefault="00C10935" w:rsidP="00C10935">
      <w:pPr>
        <w:rPr>
          <w:bCs/>
        </w:rPr>
      </w:pPr>
      <w:r w:rsidRPr="00C10935">
        <w:rPr>
          <w:bCs/>
        </w:rPr>
        <w:t xml:space="preserve">1002 </w:t>
      </w:r>
      <w:proofErr w:type="spellStart"/>
      <w:r w:rsidRPr="00C10935">
        <w:rPr>
          <w:bCs/>
        </w:rPr>
        <w:t>fddi</w:t>
      </w:r>
      <w:proofErr w:type="spellEnd"/>
      <w:r w:rsidRPr="00C10935">
        <w:rPr>
          <w:bCs/>
        </w:rPr>
        <w:t>-default                     act/</w:t>
      </w:r>
      <w:proofErr w:type="spellStart"/>
      <w:r w:rsidRPr="00C10935">
        <w:rPr>
          <w:bCs/>
        </w:rPr>
        <w:t>unsup</w:t>
      </w:r>
      <w:proofErr w:type="spellEnd"/>
      <w:r w:rsidRPr="00C10935">
        <w:rPr>
          <w:bCs/>
        </w:rPr>
        <w:t xml:space="preserve"> </w:t>
      </w:r>
    </w:p>
    <w:p w:rsidR="00C10935" w:rsidRPr="00C10935" w:rsidRDefault="00C10935" w:rsidP="00C10935">
      <w:pPr>
        <w:rPr>
          <w:bCs/>
        </w:rPr>
      </w:pPr>
      <w:r w:rsidRPr="00C10935">
        <w:rPr>
          <w:bCs/>
        </w:rPr>
        <w:t>1003 token-ring-default               act/</w:t>
      </w:r>
      <w:proofErr w:type="spellStart"/>
      <w:r w:rsidRPr="00C10935">
        <w:rPr>
          <w:bCs/>
        </w:rPr>
        <w:t>unsup</w:t>
      </w:r>
      <w:proofErr w:type="spellEnd"/>
      <w:r w:rsidRPr="00C10935">
        <w:rPr>
          <w:bCs/>
        </w:rPr>
        <w:t xml:space="preserve"> </w:t>
      </w:r>
    </w:p>
    <w:p w:rsidR="00C10935" w:rsidRPr="00C10935" w:rsidRDefault="00C10935" w:rsidP="00C10935">
      <w:pPr>
        <w:rPr>
          <w:bCs/>
        </w:rPr>
      </w:pPr>
      <w:r w:rsidRPr="00C10935">
        <w:rPr>
          <w:bCs/>
        </w:rPr>
        <w:t xml:space="preserve">1004 </w:t>
      </w:r>
      <w:proofErr w:type="spellStart"/>
      <w:r w:rsidRPr="00C10935">
        <w:rPr>
          <w:bCs/>
        </w:rPr>
        <w:t>fddinet</w:t>
      </w:r>
      <w:proofErr w:type="spellEnd"/>
      <w:r w:rsidRPr="00C10935">
        <w:rPr>
          <w:bCs/>
        </w:rPr>
        <w:t>-default                  act/</w:t>
      </w:r>
      <w:proofErr w:type="spellStart"/>
      <w:r w:rsidRPr="00C10935">
        <w:rPr>
          <w:bCs/>
        </w:rPr>
        <w:t>unsup</w:t>
      </w:r>
      <w:proofErr w:type="spellEnd"/>
      <w:r w:rsidRPr="00C10935">
        <w:rPr>
          <w:bCs/>
        </w:rPr>
        <w:t xml:space="preserve"> </w:t>
      </w:r>
    </w:p>
    <w:p w:rsidR="00C10935" w:rsidRPr="00C10935" w:rsidRDefault="00C10935" w:rsidP="00C10935">
      <w:pPr>
        <w:rPr>
          <w:bCs/>
        </w:rPr>
      </w:pPr>
      <w:r w:rsidRPr="00C10935">
        <w:rPr>
          <w:bCs/>
        </w:rPr>
        <w:t xml:space="preserve">1005 </w:t>
      </w:r>
      <w:proofErr w:type="spellStart"/>
      <w:r w:rsidRPr="00C10935">
        <w:rPr>
          <w:bCs/>
        </w:rPr>
        <w:t>trnet</w:t>
      </w:r>
      <w:proofErr w:type="spellEnd"/>
      <w:r w:rsidRPr="00C10935">
        <w:rPr>
          <w:bCs/>
        </w:rPr>
        <w:t>-default                    act/</w:t>
      </w:r>
      <w:proofErr w:type="spellStart"/>
      <w:r w:rsidRPr="00C10935">
        <w:rPr>
          <w:bCs/>
        </w:rPr>
        <w:t>unsup</w:t>
      </w:r>
      <w:proofErr w:type="spellEnd"/>
      <w:r w:rsidRPr="00C10935">
        <w:rPr>
          <w:bCs/>
        </w:rPr>
        <w:t xml:space="preserve"> </w:t>
      </w:r>
    </w:p>
    <w:p w:rsidR="00C10935" w:rsidRPr="00C10935" w:rsidRDefault="00C10935" w:rsidP="00C10935">
      <w:pPr>
        <w:rPr>
          <w:bCs/>
        </w:rPr>
      </w:pPr>
    </w:p>
    <w:p w:rsidR="00C10935" w:rsidRPr="00C10935" w:rsidRDefault="00C10935" w:rsidP="00C10935">
      <w:pPr>
        <w:rPr>
          <w:bCs/>
        </w:rPr>
      </w:pPr>
      <w:r w:rsidRPr="00C10935">
        <w:rPr>
          <w:bCs/>
        </w:rPr>
        <w:t xml:space="preserve">VLAN </w:t>
      </w:r>
      <w:proofErr w:type="gramStart"/>
      <w:r w:rsidRPr="00C10935">
        <w:rPr>
          <w:bCs/>
        </w:rPr>
        <w:t>Type  SAID</w:t>
      </w:r>
      <w:proofErr w:type="gramEnd"/>
      <w:r w:rsidRPr="00C10935">
        <w:rPr>
          <w:bCs/>
        </w:rPr>
        <w:t xml:space="preserve">       MTU   Parent </w:t>
      </w:r>
      <w:proofErr w:type="spellStart"/>
      <w:r w:rsidRPr="00C10935">
        <w:rPr>
          <w:bCs/>
        </w:rPr>
        <w:t>RingNo</w:t>
      </w:r>
      <w:proofErr w:type="spellEnd"/>
      <w:r w:rsidRPr="00C10935">
        <w:rPr>
          <w:bCs/>
        </w:rPr>
        <w:t xml:space="preserve"> </w:t>
      </w:r>
      <w:proofErr w:type="spellStart"/>
      <w:r w:rsidRPr="00C10935">
        <w:rPr>
          <w:bCs/>
        </w:rPr>
        <w:t>BridgeNo</w:t>
      </w:r>
      <w:proofErr w:type="spellEnd"/>
      <w:r w:rsidRPr="00C10935">
        <w:rPr>
          <w:bCs/>
        </w:rPr>
        <w:t xml:space="preserve"> </w:t>
      </w:r>
      <w:proofErr w:type="spellStart"/>
      <w:r w:rsidRPr="00C10935">
        <w:rPr>
          <w:bCs/>
        </w:rPr>
        <w:t>Stp</w:t>
      </w:r>
      <w:proofErr w:type="spellEnd"/>
      <w:r w:rsidRPr="00C10935">
        <w:rPr>
          <w:bCs/>
        </w:rPr>
        <w:t xml:space="preserve">  </w:t>
      </w:r>
      <w:proofErr w:type="spellStart"/>
      <w:r w:rsidRPr="00C10935">
        <w:rPr>
          <w:bCs/>
        </w:rPr>
        <w:t>BrdgMode</w:t>
      </w:r>
      <w:proofErr w:type="spellEnd"/>
      <w:r w:rsidRPr="00C10935">
        <w:rPr>
          <w:bCs/>
        </w:rPr>
        <w:t xml:space="preserve"> Trans1 Trans2</w:t>
      </w:r>
    </w:p>
    <w:p w:rsidR="00C10935" w:rsidRPr="00C10935" w:rsidRDefault="00C10935" w:rsidP="00C10935">
      <w:pPr>
        <w:rPr>
          <w:bCs/>
        </w:rPr>
      </w:pPr>
      <w:r w:rsidRPr="00C10935">
        <w:rPr>
          <w:bCs/>
        </w:rPr>
        <w:t>---- ----- ---------- ----- ------ ------ -------- ---- -------- ------ ------</w:t>
      </w:r>
    </w:p>
    <w:p w:rsidR="00C10935" w:rsidRPr="00C10935" w:rsidRDefault="00C10935" w:rsidP="00C10935">
      <w:pPr>
        <w:rPr>
          <w:bCs/>
        </w:rPr>
      </w:pPr>
      <w:r w:rsidRPr="00C10935">
        <w:rPr>
          <w:bCs/>
        </w:rPr>
        <w:t xml:space="preserve">1    </w:t>
      </w:r>
      <w:proofErr w:type="spellStart"/>
      <w:proofErr w:type="gramStart"/>
      <w:r w:rsidRPr="00C10935">
        <w:rPr>
          <w:bCs/>
        </w:rPr>
        <w:t>enet</w:t>
      </w:r>
      <w:proofErr w:type="spellEnd"/>
      <w:r w:rsidRPr="00C10935">
        <w:rPr>
          <w:bCs/>
        </w:rPr>
        <w:t xml:space="preserve">  100001</w:t>
      </w:r>
      <w:proofErr w:type="gramEnd"/>
      <w:r w:rsidRPr="00C10935">
        <w:rPr>
          <w:bCs/>
        </w:rPr>
        <w:t xml:space="preserve">     1500  -      -      -        -    -        0      0</w:t>
      </w:r>
    </w:p>
    <w:p w:rsidR="00C10935" w:rsidRPr="00C10935" w:rsidRDefault="00C10935" w:rsidP="00C10935">
      <w:pPr>
        <w:rPr>
          <w:bCs/>
        </w:rPr>
      </w:pPr>
      <w:r w:rsidRPr="00C10935">
        <w:rPr>
          <w:bCs/>
        </w:rPr>
        <w:t xml:space="preserve">23   </w:t>
      </w:r>
      <w:proofErr w:type="spellStart"/>
      <w:proofErr w:type="gramStart"/>
      <w:r w:rsidRPr="00C10935">
        <w:rPr>
          <w:bCs/>
        </w:rPr>
        <w:t>enet</w:t>
      </w:r>
      <w:proofErr w:type="spellEnd"/>
      <w:r w:rsidRPr="00C10935">
        <w:rPr>
          <w:bCs/>
        </w:rPr>
        <w:t xml:space="preserve">  100023</w:t>
      </w:r>
      <w:proofErr w:type="gramEnd"/>
      <w:r w:rsidRPr="00C10935">
        <w:rPr>
          <w:bCs/>
        </w:rPr>
        <w:t xml:space="preserve">     1500  -      -      -        -    -        0      0</w:t>
      </w:r>
    </w:p>
    <w:p w:rsidR="00C10935" w:rsidRPr="00C10935" w:rsidRDefault="00C10935" w:rsidP="00C10935">
      <w:pPr>
        <w:rPr>
          <w:bCs/>
        </w:rPr>
      </w:pPr>
      <w:r w:rsidRPr="00C10935">
        <w:rPr>
          <w:bCs/>
        </w:rPr>
        <w:t xml:space="preserve">99   </w:t>
      </w:r>
      <w:proofErr w:type="spellStart"/>
      <w:proofErr w:type="gramStart"/>
      <w:r w:rsidRPr="00C10935">
        <w:rPr>
          <w:bCs/>
        </w:rPr>
        <w:t>enet</w:t>
      </w:r>
      <w:proofErr w:type="spellEnd"/>
      <w:r w:rsidRPr="00C10935">
        <w:rPr>
          <w:bCs/>
        </w:rPr>
        <w:t xml:space="preserve">  100099</w:t>
      </w:r>
      <w:proofErr w:type="gramEnd"/>
      <w:r w:rsidRPr="00C10935">
        <w:rPr>
          <w:bCs/>
        </w:rPr>
        <w:t xml:space="preserve">     1500  -      -      -        -    -        0      0</w:t>
      </w:r>
    </w:p>
    <w:p w:rsidR="00C10935" w:rsidRPr="00C10935" w:rsidRDefault="00C10935" w:rsidP="00C10935">
      <w:pPr>
        <w:rPr>
          <w:bCs/>
        </w:rPr>
      </w:pPr>
      <w:r w:rsidRPr="00C10935">
        <w:rPr>
          <w:bCs/>
        </w:rPr>
        <w:t xml:space="preserve">1002 </w:t>
      </w:r>
      <w:proofErr w:type="spellStart"/>
      <w:proofErr w:type="gramStart"/>
      <w:r w:rsidRPr="00C10935">
        <w:rPr>
          <w:bCs/>
        </w:rPr>
        <w:t>fddi</w:t>
      </w:r>
      <w:proofErr w:type="spellEnd"/>
      <w:r w:rsidRPr="00C10935">
        <w:rPr>
          <w:bCs/>
        </w:rPr>
        <w:t xml:space="preserve">  101002</w:t>
      </w:r>
      <w:proofErr w:type="gramEnd"/>
      <w:r w:rsidRPr="00C10935">
        <w:rPr>
          <w:bCs/>
        </w:rPr>
        <w:t xml:space="preserve">     1500  -      -      -        -    -        0      0   </w:t>
      </w:r>
    </w:p>
    <w:p w:rsidR="00C10935" w:rsidRPr="00C10935" w:rsidRDefault="00C10935" w:rsidP="00C10935">
      <w:pPr>
        <w:rPr>
          <w:bCs/>
        </w:rPr>
      </w:pPr>
      <w:r w:rsidRPr="00C10935">
        <w:rPr>
          <w:bCs/>
        </w:rPr>
        <w:t xml:space="preserve">1003 tr    101003     </w:t>
      </w:r>
      <w:proofErr w:type="gramStart"/>
      <w:r w:rsidRPr="00C10935">
        <w:rPr>
          <w:bCs/>
        </w:rPr>
        <w:t>1500  -</w:t>
      </w:r>
      <w:proofErr w:type="gramEnd"/>
      <w:r w:rsidRPr="00C10935">
        <w:rPr>
          <w:bCs/>
        </w:rPr>
        <w:t xml:space="preserve">      -      -        -    -        0      0   </w:t>
      </w:r>
    </w:p>
    <w:p w:rsidR="00C10935" w:rsidRPr="00C10935" w:rsidRDefault="00C10935" w:rsidP="00C10935">
      <w:pPr>
        <w:rPr>
          <w:bCs/>
        </w:rPr>
      </w:pPr>
      <w:r w:rsidRPr="00C10935">
        <w:rPr>
          <w:bCs/>
        </w:rPr>
        <w:t xml:space="preserve">1004 </w:t>
      </w:r>
      <w:proofErr w:type="spellStart"/>
      <w:r w:rsidRPr="00C10935">
        <w:rPr>
          <w:bCs/>
        </w:rPr>
        <w:t>fdnet</w:t>
      </w:r>
      <w:proofErr w:type="spellEnd"/>
      <w:r w:rsidRPr="00C10935">
        <w:rPr>
          <w:bCs/>
        </w:rPr>
        <w:t xml:space="preserve"> 101004     </w:t>
      </w:r>
      <w:proofErr w:type="gramStart"/>
      <w:r w:rsidRPr="00C10935">
        <w:rPr>
          <w:bCs/>
        </w:rPr>
        <w:t>1500  -</w:t>
      </w:r>
      <w:proofErr w:type="gramEnd"/>
      <w:r w:rsidRPr="00C10935">
        <w:rPr>
          <w:bCs/>
        </w:rPr>
        <w:t xml:space="preserve">      -      -        </w:t>
      </w:r>
      <w:proofErr w:type="spellStart"/>
      <w:r w:rsidRPr="00C10935">
        <w:rPr>
          <w:bCs/>
        </w:rPr>
        <w:t>ieee</w:t>
      </w:r>
      <w:proofErr w:type="spellEnd"/>
      <w:r w:rsidRPr="00C10935">
        <w:rPr>
          <w:bCs/>
        </w:rPr>
        <w:t xml:space="preserve"> -        0      0   </w:t>
      </w:r>
    </w:p>
    <w:p w:rsidR="00C10935" w:rsidRPr="00C10935" w:rsidRDefault="00C10935" w:rsidP="00C10935">
      <w:pPr>
        <w:rPr>
          <w:bCs/>
        </w:rPr>
      </w:pPr>
      <w:r w:rsidRPr="00C10935">
        <w:rPr>
          <w:bCs/>
        </w:rPr>
        <w:t xml:space="preserve">1005 </w:t>
      </w:r>
      <w:proofErr w:type="spellStart"/>
      <w:r w:rsidRPr="00C10935">
        <w:rPr>
          <w:bCs/>
        </w:rPr>
        <w:t>trnet</w:t>
      </w:r>
      <w:proofErr w:type="spellEnd"/>
      <w:r w:rsidRPr="00C10935">
        <w:rPr>
          <w:bCs/>
        </w:rPr>
        <w:t xml:space="preserve"> 101005     </w:t>
      </w:r>
      <w:proofErr w:type="gramStart"/>
      <w:r w:rsidRPr="00C10935">
        <w:rPr>
          <w:bCs/>
        </w:rPr>
        <w:t>1500  -</w:t>
      </w:r>
      <w:proofErr w:type="gramEnd"/>
      <w:r w:rsidRPr="00C10935">
        <w:rPr>
          <w:bCs/>
        </w:rPr>
        <w:t xml:space="preserve">      -      -        </w:t>
      </w:r>
      <w:proofErr w:type="spellStart"/>
      <w:r w:rsidRPr="00C10935">
        <w:rPr>
          <w:bCs/>
        </w:rPr>
        <w:t>ibm</w:t>
      </w:r>
      <w:proofErr w:type="spellEnd"/>
      <w:r w:rsidRPr="00C10935">
        <w:rPr>
          <w:bCs/>
        </w:rPr>
        <w:t xml:space="preserve">  -        0      0   </w:t>
      </w:r>
    </w:p>
    <w:p w:rsidR="00C10935" w:rsidRPr="00C10935" w:rsidRDefault="00C10935" w:rsidP="00C10935">
      <w:pPr>
        <w:rPr>
          <w:bCs/>
        </w:rPr>
      </w:pPr>
    </w:p>
    <w:p w:rsidR="00C10935" w:rsidRPr="00C10935" w:rsidRDefault="00C10935" w:rsidP="00C10935">
      <w:pPr>
        <w:rPr>
          <w:bCs/>
        </w:rPr>
      </w:pPr>
      <w:r w:rsidRPr="00C10935">
        <w:rPr>
          <w:bCs/>
        </w:rPr>
        <w:t xml:space="preserve">VLAN </w:t>
      </w:r>
      <w:proofErr w:type="gramStart"/>
      <w:r w:rsidRPr="00C10935">
        <w:rPr>
          <w:bCs/>
        </w:rPr>
        <w:t>Type  SAID</w:t>
      </w:r>
      <w:proofErr w:type="gramEnd"/>
      <w:r w:rsidRPr="00C10935">
        <w:rPr>
          <w:bCs/>
        </w:rPr>
        <w:t xml:space="preserve">       MTU   Parent </w:t>
      </w:r>
      <w:proofErr w:type="spellStart"/>
      <w:r w:rsidRPr="00C10935">
        <w:rPr>
          <w:bCs/>
        </w:rPr>
        <w:t>RingNo</w:t>
      </w:r>
      <w:proofErr w:type="spellEnd"/>
      <w:r w:rsidRPr="00C10935">
        <w:rPr>
          <w:bCs/>
        </w:rPr>
        <w:t xml:space="preserve"> </w:t>
      </w:r>
      <w:proofErr w:type="spellStart"/>
      <w:r w:rsidRPr="00C10935">
        <w:rPr>
          <w:bCs/>
        </w:rPr>
        <w:t>BridgeNo</w:t>
      </w:r>
      <w:proofErr w:type="spellEnd"/>
      <w:r w:rsidRPr="00C10935">
        <w:rPr>
          <w:bCs/>
        </w:rPr>
        <w:t xml:space="preserve"> </w:t>
      </w:r>
      <w:proofErr w:type="spellStart"/>
      <w:r w:rsidRPr="00C10935">
        <w:rPr>
          <w:bCs/>
        </w:rPr>
        <w:t>Stp</w:t>
      </w:r>
      <w:proofErr w:type="spellEnd"/>
      <w:r w:rsidRPr="00C10935">
        <w:rPr>
          <w:bCs/>
        </w:rPr>
        <w:t xml:space="preserve">  </w:t>
      </w:r>
      <w:proofErr w:type="spellStart"/>
      <w:r w:rsidRPr="00C10935">
        <w:rPr>
          <w:bCs/>
        </w:rPr>
        <w:t>BrdgMode</w:t>
      </w:r>
      <w:proofErr w:type="spellEnd"/>
      <w:r w:rsidRPr="00C10935">
        <w:rPr>
          <w:bCs/>
        </w:rPr>
        <w:t xml:space="preserve"> Trans1 Trans2</w:t>
      </w:r>
    </w:p>
    <w:p w:rsidR="00C10935" w:rsidRPr="00C10935" w:rsidRDefault="00C10935" w:rsidP="00C10935">
      <w:pPr>
        <w:rPr>
          <w:bCs/>
        </w:rPr>
      </w:pPr>
      <w:r w:rsidRPr="00C10935">
        <w:rPr>
          <w:bCs/>
        </w:rPr>
        <w:t>---- ----- ---------- ----- ------ ------ -------- ---- -------- ------ ------</w:t>
      </w:r>
    </w:p>
    <w:p w:rsidR="00C10935" w:rsidRPr="00C10935" w:rsidRDefault="00C10935" w:rsidP="00C10935">
      <w:pPr>
        <w:rPr>
          <w:bCs/>
        </w:rPr>
      </w:pPr>
    </w:p>
    <w:p w:rsidR="00C10935" w:rsidRPr="00C10935" w:rsidRDefault="00C10935" w:rsidP="00C10935">
      <w:pPr>
        <w:rPr>
          <w:bCs/>
        </w:rPr>
      </w:pPr>
      <w:r w:rsidRPr="00C10935">
        <w:rPr>
          <w:bCs/>
        </w:rPr>
        <w:t>Remote SPAN VLANs</w:t>
      </w:r>
    </w:p>
    <w:p w:rsidR="00C10935" w:rsidRPr="00C10935" w:rsidRDefault="00C10935" w:rsidP="00C10935">
      <w:pPr>
        <w:rPr>
          <w:bCs/>
        </w:rPr>
      </w:pPr>
      <w:r w:rsidRPr="00C10935">
        <w:rPr>
          <w:bCs/>
        </w:rPr>
        <w:t>------------------------------------------------------------------------------</w:t>
      </w:r>
    </w:p>
    <w:p w:rsidR="00C10935" w:rsidRPr="00C10935" w:rsidRDefault="00C10935" w:rsidP="00C10935">
      <w:pPr>
        <w:rPr>
          <w:bCs/>
        </w:rPr>
      </w:pPr>
    </w:p>
    <w:p w:rsidR="00C10935" w:rsidRPr="00C10935" w:rsidRDefault="00C10935" w:rsidP="00C10935">
      <w:pPr>
        <w:rPr>
          <w:bCs/>
        </w:rPr>
      </w:pPr>
      <w:r w:rsidRPr="00C10935">
        <w:rPr>
          <w:bCs/>
        </w:rPr>
        <w:t>Primary Secondary Type              Ports</w:t>
      </w:r>
    </w:p>
    <w:p w:rsidR="00C10935" w:rsidRPr="00C10935" w:rsidRDefault="00C10935" w:rsidP="00C10935">
      <w:pPr>
        <w:rPr>
          <w:bCs/>
        </w:rPr>
      </w:pPr>
      <w:r w:rsidRPr="00C10935">
        <w:rPr>
          <w:bCs/>
        </w:rPr>
        <w:t>------- --------- ----------------- ------------------------------------------</w:t>
      </w:r>
    </w:p>
    <w:p w:rsidR="00C10935" w:rsidRPr="00C10935" w:rsidRDefault="00C10935" w:rsidP="00C10935">
      <w:pPr>
        <w:rPr>
          <w:bCs/>
        </w:rPr>
      </w:pPr>
      <w:r w:rsidRPr="00C10935">
        <w:rPr>
          <w:bCs/>
        </w:rPr>
        <w:t>S3#</w:t>
      </w:r>
    </w:p>
    <w:p w:rsidR="00DB1867" w:rsidRPr="00DB1867" w:rsidRDefault="00C10935" w:rsidP="00C10935">
      <w:pPr>
        <w:rPr>
          <w:bCs/>
        </w:rPr>
      </w:pPr>
      <w:r w:rsidRPr="00C10935">
        <w:rPr>
          <w:bCs/>
        </w:rPr>
        <w:t>S3#</w:t>
      </w:r>
    </w:p>
    <w:p w:rsidR="00DB1867" w:rsidRPr="00DB1867" w:rsidRDefault="00DB1867" w:rsidP="00DB1867">
      <w:pPr>
        <w:rPr>
          <w:bCs/>
        </w:rPr>
      </w:pPr>
    </w:p>
    <w:sectPr w:rsidR="00DB1867" w:rsidRPr="00DB1867" w:rsidSect="005F3E76">
      <w:footerReference w:type="default" r:id="rId9"/>
      <w:pgSz w:w="11894" w:h="16834"/>
      <w:pgMar w:top="720" w:right="695" w:bottom="720" w:left="1418" w:header="709" w:footer="709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6680" w:rsidRDefault="00DF6680">
      <w:r>
        <w:separator/>
      </w:r>
    </w:p>
  </w:endnote>
  <w:endnote w:type="continuationSeparator" w:id="0">
    <w:p w:rsidR="00DF6680" w:rsidRDefault="00DF6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5055" w:rsidRPr="00F841F7" w:rsidRDefault="00B65055" w:rsidP="009E183D">
    <w:pPr>
      <w:pStyle w:val="Footer"/>
      <w:rPr>
        <w:rFonts w:ascii="Arial" w:hAnsi="Arial" w:cs="Arial"/>
        <w:b/>
        <w:i/>
      </w:rPr>
    </w:pPr>
    <w:r>
      <w:rPr>
        <w:rFonts w:ascii="Arial" w:hAnsi="Arial" w:cs="Arial"/>
        <w:b/>
        <w:i/>
        <w:lang w:val="en-US"/>
      </w:rPr>
      <w:tab/>
      <w:t xml:space="preserve"> </w:t>
    </w:r>
    <w:r>
      <w:rPr>
        <w:rFonts w:ascii="Arial" w:hAnsi="Arial" w:cs="Arial"/>
        <w:b/>
        <w:i/>
        <w:lang w:val="en-US"/>
      </w:rPr>
      <w:tab/>
    </w:r>
    <w:r>
      <w:rPr>
        <w:rFonts w:ascii="Arial" w:hAnsi="Arial" w:cs="Arial"/>
        <w:b/>
        <w:i/>
        <w:lang w:val="en-US"/>
      </w:rPr>
      <w:tab/>
    </w:r>
    <w:r>
      <w:rPr>
        <w:rFonts w:ascii="Arial" w:hAnsi="Arial" w:cs="Arial"/>
        <w:b/>
        <w:i/>
        <w:lang w:val="en-US"/>
      </w:rPr>
      <w:tab/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6680" w:rsidRDefault="00DF6680">
      <w:r>
        <w:separator/>
      </w:r>
    </w:p>
  </w:footnote>
  <w:footnote w:type="continuationSeparator" w:id="0">
    <w:p w:rsidR="00DF6680" w:rsidRDefault="00DF66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B0E00F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736824"/>
    <w:multiLevelType w:val="hybridMultilevel"/>
    <w:tmpl w:val="077ECD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41627"/>
    <w:multiLevelType w:val="hybridMultilevel"/>
    <w:tmpl w:val="202461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B4551A1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796360"/>
    <w:multiLevelType w:val="multilevel"/>
    <w:tmpl w:val="13608D0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70B18D9"/>
    <w:multiLevelType w:val="hybridMultilevel"/>
    <w:tmpl w:val="E712546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C5E6519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4520F57"/>
    <w:multiLevelType w:val="hybridMultilevel"/>
    <w:tmpl w:val="726C0E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305D04"/>
    <w:multiLevelType w:val="hybridMultilevel"/>
    <w:tmpl w:val="04FED566"/>
    <w:lvl w:ilvl="0" w:tplc="10201AB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B94A3A"/>
    <w:multiLevelType w:val="hybridMultilevel"/>
    <w:tmpl w:val="60261218"/>
    <w:lvl w:ilvl="0" w:tplc="0809000F">
      <w:start w:val="1"/>
      <w:numFmt w:val="decimal"/>
      <w:lvlText w:val="%1.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7B89153A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7"/>
  </w:num>
  <w:num w:numId="3">
    <w:abstractNumId w:val="11"/>
  </w:num>
  <w:num w:numId="4">
    <w:abstractNumId w:val="0"/>
  </w:num>
  <w:num w:numId="5">
    <w:abstractNumId w:val="1"/>
  </w:num>
  <w:num w:numId="6">
    <w:abstractNumId w:val="9"/>
  </w:num>
  <w:num w:numId="7">
    <w:abstractNumId w:val="2"/>
  </w:num>
  <w:num w:numId="8">
    <w:abstractNumId w:val="5"/>
  </w:num>
  <w:num w:numId="9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188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0">
    <w:abstractNumId w:val="5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1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5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0"/>
  </w:num>
  <w:num w:numId="14">
    <w:abstractNumId w:val="4"/>
  </w:num>
  <w:num w:numId="15">
    <w:abstractNumId w:val="13"/>
  </w:num>
  <w:num w:numId="16">
    <w:abstractNumId w:val="8"/>
  </w:num>
  <w:num w:numId="17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8">
    <w:abstractNumId w:val="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4521"/>
    <w:rsid w:val="00002856"/>
    <w:rsid w:val="000067AC"/>
    <w:rsid w:val="00007EC5"/>
    <w:rsid w:val="000116D4"/>
    <w:rsid w:val="00012CAC"/>
    <w:rsid w:val="00020182"/>
    <w:rsid w:val="00023F7F"/>
    <w:rsid w:val="00025A26"/>
    <w:rsid w:val="00036212"/>
    <w:rsid w:val="0003630C"/>
    <w:rsid w:val="00036BA6"/>
    <w:rsid w:val="00037919"/>
    <w:rsid w:val="00040280"/>
    <w:rsid w:val="00041EEA"/>
    <w:rsid w:val="00046D57"/>
    <w:rsid w:val="00050F13"/>
    <w:rsid w:val="00054A8E"/>
    <w:rsid w:val="0005636C"/>
    <w:rsid w:val="000569C9"/>
    <w:rsid w:val="00061286"/>
    <w:rsid w:val="00061975"/>
    <w:rsid w:val="00064B7A"/>
    <w:rsid w:val="0006679C"/>
    <w:rsid w:val="000671D6"/>
    <w:rsid w:val="00072E5F"/>
    <w:rsid w:val="000741DC"/>
    <w:rsid w:val="00074431"/>
    <w:rsid w:val="0008007C"/>
    <w:rsid w:val="000857A8"/>
    <w:rsid w:val="00091F0F"/>
    <w:rsid w:val="000971FC"/>
    <w:rsid w:val="000A20D9"/>
    <w:rsid w:val="000A2A3A"/>
    <w:rsid w:val="000A30B6"/>
    <w:rsid w:val="000B0F19"/>
    <w:rsid w:val="000B28A1"/>
    <w:rsid w:val="000B5644"/>
    <w:rsid w:val="000B6D31"/>
    <w:rsid w:val="000B6EE3"/>
    <w:rsid w:val="000C1C4B"/>
    <w:rsid w:val="000C580E"/>
    <w:rsid w:val="000C6402"/>
    <w:rsid w:val="000D0320"/>
    <w:rsid w:val="000D4093"/>
    <w:rsid w:val="000E16ED"/>
    <w:rsid w:val="000E1F8C"/>
    <w:rsid w:val="000E4053"/>
    <w:rsid w:val="000E413A"/>
    <w:rsid w:val="000E5BFE"/>
    <w:rsid w:val="000E7283"/>
    <w:rsid w:val="000F5AA3"/>
    <w:rsid w:val="000F7019"/>
    <w:rsid w:val="00100B5C"/>
    <w:rsid w:val="0010120E"/>
    <w:rsid w:val="00101A4F"/>
    <w:rsid w:val="00101E2B"/>
    <w:rsid w:val="00105B4F"/>
    <w:rsid w:val="00107D4B"/>
    <w:rsid w:val="001106E9"/>
    <w:rsid w:val="00113272"/>
    <w:rsid w:val="00113D93"/>
    <w:rsid w:val="00121E9B"/>
    <w:rsid w:val="00122A4D"/>
    <w:rsid w:val="00124246"/>
    <w:rsid w:val="001321E1"/>
    <w:rsid w:val="00137E6C"/>
    <w:rsid w:val="00140977"/>
    <w:rsid w:val="00142102"/>
    <w:rsid w:val="0014354E"/>
    <w:rsid w:val="00150F11"/>
    <w:rsid w:val="00154487"/>
    <w:rsid w:val="00162C99"/>
    <w:rsid w:val="00165B1E"/>
    <w:rsid w:val="00170256"/>
    <w:rsid w:val="00170E2D"/>
    <w:rsid w:val="00175630"/>
    <w:rsid w:val="0018255F"/>
    <w:rsid w:val="00184D78"/>
    <w:rsid w:val="001851D5"/>
    <w:rsid w:val="00191FA0"/>
    <w:rsid w:val="00192350"/>
    <w:rsid w:val="001A0CC5"/>
    <w:rsid w:val="001A2951"/>
    <w:rsid w:val="001B261D"/>
    <w:rsid w:val="001B52F9"/>
    <w:rsid w:val="001B5F45"/>
    <w:rsid w:val="001B7944"/>
    <w:rsid w:val="001C410A"/>
    <w:rsid w:val="001C4DDD"/>
    <w:rsid w:val="001D1232"/>
    <w:rsid w:val="001D6B27"/>
    <w:rsid w:val="001E1050"/>
    <w:rsid w:val="001E1E1F"/>
    <w:rsid w:val="001E3595"/>
    <w:rsid w:val="001E4988"/>
    <w:rsid w:val="001E4F4F"/>
    <w:rsid w:val="001E57C1"/>
    <w:rsid w:val="001F07EF"/>
    <w:rsid w:val="001F2F29"/>
    <w:rsid w:val="001F6D7A"/>
    <w:rsid w:val="00203569"/>
    <w:rsid w:val="00204980"/>
    <w:rsid w:val="00212930"/>
    <w:rsid w:val="00215B6E"/>
    <w:rsid w:val="002172C5"/>
    <w:rsid w:val="0021772F"/>
    <w:rsid w:val="00222600"/>
    <w:rsid w:val="002237DA"/>
    <w:rsid w:val="00225F3B"/>
    <w:rsid w:val="00231220"/>
    <w:rsid w:val="002339EB"/>
    <w:rsid w:val="00235F71"/>
    <w:rsid w:val="00236B4F"/>
    <w:rsid w:val="00243F06"/>
    <w:rsid w:val="002444CA"/>
    <w:rsid w:val="00245792"/>
    <w:rsid w:val="00245A71"/>
    <w:rsid w:val="0024665A"/>
    <w:rsid w:val="0024792D"/>
    <w:rsid w:val="00251374"/>
    <w:rsid w:val="002515E0"/>
    <w:rsid w:val="00251786"/>
    <w:rsid w:val="00254966"/>
    <w:rsid w:val="00255B12"/>
    <w:rsid w:val="00256429"/>
    <w:rsid w:val="00260DE6"/>
    <w:rsid w:val="002613F6"/>
    <w:rsid w:val="002615F1"/>
    <w:rsid w:val="00267CBF"/>
    <w:rsid w:val="00273AB1"/>
    <w:rsid w:val="00273FEE"/>
    <w:rsid w:val="00274A06"/>
    <w:rsid w:val="00277B08"/>
    <w:rsid w:val="002872D7"/>
    <w:rsid w:val="00291841"/>
    <w:rsid w:val="002A1D40"/>
    <w:rsid w:val="002A3E5F"/>
    <w:rsid w:val="002A436A"/>
    <w:rsid w:val="002A4B1E"/>
    <w:rsid w:val="002A51A7"/>
    <w:rsid w:val="002A5AD2"/>
    <w:rsid w:val="002A679D"/>
    <w:rsid w:val="002B17E2"/>
    <w:rsid w:val="002C17D7"/>
    <w:rsid w:val="002C29F1"/>
    <w:rsid w:val="002C55E9"/>
    <w:rsid w:val="002C6040"/>
    <w:rsid w:val="002C70F7"/>
    <w:rsid w:val="002D5B3F"/>
    <w:rsid w:val="002E272E"/>
    <w:rsid w:val="002E4123"/>
    <w:rsid w:val="002F5778"/>
    <w:rsid w:val="003035B8"/>
    <w:rsid w:val="00303DB7"/>
    <w:rsid w:val="00307A97"/>
    <w:rsid w:val="003114DE"/>
    <w:rsid w:val="003207AF"/>
    <w:rsid w:val="00326476"/>
    <w:rsid w:val="003370E7"/>
    <w:rsid w:val="003473C9"/>
    <w:rsid w:val="00351230"/>
    <w:rsid w:val="00353592"/>
    <w:rsid w:val="00353817"/>
    <w:rsid w:val="003541C0"/>
    <w:rsid w:val="0035466C"/>
    <w:rsid w:val="00354BD2"/>
    <w:rsid w:val="00354E80"/>
    <w:rsid w:val="00357924"/>
    <w:rsid w:val="00357AEF"/>
    <w:rsid w:val="00362560"/>
    <w:rsid w:val="00363594"/>
    <w:rsid w:val="003645CB"/>
    <w:rsid w:val="003674B0"/>
    <w:rsid w:val="00371977"/>
    <w:rsid w:val="003732FD"/>
    <w:rsid w:val="003753B2"/>
    <w:rsid w:val="003761F2"/>
    <w:rsid w:val="00376559"/>
    <w:rsid w:val="00377A06"/>
    <w:rsid w:val="00382350"/>
    <w:rsid w:val="003874BE"/>
    <w:rsid w:val="003933AA"/>
    <w:rsid w:val="00393EB6"/>
    <w:rsid w:val="00393F9B"/>
    <w:rsid w:val="003A15D7"/>
    <w:rsid w:val="003A3CE5"/>
    <w:rsid w:val="003A4654"/>
    <w:rsid w:val="003B00A6"/>
    <w:rsid w:val="003B0823"/>
    <w:rsid w:val="003B2B6D"/>
    <w:rsid w:val="003B366F"/>
    <w:rsid w:val="003B3F9D"/>
    <w:rsid w:val="003C3DC4"/>
    <w:rsid w:val="003D0DD4"/>
    <w:rsid w:val="003E35B4"/>
    <w:rsid w:val="003E4926"/>
    <w:rsid w:val="003E7250"/>
    <w:rsid w:val="003E77CC"/>
    <w:rsid w:val="003F06BE"/>
    <w:rsid w:val="003F6891"/>
    <w:rsid w:val="003F6F28"/>
    <w:rsid w:val="003F7A84"/>
    <w:rsid w:val="0040012F"/>
    <w:rsid w:val="00404C50"/>
    <w:rsid w:val="0040542A"/>
    <w:rsid w:val="00407B62"/>
    <w:rsid w:val="00410C68"/>
    <w:rsid w:val="00412896"/>
    <w:rsid w:val="004238FD"/>
    <w:rsid w:val="00426244"/>
    <w:rsid w:val="0043006A"/>
    <w:rsid w:val="00433C30"/>
    <w:rsid w:val="00434843"/>
    <w:rsid w:val="0045098D"/>
    <w:rsid w:val="00460A84"/>
    <w:rsid w:val="00461A33"/>
    <w:rsid w:val="00461ABB"/>
    <w:rsid w:val="00463272"/>
    <w:rsid w:val="00465E73"/>
    <w:rsid w:val="00465F88"/>
    <w:rsid w:val="00472C32"/>
    <w:rsid w:val="00476E49"/>
    <w:rsid w:val="004808A2"/>
    <w:rsid w:val="00480EC0"/>
    <w:rsid w:val="004978D5"/>
    <w:rsid w:val="004A2003"/>
    <w:rsid w:val="004A33AD"/>
    <w:rsid w:val="004B14E5"/>
    <w:rsid w:val="004B6A82"/>
    <w:rsid w:val="004C5274"/>
    <w:rsid w:val="004D7A2A"/>
    <w:rsid w:val="004E0538"/>
    <w:rsid w:val="004E61B1"/>
    <w:rsid w:val="004F2F31"/>
    <w:rsid w:val="0050249F"/>
    <w:rsid w:val="00513F4F"/>
    <w:rsid w:val="00524566"/>
    <w:rsid w:val="00524E74"/>
    <w:rsid w:val="00527D3B"/>
    <w:rsid w:val="005305CA"/>
    <w:rsid w:val="00530BEF"/>
    <w:rsid w:val="00533BF8"/>
    <w:rsid w:val="00533E38"/>
    <w:rsid w:val="00534C5B"/>
    <w:rsid w:val="00547AE4"/>
    <w:rsid w:val="00553386"/>
    <w:rsid w:val="00561F00"/>
    <w:rsid w:val="00562DEC"/>
    <w:rsid w:val="00564EEB"/>
    <w:rsid w:val="005742D6"/>
    <w:rsid w:val="0058287E"/>
    <w:rsid w:val="00583CE4"/>
    <w:rsid w:val="0058592E"/>
    <w:rsid w:val="00590667"/>
    <w:rsid w:val="00591470"/>
    <w:rsid w:val="0059571B"/>
    <w:rsid w:val="00595B29"/>
    <w:rsid w:val="005A3CAA"/>
    <w:rsid w:val="005B2FFB"/>
    <w:rsid w:val="005B51FE"/>
    <w:rsid w:val="005B7BEA"/>
    <w:rsid w:val="005C0490"/>
    <w:rsid w:val="005C7E99"/>
    <w:rsid w:val="005D1D58"/>
    <w:rsid w:val="005E11AB"/>
    <w:rsid w:val="005E316F"/>
    <w:rsid w:val="005E6E27"/>
    <w:rsid w:val="005F3E76"/>
    <w:rsid w:val="005F526A"/>
    <w:rsid w:val="00603190"/>
    <w:rsid w:val="00605FFC"/>
    <w:rsid w:val="006140BF"/>
    <w:rsid w:val="006211CC"/>
    <w:rsid w:val="00621AEA"/>
    <w:rsid w:val="006242BA"/>
    <w:rsid w:val="00625850"/>
    <w:rsid w:val="006313B5"/>
    <w:rsid w:val="00632434"/>
    <w:rsid w:val="006327CD"/>
    <w:rsid w:val="00636FC4"/>
    <w:rsid w:val="00641263"/>
    <w:rsid w:val="00641E69"/>
    <w:rsid w:val="00646476"/>
    <w:rsid w:val="00647183"/>
    <w:rsid w:val="006506D9"/>
    <w:rsid w:val="00654CB0"/>
    <w:rsid w:val="00655C96"/>
    <w:rsid w:val="00656E5A"/>
    <w:rsid w:val="00657619"/>
    <w:rsid w:val="00660989"/>
    <w:rsid w:val="00660BD7"/>
    <w:rsid w:val="00661D6F"/>
    <w:rsid w:val="00664C9C"/>
    <w:rsid w:val="00665859"/>
    <w:rsid w:val="006768A9"/>
    <w:rsid w:val="00684E3C"/>
    <w:rsid w:val="00685637"/>
    <w:rsid w:val="006907D2"/>
    <w:rsid w:val="006934D4"/>
    <w:rsid w:val="006941F9"/>
    <w:rsid w:val="006945A0"/>
    <w:rsid w:val="006A096A"/>
    <w:rsid w:val="006A2182"/>
    <w:rsid w:val="006A2440"/>
    <w:rsid w:val="006A297E"/>
    <w:rsid w:val="006A2E2B"/>
    <w:rsid w:val="006A3D05"/>
    <w:rsid w:val="006A4206"/>
    <w:rsid w:val="006B3BBE"/>
    <w:rsid w:val="006B465F"/>
    <w:rsid w:val="006B7F21"/>
    <w:rsid w:val="006C1968"/>
    <w:rsid w:val="006C243F"/>
    <w:rsid w:val="006C24A1"/>
    <w:rsid w:val="006C49A6"/>
    <w:rsid w:val="006C5249"/>
    <w:rsid w:val="006C6E2E"/>
    <w:rsid w:val="006D050A"/>
    <w:rsid w:val="006D462A"/>
    <w:rsid w:val="006D49ED"/>
    <w:rsid w:val="006D55CE"/>
    <w:rsid w:val="006F0A72"/>
    <w:rsid w:val="006F1658"/>
    <w:rsid w:val="006F45BF"/>
    <w:rsid w:val="006F73C3"/>
    <w:rsid w:val="00702F71"/>
    <w:rsid w:val="00703E7A"/>
    <w:rsid w:val="00707012"/>
    <w:rsid w:val="007107AB"/>
    <w:rsid w:val="007155D1"/>
    <w:rsid w:val="007241BD"/>
    <w:rsid w:val="0072571F"/>
    <w:rsid w:val="00732F31"/>
    <w:rsid w:val="007366DF"/>
    <w:rsid w:val="00745D2B"/>
    <w:rsid w:val="00747932"/>
    <w:rsid w:val="00751F9B"/>
    <w:rsid w:val="00755112"/>
    <w:rsid w:val="0075639C"/>
    <w:rsid w:val="00757839"/>
    <w:rsid w:val="007602EB"/>
    <w:rsid w:val="00771F91"/>
    <w:rsid w:val="00774035"/>
    <w:rsid w:val="007919F0"/>
    <w:rsid w:val="00792A2A"/>
    <w:rsid w:val="007A0717"/>
    <w:rsid w:val="007A0994"/>
    <w:rsid w:val="007A4950"/>
    <w:rsid w:val="007A69CC"/>
    <w:rsid w:val="007B0E70"/>
    <w:rsid w:val="007B1BD0"/>
    <w:rsid w:val="007B5081"/>
    <w:rsid w:val="007B58FD"/>
    <w:rsid w:val="007B796B"/>
    <w:rsid w:val="007C2987"/>
    <w:rsid w:val="007C4AB6"/>
    <w:rsid w:val="007C4C48"/>
    <w:rsid w:val="007D2A88"/>
    <w:rsid w:val="007D43D0"/>
    <w:rsid w:val="007D56B1"/>
    <w:rsid w:val="007E7252"/>
    <w:rsid w:val="007F44F2"/>
    <w:rsid w:val="007F5D21"/>
    <w:rsid w:val="00800069"/>
    <w:rsid w:val="00801FAF"/>
    <w:rsid w:val="00802E62"/>
    <w:rsid w:val="00807B02"/>
    <w:rsid w:val="00807F3C"/>
    <w:rsid w:val="00812373"/>
    <w:rsid w:val="00813620"/>
    <w:rsid w:val="00813B5E"/>
    <w:rsid w:val="008163EB"/>
    <w:rsid w:val="00816DB5"/>
    <w:rsid w:val="00834C0D"/>
    <w:rsid w:val="00835183"/>
    <w:rsid w:val="0083789E"/>
    <w:rsid w:val="008440C8"/>
    <w:rsid w:val="008443D8"/>
    <w:rsid w:val="00844444"/>
    <w:rsid w:val="00847342"/>
    <w:rsid w:val="00847C8B"/>
    <w:rsid w:val="008509A4"/>
    <w:rsid w:val="008575DA"/>
    <w:rsid w:val="0086128A"/>
    <w:rsid w:val="008630BC"/>
    <w:rsid w:val="00864BE5"/>
    <w:rsid w:val="00864EF8"/>
    <w:rsid w:val="00865C36"/>
    <w:rsid w:val="00866FF5"/>
    <w:rsid w:val="00884733"/>
    <w:rsid w:val="00887D16"/>
    <w:rsid w:val="00887FCC"/>
    <w:rsid w:val="008923BB"/>
    <w:rsid w:val="00893D26"/>
    <w:rsid w:val="008A0E5F"/>
    <w:rsid w:val="008B02F5"/>
    <w:rsid w:val="008B43E7"/>
    <w:rsid w:val="008B653B"/>
    <w:rsid w:val="008B7721"/>
    <w:rsid w:val="008C182C"/>
    <w:rsid w:val="008D3A69"/>
    <w:rsid w:val="008D763F"/>
    <w:rsid w:val="008D7A5F"/>
    <w:rsid w:val="008E0567"/>
    <w:rsid w:val="008E1776"/>
    <w:rsid w:val="008E2FF7"/>
    <w:rsid w:val="008E456A"/>
    <w:rsid w:val="008E61FB"/>
    <w:rsid w:val="008F00AC"/>
    <w:rsid w:val="008F036F"/>
    <w:rsid w:val="008F6E9D"/>
    <w:rsid w:val="008F7EED"/>
    <w:rsid w:val="00900A61"/>
    <w:rsid w:val="00901523"/>
    <w:rsid w:val="00901E6B"/>
    <w:rsid w:val="00906E54"/>
    <w:rsid w:val="00906F5B"/>
    <w:rsid w:val="00910CEA"/>
    <w:rsid w:val="00911394"/>
    <w:rsid w:val="00911A75"/>
    <w:rsid w:val="00917B08"/>
    <w:rsid w:val="009220F2"/>
    <w:rsid w:val="00922801"/>
    <w:rsid w:val="00923EF2"/>
    <w:rsid w:val="0092544E"/>
    <w:rsid w:val="00926D25"/>
    <w:rsid w:val="00926E9D"/>
    <w:rsid w:val="00932A46"/>
    <w:rsid w:val="00933F10"/>
    <w:rsid w:val="009409E4"/>
    <w:rsid w:val="009420DB"/>
    <w:rsid w:val="0094223F"/>
    <w:rsid w:val="00942CB8"/>
    <w:rsid w:val="009433C5"/>
    <w:rsid w:val="00945C29"/>
    <w:rsid w:val="0095477A"/>
    <w:rsid w:val="00955B4C"/>
    <w:rsid w:val="00961967"/>
    <w:rsid w:val="009630B3"/>
    <w:rsid w:val="00965881"/>
    <w:rsid w:val="009663EE"/>
    <w:rsid w:val="00971B1E"/>
    <w:rsid w:val="00972701"/>
    <w:rsid w:val="00973A81"/>
    <w:rsid w:val="009753C1"/>
    <w:rsid w:val="009767C6"/>
    <w:rsid w:val="00982290"/>
    <w:rsid w:val="00983C7E"/>
    <w:rsid w:val="009871FF"/>
    <w:rsid w:val="009A43AF"/>
    <w:rsid w:val="009B073D"/>
    <w:rsid w:val="009C68DF"/>
    <w:rsid w:val="009C6E95"/>
    <w:rsid w:val="009D2842"/>
    <w:rsid w:val="009D6D08"/>
    <w:rsid w:val="009E11D1"/>
    <w:rsid w:val="009E183D"/>
    <w:rsid w:val="009E3BE7"/>
    <w:rsid w:val="009E541B"/>
    <w:rsid w:val="009F0BE7"/>
    <w:rsid w:val="009F5486"/>
    <w:rsid w:val="009F7BAE"/>
    <w:rsid w:val="00A0595D"/>
    <w:rsid w:val="00A05A11"/>
    <w:rsid w:val="00A153E4"/>
    <w:rsid w:val="00A1663B"/>
    <w:rsid w:val="00A16F86"/>
    <w:rsid w:val="00A21D1A"/>
    <w:rsid w:val="00A23CC7"/>
    <w:rsid w:val="00A25BEB"/>
    <w:rsid w:val="00A35592"/>
    <w:rsid w:val="00A4036F"/>
    <w:rsid w:val="00A423BB"/>
    <w:rsid w:val="00A43A8C"/>
    <w:rsid w:val="00A44AFA"/>
    <w:rsid w:val="00A455B5"/>
    <w:rsid w:val="00A45782"/>
    <w:rsid w:val="00A4641A"/>
    <w:rsid w:val="00A4641C"/>
    <w:rsid w:val="00A470EB"/>
    <w:rsid w:val="00A5153F"/>
    <w:rsid w:val="00A54AE5"/>
    <w:rsid w:val="00A560DE"/>
    <w:rsid w:val="00A6727F"/>
    <w:rsid w:val="00A868FF"/>
    <w:rsid w:val="00A90238"/>
    <w:rsid w:val="00A9421D"/>
    <w:rsid w:val="00A944A0"/>
    <w:rsid w:val="00A96D02"/>
    <w:rsid w:val="00AA28B4"/>
    <w:rsid w:val="00AA34EC"/>
    <w:rsid w:val="00AA35FB"/>
    <w:rsid w:val="00AA49CC"/>
    <w:rsid w:val="00AA6F22"/>
    <w:rsid w:val="00AB017C"/>
    <w:rsid w:val="00AB1FD7"/>
    <w:rsid w:val="00AB429A"/>
    <w:rsid w:val="00AB52D4"/>
    <w:rsid w:val="00AB6E36"/>
    <w:rsid w:val="00AB6FE7"/>
    <w:rsid w:val="00AB7AD7"/>
    <w:rsid w:val="00AC6D1A"/>
    <w:rsid w:val="00AD2E10"/>
    <w:rsid w:val="00AD4FE3"/>
    <w:rsid w:val="00AE2673"/>
    <w:rsid w:val="00AE2ACC"/>
    <w:rsid w:val="00AE37E7"/>
    <w:rsid w:val="00AE4DD4"/>
    <w:rsid w:val="00AE50B4"/>
    <w:rsid w:val="00AF0075"/>
    <w:rsid w:val="00AF271D"/>
    <w:rsid w:val="00AF2FAC"/>
    <w:rsid w:val="00AF6826"/>
    <w:rsid w:val="00B004E6"/>
    <w:rsid w:val="00B00906"/>
    <w:rsid w:val="00B00E19"/>
    <w:rsid w:val="00B0560C"/>
    <w:rsid w:val="00B11607"/>
    <w:rsid w:val="00B14884"/>
    <w:rsid w:val="00B26CEF"/>
    <w:rsid w:val="00B305F0"/>
    <w:rsid w:val="00B3417F"/>
    <w:rsid w:val="00B356A3"/>
    <w:rsid w:val="00B47515"/>
    <w:rsid w:val="00B511A1"/>
    <w:rsid w:val="00B51702"/>
    <w:rsid w:val="00B51D6C"/>
    <w:rsid w:val="00B5249C"/>
    <w:rsid w:val="00B574DA"/>
    <w:rsid w:val="00B57562"/>
    <w:rsid w:val="00B61BDE"/>
    <w:rsid w:val="00B65055"/>
    <w:rsid w:val="00B6685F"/>
    <w:rsid w:val="00B70122"/>
    <w:rsid w:val="00B750BA"/>
    <w:rsid w:val="00B750E1"/>
    <w:rsid w:val="00B80A18"/>
    <w:rsid w:val="00B829D8"/>
    <w:rsid w:val="00B84688"/>
    <w:rsid w:val="00B84B5B"/>
    <w:rsid w:val="00B85106"/>
    <w:rsid w:val="00B85B00"/>
    <w:rsid w:val="00B92BCE"/>
    <w:rsid w:val="00BA1309"/>
    <w:rsid w:val="00BA2586"/>
    <w:rsid w:val="00BA590F"/>
    <w:rsid w:val="00BB45E7"/>
    <w:rsid w:val="00BB5ED0"/>
    <w:rsid w:val="00BC1C25"/>
    <w:rsid w:val="00BC30F1"/>
    <w:rsid w:val="00BC3C76"/>
    <w:rsid w:val="00BC7ACC"/>
    <w:rsid w:val="00BD12C7"/>
    <w:rsid w:val="00BD24DB"/>
    <w:rsid w:val="00BD2E43"/>
    <w:rsid w:val="00BD3079"/>
    <w:rsid w:val="00BD3188"/>
    <w:rsid w:val="00BD4FC4"/>
    <w:rsid w:val="00BD5D39"/>
    <w:rsid w:val="00BD6AEE"/>
    <w:rsid w:val="00BD740B"/>
    <w:rsid w:val="00BD7AF0"/>
    <w:rsid w:val="00BE0AA0"/>
    <w:rsid w:val="00BE0B01"/>
    <w:rsid w:val="00BE3EEF"/>
    <w:rsid w:val="00BE5300"/>
    <w:rsid w:val="00BE57B6"/>
    <w:rsid w:val="00BE79C7"/>
    <w:rsid w:val="00BE7C7F"/>
    <w:rsid w:val="00BF37E5"/>
    <w:rsid w:val="00BF57F1"/>
    <w:rsid w:val="00C005DA"/>
    <w:rsid w:val="00C00858"/>
    <w:rsid w:val="00C0162E"/>
    <w:rsid w:val="00C05104"/>
    <w:rsid w:val="00C10935"/>
    <w:rsid w:val="00C1285B"/>
    <w:rsid w:val="00C1795A"/>
    <w:rsid w:val="00C22E3B"/>
    <w:rsid w:val="00C22FFB"/>
    <w:rsid w:val="00C324AE"/>
    <w:rsid w:val="00C3574B"/>
    <w:rsid w:val="00C36673"/>
    <w:rsid w:val="00C37189"/>
    <w:rsid w:val="00C40BC6"/>
    <w:rsid w:val="00C50DC2"/>
    <w:rsid w:val="00C519BA"/>
    <w:rsid w:val="00C66B33"/>
    <w:rsid w:val="00C803C6"/>
    <w:rsid w:val="00C82D8F"/>
    <w:rsid w:val="00C92323"/>
    <w:rsid w:val="00C93A58"/>
    <w:rsid w:val="00C93B79"/>
    <w:rsid w:val="00C93BCB"/>
    <w:rsid w:val="00C94B3B"/>
    <w:rsid w:val="00CA0B03"/>
    <w:rsid w:val="00CB7BA1"/>
    <w:rsid w:val="00CC3E10"/>
    <w:rsid w:val="00CC3F9A"/>
    <w:rsid w:val="00CD01C2"/>
    <w:rsid w:val="00CD4621"/>
    <w:rsid w:val="00CD670B"/>
    <w:rsid w:val="00CE3C9B"/>
    <w:rsid w:val="00CE65AB"/>
    <w:rsid w:val="00CF0772"/>
    <w:rsid w:val="00CF22C3"/>
    <w:rsid w:val="00CF2B64"/>
    <w:rsid w:val="00CF3CEE"/>
    <w:rsid w:val="00CF4266"/>
    <w:rsid w:val="00CF4570"/>
    <w:rsid w:val="00D039EC"/>
    <w:rsid w:val="00D049CD"/>
    <w:rsid w:val="00D05E50"/>
    <w:rsid w:val="00D13295"/>
    <w:rsid w:val="00D213FB"/>
    <w:rsid w:val="00D235D2"/>
    <w:rsid w:val="00D241F1"/>
    <w:rsid w:val="00D32F6A"/>
    <w:rsid w:val="00D44E65"/>
    <w:rsid w:val="00D55D61"/>
    <w:rsid w:val="00D70285"/>
    <w:rsid w:val="00D7295D"/>
    <w:rsid w:val="00D75CBA"/>
    <w:rsid w:val="00D809BB"/>
    <w:rsid w:val="00D86DDE"/>
    <w:rsid w:val="00D9537F"/>
    <w:rsid w:val="00D977F3"/>
    <w:rsid w:val="00DA0FC4"/>
    <w:rsid w:val="00DA5E19"/>
    <w:rsid w:val="00DB116D"/>
    <w:rsid w:val="00DB1867"/>
    <w:rsid w:val="00DB5C98"/>
    <w:rsid w:val="00DC0C08"/>
    <w:rsid w:val="00DC1854"/>
    <w:rsid w:val="00DC2DE6"/>
    <w:rsid w:val="00DC4B5F"/>
    <w:rsid w:val="00DC7C7B"/>
    <w:rsid w:val="00DD17CC"/>
    <w:rsid w:val="00DE3AB8"/>
    <w:rsid w:val="00DE3AC0"/>
    <w:rsid w:val="00DE44DF"/>
    <w:rsid w:val="00DF0FEC"/>
    <w:rsid w:val="00DF3B17"/>
    <w:rsid w:val="00DF53DB"/>
    <w:rsid w:val="00DF6680"/>
    <w:rsid w:val="00E02173"/>
    <w:rsid w:val="00E03E9B"/>
    <w:rsid w:val="00E05047"/>
    <w:rsid w:val="00E11F78"/>
    <w:rsid w:val="00E21272"/>
    <w:rsid w:val="00E230E0"/>
    <w:rsid w:val="00E30128"/>
    <w:rsid w:val="00E4210F"/>
    <w:rsid w:val="00E47ACF"/>
    <w:rsid w:val="00E51AAC"/>
    <w:rsid w:val="00E52A80"/>
    <w:rsid w:val="00E539D7"/>
    <w:rsid w:val="00E6406E"/>
    <w:rsid w:val="00E66CC0"/>
    <w:rsid w:val="00E67885"/>
    <w:rsid w:val="00E7050F"/>
    <w:rsid w:val="00E72F65"/>
    <w:rsid w:val="00E85CCF"/>
    <w:rsid w:val="00E8764E"/>
    <w:rsid w:val="00E959F2"/>
    <w:rsid w:val="00E95F50"/>
    <w:rsid w:val="00EA0E09"/>
    <w:rsid w:val="00EB0EB8"/>
    <w:rsid w:val="00EB3C38"/>
    <w:rsid w:val="00EC79B3"/>
    <w:rsid w:val="00ED04BB"/>
    <w:rsid w:val="00ED6D68"/>
    <w:rsid w:val="00ED7E47"/>
    <w:rsid w:val="00EE08D3"/>
    <w:rsid w:val="00EE0A93"/>
    <w:rsid w:val="00EE1463"/>
    <w:rsid w:val="00EE2207"/>
    <w:rsid w:val="00EE2AC4"/>
    <w:rsid w:val="00EE3132"/>
    <w:rsid w:val="00EE3D9D"/>
    <w:rsid w:val="00EE7714"/>
    <w:rsid w:val="00EF341B"/>
    <w:rsid w:val="00EF618D"/>
    <w:rsid w:val="00EF6C84"/>
    <w:rsid w:val="00F014E2"/>
    <w:rsid w:val="00F02126"/>
    <w:rsid w:val="00F057FC"/>
    <w:rsid w:val="00F249F1"/>
    <w:rsid w:val="00F25B9D"/>
    <w:rsid w:val="00F25EE5"/>
    <w:rsid w:val="00F2664E"/>
    <w:rsid w:val="00F31B81"/>
    <w:rsid w:val="00F3740B"/>
    <w:rsid w:val="00F47520"/>
    <w:rsid w:val="00F511F5"/>
    <w:rsid w:val="00F541DB"/>
    <w:rsid w:val="00F6103A"/>
    <w:rsid w:val="00F63D13"/>
    <w:rsid w:val="00F6614A"/>
    <w:rsid w:val="00F74F12"/>
    <w:rsid w:val="00F77099"/>
    <w:rsid w:val="00F7729D"/>
    <w:rsid w:val="00F841F7"/>
    <w:rsid w:val="00F90D08"/>
    <w:rsid w:val="00F9122A"/>
    <w:rsid w:val="00F927EA"/>
    <w:rsid w:val="00F970FC"/>
    <w:rsid w:val="00FA04CD"/>
    <w:rsid w:val="00FA44AE"/>
    <w:rsid w:val="00FA4A88"/>
    <w:rsid w:val="00FB26BC"/>
    <w:rsid w:val="00FB4521"/>
    <w:rsid w:val="00FB4F84"/>
    <w:rsid w:val="00FB5CF8"/>
    <w:rsid w:val="00FB6C4E"/>
    <w:rsid w:val="00FC09D0"/>
    <w:rsid w:val="00FC18F2"/>
    <w:rsid w:val="00FC1F5B"/>
    <w:rsid w:val="00FD4AFF"/>
    <w:rsid w:val="00FE4DB7"/>
    <w:rsid w:val="00FE7AB1"/>
    <w:rsid w:val="00FF0AFB"/>
    <w:rsid w:val="00FF264C"/>
    <w:rsid w:val="00FF30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C17630"/>
  <w15:docId w15:val="{F9AAC9C5-4863-446A-9A02-A36470C2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character" w:styleId="Hyperlink">
    <w:name w:val="Hyperlink"/>
    <w:basedOn w:val="DefaultParagraphFont"/>
    <w:rsid w:val="00AE2673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EC79B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C79B3"/>
    <w:rPr>
      <w:rFonts w:ascii="Lucida Grande" w:hAnsi="Lucida Grande"/>
      <w:sz w:val="18"/>
      <w:szCs w:val="18"/>
      <w:lang w:eastAsia="en-GB"/>
    </w:rPr>
  </w:style>
  <w:style w:type="paragraph" w:customStyle="1" w:styleId="TableText">
    <w:name w:val="Table Text"/>
    <w:basedOn w:val="Normal"/>
    <w:link w:val="TableTextChar"/>
    <w:qFormat/>
    <w:rsid w:val="00C40BC6"/>
    <w:pPr>
      <w:keepNext/>
      <w:spacing w:before="60" w:after="60"/>
    </w:pPr>
    <w:rPr>
      <w:rFonts w:ascii="Arial" w:eastAsia="Calibri" w:hAnsi="Arial"/>
      <w:lang w:val="en-US" w:eastAsia="en-US"/>
    </w:rPr>
  </w:style>
  <w:style w:type="character" w:customStyle="1" w:styleId="TableTextChar">
    <w:name w:val="Table Text Char"/>
    <w:link w:val="TableText"/>
    <w:rsid w:val="00C40BC6"/>
    <w:rPr>
      <w:rFonts w:ascii="Arial" w:eastAsia="Calibri" w:hAnsi="Arial"/>
      <w:lang w:val="en-US"/>
    </w:rPr>
  </w:style>
  <w:style w:type="paragraph" w:customStyle="1" w:styleId="TableHeading">
    <w:name w:val="Table Heading"/>
    <w:basedOn w:val="Normal"/>
    <w:qFormat/>
    <w:rsid w:val="00C40BC6"/>
    <w:pPr>
      <w:keepNext/>
      <w:spacing w:before="120" w:after="120" w:line="276" w:lineRule="auto"/>
      <w:jc w:val="center"/>
    </w:pPr>
    <w:rPr>
      <w:rFonts w:ascii="Arial" w:eastAsia="Calibri" w:hAnsi="Arial"/>
      <w:b/>
      <w:szCs w:val="22"/>
      <w:lang w:val="en-US" w:eastAsia="en-US"/>
    </w:rPr>
  </w:style>
  <w:style w:type="paragraph" w:customStyle="1" w:styleId="StepHead">
    <w:name w:val="Step Head"/>
    <w:basedOn w:val="Normal"/>
    <w:next w:val="Normal"/>
    <w:qFormat/>
    <w:rsid w:val="00AE2ACC"/>
    <w:pPr>
      <w:keepNext/>
      <w:numPr>
        <w:ilvl w:val="1"/>
        <w:numId w:val="8"/>
      </w:numPr>
      <w:spacing w:before="240" w:after="120" w:line="276" w:lineRule="auto"/>
    </w:pPr>
    <w:rPr>
      <w:rFonts w:ascii="Arial" w:eastAsia="Calibri" w:hAnsi="Arial"/>
      <w:b/>
      <w:sz w:val="22"/>
      <w:szCs w:val="22"/>
      <w:lang w:val="en-US" w:eastAsia="en-US"/>
    </w:rPr>
  </w:style>
  <w:style w:type="paragraph" w:customStyle="1" w:styleId="PartHead">
    <w:name w:val="Part Head"/>
    <w:basedOn w:val="ListParagraph"/>
    <w:next w:val="Normal"/>
    <w:qFormat/>
    <w:rsid w:val="00AE2ACC"/>
    <w:pPr>
      <w:keepNext/>
      <w:numPr>
        <w:numId w:val="8"/>
      </w:numPr>
      <w:spacing w:before="240" w:after="60" w:line="276" w:lineRule="auto"/>
      <w:contextualSpacing w:val="0"/>
      <w:outlineLvl w:val="0"/>
    </w:pPr>
    <w:rPr>
      <w:rFonts w:ascii="Arial" w:eastAsia="Calibri" w:hAnsi="Arial"/>
      <w:b/>
      <w:sz w:val="28"/>
      <w:szCs w:val="22"/>
      <w:lang w:val="en-US" w:eastAsia="en-US"/>
    </w:rPr>
  </w:style>
  <w:style w:type="paragraph" w:customStyle="1" w:styleId="SubStepAlpha">
    <w:name w:val="SubStep Alpha"/>
    <w:basedOn w:val="Normal"/>
    <w:qFormat/>
    <w:rsid w:val="00AE2ACC"/>
    <w:pPr>
      <w:numPr>
        <w:ilvl w:val="2"/>
        <w:numId w:val="8"/>
      </w:numPr>
      <w:spacing w:before="120" w:after="120"/>
    </w:pPr>
    <w:rPr>
      <w:rFonts w:ascii="Arial" w:eastAsia="Calibri" w:hAnsi="Arial"/>
      <w:szCs w:val="22"/>
      <w:lang w:val="en-US" w:eastAsia="en-US"/>
    </w:rPr>
  </w:style>
  <w:style w:type="paragraph" w:customStyle="1" w:styleId="SubStepNum">
    <w:name w:val="SubStep Num"/>
    <w:basedOn w:val="SubStepAlpha"/>
    <w:qFormat/>
    <w:rsid w:val="00AE2ACC"/>
    <w:pPr>
      <w:numPr>
        <w:ilvl w:val="3"/>
      </w:numPr>
    </w:pPr>
  </w:style>
  <w:style w:type="numbering" w:customStyle="1" w:styleId="PartStepSubStepList">
    <w:name w:val="Part_Step_SubStep_List"/>
    <w:basedOn w:val="NoList"/>
    <w:uiPriority w:val="99"/>
    <w:rsid w:val="00AE2ACC"/>
    <w:pPr>
      <w:numPr>
        <w:numId w:val="8"/>
      </w:numPr>
    </w:pPr>
  </w:style>
  <w:style w:type="paragraph" w:styleId="ListParagraph">
    <w:name w:val="List Paragraph"/>
    <w:basedOn w:val="Normal"/>
    <w:uiPriority w:val="72"/>
    <w:rsid w:val="00AE2ACC"/>
    <w:pPr>
      <w:ind w:left="720"/>
      <w:contextualSpacing/>
    </w:pPr>
  </w:style>
  <w:style w:type="paragraph" w:customStyle="1" w:styleId="CMD">
    <w:name w:val="CMD"/>
    <w:basedOn w:val="Normal"/>
    <w:qFormat/>
    <w:rsid w:val="007C4C48"/>
    <w:pPr>
      <w:spacing w:before="60" w:after="60"/>
      <w:ind w:left="720"/>
    </w:pPr>
    <w:rPr>
      <w:rFonts w:ascii="Courier New" w:eastAsia="Calibri" w:hAnsi="Courier New"/>
      <w:szCs w:val="22"/>
      <w:lang w:val="en-US" w:eastAsia="en-US"/>
    </w:rPr>
  </w:style>
  <w:style w:type="paragraph" w:customStyle="1" w:styleId="CMDOutput">
    <w:name w:val="CMD Output"/>
    <w:basedOn w:val="CMD"/>
    <w:qFormat/>
    <w:rsid w:val="007C4C48"/>
    <w:rPr>
      <w:sz w:val="18"/>
    </w:rPr>
  </w:style>
  <w:style w:type="paragraph" w:customStyle="1" w:styleId="BodyTextL50">
    <w:name w:val="Body Text L50"/>
    <w:basedOn w:val="Normal"/>
    <w:qFormat/>
    <w:rsid w:val="002237DA"/>
    <w:pPr>
      <w:spacing w:before="120" w:after="60"/>
      <w:ind w:left="720"/>
    </w:pPr>
    <w:rPr>
      <w:rFonts w:ascii="Arial" w:eastAsia="Calibri" w:hAnsi="Arial"/>
      <w:szCs w:val="22"/>
      <w:lang w:val="en-US" w:eastAsia="en-US"/>
    </w:rPr>
  </w:style>
  <w:style w:type="paragraph" w:customStyle="1" w:styleId="Year">
    <w:name w:val="Year"/>
    <w:basedOn w:val="Normal"/>
    <w:next w:val="Exam"/>
    <w:rsid w:val="005F3E76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5F3E76"/>
    <w:rPr>
      <w:b/>
      <w:caps/>
      <w:sz w:val="24"/>
    </w:rPr>
  </w:style>
  <w:style w:type="paragraph" w:customStyle="1" w:styleId="Modcode">
    <w:name w:val="Modcode"/>
    <w:basedOn w:val="Normal"/>
    <w:rsid w:val="005F3E76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5F3E76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5F3E76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5F3E76"/>
    <w:rPr>
      <w:b/>
      <w:caps/>
      <w:sz w:val="28"/>
    </w:rPr>
  </w:style>
  <w:style w:type="paragraph" w:customStyle="1" w:styleId="Trinity">
    <w:name w:val="Trinity"/>
    <w:basedOn w:val="Normal"/>
    <w:next w:val="Year"/>
    <w:rsid w:val="005F3E76"/>
    <w:pPr>
      <w:spacing w:after="240"/>
    </w:pPr>
    <w:rPr>
      <w:b/>
      <w:sz w:val="24"/>
    </w:rPr>
  </w:style>
  <w:style w:type="paragraph" w:customStyle="1" w:styleId="Month">
    <w:name w:val="Month"/>
    <w:basedOn w:val="Normal"/>
    <w:next w:val="Modcode"/>
    <w:rsid w:val="005F3E76"/>
    <w:pPr>
      <w:spacing w:after="240"/>
    </w:pPr>
    <w:rPr>
      <w:b/>
      <w:caps/>
      <w:sz w:val="24"/>
    </w:rPr>
  </w:style>
  <w:style w:type="paragraph" w:styleId="BodyText">
    <w:name w:val="Body Text"/>
    <w:basedOn w:val="Normal"/>
    <w:link w:val="BodyTextChar"/>
    <w:rsid w:val="005F3E76"/>
    <w:pPr>
      <w:spacing w:after="120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5F3E76"/>
    <w:rPr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5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00914-7EC8-40B6-B1F7-0FEDEFF55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3</TotalTime>
  <Pages>11</Pages>
  <Words>1927</Words>
  <Characters>10989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12891</CharactersWithSpaces>
  <SharedDoc>false</SharedDoc>
  <HLinks>
    <vt:vector size="6" baseType="variant">
      <vt:variant>
        <vt:i4>6226023</vt:i4>
      </vt:variant>
      <vt:variant>
        <vt:i4>3</vt:i4>
      </vt:variant>
      <vt:variant>
        <vt:i4>0</vt:i4>
      </vt:variant>
      <vt:variant>
        <vt:i4>5</vt:i4>
      </vt:variant>
      <vt:variant>
        <vt:lpwstr>mailto:gwynfor.higgins@smu.ac.uk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fad-lc</dc:creator>
  <cp:lastModifiedBy>Kapilan Radhakrishnan</cp:lastModifiedBy>
  <cp:revision>3</cp:revision>
  <cp:lastPrinted>2014-11-07T14:47:00Z</cp:lastPrinted>
  <dcterms:created xsi:type="dcterms:W3CDTF">2019-03-08T14:39:00Z</dcterms:created>
  <dcterms:modified xsi:type="dcterms:W3CDTF">2019-03-08T14:41:00Z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