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461B38C2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397813E0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4E9F4434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F0851D6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0D385B82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FDF04E5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D5D3C9A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1CEA966C" w14:textId="7A491E69" w:rsidR="008150DF" w:rsidRDefault="00D54E7F" w:rsidP="008150DF">
            <w:pPr>
              <w:spacing w:before="120" w:after="120"/>
              <w:jc w:val="left"/>
            </w:pPr>
            <w:r>
              <w:t>EC</w:t>
            </w:r>
            <w:r w:rsidR="00CA3E75">
              <w:t>SO5004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6E9962BB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0D6D944D" w14:textId="62353F0D" w:rsidR="008150DF" w:rsidRDefault="00CA3E75" w:rsidP="008150DF">
            <w:pPr>
              <w:spacing w:before="120" w:after="120"/>
              <w:jc w:val="left"/>
            </w:pPr>
            <w:r w:rsidRPr="00CA3E75">
              <w:t>Reflective Practice: Maintaining Professional Standards</w:t>
            </w:r>
          </w:p>
        </w:tc>
      </w:tr>
      <w:tr w:rsidR="008150DF" w14:paraId="5FC0758F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69CBA47F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7FC6A1A" w14:textId="77777777" w:rsidR="00D54E7F" w:rsidRPr="00D54E7F" w:rsidRDefault="00D54E7F" w:rsidP="00D54E7F">
            <w:pPr>
              <w:spacing w:after="120"/>
              <w:jc w:val="left"/>
              <w:rPr>
                <w:b/>
                <w:bCs/>
              </w:rPr>
            </w:pPr>
            <w:r w:rsidRPr="00D54E7F">
              <w:rPr>
                <w:b/>
                <w:bCs/>
              </w:rPr>
              <w:t>Upon the successful completion of this module, the student should be able to:</w:t>
            </w:r>
          </w:p>
          <w:p w14:paraId="4ABCF921" w14:textId="7E4637B8" w:rsidR="00CA3E75" w:rsidRDefault="00CA3E75" w:rsidP="00CA3E75">
            <w:pPr>
              <w:pStyle w:val="ListParagraph"/>
              <w:numPr>
                <w:ilvl w:val="0"/>
                <w:numId w:val="8"/>
              </w:numPr>
              <w:spacing w:after="120"/>
              <w:jc w:val="left"/>
            </w:pPr>
            <w:r>
              <w:t xml:space="preserve">critically evaluate, using a recognised model of reflective practice, their experience on a voluntary or work-based placement of their </w:t>
            </w:r>
            <w:proofErr w:type="gramStart"/>
            <w:r>
              <w:t>choosing;</w:t>
            </w:r>
            <w:proofErr w:type="gramEnd"/>
          </w:p>
          <w:p w14:paraId="4EAE567B" w14:textId="50DB25F4" w:rsidR="00CA3E75" w:rsidRDefault="00CA3E75" w:rsidP="00CA3E75">
            <w:pPr>
              <w:pStyle w:val="ListParagraph"/>
              <w:numPr>
                <w:ilvl w:val="0"/>
                <w:numId w:val="8"/>
              </w:numPr>
              <w:spacing w:after="120"/>
              <w:jc w:val="left"/>
            </w:pPr>
            <w:r>
              <w:t xml:space="preserve">demonstrate a critical understanding of what constitutes sound practice in a variety of contexts in </w:t>
            </w:r>
            <w:proofErr w:type="gramStart"/>
            <w:r>
              <w:t>society;</w:t>
            </w:r>
            <w:proofErr w:type="gramEnd"/>
          </w:p>
          <w:p w14:paraId="7C29842C" w14:textId="022C61C4" w:rsidR="008150DF" w:rsidRDefault="00CA3E75" w:rsidP="00CA3E75">
            <w:pPr>
              <w:pStyle w:val="ListParagraph"/>
              <w:numPr>
                <w:ilvl w:val="0"/>
                <w:numId w:val="8"/>
              </w:numPr>
              <w:spacing w:after="120"/>
              <w:jc w:val="left"/>
            </w:pPr>
            <w:r>
              <w:t>analyse the importance of ethical considerations and risk assessment on working practice.</w:t>
            </w:r>
          </w:p>
        </w:tc>
      </w:tr>
      <w:tr w:rsidR="00454402" w14:paraId="22690CF0" w14:textId="77777777" w:rsidTr="004257A5">
        <w:tc>
          <w:tcPr>
            <w:tcW w:w="852" w:type="dxa"/>
            <w:shd w:val="clear" w:color="auto" w:fill="D6E3BC" w:themeFill="accent3" w:themeFillTint="66"/>
          </w:tcPr>
          <w:p w14:paraId="756AC63D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1C440374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8454531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47C50A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02EE73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0A118A32" w14:textId="77777777" w:rsidTr="004257A5">
        <w:tc>
          <w:tcPr>
            <w:tcW w:w="852" w:type="dxa"/>
          </w:tcPr>
          <w:p w14:paraId="33221281" w14:textId="77777777" w:rsidR="00454402" w:rsidRPr="00454402" w:rsidRDefault="003667A9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3D2CB362" w14:textId="77777777" w:rsidR="00454402" w:rsidRPr="003667A9" w:rsidRDefault="003667A9" w:rsidP="003667A9">
            <w:pPr>
              <w:spacing w:before="120" w:after="120"/>
              <w:rPr>
                <w:b/>
                <w:i/>
              </w:rPr>
            </w:pPr>
            <w:r w:rsidRPr="003667A9">
              <w:rPr>
                <w:b/>
                <w:i/>
              </w:rPr>
              <w:t xml:space="preserve">Take a few moments to think about your placement and consider the following </w:t>
            </w:r>
            <w:proofErr w:type="gramStart"/>
            <w:r w:rsidRPr="003667A9">
              <w:rPr>
                <w:b/>
                <w:i/>
              </w:rPr>
              <w:t>questions;</w:t>
            </w:r>
            <w:proofErr w:type="gramEnd"/>
          </w:p>
        </w:tc>
        <w:tc>
          <w:tcPr>
            <w:tcW w:w="689" w:type="dxa"/>
          </w:tcPr>
          <w:p w14:paraId="76EA8C3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F1317F8" w14:textId="77777777" w:rsidR="00454402" w:rsidRPr="00454402" w:rsidRDefault="003667A9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3A8B38DF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3667A9" w14:paraId="449EA743" w14:textId="77777777" w:rsidTr="003667A9">
        <w:tc>
          <w:tcPr>
            <w:tcW w:w="10065" w:type="dxa"/>
            <w:gridSpan w:val="9"/>
            <w:shd w:val="clear" w:color="auto" w:fill="D6E3BC" w:themeFill="accent3" w:themeFillTint="66"/>
          </w:tcPr>
          <w:p w14:paraId="5DEF6911" w14:textId="77777777" w:rsidR="003667A9" w:rsidRPr="003667A9" w:rsidRDefault="003667A9" w:rsidP="003667A9">
            <w:pPr>
              <w:spacing w:before="120" w:after="120"/>
              <w:rPr>
                <w:b/>
              </w:rPr>
            </w:pPr>
            <w:r w:rsidRPr="003667A9">
              <w:rPr>
                <w:b/>
              </w:rPr>
              <w:t>Who do I want to work with? (client group)</w:t>
            </w:r>
          </w:p>
        </w:tc>
      </w:tr>
      <w:tr w:rsidR="003667A9" w14:paraId="492B3FC2" w14:textId="77777777" w:rsidTr="00706705">
        <w:tc>
          <w:tcPr>
            <w:tcW w:w="10065" w:type="dxa"/>
            <w:gridSpan w:val="9"/>
          </w:tcPr>
          <w:p w14:paraId="1583995F" w14:textId="77777777" w:rsidR="003667A9" w:rsidRDefault="003667A9" w:rsidP="003667A9">
            <w:pPr>
              <w:spacing w:before="120" w:after="120"/>
              <w:jc w:val="left"/>
            </w:pPr>
          </w:p>
          <w:p w14:paraId="749F97CB" w14:textId="77777777" w:rsidR="003667A9" w:rsidRDefault="003667A9" w:rsidP="003667A9">
            <w:pPr>
              <w:spacing w:before="120" w:after="120"/>
              <w:jc w:val="left"/>
            </w:pPr>
          </w:p>
          <w:p w14:paraId="298F2F1F" w14:textId="77777777" w:rsidR="003667A9" w:rsidRDefault="003667A9" w:rsidP="003667A9">
            <w:pPr>
              <w:spacing w:before="120" w:after="120"/>
              <w:jc w:val="left"/>
            </w:pPr>
          </w:p>
          <w:p w14:paraId="750F9326" w14:textId="77777777" w:rsidR="003667A9" w:rsidRDefault="003667A9" w:rsidP="003667A9">
            <w:pPr>
              <w:spacing w:before="120" w:after="120"/>
              <w:jc w:val="left"/>
            </w:pPr>
          </w:p>
          <w:p w14:paraId="718CFF4E" w14:textId="77777777" w:rsidR="003667A9" w:rsidRPr="00454402" w:rsidRDefault="003667A9" w:rsidP="003667A9">
            <w:pPr>
              <w:spacing w:before="120" w:after="120"/>
              <w:jc w:val="left"/>
            </w:pPr>
          </w:p>
        </w:tc>
      </w:tr>
      <w:tr w:rsidR="003667A9" w14:paraId="12E1B2F7" w14:textId="77777777" w:rsidTr="003667A9">
        <w:tc>
          <w:tcPr>
            <w:tcW w:w="10065" w:type="dxa"/>
            <w:gridSpan w:val="9"/>
            <w:shd w:val="clear" w:color="auto" w:fill="D6E3BC" w:themeFill="accent3" w:themeFillTint="66"/>
          </w:tcPr>
          <w:p w14:paraId="1B39C906" w14:textId="77777777" w:rsidR="003667A9" w:rsidRPr="003667A9" w:rsidRDefault="003667A9" w:rsidP="003667A9">
            <w:pPr>
              <w:spacing w:before="120" w:after="120"/>
              <w:rPr>
                <w:b/>
              </w:rPr>
            </w:pPr>
            <w:r w:rsidRPr="003667A9">
              <w:rPr>
                <w:b/>
              </w:rPr>
              <w:t>Why do I want to work with them?</w:t>
            </w:r>
          </w:p>
        </w:tc>
      </w:tr>
      <w:tr w:rsidR="003667A9" w14:paraId="6D037082" w14:textId="77777777" w:rsidTr="00706705">
        <w:tc>
          <w:tcPr>
            <w:tcW w:w="10065" w:type="dxa"/>
            <w:gridSpan w:val="9"/>
          </w:tcPr>
          <w:p w14:paraId="779B61A7" w14:textId="77777777" w:rsidR="003667A9" w:rsidRDefault="003667A9" w:rsidP="003667A9">
            <w:pPr>
              <w:spacing w:before="120" w:after="120"/>
              <w:jc w:val="left"/>
            </w:pPr>
          </w:p>
          <w:p w14:paraId="1EFE3F27" w14:textId="77777777" w:rsidR="003667A9" w:rsidRDefault="003667A9" w:rsidP="003667A9">
            <w:pPr>
              <w:spacing w:before="120" w:after="120"/>
              <w:jc w:val="left"/>
            </w:pPr>
          </w:p>
          <w:p w14:paraId="1AC97BD5" w14:textId="77777777" w:rsidR="003667A9" w:rsidRDefault="003667A9" w:rsidP="003667A9">
            <w:pPr>
              <w:spacing w:before="120" w:after="120"/>
              <w:jc w:val="left"/>
            </w:pPr>
          </w:p>
          <w:p w14:paraId="3EA06ADA" w14:textId="77777777" w:rsidR="003667A9" w:rsidRDefault="003667A9" w:rsidP="003667A9">
            <w:pPr>
              <w:spacing w:before="120" w:after="120"/>
              <w:jc w:val="left"/>
            </w:pPr>
          </w:p>
          <w:p w14:paraId="2B300A2F" w14:textId="77777777" w:rsidR="003667A9" w:rsidRPr="00454402" w:rsidRDefault="003667A9" w:rsidP="003667A9">
            <w:pPr>
              <w:spacing w:before="120" w:after="120"/>
              <w:jc w:val="left"/>
            </w:pPr>
          </w:p>
        </w:tc>
      </w:tr>
      <w:tr w:rsidR="003667A9" w14:paraId="768C8F5D" w14:textId="77777777" w:rsidTr="003667A9">
        <w:tc>
          <w:tcPr>
            <w:tcW w:w="10065" w:type="dxa"/>
            <w:gridSpan w:val="9"/>
            <w:shd w:val="clear" w:color="auto" w:fill="D6E3BC" w:themeFill="accent3" w:themeFillTint="66"/>
          </w:tcPr>
          <w:p w14:paraId="38001759" w14:textId="77777777" w:rsidR="003667A9" w:rsidRPr="003667A9" w:rsidRDefault="003667A9" w:rsidP="003667A9">
            <w:pPr>
              <w:spacing w:before="120" w:after="120"/>
              <w:rPr>
                <w:b/>
              </w:rPr>
            </w:pPr>
            <w:r w:rsidRPr="003667A9">
              <w:rPr>
                <w:b/>
              </w:rPr>
              <w:t>What do I hope to get from my placement?</w:t>
            </w:r>
          </w:p>
        </w:tc>
      </w:tr>
      <w:tr w:rsidR="003667A9" w14:paraId="2336EEC5" w14:textId="77777777" w:rsidTr="00706705">
        <w:tc>
          <w:tcPr>
            <w:tcW w:w="10065" w:type="dxa"/>
            <w:gridSpan w:val="9"/>
          </w:tcPr>
          <w:p w14:paraId="0964E16B" w14:textId="77777777" w:rsidR="003667A9" w:rsidRDefault="003667A9" w:rsidP="003667A9">
            <w:pPr>
              <w:spacing w:before="120" w:after="120"/>
              <w:jc w:val="left"/>
            </w:pPr>
          </w:p>
          <w:p w14:paraId="7E287872" w14:textId="77777777" w:rsidR="003667A9" w:rsidRDefault="003667A9" w:rsidP="003667A9">
            <w:pPr>
              <w:spacing w:before="120" w:after="120"/>
              <w:jc w:val="left"/>
            </w:pPr>
          </w:p>
          <w:p w14:paraId="74921FB8" w14:textId="77777777" w:rsidR="003667A9" w:rsidRDefault="003667A9" w:rsidP="003667A9">
            <w:pPr>
              <w:spacing w:before="120" w:after="120"/>
              <w:jc w:val="left"/>
            </w:pPr>
          </w:p>
          <w:p w14:paraId="24D7CA96" w14:textId="77777777" w:rsidR="003667A9" w:rsidRDefault="003667A9" w:rsidP="003667A9">
            <w:pPr>
              <w:spacing w:before="120" w:after="120"/>
              <w:jc w:val="left"/>
            </w:pPr>
          </w:p>
          <w:p w14:paraId="05838FF9" w14:textId="77777777" w:rsidR="003667A9" w:rsidRPr="00454402" w:rsidRDefault="003667A9" w:rsidP="003667A9">
            <w:pPr>
              <w:spacing w:before="120" w:after="120"/>
              <w:jc w:val="left"/>
            </w:pPr>
          </w:p>
        </w:tc>
      </w:tr>
    </w:tbl>
    <w:p w14:paraId="0D72AE99" w14:textId="77777777" w:rsidR="00AF00D7" w:rsidRDefault="00AF00D7"/>
    <w:sectPr w:rsidR="00AF00D7" w:rsidSect="003667A9">
      <w:headerReference w:type="default" r:id="rId7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884C1" w14:textId="77777777" w:rsidR="003667A9" w:rsidRDefault="003667A9" w:rsidP="008150DF">
      <w:pPr>
        <w:spacing w:before="0"/>
      </w:pPr>
      <w:r>
        <w:separator/>
      </w:r>
    </w:p>
  </w:endnote>
  <w:endnote w:type="continuationSeparator" w:id="0">
    <w:p w14:paraId="5E7EE0C5" w14:textId="77777777" w:rsidR="003667A9" w:rsidRDefault="003667A9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A0CB73" w14:textId="77777777" w:rsidR="003667A9" w:rsidRDefault="003667A9" w:rsidP="008150DF">
      <w:pPr>
        <w:spacing w:before="0"/>
      </w:pPr>
      <w:r>
        <w:separator/>
      </w:r>
    </w:p>
  </w:footnote>
  <w:footnote w:type="continuationSeparator" w:id="0">
    <w:p w14:paraId="68725D99" w14:textId="77777777" w:rsidR="003667A9" w:rsidRDefault="003667A9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449F0" w14:textId="20261B9B" w:rsidR="008150DF" w:rsidRPr="008150DF" w:rsidRDefault="00D54E7F">
    <w:pPr>
      <w:pStyle w:val="Header"/>
      <w:rPr>
        <w:sz w:val="32"/>
        <w:szCs w:val="32"/>
      </w:rPr>
    </w:pPr>
    <w:r>
      <w:rPr>
        <w:sz w:val="32"/>
        <w:szCs w:val="32"/>
      </w:rPr>
      <w:t>EC</w:t>
    </w:r>
    <w:r w:rsidR="00CA3E75">
      <w:rPr>
        <w:sz w:val="32"/>
        <w:szCs w:val="32"/>
      </w:rPr>
      <w:t>SO5004</w:t>
    </w:r>
    <w:r w:rsidR="003667A9">
      <w:rPr>
        <w:sz w:val="32"/>
        <w:szCs w:val="32"/>
      </w:rPr>
      <w:t xml:space="preserve"> - </w:t>
    </w:r>
    <w:r w:rsidR="008150DF">
      <w:rPr>
        <w:sz w:val="32"/>
        <w:szCs w:val="32"/>
      </w:rPr>
      <w:t>Guided Study Activity</w:t>
    </w:r>
    <w:r w:rsidR="003667A9">
      <w:rPr>
        <w:sz w:val="32"/>
        <w:szCs w:val="32"/>
      </w:rPr>
      <w:t xml:space="preserve"> - Placement First Thoughts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A6996"/>
    <w:multiLevelType w:val="hybridMultilevel"/>
    <w:tmpl w:val="F6BAD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8419E"/>
    <w:multiLevelType w:val="hybridMultilevel"/>
    <w:tmpl w:val="1326F2F4"/>
    <w:lvl w:ilvl="0" w:tplc="0DD89B4C">
      <w:numFmt w:val="bullet"/>
      <w:lvlText w:val="•"/>
      <w:lvlJc w:val="left"/>
      <w:pPr>
        <w:ind w:left="72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035EF1"/>
    <w:multiLevelType w:val="hybridMultilevel"/>
    <w:tmpl w:val="16ECCDE8"/>
    <w:lvl w:ilvl="0" w:tplc="0DD89B4C">
      <w:numFmt w:val="bullet"/>
      <w:lvlText w:val="•"/>
      <w:lvlJc w:val="left"/>
      <w:pPr>
        <w:ind w:left="72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52573F"/>
    <w:multiLevelType w:val="hybridMultilevel"/>
    <w:tmpl w:val="2CE22F08"/>
    <w:lvl w:ilvl="0" w:tplc="0DD89B4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50956"/>
    <w:multiLevelType w:val="hybridMultilevel"/>
    <w:tmpl w:val="05503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B4191E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1209C"/>
    <w:multiLevelType w:val="hybridMultilevel"/>
    <w:tmpl w:val="52888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780988">
    <w:abstractNumId w:val="0"/>
  </w:num>
  <w:num w:numId="2" w16cid:durableId="1616254494">
    <w:abstractNumId w:val="7"/>
  </w:num>
  <w:num w:numId="3" w16cid:durableId="1618684201">
    <w:abstractNumId w:val="6"/>
  </w:num>
  <w:num w:numId="4" w16cid:durableId="471018708">
    <w:abstractNumId w:val="4"/>
  </w:num>
  <w:num w:numId="5" w16cid:durableId="1404059828">
    <w:abstractNumId w:val="3"/>
  </w:num>
  <w:num w:numId="6" w16cid:durableId="1245264545">
    <w:abstractNumId w:val="2"/>
  </w:num>
  <w:num w:numId="7" w16cid:durableId="2102215169">
    <w:abstractNumId w:val="5"/>
  </w:num>
  <w:num w:numId="8" w16cid:durableId="1189368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7A9"/>
    <w:rsid w:val="001618EA"/>
    <w:rsid w:val="003667A9"/>
    <w:rsid w:val="0037398E"/>
    <w:rsid w:val="003F568A"/>
    <w:rsid w:val="004257A5"/>
    <w:rsid w:val="00454402"/>
    <w:rsid w:val="008150DF"/>
    <w:rsid w:val="00A15F95"/>
    <w:rsid w:val="00AF00D7"/>
    <w:rsid w:val="00CA3E75"/>
    <w:rsid w:val="00CF0FA8"/>
    <w:rsid w:val="00D5353F"/>
    <w:rsid w:val="00D54E7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393EA"/>
  <w15:docId w15:val="{BA6272A6-1E0D-4EF5-83AA-C125B46C1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3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2022-01-27T16:44:00Z</dcterms:created>
  <dcterms:modified xsi:type="dcterms:W3CDTF">2024-11-14T10:44:00Z</dcterms:modified>
</cp:coreProperties>
</file>