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9"/>
        <w:gridCol w:w="3397"/>
        <w:gridCol w:w="1180"/>
        <w:gridCol w:w="2204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3AE01EBA" w:rsidR="00D46A8E" w:rsidRPr="00120A30" w:rsidRDefault="00276128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Erin Pugh 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2137042C" w14:textId="77777777" w:rsidR="00D46A8E" w:rsidRDefault="0099553F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Blwyddyn</w:t>
            </w:r>
            <w:proofErr w:type="spellEnd"/>
            <w:r>
              <w:rPr>
                <w:sz w:val="28"/>
                <w:szCs w:val="28"/>
              </w:rPr>
              <w:t xml:space="preserve"> 9 </w:t>
            </w:r>
          </w:p>
          <w:p w14:paraId="497B23F6" w14:textId="54290C3B" w:rsidR="0099553F" w:rsidRPr="00120A30" w:rsidRDefault="0099553F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Ond</w:t>
            </w:r>
            <w:proofErr w:type="spellEnd"/>
            <w:r>
              <w:rPr>
                <w:sz w:val="28"/>
                <w:szCs w:val="28"/>
              </w:rPr>
              <w:t xml:space="preserve"> 5 </w:t>
            </w:r>
            <w:proofErr w:type="spellStart"/>
            <w:r>
              <w:rPr>
                <w:sz w:val="28"/>
                <w:szCs w:val="28"/>
              </w:rPr>
              <w:t>munud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cael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efo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cyd-fyfyrwyr</w:t>
            </w:r>
            <w:proofErr w:type="spellEnd"/>
            <w:r>
              <w:rPr>
                <w:sz w:val="28"/>
                <w:szCs w:val="28"/>
              </w:rPr>
              <w:t xml:space="preserve">). 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5F62E6D0" w:rsidR="00D46A8E" w:rsidRPr="00120A30" w:rsidRDefault="002A4046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Addysg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Grefyddol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22A85D68" w:rsidR="00D46A8E" w:rsidRPr="00120A30" w:rsidRDefault="002A4046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25/02/2020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5281073A" w:rsidR="00D46A8E" w:rsidRPr="00120A30" w:rsidRDefault="002A4046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Dioddefaint</w:t>
            </w:r>
            <w:proofErr w:type="spellEnd"/>
            <w:r w:rsidR="00A9277D">
              <w:rPr>
                <w:sz w:val="28"/>
                <w:szCs w:val="28"/>
              </w:rPr>
              <w:t xml:space="preserve"> – </w:t>
            </w:r>
            <w:proofErr w:type="spellStart"/>
            <w:r w:rsidR="00A9277D">
              <w:rPr>
                <w:sz w:val="28"/>
                <w:szCs w:val="28"/>
              </w:rPr>
              <w:t>Yr</w:t>
            </w:r>
            <w:proofErr w:type="spellEnd"/>
            <w:r w:rsidR="00A9277D">
              <w:rPr>
                <w:sz w:val="28"/>
                <w:szCs w:val="28"/>
              </w:rPr>
              <w:t xml:space="preserve"> </w:t>
            </w:r>
            <w:proofErr w:type="spellStart"/>
            <w:r w:rsidR="00A9277D">
              <w:rPr>
                <w:sz w:val="28"/>
                <w:szCs w:val="28"/>
              </w:rPr>
              <w:t>Holocost</w:t>
            </w:r>
            <w:proofErr w:type="spellEnd"/>
            <w:r w:rsidR="00A9277D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102E20E" w14:textId="77777777" w:rsidR="00EB6268" w:rsidRPr="00120A30" w:rsidRDefault="00EB6268" w:rsidP="006D26F5">
            <w:pPr>
              <w:rPr>
                <w:sz w:val="28"/>
                <w:szCs w:val="28"/>
              </w:rPr>
            </w:pP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77777777" w:rsidR="00EB6268" w:rsidRPr="00120A30" w:rsidRDefault="00EB6268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4314764" w14:textId="77777777" w:rsidR="00C8398D" w:rsidRDefault="00C8398D" w:rsidP="006D26F5">
            <w:pPr>
              <w:rPr>
                <w:sz w:val="28"/>
                <w:szCs w:val="28"/>
              </w:rPr>
            </w:pPr>
          </w:p>
          <w:p w14:paraId="6F1BB930" w14:textId="3D91FA04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6DDC5D13" w14:textId="77777777" w:rsidR="00D46A8E" w:rsidRPr="00120A30" w:rsidRDefault="00D46A8E" w:rsidP="006D26F5">
            <w:pPr>
              <w:rPr>
                <w:szCs w:val="28"/>
              </w:rPr>
            </w:pPr>
          </w:p>
          <w:p w14:paraId="39EBA135" w14:textId="77777777" w:rsidR="00D46A8E" w:rsidRPr="00120A30" w:rsidRDefault="00D46A8E" w:rsidP="006D26F5">
            <w:pPr>
              <w:rPr>
                <w:szCs w:val="28"/>
              </w:rPr>
            </w:pPr>
          </w:p>
          <w:p w14:paraId="1F94391C" w14:textId="77777777" w:rsidR="00D46A8E" w:rsidRPr="00120A30" w:rsidRDefault="00D46A8E" w:rsidP="006D26F5">
            <w:pPr>
              <w:rPr>
                <w:szCs w:val="28"/>
              </w:rPr>
            </w:pP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6708FB5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5E9E6941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E38D51A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21357C73" w14:textId="62B02015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BF407B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250B79C3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2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6DD17875" w14:textId="77777777" w:rsidR="00120A30" w:rsidRDefault="00120A30" w:rsidP="00C8398D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  <w:p w14:paraId="088B6083" w14:textId="32DD0C42" w:rsidR="00580C2E" w:rsidRPr="00D1401A" w:rsidRDefault="00580C2E" w:rsidP="00C8398D">
            <w:pPr>
              <w:jc w:val="center"/>
              <w:rPr>
                <w:b/>
              </w:rPr>
            </w:pPr>
            <w:r>
              <w:rPr>
                <w:b/>
                <w:lang w:val="cy-GB"/>
              </w:rPr>
              <w:t>1 Awr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6421640D" w14:textId="77777777" w:rsidR="00120A30" w:rsidRDefault="006D26F5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  <w:p w14:paraId="411C5BFF" w14:textId="40022E95" w:rsidR="00580C2E" w:rsidRPr="00D1401A" w:rsidRDefault="00580C2E" w:rsidP="00C8398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cy-GB"/>
              </w:rPr>
              <w:t>5 Munud</w:t>
            </w:r>
          </w:p>
        </w:tc>
        <w:tc>
          <w:tcPr>
            <w:tcW w:w="4971" w:type="dxa"/>
          </w:tcPr>
          <w:p w14:paraId="3BC8E289" w14:textId="57E7733D" w:rsidR="00120A30" w:rsidRPr="00120A30" w:rsidRDefault="00A9277D" w:rsidP="00A927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Am </w:t>
            </w:r>
            <w:proofErr w:type="spellStart"/>
            <w:r>
              <w:rPr>
                <w:sz w:val="28"/>
                <w:szCs w:val="28"/>
              </w:rPr>
              <w:t>ddechreuad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wers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athro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71" w:type="dxa"/>
          </w:tcPr>
          <w:p w14:paraId="675CC15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C7217F8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00E7E7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716F2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50AD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01F939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6186D96A" w14:textId="77777777" w:rsidR="00120A30" w:rsidRDefault="006D26F5" w:rsidP="00C8398D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  <w:p w14:paraId="427965B4" w14:textId="141671F4" w:rsidR="00580C2E" w:rsidRPr="00D1401A" w:rsidRDefault="00580C2E" w:rsidP="00C8398D">
            <w:pPr>
              <w:jc w:val="center"/>
              <w:rPr>
                <w:b/>
              </w:rPr>
            </w:pPr>
            <w:r>
              <w:rPr>
                <w:b/>
                <w:lang w:val="cy-GB"/>
              </w:rPr>
              <w:t>45 Munud</w:t>
            </w:r>
          </w:p>
        </w:tc>
        <w:tc>
          <w:tcPr>
            <w:tcW w:w="4971" w:type="dxa"/>
          </w:tcPr>
          <w:p w14:paraId="3BCC7692" w14:textId="1EB8EF0D" w:rsidR="00120A30" w:rsidRPr="00120A30" w:rsidRDefault="00A9277D" w:rsidP="00A9277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Wrth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ystyried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addysgu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dysgu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craidd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athro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2DED98E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0F0EC16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41EB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8B3FFF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5C70A563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885B94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D22C63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1B26D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3A5E4A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64635F1" w14:textId="77777777" w:rsidR="00120A30" w:rsidRDefault="006D26F5" w:rsidP="009D7C3C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  <w:p w14:paraId="3C7DFD5C" w14:textId="01A04430" w:rsidR="00580C2E" w:rsidRPr="00D1401A" w:rsidRDefault="00580C2E" w:rsidP="009D7C3C">
            <w:pPr>
              <w:jc w:val="center"/>
              <w:rPr>
                <w:b/>
              </w:rPr>
            </w:pPr>
            <w:r>
              <w:rPr>
                <w:b/>
                <w:lang w:val="cy-GB"/>
              </w:rPr>
              <w:t xml:space="preserve">10 Munud </w:t>
            </w:r>
          </w:p>
        </w:tc>
        <w:tc>
          <w:tcPr>
            <w:tcW w:w="4971" w:type="dxa"/>
          </w:tcPr>
          <w:p w14:paraId="6F8BDD9F" w14:textId="3C1E58C2" w:rsid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33FF060" w14:textId="77777777" w:rsidR="00580C2E" w:rsidRPr="00120A30" w:rsidRDefault="00580C2E" w:rsidP="006D26F5">
            <w:pPr>
              <w:jc w:val="center"/>
              <w:rPr>
                <w:sz w:val="28"/>
                <w:szCs w:val="28"/>
              </w:rPr>
            </w:pPr>
          </w:p>
          <w:p w14:paraId="63C20A1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609A21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5A9B493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12553B3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CDA490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1F06A6" w14:textId="77777777" w:rsidR="0090460E" w:rsidRDefault="0090460E" w:rsidP="00B24C18">
      <w:r>
        <w:separator/>
      </w:r>
    </w:p>
  </w:endnote>
  <w:endnote w:type="continuationSeparator" w:id="0">
    <w:p w14:paraId="25040FE8" w14:textId="77777777" w:rsidR="0090460E" w:rsidRDefault="0090460E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0ADB5A" w14:textId="77777777" w:rsidR="0090460E" w:rsidRDefault="0090460E" w:rsidP="00B24C18">
      <w:r>
        <w:separator/>
      </w:r>
    </w:p>
  </w:footnote>
  <w:footnote w:type="continuationSeparator" w:id="0">
    <w:p w14:paraId="699F5CEB" w14:textId="77777777" w:rsidR="0090460E" w:rsidRDefault="0090460E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276128"/>
    <w:rsid w:val="002A4046"/>
    <w:rsid w:val="002B2D5B"/>
    <w:rsid w:val="002F72F8"/>
    <w:rsid w:val="0031228F"/>
    <w:rsid w:val="003502C7"/>
    <w:rsid w:val="003770F9"/>
    <w:rsid w:val="003B005D"/>
    <w:rsid w:val="003B625E"/>
    <w:rsid w:val="0040291F"/>
    <w:rsid w:val="0043540F"/>
    <w:rsid w:val="00467647"/>
    <w:rsid w:val="00477605"/>
    <w:rsid w:val="004847B6"/>
    <w:rsid w:val="004B73CD"/>
    <w:rsid w:val="004E1B77"/>
    <w:rsid w:val="005404E0"/>
    <w:rsid w:val="00580C2E"/>
    <w:rsid w:val="005B7769"/>
    <w:rsid w:val="00610C4A"/>
    <w:rsid w:val="00645E24"/>
    <w:rsid w:val="0066617E"/>
    <w:rsid w:val="006953EE"/>
    <w:rsid w:val="006D26F5"/>
    <w:rsid w:val="006E32EF"/>
    <w:rsid w:val="00713823"/>
    <w:rsid w:val="007B65F8"/>
    <w:rsid w:val="0081450C"/>
    <w:rsid w:val="00816DB9"/>
    <w:rsid w:val="00825827"/>
    <w:rsid w:val="00825DEF"/>
    <w:rsid w:val="00896514"/>
    <w:rsid w:val="008B2B15"/>
    <w:rsid w:val="0090460E"/>
    <w:rsid w:val="0099553F"/>
    <w:rsid w:val="009A03EA"/>
    <w:rsid w:val="009C26DA"/>
    <w:rsid w:val="009D68DF"/>
    <w:rsid w:val="009D7C3C"/>
    <w:rsid w:val="00A46632"/>
    <w:rsid w:val="00A53AE4"/>
    <w:rsid w:val="00A82242"/>
    <w:rsid w:val="00A9277D"/>
    <w:rsid w:val="00AA5380"/>
    <w:rsid w:val="00AF532A"/>
    <w:rsid w:val="00B02BEF"/>
    <w:rsid w:val="00B0430A"/>
    <w:rsid w:val="00B24C18"/>
    <w:rsid w:val="00B42125"/>
    <w:rsid w:val="00B85948"/>
    <w:rsid w:val="00BC35BE"/>
    <w:rsid w:val="00BF5170"/>
    <w:rsid w:val="00C8398D"/>
    <w:rsid w:val="00D060A6"/>
    <w:rsid w:val="00D1401A"/>
    <w:rsid w:val="00D46A8E"/>
    <w:rsid w:val="00D91956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  <w:rsid w:val="00FC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59</TotalTime>
  <Pages>6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Erin Pugh (1904704)</cp:lastModifiedBy>
  <cp:revision>6</cp:revision>
  <dcterms:created xsi:type="dcterms:W3CDTF">2020-02-12T09:46:00Z</dcterms:created>
  <dcterms:modified xsi:type="dcterms:W3CDTF">2020-02-12T10:44:00Z</dcterms:modified>
</cp:coreProperties>
</file>