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B115FB" w14:textId="77777777" w:rsidR="001A7B57" w:rsidRDefault="00D83A82">
      <w:r>
        <w:t>Digital Era Assessment 2</w:t>
      </w:r>
    </w:p>
    <w:p w14:paraId="4CA52369" w14:textId="5C0E6082" w:rsidR="001A7B57" w:rsidRDefault="00D83A82">
      <w:pPr>
        <w:rPr>
          <w:rStyle w:val="Hyperlink"/>
        </w:rPr>
      </w:pPr>
      <w:hyperlink r:id="rId6" w:history="1">
        <w:r>
          <w:rPr>
            <w:rStyle w:val="Hyperlink"/>
          </w:rPr>
          <w:t>Here is a link to</w:t>
        </w:r>
        <w:bookmarkStart w:id="0" w:name="_Hlt60482085"/>
        <w:bookmarkStart w:id="1" w:name="_Hlt60482086"/>
        <w:r>
          <w:rPr>
            <w:rStyle w:val="Hyperlink"/>
          </w:rPr>
          <w:t xml:space="preserve"> </w:t>
        </w:r>
        <w:bookmarkEnd w:id="0"/>
        <w:bookmarkEnd w:id="1"/>
        <w:r>
          <w:rPr>
            <w:rStyle w:val="Hyperlink"/>
          </w:rPr>
          <w:t>the video</w:t>
        </w:r>
      </w:hyperlink>
    </w:p>
    <w:p w14:paraId="3EBAE887" w14:textId="77777777" w:rsidR="003D0E93" w:rsidRDefault="003D0E93" w:rsidP="003D0E93">
      <w:r>
        <w:t>Digital Era Assessment 2</w:t>
      </w:r>
    </w:p>
    <w:p w14:paraId="237758EA" w14:textId="77777777" w:rsidR="003D0E93" w:rsidRDefault="003D0E93" w:rsidP="003D0E93">
      <w:hyperlink r:id="rId7" w:history="1">
        <w:r>
          <w:rPr>
            <w:rStyle w:val="Hyperlink"/>
          </w:rPr>
          <w:t>Here is a link to the video</w:t>
        </w:r>
      </w:hyperlink>
    </w:p>
    <w:p w14:paraId="3F8C0145" w14:textId="77777777" w:rsidR="003D0E93" w:rsidRDefault="003D0E93" w:rsidP="003D0E93">
      <w:r>
        <w:t>Digital Era Assessment 2</w:t>
      </w:r>
    </w:p>
    <w:p w14:paraId="79197AA5" w14:textId="77777777" w:rsidR="003D0E93" w:rsidRDefault="003D0E93" w:rsidP="003D0E93">
      <w:hyperlink r:id="rId8" w:history="1">
        <w:r>
          <w:rPr>
            <w:rStyle w:val="Hyperlink"/>
          </w:rPr>
          <w:t>Here is a link to the video</w:t>
        </w:r>
      </w:hyperlink>
    </w:p>
    <w:p w14:paraId="61831030" w14:textId="77777777" w:rsidR="003D0E93" w:rsidRDefault="003D0E93" w:rsidP="003D0E93">
      <w:r>
        <w:t>Digital Era Assessment 2</w:t>
      </w:r>
    </w:p>
    <w:p w14:paraId="7C10F234" w14:textId="77777777" w:rsidR="003D0E93" w:rsidRDefault="003D0E93" w:rsidP="003D0E93">
      <w:hyperlink r:id="rId9" w:history="1">
        <w:r>
          <w:rPr>
            <w:rStyle w:val="Hyperlink"/>
          </w:rPr>
          <w:t>Here is a link to the video</w:t>
        </w:r>
      </w:hyperlink>
    </w:p>
    <w:p w14:paraId="31289CE4" w14:textId="77777777" w:rsidR="003D0E93" w:rsidRDefault="003D0E93" w:rsidP="003D0E93">
      <w:r>
        <w:t>Digital Era Assessment 2</w:t>
      </w:r>
    </w:p>
    <w:p w14:paraId="7E17B529" w14:textId="77777777" w:rsidR="003D0E93" w:rsidRDefault="003D0E93" w:rsidP="003D0E93">
      <w:hyperlink r:id="rId10" w:history="1">
        <w:r>
          <w:rPr>
            <w:rStyle w:val="Hyperlink"/>
          </w:rPr>
          <w:t>Here is a link to the video</w:t>
        </w:r>
      </w:hyperlink>
    </w:p>
    <w:p w14:paraId="6E8DDA08" w14:textId="77777777" w:rsidR="003D0E93" w:rsidRDefault="003D0E93" w:rsidP="003D0E93">
      <w:r>
        <w:t>Digital Era Assessment 2</w:t>
      </w:r>
    </w:p>
    <w:p w14:paraId="52F253B9" w14:textId="77777777" w:rsidR="003D0E93" w:rsidRDefault="003D0E93" w:rsidP="003D0E93">
      <w:hyperlink r:id="rId11" w:history="1">
        <w:r>
          <w:rPr>
            <w:rStyle w:val="Hyperlink"/>
          </w:rPr>
          <w:t>Here is a link to the video</w:t>
        </w:r>
      </w:hyperlink>
    </w:p>
    <w:p w14:paraId="3582D2EC" w14:textId="77777777" w:rsidR="003D0E93" w:rsidRDefault="003D0E93" w:rsidP="003D0E93">
      <w:r>
        <w:t>Digital Era Assessment 2</w:t>
      </w:r>
    </w:p>
    <w:p w14:paraId="76E28518" w14:textId="77777777" w:rsidR="003D0E93" w:rsidRDefault="003D0E93" w:rsidP="003D0E93">
      <w:hyperlink r:id="rId12" w:history="1">
        <w:r>
          <w:rPr>
            <w:rStyle w:val="Hyperlink"/>
          </w:rPr>
          <w:t>Here is a link to the video</w:t>
        </w:r>
      </w:hyperlink>
    </w:p>
    <w:p w14:paraId="6B18CFFE" w14:textId="77777777" w:rsidR="003D0E93" w:rsidRDefault="003D0E93" w:rsidP="003D0E93">
      <w:r>
        <w:t>Digital Era Assessment 2</w:t>
      </w:r>
    </w:p>
    <w:p w14:paraId="31F0413B" w14:textId="77777777" w:rsidR="003D0E93" w:rsidRDefault="003D0E93" w:rsidP="003D0E93">
      <w:hyperlink r:id="rId13" w:history="1">
        <w:r>
          <w:rPr>
            <w:rStyle w:val="Hyperlink"/>
          </w:rPr>
          <w:t>Here is a link to the video</w:t>
        </w:r>
      </w:hyperlink>
    </w:p>
    <w:p w14:paraId="690334F2" w14:textId="77777777" w:rsidR="003D0E93" w:rsidRDefault="003D0E93" w:rsidP="003D0E93">
      <w:r>
        <w:t>Digital Era Assessment 2</w:t>
      </w:r>
    </w:p>
    <w:p w14:paraId="3029681E" w14:textId="69548E6E" w:rsidR="003D0E93" w:rsidRDefault="003D0E93">
      <w:hyperlink r:id="rId14" w:history="1">
        <w:r>
          <w:rPr>
            <w:rStyle w:val="Hyperlink"/>
          </w:rPr>
          <w:t>Here is a link to the video</w:t>
        </w:r>
      </w:hyperlink>
      <w:r>
        <w:t>/</w:t>
      </w:r>
    </w:p>
    <w:sectPr w:rsidR="003D0E93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85FCDE" w14:textId="77777777" w:rsidR="00D83A82" w:rsidRDefault="00D83A82">
      <w:pPr>
        <w:spacing w:after="0" w:line="240" w:lineRule="auto"/>
      </w:pPr>
      <w:r>
        <w:separator/>
      </w:r>
    </w:p>
  </w:endnote>
  <w:endnote w:type="continuationSeparator" w:id="0">
    <w:p w14:paraId="15857243" w14:textId="77777777" w:rsidR="00D83A82" w:rsidRDefault="00D83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0F5378" w14:textId="77777777" w:rsidR="00D83A82" w:rsidRDefault="00D83A8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A687004" w14:textId="77777777" w:rsidR="00D83A82" w:rsidRDefault="00D83A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A7B57"/>
    <w:rsid w:val="000D5C8D"/>
    <w:rsid w:val="001A7B57"/>
    <w:rsid w:val="003D0E93"/>
    <w:rsid w:val="00AA4D66"/>
    <w:rsid w:val="00D83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68C3D"/>
  <w15:docId w15:val="{623CBEC7-B0C8-448D-AA39-9C32E81F1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jguzlYflSHY" TargetMode="External"/><Relationship Id="rId13" Type="http://schemas.openxmlformats.org/officeDocument/2006/relationships/hyperlink" Target="https://youtu.be/jguzlYflSHY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youtu.be/jguzlYflSHY" TargetMode="External"/><Relationship Id="rId12" Type="http://schemas.openxmlformats.org/officeDocument/2006/relationships/hyperlink" Target="https://youtu.be/jguzlYflSHY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youtu.be/jguzlYflSHY" TargetMode="External"/><Relationship Id="rId11" Type="http://schemas.openxmlformats.org/officeDocument/2006/relationships/hyperlink" Target="https://youtu.be/jguzlYflSHY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youtu.be/jguzlYflSHY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youtu.be/jguzlYflSHY" TargetMode="External"/><Relationship Id="rId14" Type="http://schemas.openxmlformats.org/officeDocument/2006/relationships/hyperlink" Target="https://youtu.be/jguzlYflSHY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Kennedy (2003924)</dc:creator>
  <dc:description/>
  <cp:lastModifiedBy>James Williams</cp:lastModifiedBy>
  <cp:revision>3</cp:revision>
  <dcterms:created xsi:type="dcterms:W3CDTF">2021-01-12T10:59:00Z</dcterms:created>
  <dcterms:modified xsi:type="dcterms:W3CDTF">2021-01-12T11:02:00Z</dcterms:modified>
</cp:coreProperties>
</file>