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580000" w:themeColor="background2" w:themeShade="7F"/>
  <w:body>
    <w:sdt>
      <w:sdtPr>
        <w:id w:val="-1166008821"/>
        <w:docPartObj>
          <w:docPartGallery w:val="Cover Pages"/>
          <w:docPartUnique/>
        </w:docPartObj>
      </w:sdtPr>
      <w:sdtEndPr/>
      <w:sdtContent>
        <w:p w:rsidR="00E60E3C" w:rsidRDefault="00E60E3C" w:rsidP="00E60E3C">
          <w:pPr>
            <w:jc w:val="right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82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482AB75" id="Group 149" o:spid="_x0000_s1026" style="position:absolute;margin-left:0;margin-top:0;width:8in;height:95.7pt;z-index:25166182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00000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71609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95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205134610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0237E3" w:rsidRDefault="000237E3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text1" w:themeTint="A6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:rsidR="000237E3" w:rsidRPr="00BF3965" w:rsidRDefault="00D2596E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FFFFFF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FFFFFF" w:themeColor="text1" w:themeTint="A6"/>
                                      <w:sz w:val="24"/>
                                      <w:szCs w:val="24"/>
                                    </w:rPr>
                                    <w:alias w:val="Email"/>
                                    <w:tag w:val="Email"/>
                                    <w:id w:val="-2140562854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237E3">
                                      <w:rPr>
                                        <w:rFonts w:ascii="Times New Roman" w:hAnsi="Times New Roman" w:cs="Times New Roman"/>
                                        <w:color w:val="FFFFFF" w:themeColor="text1" w:themeTint="A6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4953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FFFFFF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205134610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0237E3" w:rsidRDefault="000237E3">
                              <w:pPr>
                                <w:pStyle w:val="NoSpacing"/>
                                <w:jc w:val="right"/>
                                <w:rPr>
                                  <w:color w:val="FFFFFF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text1" w:themeTint="A6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:rsidR="000237E3" w:rsidRPr="00BF3965" w:rsidRDefault="000237E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FFFFFF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FFFFFF" w:themeColor="text1" w:themeTint="A6"/>
                                <w:sz w:val="24"/>
                                <w:szCs w:val="24"/>
                              </w:rPr>
                              <w:alias w:val="Email"/>
                              <w:tag w:val="Email"/>
                              <w:id w:val="-2140562854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rFonts w:ascii="Times New Roman" w:hAnsi="Times New Roman" w:cs="Times New Roman"/>
                                  <w:color w:val="FFFFFF" w:themeColor="text1" w:themeTint="A6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E60E3C" w:rsidRPr="00E60E3C" w:rsidRDefault="00E60E3C" w:rsidP="00E60E3C">
          <w:pPr>
            <w:jc w:val="right"/>
            <w:rPr>
              <w:color w:val="840000" w:themeColor="background2" w:themeShade="BF"/>
            </w:rPr>
          </w:pPr>
        </w:p>
        <w:p w:rsidR="00A65E5B" w:rsidRPr="00952CBA" w:rsidRDefault="00716095" w:rsidP="00952CBA">
          <w:pPr>
            <w:jc w:val="right"/>
            <w:rPr>
              <w:color w:val="840000" w:themeColor="background2" w:themeShade="BF"/>
            </w:rPr>
          </w:pPr>
          <w:r>
            <w:rPr>
              <w:rFonts w:ascii="Times New Roman" w:hAnsi="Times New Roman" w:cs="Times New Roman"/>
              <w:noProof/>
              <w:color w:val="840000" w:themeColor="background2" w:themeShade="BF"/>
              <w:sz w:val="48"/>
              <w:szCs w:val="48"/>
            </w:rPr>
            <mc:AlternateContent>
              <mc:Choice Requires="wpc">
                <w:drawing>
                  <wp:inline distT="0" distB="0" distL="0" distR="0" wp14:anchorId="7736A4C1" wp14:editId="065B8830">
                    <wp:extent cx="6008370" cy="3483247"/>
                    <wp:effectExtent l="0" t="0" r="0" b="0"/>
                    <wp:docPr id="9" name="Canvas 9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/>
                          <wpc:whole/>
                          <pic:pic xmlns:pic="http://schemas.openxmlformats.org/drawingml/2006/picture">
                            <pic:nvPicPr>
                              <pic:cNvPr id="10" name="Picture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46314" y="1751693"/>
                                <a:ext cx="4673600" cy="820964"/>
                              </a:xfrm>
                              <a:prstGeom prst="roundRect">
                                <a:avLst>
                                  <a:gd name="adj" fmla="val 8594"/>
                                </a:avLst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>
                                <a:noFill/>
                              </a:ln>
                              <a:effectLst>
                                <a:reflection blurRad="12700" stA="38000" endPos="28000" dist="5000" dir="5400000" sy="-100000" algn="bl" rotWithShape="0"/>
                              </a:effectLst>
                            </pic:spPr>
                          </pic:pic>
                        </wpc:wpc>
                      </a:graphicData>
                    </a:graphic>
                  </wp:inline>
                </w:drawing>
              </mc:Choice>
              <mc:Fallback>
                <w:pict>
                  <v:group w14:anchorId="25D43223" id="Canvas 9" o:spid="_x0000_s1026" editas="canvas" style="width:473.1pt;height:274.25pt;mso-position-horizontal-relative:char;mso-position-vertical-relative:line" coordsize="60083,348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60083;height:34829;visibility:visible;mso-wrap-style:square">
                      <v:fill o:detectmouseclick="t"/>
                      <v:path o:connecttype="none"/>
                    </v:shape>
                    <v:shape id="Picture 10" o:spid="_x0000_s1028" type="#_x0000_t75" style="position:absolute;left:4463;top:17516;width:46736;height:8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" adj="1856" filled="t" fillcolor="#ededed">
                      <v:imagedata r:id="rId15" o:title=""/>
                      <v:path arrowok="t"/>
                    </v:shape>
                    <w10:anchorlock/>
                  </v:group>
                </w:pict>
              </mc:Fallback>
            </mc:AlternateContent>
          </w:r>
        </w:p>
        <w:p w:rsidR="005E1EA9" w:rsidRPr="00952CBA" w:rsidRDefault="00A65E5B" w:rsidP="00A65E5B">
          <w:pPr>
            <w:rPr>
              <w:rFonts w:ascii="Times New Roman" w:hAnsi="Times New Roman" w:cs="Times New Roman"/>
              <w:color w:val="FFFFFF" w:themeColor="text1"/>
              <w:sz w:val="56"/>
              <w:szCs w:val="56"/>
            </w:rPr>
          </w:pPr>
          <w:r w:rsidRPr="00952CBA">
            <w:rPr>
              <w:rFonts w:ascii="Times New Roman" w:hAnsi="Times New Roman" w:cs="Times New Roman"/>
              <w:color w:val="FFFFFF" w:themeColor="text1"/>
              <w:sz w:val="56"/>
              <w:szCs w:val="56"/>
            </w:rPr>
            <w:t>CHRISTMAS PARTY MENU</w:t>
          </w:r>
        </w:p>
        <w:p w:rsidR="00A65E5B" w:rsidRPr="00E60E3C" w:rsidRDefault="00A65E5B" w:rsidP="00A81AC5">
          <w:pPr>
            <w:jc w:val="left"/>
            <w:rPr>
              <w:color w:val="840000" w:themeColor="background2" w:themeShade="BF"/>
            </w:rPr>
          </w:pPr>
        </w:p>
        <w:p w:rsidR="00A65E5B" w:rsidRDefault="00A65E5B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</w:p>
        <w:p w:rsidR="00952CBA" w:rsidRDefault="00952CBA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</w:p>
        <w:p w:rsidR="00A65E5B" w:rsidRDefault="00A65E5B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</w:p>
        <w:p w:rsidR="00E60E3C" w:rsidRPr="00BF3965" w:rsidRDefault="00E60E3C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  <w:r w:rsidRPr="00BF3965"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  <w:t>Food &amp; Beverage Operation BMIH4002</w:t>
          </w:r>
        </w:p>
        <w:p w:rsidR="00E60E3C" w:rsidRPr="00BF3965" w:rsidRDefault="00E60E3C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  <w:r w:rsidRPr="00BF3965"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  <w:t>Student name:  Nicoleta Florea</w:t>
          </w:r>
        </w:p>
        <w:p w:rsidR="00E60E3C" w:rsidRPr="00BF3965" w:rsidRDefault="00E60E3C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  <w:r w:rsidRPr="00BF3965"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  <w:t>Student ID:  2129101</w:t>
          </w:r>
        </w:p>
        <w:p w:rsidR="00E60E3C" w:rsidRPr="00BF3965" w:rsidRDefault="00716095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  <w:r w:rsidRPr="00BF3965">
            <w:rPr>
              <w:noProof/>
              <w:color w:val="FFFFFF" w:themeColor="text1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>
                    <wp:simplePos x="0" y="0"/>
                    <wp:positionH relativeFrom="page">
                      <wp:posOffset>217714</wp:posOffset>
                    </wp:positionH>
                    <wp:positionV relativeFrom="page">
                      <wp:posOffset>7489371</wp:posOffset>
                    </wp:positionV>
                    <wp:extent cx="2960915" cy="580572"/>
                    <wp:effectExtent l="0" t="0" r="0" b="1016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60915" cy="58057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-1108658888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:rsidR="000237E3" w:rsidRDefault="000237E3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FFFFFF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153" o:spid="_x0000_s1027" type="#_x0000_t202" style="position:absolute;left:0;text-align:left;margin-left:17.15pt;margin-top:589.7pt;width:233.15pt;height:45.7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FFFFFF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-1108658888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0237E3" w:rsidRDefault="000237E3">
                              <w:pPr>
                                <w:pStyle w:val="NoSpacing"/>
                                <w:jc w:val="right"/>
                                <w:rPr>
                                  <w:color w:val="FFFFFF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60E3C" w:rsidRPr="00BF3965"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  <w:t>Lecturer:  Steve  Jones</w:t>
          </w:r>
        </w:p>
        <w:p w:rsidR="00BF3965" w:rsidRPr="00BF3965" w:rsidRDefault="00BF3965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</w:p>
        <w:p w:rsidR="00BF3965" w:rsidRPr="00BF3965" w:rsidRDefault="00BF3965" w:rsidP="00E60E3C">
          <w:pPr>
            <w:jc w:val="right"/>
            <w:rPr>
              <w:rFonts w:ascii="Times New Roman" w:hAnsi="Times New Roman" w:cs="Times New Roman"/>
              <w:color w:val="FFFFFF" w:themeColor="text1"/>
              <w:sz w:val="28"/>
              <w:szCs w:val="28"/>
            </w:rPr>
          </w:pPr>
        </w:p>
        <w:p w:rsidR="00BF3965" w:rsidRDefault="00BF3965" w:rsidP="00A65E5B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  <w:p w:rsidR="00BF3965" w:rsidRDefault="00BF3965" w:rsidP="00BA2DC2">
          <w:r>
            <w:rPr>
              <w:noProof/>
              <w:sz w:val="20"/>
              <w:szCs w:val="20"/>
            </w:rPr>
            <w:lastRenderedPageBreak/>
            <w:drawing>
              <wp:inline distT="0" distB="0" distL="0" distR="0" wp14:anchorId="0B547433" wp14:editId="41FA80B9">
                <wp:extent cx="4197350" cy="855345"/>
                <wp:effectExtent l="38100" t="38100" r="88900" b="97155"/>
                <wp:docPr id="22" name="Pictur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2.png"/>
                        <pic:cNvPicPr/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4775" cy="881312"/>
                        </a:xfrm>
                        <a:prstGeom prst="rect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  <w:r w:rsidR="005012CA" w:rsidRPr="002337F8">
            <w:rPr>
              <w:noProof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674112" behindDoc="1" locked="1" layoutInCell="1" allowOverlap="1" wp14:anchorId="38FAFA89" wp14:editId="0F6A32A3">
                    <wp:simplePos x="0" y="0"/>
                    <wp:positionH relativeFrom="margin">
                      <wp:posOffset>-19930745</wp:posOffset>
                    </wp:positionH>
                    <wp:positionV relativeFrom="paragraph">
                      <wp:posOffset>-12726035</wp:posOffset>
                    </wp:positionV>
                    <wp:extent cx="27358975" cy="26379170"/>
                    <wp:effectExtent l="0" t="0" r="0" b="5080"/>
                    <wp:wrapNone/>
                    <wp:docPr id="32" name="Group 32">
                      <a:extLst xmlns:a="http://schemas.openxmlformats.org/drawingml/2006/main">
                        <a:ext uri="{C183D7F6-B498-43B3-948B-1728B52AA6E4}">
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7358975" cy="26379170"/>
                              <a:chOff x="-16366504" y="-9576389"/>
                              <a:chExt cx="22963796" cy="21608404"/>
                            </a:xfrm>
                          </wpg:grpSpPr>
                          <wps:wsp>
                            <wps:cNvPr id="33" name="Rectangle 7">
                              <a:extLst>
                                <a:ext uri="{C183D7F6-B498-43B3-948B-1728B52AA6E4}">
      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-6949653" y="1973615"/>
                                <a:ext cx="5280718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4" name="Graphic 5">
                                <a:extLst>
                                  <a:ext uri="{C183D7F6-B498-43B3-948B-1728B52AA6E4}">
        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17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-16366504" y="1135542"/>
                                <a:ext cx="14204550" cy="100437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6" name="Graphic 8">
                                <a:extLst>
                                  <a:ext uri="{C183D7F6-B498-43B3-948B-1728B52AA6E4}">
        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      </a:ext>
                                </a:extLst>
                              </pic:cNvPr>
                              <pic:cNvPicPr preferRelativeResize="0">
                                <a:picLocks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1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-1382869" y="-9576389"/>
                                <a:ext cx="7980161" cy="100456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74D3D32" id="Group 32" o:spid="_x0000_s1026" style="position:absolute;margin-left:-1569.35pt;margin-top:-1002.05pt;width:2154.25pt;height:2077.1pt;z-index:-251642368;mso-position-horizontal-relative:margin;mso-width-relative:margin;mso-height-relative:margin" coordorigin="-163665,-95763" coordsize="229637,2160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OB/7d3tVeO6FgbgWwIlUAIlUAIlUAIl0AElUAIlTAlTwpRwOrDv3vFOJsZy&#10;CInzxTzPWlohlizLmfPvPVsC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">
                    <v:rect id="Rectangle 7" o:spid="_x0000_s1027" style="position:absolute;left:-69496;top:19736;width:52807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" fillcolor="#500000" stroked="f" strokeweight="1pt"/>
                    <v:shape id="Graphic 5" o:spid="_x0000_s1028" type="#_x0000_t75" style="position:absolute;left:-163665;top:11355;width:142046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">
                      <v:imagedata r:id="rId20" o:title=""/>
                      <v:path arrowok="t"/>
                    </v:shape>
                    <v:shape id="Graphic 8" o:spid="_x0000_s1029" type="#_x0000_t75" style="position:absolute;left:-13828;top:-95763;width:79800;height:1004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">
                      <v:imagedata r:id="rId21" o:title=""/>
                      <v:path arrowok="t"/>
                      <o:lock v:ext="edit" aspectratio="f"/>
                    </v:shape>
                    <w10:wrap anchorx="margin"/>
                    <w10:anchorlock/>
                  </v:group>
                </w:pict>
              </mc:Fallback>
            </mc:AlternateContent>
          </w:r>
          <w:r w:rsidR="002156A1" w:rsidRPr="002337F8">
            <w:rPr>
              <w:noProof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670016" behindDoc="1" locked="1" layoutInCell="1" allowOverlap="1" wp14:anchorId="66DE87B9" wp14:editId="0209A2C5">
                    <wp:simplePos x="0" y="0"/>
                    <wp:positionH relativeFrom="margin">
                      <wp:posOffset>-1102360</wp:posOffset>
                    </wp:positionH>
                    <wp:positionV relativeFrom="paragraph">
                      <wp:posOffset>-1305560</wp:posOffset>
                    </wp:positionV>
                    <wp:extent cx="13724890" cy="11741785"/>
                    <wp:effectExtent l="0" t="0" r="0" b="0"/>
                    <wp:wrapNone/>
                    <wp:docPr id="27" name="Group 27">
                      <a:extLst xmlns:a="http://schemas.openxmlformats.org/drawingml/2006/main">
                        <a:ext uri="{C183D7F6-B498-43B3-948B-1728B52AA6E4}">
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3724890" cy="11741785"/>
                              <a:chOff x="-12519324" y="0"/>
                              <a:chExt cx="20291724" cy="10878772"/>
                            </a:xfrm>
                          </wpg:grpSpPr>
                          <wps:wsp>
                            <wps:cNvPr id="28" name="Rectangle 7">
                              <a:extLst>
                                <a:ext uri="{C183D7F6-B498-43B3-948B-1728B52AA6E4}">
      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0" y="0"/>
                                <a:ext cx="77724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9" name="Graphic 5">
                                <a:extLst>
                                  <a:ext uri="{C183D7F6-B498-43B3-948B-1728B52AA6E4}">
        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17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443" y="5443"/>
                                <a:ext cx="7760970" cy="100437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1" name="Graphic 8">
                                <a:extLst>
                                  <a:ext uri="{C183D7F6-B498-43B3-948B-1728B52AA6E4}">
        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      </a:ext>
                                </a:extLst>
                              </pic:cNvPr>
                              <pic:cNvPicPr preferRelativeResize="0">
                                <a:picLocks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1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-12519324" y="645195"/>
                                <a:ext cx="13304935" cy="1023357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F81F5C2" id="Group 27" o:spid="_x0000_s1026" style="position:absolute;margin-left:-86.8pt;margin-top:-102.8pt;width:1080.7pt;height:924.55pt;z-index:-251646464;mso-position-horizontal-relative:margin;mso-width-relative:margin;mso-height-relative:margin" coordorigin="-125193" coordsize="202917,108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Fys//f//j9fUDK8jURz&#10;WQAAAABJRU5ErkJgglBLAwQKAAAAAAAAACEAwaIYd8LAAADCwAAAFAAAAGRycy9tZWRpYS9pbWFn&#10;ZTIucG5niVBORw0KGgoAAAANSUhEUgAAB4sAAAnECAYAAAATtIIWAAAAAXNSR0IArs4c6QAAAARn&#10;QU1BAACxjwv8YQUAAAAJcEhZcwAALpoAAC6aAXBnaDoAAMBXSURBVHhe7N1tddvaEgbgCyEQAiEQ&#10;AiEQAqEQwqAQAqEQAqEQCuEwkO6MNVYtacuWY6eN0+dZS8vR/pLsnn/vmb3/B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OB/7d3t&#10;VeO6FgbgWwIlUAIlUAIlUAIl0AElUAIlTAlTwpRwOrDv3vFOJsZyCInzxTzPWlohlizLmfPvPVsC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">
                    <v:rect id="Rectangle 7" o:spid="_x0000_s1027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" fillcolor="#500000" stroked="f" strokeweight="1pt"/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Graphic 5" o:spid="_x0000_s1028" type="#_x0000_t75" style="position:absolute;left:54;top:54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">
                      <v:imagedata r:id="rId22" o:title=""/>
                      <v:path arrowok="t"/>
                    </v:shape>
                    <v:shape id="Graphic 8" o:spid="_x0000_s1029" type="#_x0000_t75" style="position:absolute;left:-125193;top:6451;width:133049;height:10233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">
                      <v:imagedata r:id="rId23" o:title=""/>
                      <v:path arrowok="t"/>
                      <o:lock v:ext="edit" aspectratio="f"/>
                    </v:shape>
                    <w10:wrap anchorx="margin"/>
                    <w10:anchorlock/>
                  </v:group>
                </w:pict>
              </mc:Fallback>
            </mc:AlternateContent>
          </w:r>
        </w:p>
        <w:p w:rsidR="00347ABA" w:rsidRDefault="00347ABA" w:rsidP="00BF3965">
          <w:pPr>
            <w:rPr>
              <w:rFonts w:ascii="Vladimir Script" w:hAnsi="Vladimir Script" w:cs="Times New Roman"/>
              <w:color w:val="00B0F0"/>
              <w:sz w:val="96"/>
              <w:szCs w:val="96"/>
            </w:rPr>
          </w:pPr>
          <w:r w:rsidRPr="00347ABA">
            <w:rPr>
              <w:rFonts w:ascii="Vladimir Script" w:hAnsi="Vladimir Script" w:cs="Times New Roman"/>
              <w:color w:val="00B0F0"/>
              <w:sz w:val="96"/>
              <w:szCs w:val="96"/>
            </w:rPr>
            <w:t>Christmas Party Menu 2022</w:t>
          </w:r>
        </w:p>
        <w:p w:rsidR="00BF3965" w:rsidRPr="004263C6" w:rsidRDefault="00BF3965" w:rsidP="00647890">
          <w:pPr>
            <w:spacing w:before="0"/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</w:pPr>
          <w:r w:rsidRPr="004263C6"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  <w:t>We gather with joy</w:t>
          </w:r>
          <w:r w:rsidR="002477EE" w:rsidRPr="004263C6"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  <w:t>.</w:t>
          </w:r>
        </w:p>
        <w:p w:rsidR="00BF3965" w:rsidRPr="004263C6" w:rsidRDefault="00BF3965" w:rsidP="00647890">
          <w:pPr>
            <w:spacing w:before="0"/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</w:pPr>
          <w:r w:rsidRPr="004263C6"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  <w:t>We remember to be better and more generous</w:t>
          </w:r>
          <w:r w:rsidR="002477EE" w:rsidRPr="004263C6"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  <w:t>.</w:t>
          </w:r>
        </w:p>
        <w:p w:rsidR="00BF3965" w:rsidRPr="002477EE" w:rsidRDefault="00BF3965" w:rsidP="00647890">
          <w:pPr>
            <w:spacing w:before="0"/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</w:pPr>
          <w:r w:rsidRPr="004263C6"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  <w:t>We are all happy to be together</w:t>
          </w:r>
          <w:r w:rsidR="002477EE" w:rsidRPr="004263C6">
            <w:rPr>
              <w:rFonts w:ascii="Times New Roman" w:hAnsi="Times New Roman" w:cs="Times New Roman"/>
              <w:color w:val="FFFFFF" w:themeColor="text1"/>
              <w:sz w:val="22"/>
              <w:szCs w:val="22"/>
            </w:rPr>
            <w:t>.</w:t>
          </w:r>
        </w:p>
        <w:p w:rsidR="00BF3965" w:rsidRPr="00815B3B" w:rsidRDefault="00900F19" w:rsidP="00647890">
          <w:pPr>
            <w:spacing w:before="0"/>
            <w:jc w:val="both"/>
            <w:rPr>
              <w:rFonts w:ascii="Times New Roman" w:hAnsi="Times New Roman" w:cs="Times New Roman"/>
              <w:color w:val="AEE2FF" w:themeColor="text2" w:themeTint="33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color w:val="FFFFFF" w:themeColor="text1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86400" behindDoc="0" locked="0" layoutInCell="1" allowOverlap="1">
                    <wp:simplePos x="0" y="0"/>
                    <wp:positionH relativeFrom="margin">
                      <wp:posOffset>5133975</wp:posOffset>
                    </wp:positionH>
                    <wp:positionV relativeFrom="paragraph">
                      <wp:posOffset>8890</wp:posOffset>
                    </wp:positionV>
                    <wp:extent cx="1460500" cy="1009650"/>
                    <wp:effectExtent l="0" t="0" r="6350" b="0"/>
                    <wp:wrapNone/>
                    <wp:docPr id="2" name="Flowchart: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460500" cy="1009650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C103C" w:rsidRPr="009C103C" w:rsidRDefault="009C103C" w:rsidP="009C103C">
                                <w:pPr>
                                  <w:rPr>
                                    <w:color w:val="FFFFFF" w:themeColor="text1"/>
                                  </w:rPr>
                                </w:pPr>
                                <w:r w:rsidRPr="009C103C">
                                  <w:rPr>
                                    <w:color w:val="FFFFFF" w:themeColor="text1"/>
                                  </w:rPr>
                                  <w:t>LIVE MUSIC</w:t>
                                </w:r>
                                <w:r>
                                  <w:rPr>
                                    <w:color w:val="FFFFFF" w:themeColor="text1"/>
                                  </w:rPr>
                                  <w:t xml:space="preserve"> until 12am</w:t>
                                </w:r>
                              </w:p>
                              <w:p w:rsidR="009C103C" w:rsidRDefault="009C103C" w:rsidP="009C103C">
                                <w:r>
                                  <w:t>MUMUSICSICm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Flowchart: Connector 2" o:spid="_x0000_s1028" type="#_x0000_t120" style="position:absolute;left:0;text-align:left;margin-left:404.25pt;margin-top:.7pt;width:115pt;height:79.5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" fillcolor="#b10000 [3214]" stroked="f" strokeweight="1pt">
                    <v:stroke joinstyle="miter"/>
                    <v:textbox>
                      <w:txbxContent>
                        <w:p w:rsidR="009C103C" w:rsidRPr="009C103C" w:rsidRDefault="009C103C" w:rsidP="009C103C">
                          <w:pPr>
                            <w:rPr>
                              <w:color w:val="FFFFFF" w:themeColor="text1"/>
                            </w:rPr>
                          </w:pPr>
                          <w:bookmarkStart w:id="1" w:name="_GoBack"/>
                          <w:r w:rsidRPr="009C103C">
                            <w:rPr>
                              <w:color w:val="FFFFFF" w:themeColor="text1"/>
                            </w:rPr>
                            <w:t>LIVE MUSIC</w:t>
                          </w:r>
                          <w:r>
                            <w:rPr>
                              <w:color w:val="FFFFFF" w:themeColor="text1"/>
                            </w:rPr>
                            <w:t xml:space="preserve"> until 12am</w:t>
                          </w:r>
                        </w:p>
                        <w:p w:rsidR="009C103C" w:rsidRDefault="009C103C" w:rsidP="009C103C">
                          <w:r>
                            <w:t>MUMUSICSICm</w:t>
                          </w:r>
                          <w:bookmarkEnd w:id="1"/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:rsidR="00BF3965" w:rsidRPr="004263C6" w:rsidRDefault="00BF3965" w:rsidP="00647890">
          <w:pPr>
            <w:spacing w:before="0"/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</w:pPr>
          <w:r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Available from 26th November- 23th December</w:t>
          </w:r>
        </w:p>
        <w:p w:rsidR="00BF3965" w:rsidRPr="004263C6" w:rsidRDefault="00647890" w:rsidP="00647890">
          <w:pPr>
            <w:spacing w:before="0"/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</w:pPr>
          <w:r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The p</w:t>
          </w:r>
          <w:r w:rsidR="00BF3965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rice for 3 courses is </w:t>
          </w:r>
          <w:r w:rsidR="00815B3B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£</w:t>
          </w:r>
          <w:r w:rsidR="00BF3965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49.5</w:t>
          </w:r>
          <w:r w:rsidR="004263C6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 per person</w:t>
          </w:r>
        </w:p>
        <w:p w:rsidR="00A426B2" w:rsidRPr="004263C6" w:rsidRDefault="002156A1" w:rsidP="00647890">
          <w:pPr>
            <w:tabs>
              <w:tab w:val="center" w:pos="4988"/>
              <w:tab w:val="right" w:pos="9976"/>
            </w:tabs>
            <w:spacing w:before="0"/>
            <w:jc w:val="left"/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</w:pPr>
          <w:r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ab/>
          </w:r>
          <w:r w:rsidR="00815B3B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£</w:t>
          </w:r>
          <w:r w:rsidR="00BF3965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55 </w:t>
          </w:r>
          <w:r w:rsidR="004263C6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per person </w:t>
          </w:r>
          <w:r w:rsidR="00BF3965"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for Saturday Nights</w:t>
          </w:r>
        </w:p>
        <w:p w:rsidR="00347ABA" w:rsidRPr="002477EE" w:rsidRDefault="00347ABA" w:rsidP="00347ABA">
          <w:pPr>
            <w:tabs>
              <w:tab w:val="center" w:pos="4988"/>
              <w:tab w:val="right" w:pos="9976"/>
            </w:tabs>
            <w:rPr>
              <w:rFonts w:ascii="Vladimir Script" w:hAnsi="Vladimir Script" w:cs="Times New Roman"/>
              <w:b/>
              <w:color w:val="FFFFFF" w:themeColor="text1"/>
              <w:sz w:val="44"/>
              <w:szCs w:val="44"/>
              <w:u w:val="single"/>
            </w:rPr>
          </w:pPr>
          <w:r w:rsidRPr="004263C6">
            <w:rPr>
              <w:rFonts w:ascii="Vladimir Script" w:hAnsi="Vladimir Script" w:cs="Times New Roman"/>
              <w:b/>
              <w:color w:val="FFFFFF" w:themeColor="text1"/>
              <w:sz w:val="44"/>
              <w:szCs w:val="44"/>
              <w:u w:val="single"/>
            </w:rPr>
            <w:t>To reserve your place call or email</w:t>
          </w:r>
        </w:p>
        <w:p w:rsidR="00347ABA" w:rsidRPr="002477EE" w:rsidRDefault="00815B3B" w:rsidP="00347ABA">
          <w:pPr>
            <w:tabs>
              <w:tab w:val="center" w:pos="4988"/>
              <w:tab w:val="right" w:pos="9976"/>
            </w:tabs>
            <w:rPr>
              <w:rFonts w:ascii="Times New Roman" w:hAnsi="Times New Roman" w:cs="Times New Roman"/>
              <w:b/>
              <w:color w:val="FFFFFF" w:themeColor="text1"/>
              <w:sz w:val="28"/>
              <w:szCs w:val="28"/>
              <w:u w:val="single"/>
            </w:rPr>
          </w:pPr>
          <w:r w:rsidRPr="002477EE">
            <w:rPr>
              <w:rFonts w:ascii="Times New Roman" w:hAnsi="Times New Roman" w:cs="Times New Roman"/>
              <w:b/>
              <w:color w:val="FFFFFF" w:themeColor="text1"/>
              <w:sz w:val="28"/>
              <w:szCs w:val="28"/>
              <w:u w:val="single"/>
            </w:rPr>
            <w:t>Tel: 01751 234 567</w:t>
          </w:r>
        </w:p>
        <w:p w:rsidR="00647890" w:rsidRPr="002477EE" w:rsidRDefault="00D2596E" w:rsidP="00E54CDE">
          <w:pPr>
            <w:tabs>
              <w:tab w:val="center" w:pos="4988"/>
              <w:tab w:val="right" w:pos="9976"/>
            </w:tabs>
            <w:rPr>
              <w:rFonts w:ascii="Times New Roman" w:hAnsi="Times New Roman" w:cs="Times New Roman"/>
              <w:b/>
              <w:color w:val="FFFFFF" w:themeColor="text1"/>
              <w:sz w:val="28"/>
              <w:szCs w:val="28"/>
              <w:u w:val="single"/>
            </w:rPr>
          </w:pPr>
          <w:hyperlink r:id="rId24" w:history="1">
            <w:r w:rsidR="00815B3B" w:rsidRPr="002477EE">
              <w:rPr>
                <w:rStyle w:val="Hyperlink"/>
                <w:rFonts w:ascii="Times New Roman" w:hAnsi="Times New Roman" w:cs="Times New Roman"/>
                <w:b/>
                <w:color w:val="FFFFFF" w:themeColor="text1"/>
                <w:sz w:val="28"/>
                <w:szCs w:val="28"/>
              </w:rPr>
              <w:t>Events@TrinityHotel.co.uk</w:t>
            </w:r>
          </w:hyperlink>
        </w:p>
        <w:p w:rsidR="00815B3B" w:rsidRPr="004263C6" w:rsidRDefault="00815B3B" w:rsidP="00647890">
          <w:pPr>
            <w:tabs>
              <w:tab w:val="center" w:pos="4988"/>
              <w:tab w:val="right" w:pos="9976"/>
            </w:tabs>
            <w:spacing w:before="0"/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</w:pPr>
          <w:r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>A service charge of 10% will be applied for parties of ten or more.</w:t>
          </w:r>
        </w:p>
        <w:p w:rsidR="002477EE" w:rsidRPr="004263C6" w:rsidRDefault="00815B3B" w:rsidP="00647890">
          <w:pPr>
            <w:tabs>
              <w:tab w:val="center" w:pos="4988"/>
              <w:tab w:val="right" w:pos="9976"/>
            </w:tabs>
            <w:spacing w:before="0"/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</w:pPr>
          <w:r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 xml:space="preserve">To book </w:t>
          </w:r>
          <w:r w:rsidR="00647890"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>are</w:t>
          </w:r>
          <w:r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 xml:space="preserve"> required to complete </w:t>
          </w:r>
          <w:r w:rsidR="00647890"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 xml:space="preserve">the </w:t>
          </w:r>
          <w:r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>pre-order form and a £10 (per person) non-refundable deposit</w:t>
          </w:r>
          <w:r w:rsidR="002477EE"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>.</w:t>
          </w:r>
        </w:p>
        <w:p w:rsidR="002477EE" w:rsidRPr="004263C6" w:rsidRDefault="002477EE" w:rsidP="00647890">
          <w:pPr>
            <w:tabs>
              <w:tab w:val="center" w:pos="4988"/>
              <w:tab w:val="right" w:pos="9976"/>
            </w:tabs>
            <w:spacing w:before="0"/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</w:pPr>
          <w:r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>Pre-order</w:t>
          </w:r>
          <w:r w:rsidR="00647890"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>s</w:t>
          </w:r>
          <w:r w:rsidRPr="004263C6">
            <w:rPr>
              <w:rFonts w:ascii="Times New Roman" w:hAnsi="Times New Roman" w:cs="Times New Roman"/>
              <w:color w:val="BFBFBF" w:themeColor="text1" w:themeShade="BF"/>
              <w:sz w:val="22"/>
              <w:szCs w:val="22"/>
            </w:rPr>
            <w:t xml:space="preserve"> required 5 days in advance.</w:t>
          </w:r>
        </w:p>
        <w:p w:rsidR="00E54CDE" w:rsidRDefault="00E54CDE" w:rsidP="00E54CDE">
          <w:pPr>
            <w:jc w:val="both"/>
            <w:rPr>
              <w:rFonts w:ascii="Times New Roman" w:hAnsi="Times New Roman" w:cs="Times New Roman"/>
              <w:color w:val="AEE2FF" w:themeColor="text2" w:themeTint="33"/>
              <w:sz w:val="24"/>
              <w:szCs w:val="24"/>
            </w:rPr>
          </w:pPr>
        </w:p>
        <w:p w:rsidR="00D1550C" w:rsidRPr="00E54CDE" w:rsidRDefault="00E54CDE" w:rsidP="001A1145">
          <w:pPr>
            <w:rPr>
              <w:rFonts w:ascii="Times New Roman" w:hAnsi="Times New Roman" w:cs="Times New Roman"/>
              <w:b/>
              <w:color w:val="FFFFFF" w:themeColor="text1"/>
              <w:sz w:val="32"/>
              <w:szCs w:val="32"/>
              <w:u w:val="single"/>
            </w:rPr>
          </w:pPr>
          <w:r>
            <w:rPr>
              <w:rFonts w:ascii="Times New Roman" w:hAnsi="Times New Roman" w:cs="Times New Roman"/>
              <w:b/>
              <w:color w:val="FFFFFF" w:themeColor="text1"/>
              <w:sz w:val="32"/>
              <w:szCs w:val="32"/>
              <w:u w:val="single"/>
            </w:rPr>
            <w:t>DRI</w:t>
          </w:r>
          <w:r w:rsidR="00BA2DC2" w:rsidRPr="00E54CDE">
            <w:rPr>
              <w:rFonts w:ascii="Times New Roman" w:hAnsi="Times New Roman" w:cs="Times New Roman"/>
              <w:b/>
              <w:color w:val="FFFFFF" w:themeColor="text1"/>
              <w:sz w:val="32"/>
              <w:szCs w:val="32"/>
              <w:u w:val="single"/>
            </w:rPr>
            <w:t>NKS PACKA</w:t>
          </w:r>
          <w:r w:rsidRPr="00E54CDE">
            <w:rPr>
              <w:rFonts w:ascii="Times New Roman" w:hAnsi="Times New Roman" w:cs="Times New Roman"/>
              <w:b/>
              <w:color w:val="FFFFFF" w:themeColor="text1"/>
              <w:sz w:val="32"/>
              <w:szCs w:val="32"/>
              <w:u w:val="single"/>
            </w:rPr>
            <w:t>GES</w:t>
          </w:r>
        </w:p>
        <w:p w:rsidR="00E54CDE" w:rsidRDefault="00BA2DC2" w:rsidP="001A1145">
          <w:pPr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</w:pPr>
          <w:r w:rsidRPr="00BA2DC2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Standard Wine Packages -</w:t>
          </w:r>
          <w:r w:rsidR="00E54CDE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 </w:t>
          </w:r>
          <w:r w:rsidRPr="00BA2DC2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£9</w:t>
          </w:r>
          <w:r w:rsidR="00E54CDE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9</w:t>
          </w: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  <w:t>Any five bottles of the below wines:</w:t>
          </w: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  <w:t>Luisella Pinot Grigio</w:t>
          </w: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  <w:t>Halton Estate Merlot</w:t>
          </w:r>
        </w:p>
        <w:p w:rsidR="00BA2DC2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  <w:t>Pinot Grigio Rosé</w:t>
          </w:r>
        </w:p>
        <w:p w:rsidR="00E54CDE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</w:pPr>
          <w:r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PREMIUM WINE PACKAGE · £</w:t>
          </w:r>
          <w:r w:rsid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15</w:t>
          </w:r>
          <w:r w:rsidRPr="00E54CDE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5</w:t>
          </w: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i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sz w:val="22"/>
              <w:szCs w:val="22"/>
            </w:rPr>
            <w:t>Any five bottles of the below wines:</w:t>
          </w: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i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sz w:val="22"/>
              <w:szCs w:val="22"/>
            </w:rPr>
            <w:t>Sauvignon Blanc</w:t>
          </w: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i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sz w:val="22"/>
              <w:szCs w:val="22"/>
            </w:rPr>
            <w:t>Château Des Laurets</w:t>
          </w:r>
        </w:p>
        <w:p w:rsidR="00BA2DC2" w:rsidRDefault="00E54CDE" w:rsidP="001A1145">
          <w:pPr>
            <w:spacing w:before="0"/>
            <w:rPr>
              <w:rFonts w:ascii="Times New Roman" w:hAnsi="Times New Roman" w:cs="Times New Roman"/>
              <w:i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sz w:val="22"/>
              <w:szCs w:val="22"/>
            </w:rPr>
            <w:t>Château Léoube Rosé De Léoube</w:t>
          </w:r>
        </w:p>
        <w:p w:rsidR="00E54CDE" w:rsidRDefault="00E54CDE" w:rsidP="001A1145">
          <w:pPr>
            <w:spacing w:before="0"/>
            <w:rPr>
              <w:rFonts w:ascii="Times New Roman" w:hAnsi="Times New Roman" w:cs="Times New Roman"/>
              <w:i/>
              <w:sz w:val="22"/>
              <w:szCs w:val="22"/>
            </w:rPr>
          </w:pPr>
        </w:p>
        <w:p w:rsidR="00E54CDE" w:rsidRPr="00E54CDE" w:rsidRDefault="00E54CDE" w:rsidP="001A1145">
          <w:pPr>
            <w:spacing w:before="0"/>
            <w:rPr>
              <w:rFonts w:ascii="Times New Roman" w:hAnsi="Times New Roman" w:cs="Times New Roman"/>
              <w:sz w:val="24"/>
              <w:szCs w:val="24"/>
            </w:rPr>
          </w:pPr>
          <w:r w:rsidRPr="00E54CDE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BEER PACKAGE · </w:t>
          </w:r>
          <w:r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£11</w:t>
          </w:r>
          <w:r w:rsidRPr="00E54CDE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0</w:t>
          </w:r>
        </w:p>
        <w:p w:rsidR="00E54CDE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  <w:r w:rsidRPr="00E54CDE"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  <w:t>Thirty bottles of Peroni Nastro Azzurro (330ml)</w:t>
          </w:r>
        </w:p>
        <w:p w:rsidR="00E54CDE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  <w:r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  <w:t>Forty bottles of Corona Extra (330ml)</w:t>
          </w:r>
        </w:p>
        <w:p w:rsidR="00E54CDE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</w:p>
        <w:p w:rsidR="004263C6" w:rsidRPr="004263C6" w:rsidRDefault="00E54CDE" w:rsidP="001A1145">
          <w:pPr>
            <w:spacing w:before="0"/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</w:pPr>
          <w:r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WATER </w:t>
          </w:r>
          <w:r w:rsidR="00847C70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/ SOFT DRINKS</w:t>
          </w:r>
          <w:r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 xml:space="preserve">· </w:t>
          </w:r>
          <w:r w:rsid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£</w:t>
          </w:r>
          <w:r w:rsidRPr="004263C6">
            <w:rPr>
              <w:rFonts w:ascii="Times New Roman" w:hAnsi="Times New Roman" w:cs="Times New Roman"/>
              <w:color w:val="FFFFFF" w:themeColor="text1"/>
              <w:sz w:val="24"/>
              <w:szCs w:val="24"/>
            </w:rPr>
            <w:t>20</w:t>
          </w:r>
        </w:p>
        <w:p w:rsidR="00E54CDE" w:rsidRPr="004263C6" w:rsidRDefault="00E54CDE" w:rsidP="001A1145">
          <w:pPr>
            <w:spacing w:before="0"/>
            <w:rPr>
              <w:rFonts w:ascii="Times New Roman" w:hAnsi="Times New Roman" w:cs="Times New Roman"/>
              <w:i/>
              <w:color w:val="BFBFBF" w:themeColor="text1" w:themeShade="BF"/>
              <w:sz w:val="22"/>
              <w:szCs w:val="22"/>
            </w:rPr>
          </w:pPr>
          <w:r w:rsidRPr="004263C6">
            <w:rPr>
              <w:rFonts w:ascii="Times New Roman" w:hAnsi="Times New Roman" w:cs="Times New Roman"/>
              <w:i/>
              <w:sz w:val="22"/>
              <w:szCs w:val="22"/>
            </w:rPr>
            <w:t>Five large bottles of still or sparkling water (750ml</w:t>
          </w:r>
          <w:r w:rsidR="004263C6">
            <w:rPr>
              <w:rFonts w:ascii="Times New Roman" w:hAnsi="Times New Roman" w:cs="Times New Roman"/>
              <w:i/>
              <w:sz w:val="22"/>
              <w:szCs w:val="22"/>
            </w:rPr>
            <w:t>)</w:t>
          </w:r>
        </w:p>
        <w:p w:rsidR="00BA2DC2" w:rsidRDefault="00BA2DC2" w:rsidP="00BA2DC2">
          <w:pPr>
            <w:jc w:val="left"/>
            <w:rPr>
              <w:rFonts w:ascii="Times New Roman" w:hAnsi="Times New Roman" w:cs="Times New Roman"/>
              <w:sz w:val="28"/>
              <w:szCs w:val="28"/>
            </w:rPr>
          </w:pPr>
        </w:p>
        <w:p w:rsidR="00D1550C" w:rsidRPr="00BA2DC2" w:rsidRDefault="00D1550C" w:rsidP="00BA2DC2">
          <w:pPr>
            <w:jc w:val="left"/>
            <w:rPr>
              <w:rFonts w:ascii="Times New Roman" w:hAnsi="Times New Roman" w:cs="Times New Roman"/>
              <w:sz w:val="22"/>
              <w:szCs w:val="22"/>
            </w:rPr>
          </w:pPr>
        </w:p>
        <w:p w:rsidR="00D1550C" w:rsidRDefault="00D1550C" w:rsidP="00BF3965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815B3B" w:rsidRDefault="00815B3B" w:rsidP="001A1145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tbl>
          <w:tblPr>
            <w:tblpPr w:leftFromText="180" w:rightFromText="180" w:vertAnchor="page" w:horzAnchor="margin" w:tblpY="573"/>
            <w:tblW w:w="9232" w:type="dxa"/>
            <w:tblLayout w:type="fixed"/>
            <w:tblCellMar>
              <w:left w:w="0" w:type="dxa"/>
              <w:right w:w="0" w:type="dxa"/>
            </w:tblCellMar>
            <w:tblLook w:val="0600" w:firstRow="0" w:lastRow="0" w:firstColumn="0" w:lastColumn="0" w:noHBand="1" w:noVBand="1"/>
            <w:tblDescription w:val="Unvisible Table"/>
          </w:tblPr>
          <w:tblGrid>
            <w:gridCol w:w="282"/>
            <w:gridCol w:w="2016"/>
            <w:gridCol w:w="2601"/>
            <w:gridCol w:w="4039"/>
            <w:gridCol w:w="294"/>
          </w:tblGrid>
          <w:tr w:rsidR="0060346E" w:rsidRPr="006027E5" w:rsidTr="001A1145">
            <w:trPr>
              <w:trHeight w:val="786"/>
            </w:trPr>
            <w:tc>
              <w:tcPr>
                <w:tcW w:w="282" w:type="dxa"/>
              </w:tcPr>
              <w:p w:rsidR="0060346E" w:rsidRPr="006027E5" w:rsidRDefault="0060346E" w:rsidP="0060346E"/>
            </w:tc>
            <w:tc>
              <w:tcPr>
                <w:tcW w:w="8656" w:type="dxa"/>
                <w:gridSpan w:val="3"/>
                <w:tcBorders>
                  <w:bottom w:val="single" w:sz="6" w:space="0" w:color="FF0000"/>
                </w:tcBorders>
              </w:tcPr>
              <w:p w:rsidR="0060346E" w:rsidRPr="0060346E" w:rsidRDefault="0060346E" w:rsidP="0060346E">
                <w:pPr>
                  <w:pStyle w:val="Title"/>
                  <w:rPr>
                    <w:sz w:val="72"/>
                    <w:szCs w:val="72"/>
                  </w:rPr>
                </w:pPr>
                <w:r w:rsidRPr="001A1145">
                  <w:rPr>
                    <w:color w:val="0EABFF" w:themeColor="text2" w:themeTint="99"/>
                    <w:sz w:val="56"/>
                  </w:rPr>
                  <w:t>~MENU</w:t>
                </w:r>
                <w:r w:rsidRPr="0060346E">
                  <w:rPr>
                    <w:color w:val="0EABFF" w:themeColor="text2" w:themeTint="99"/>
                    <w:sz w:val="72"/>
                    <w:szCs w:val="72"/>
                  </w:rPr>
                  <w:t>~</w:t>
                </w:r>
              </w:p>
            </w:tc>
            <w:tc>
              <w:tcPr>
                <w:tcW w:w="293" w:type="dxa"/>
              </w:tcPr>
              <w:p w:rsidR="0060346E" w:rsidRPr="006027E5" w:rsidRDefault="0060346E" w:rsidP="0060346E"/>
            </w:tc>
          </w:tr>
          <w:tr w:rsidR="0060346E" w:rsidRPr="006027E5" w:rsidTr="001A1145">
            <w:trPr>
              <w:trHeight w:val="1038"/>
            </w:trPr>
            <w:tc>
              <w:tcPr>
                <w:tcW w:w="9232" w:type="dxa"/>
                <w:gridSpan w:val="5"/>
                <w:tcBorders>
                  <w:bottom w:val="single" w:sz="6" w:space="0" w:color="FF0000"/>
                </w:tcBorders>
              </w:tcPr>
              <w:p w:rsidR="0060346E" w:rsidRDefault="0060346E" w:rsidP="00D86C8A">
                <w:pPr>
                  <w:spacing w:before="0"/>
                  <w:jc w:val="both"/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</w:pPr>
              </w:p>
              <w:p w:rsidR="0060346E" w:rsidRDefault="0060346E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</w:pPr>
                <w:r w:rsidRPr="0060346E"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  <w:t>STARTER</w:t>
                </w:r>
              </w:p>
              <w:p w:rsidR="00D86C8A" w:rsidRPr="0060346E" w:rsidRDefault="00D86C8A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</w:pPr>
              </w:p>
              <w:p w:rsidR="0060346E" w:rsidRPr="0060346E" w:rsidRDefault="0060346E" w:rsidP="00D86C8A">
                <w:pPr>
                  <w:spacing w:before="0"/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</w:pPr>
                <w:r w:rsidRP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>SWEET  POTATO APPLE SOUP</w:t>
                </w:r>
                <w:r w:rsidRPr="0060346E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 xml:space="preserve"> (</w:t>
                </w:r>
                <w:r w:rsidR="00474B1A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 xml:space="preserve">V, </w:t>
                </w:r>
                <w:r w:rsidRPr="0060346E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 xml:space="preserve">Ve, </w:t>
                </w:r>
                <w:r w:rsidR="00474B1A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>Dairy f</w:t>
                </w:r>
                <w:r w:rsidRPr="0060346E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>ree</w:t>
                </w:r>
                <w:r w:rsidR="009C103C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 xml:space="preserve">, </w:t>
                </w:r>
                <w:r w:rsidR="00A354A0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>Gf</w:t>
                </w:r>
                <w:r w:rsidRPr="0060346E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>)</w:t>
                </w:r>
              </w:p>
              <w:p w:rsidR="0060346E" w:rsidRPr="0060346E" w:rsidRDefault="0060346E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60346E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Fresh sweet potato apple, coconut milk</w:t>
                </w:r>
                <w:r w:rsidR="00D86C8A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,</w:t>
                </w:r>
                <w:r w:rsidRPr="0060346E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 xml:space="preserve"> serve</w:t>
                </w:r>
                <w:r w:rsidR="00D86C8A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d</w:t>
                </w:r>
                <w:r w:rsidRPr="0060346E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 xml:space="preserve"> with crusty bread</w:t>
                </w:r>
              </w:p>
              <w:p w:rsidR="0060346E" w:rsidRPr="00B82DCC" w:rsidRDefault="00AF0EC0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</w:pPr>
                <w:r>
                  <w:rPr>
                    <w:rFonts w:ascii="Times New Roman" w:hAnsi="Times New Roman" w:cs="Times New Roman"/>
                    <w:b/>
                    <w:noProof/>
                    <w:color w:val="FFFFFF" w:themeColor="text1"/>
                    <w:sz w:val="22"/>
                    <w:szCs w:val="22"/>
                  </w:rPr>
                  <mc:AlternateContent>
                    <mc:Choice Requires="wps">
                      <w:drawing>
                        <wp:anchor distT="0" distB="0" distL="114300" distR="114300" simplePos="0" relativeHeight="251681280" behindDoc="0" locked="0" layoutInCell="1" allowOverlap="1">
                          <wp:simplePos x="0" y="0"/>
                          <wp:positionH relativeFrom="column">
                            <wp:posOffset>4187825</wp:posOffset>
                          </wp:positionH>
                          <wp:positionV relativeFrom="paragraph">
                            <wp:posOffset>57150</wp:posOffset>
                          </wp:positionV>
                          <wp:extent cx="139700" cy="82550"/>
                          <wp:effectExtent l="0" t="0" r="12700" b="12700"/>
                          <wp:wrapNone/>
                          <wp:docPr id="4" name="Flowchart: Connector 4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39700" cy="82550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CB95750" id="_x0000_t120" coordsize="21600,21600" o:spt="120" path="m10800,qx,10800,10800,21600,21600,10800,10800,xe">
                          <v:path gradientshapeok="t" o:connecttype="custom" o:connectlocs="10800,0;3163,3163;0,10800;3163,18437;10800,21600;18437,18437;21600,10800;18437,3163" textboxrect="3163,3163,18437,18437"/>
                        </v:shapetype>
                        <v:shape id="Flowchart: Connector 4" o:spid="_x0000_s1026" type="#_x0000_t120" style="position:absolute;margin-left:329.75pt;margin-top:4.5pt;width:11pt;height:6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" fillcolor="black [3212]" strokecolor="black [3212]" strokeweight="1pt">
                          <v:stroke joinstyle="miter"/>
                        </v:shape>
                      </w:pict>
                    </mc:Fallback>
                  </mc:AlternateContent>
                </w:r>
                <w:r w:rsidR="0060346E" w:rsidRP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>GIANT MUSHROOMS VOL-AU-VENT</w:t>
                </w:r>
                <w:r w:rsidR="0060346E" w:rsidRPr="0060346E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 xml:space="preserve"> (V</w:t>
                </w:r>
                <w:r w:rsidR="001E7EE0">
                  <w:rPr>
                    <w:rFonts w:ascii="Times New Roman" w:hAnsi="Times New Roman" w:cs="Times New Roman"/>
                    <w:color w:val="FFFFFF" w:themeColor="text1"/>
                    <w:sz w:val="22"/>
                    <w:szCs w:val="22"/>
                  </w:rPr>
                  <w:t>,</w:t>
                </w:r>
                <w:r w:rsidR="00655BF2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  </w:t>
                </w:r>
                <w:r w:rsidR="00EF5632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</w:t>
                </w:r>
                <w:r w:rsidR="00655BF2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)</w:t>
                </w:r>
              </w:p>
              <w:p w:rsidR="0060346E" w:rsidRPr="0060346E" w:rsidRDefault="0060346E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60346E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Pastry bites are loaded with a creamy garlicky mushroom filling topped with parsley.</w:t>
                </w:r>
              </w:p>
              <w:p w:rsidR="0060346E" w:rsidRDefault="001B3377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</w:pPr>
                <w:r>
                  <w:rPr>
                    <w:rFonts w:ascii="Times New Roman" w:hAnsi="Times New Roman" w:cs="Times New Roman"/>
                    <w:b/>
                    <w:noProof/>
                    <w:color w:val="FFFFFF" w:themeColor="text1"/>
                    <w:sz w:val="22"/>
                    <w:szCs w:val="22"/>
                  </w:rPr>
                  <mc:AlternateContent>
                    <mc:Choice Requires="wps">
                      <w:drawing>
                        <wp:anchor distT="0" distB="0" distL="114300" distR="114300" simplePos="0" relativeHeight="251683328" behindDoc="0" locked="0" layoutInCell="1" allowOverlap="1">
                          <wp:simplePos x="0" y="0"/>
                          <wp:positionH relativeFrom="column">
                            <wp:posOffset>4727575</wp:posOffset>
                          </wp:positionH>
                          <wp:positionV relativeFrom="paragraph">
                            <wp:posOffset>46990</wp:posOffset>
                          </wp:positionV>
                          <wp:extent cx="127000" cy="85090"/>
                          <wp:effectExtent l="0" t="0" r="6350" b="0"/>
                          <wp:wrapNone/>
                          <wp:docPr id="15" name="Flowchart: Connector 1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27000" cy="85090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chemeClr val="tx1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1F81DBB0" id="Flowchart: Connector 15" o:spid="_x0000_s1026" type="#_x0000_t120" style="position:absolute;margin-left:372.25pt;margin-top:3.7pt;width:10pt;height:6.7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" fillcolor="#7f7f7f [1613]" stroked="f" strokeweight="1pt">
                          <v:stroke joinstyle="miter"/>
                        </v:shape>
                      </w:pict>
                    </mc:Fallback>
                  </mc:AlternateContent>
                </w:r>
                <w:r w:rsidR="0060346E" w:rsidRP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>S</w:t>
                </w:r>
                <w:r w:rsid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>MOKED SALMON LATKES</w:t>
                </w:r>
                <w:r w:rsidR="0060346E" w:rsidRP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</w:t>
                </w:r>
                <w:r w:rsid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>WITH HORSERADISH</w:t>
                </w:r>
                <w:r w:rsidR="0060346E" w:rsidRP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</w:t>
                </w:r>
                <w:r w:rsidR="0060346E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>CREAM</w:t>
                </w: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(    </w:t>
                </w:r>
                <w:r w:rsidR="00200B67"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>,</w:t>
                </w: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</w:t>
                </w:r>
                <w:r w:rsidR="00200B67">
                  <w:rPr>
                    <w:rFonts w:ascii="Times New Roman" w:hAnsi="Times New Roman" w:cs="Times New Roman"/>
                    <w:b/>
                    <w:noProof/>
                    <w:color w:val="FFFFFF" w:themeColor="text1"/>
                    <w:sz w:val="22"/>
                    <w:szCs w:val="22"/>
                  </w:rPr>
                  <w:drawing>
                    <wp:inline distT="0" distB="0" distL="0" distR="0" wp14:anchorId="13684D6E" wp14:editId="236F363A">
                      <wp:extent cx="152400" cy="97790"/>
                      <wp:effectExtent l="0" t="0" r="0" b="0"/>
                      <wp:docPr id="14" name="Picture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" cy="9779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22"/>
                    <w:szCs w:val="22"/>
                  </w:rPr>
                  <w:t xml:space="preserve">  )</w:t>
                </w:r>
              </w:p>
              <w:p w:rsidR="0060346E" w:rsidRDefault="0060346E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60346E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Crisp potato pancakes topped with smoked salmon and fresh horseradish cream.</w:t>
                </w:r>
              </w:p>
              <w:p w:rsidR="00133808" w:rsidRPr="00133808" w:rsidRDefault="00200B67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noProof/>
                    <w:color w:val="FFFFFF" w:themeColor="text1"/>
                    <w:sz w:val="24"/>
                    <w:szCs w:val="24"/>
                  </w:rPr>
                  <mc:AlternateContent>
                    <mc:Choice Requires="wps">
                      <w:drawing>
                        <wp:anchor distT="0" distB="0" distL="114300" distR="114300" simplePos="0" relativeHeight="251684352" behindDoc="0" locked="0" layoutInCell="1" allowOverlap="1">
                          <wp:simplePos x="0" y="0"/>
                          <wp:positionH relativeFrom="column">
                            <wp:posOffset>4721225</wp:posOffset>
                          </wp:positionH>
                          <wp:positionV relativeFrom="paragraph">
                            <wp:posOffset>55880</wp:posOffset>
                          </wp:positionV>
                          <wp:extent cx="127000" cy="101600"/>
                          <wp:effectExtent l="0" t="0" r="6350" b="0"/>
                          <wp:wrapNone/>
                          <wp:docPr id="17" name="Flowchart: Connector 17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27000" cy="101600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0070C0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3F72F354" id="Flowchart: Connector 17" o:spid="_x0000_s1026" type="#_x0000_t120" style="position:absolute;margin-left:371.75pt;margin-top:4.4pt;width:10pt;height:8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" fillcolor="#0070c0" stroked="f" strokeweight="1pt">
                          <v:stroke joinstyle="miter"/>
                        </v:shape>
                      </w:pict>
                    </mc:Fallback>
                  </mc:AlternateContent>
                </w:r>
                <w:r>
                  <w:rPr>
                    <w:rFonts w:ascii="Times New Roman" w:hAnsi="Times New Roman" w:cs="Times New Roman"/>
                    <w:b/>
                    <w:noProof/>
                    <w:color w:val="FFFFFF" w:themeColor="text1"/>
                    <w:sz w:val="24"/>
                    <w:szCs w:val="24"/>
                  </w:rPr>
                  <mc:AlternateContent>
                    <mc:Choice Requires="wps">
                      <w:drawing>
                        <wp:anchor distT="0" distB="0" distL="114300" distR="114300" simplePos="0" relativeHeight="251685376" behindDoc="0" locked="0" layoutInCell="1" allowOverlap="1">
                          <wp:simplePos x="0" y="0"/>
                          <wp:positionH relativeFrom="column">
                            <wp:posOffset>4956175</wp:posOffset>
                          </wp:positionH>
                          <wp:positionV relativeFrom="paragraph">
                            <wp:posOffset>55880</wp:posOffset>
                          </wp:positionV>
                          <wp:extent cx="133350" cy="101600"/>
                          <wp:effectExtent l="0" t="0" r="0" b="0"/>
                          <wp:wrapNone/>
                          <wp:docPr id="19" name="Flowchart: Connector 19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33350" cy="101600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2E6F8BE2" id="Flowchart: Connector 19" o:spid="_x0000_s1026" type="#_x0000_t120" style="position:absolute;margin-left:390.25pt;margin-top:4.4pt;width:10.5pt;height:8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" fillcolor="#956737 [2407]" stroked="f" strokeweight="1pt">
                          <v:stroke joinstyle="miter"/>
                        </v:shape>
                      </w:pict>
                    </mc:Fallback>
                  </mc:AlternateContent>
                </w:r>
                <w:r w:rsidR="00133808" w:rsidRPr="00133808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PAN-SEARED SCALLOPS WITH APPLE &amp; PANCETTA</w:t>
                </w:r>
                <w:r w:rsidR="00835290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 xml:space="preserve"> (     ,</w:t>
                </w:r>
                <w:r w:rsidR="00EF5632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 xml:space="preserve">     )</w:t>
                </w:r>
              </w:p>
              <w:p w:rsidR="00133808" w:rsidRDefault="00133808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133808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 xml:space="preserve"> Parsnip purée, sautéed sprouts, chestnuts</w:t>
                </w:r>
              </w:p>
              <w:p w:rsidR="0060346E" w:rsidRPr="00A0549C" w:rsidRDefault="0060346E" w:rsidP="00D86C8A">
                <w:pPr>
                  <w:spacing w:before="0"/>
                  <w:jc w:val="both"/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</w:pPr>
              </w:p>
              <w:p w:rsidR="00D86C8A" w:rsidRDefault="0060346E" w:rsidP="00D86C8A">
                <w:pPr>
                  <w:pStyle w:val="Heading1"/>
                  <w:spacing w:before="0"/>
                  <w:jc w:val="center"/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</w:pPr>
                <w:r w:rsidRPr="00647890"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  <w:t>MAIN</w:t>
                </w:r>
                <w:r w:rsidR="00C93339" w:rsidRPr="00647890"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  <w:t>S</w:t>
                </w:r>
              </w:p>
              <w:p w:rsidR="00B82DCC" w:rsidRPr="00D86C8A" w:rsidRDefault="00474B1A" w:rsidP="00D86C8A">
                <w:pPr>
                  <w:pStyle w:val="Heading1"/>
                  <w:spacing w:before="0" w:after="0"/>
                  <w:jc w:val="center"/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</w:pP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TRADITIONAL ROAST TURKEY</w:t>
                </w:r>
                <w:r w:rsidR="00EF5632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*</w:t>
                </w:r>
                <w:r w:rsidR="00B82DCC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 xml:space="preserve"> </w:t>
                </w:r>
                <w:r w:rsidR="00B82DCC" w:rsidRPr="00B82DCC"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  <w:t>(Gf</w:t>
                </w:r>
                <w:r w:rsidR="00133808"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  <w:t xml:space="preserve"> </w:t>
                </w:r>
                <w:bookmarkStart w:id="0" w:name="_GoBack"/>
                <w:bookmarkEnd w:id="0"/>
                <w:r w:rsidR="00B82DCC" w:rsidRPr="00B82DCC"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  <w:t>)</w:t>
                </w:r>
              </w:p>
              <w:p w:rsidR="00B82DCC" w:rsidRPr="00B82DCC" w:rsidRDefault="00B82DCC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4"/>
                    <w:szCs w:val="24"/>
                  </w:rPr>
                </w:pPr>
                <w:r w:rsidRPr="00B82DCC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4"/>
                    <w:szCs w:val="24"/>
                  </w:rPr>
                  <w:t>With all the trimmings, roast potatoes</w:t>
                </w:r>
                <w:r w:rsidR="00D86C8A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4"/>
                    <w:szCs w:val="24"/>
                  </w:rPr>
                  <w:t>,</w:t>
                </w:r>
                <w:r w:rsidRPr="00B82DCC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4"/>
                    <w:szCs w:val="24"/>
                  </w:rPr>
                  <w:t xml:space="preserve"> and pan gravy</w:t>
                </w:r>
              </w:p>
              <w:p w:rsidR="00A85655" w:rsidRDefault="00474B1A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ROOT VEGETABLE WELLINGTON</w:t>
                </w:r>
                <w:r w:rsidR="00A85655" w:rsidRPr="00B82DCC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 xml:space="preserve"> (V, Ve)</w:t>
                </w:r>
              </w:p>
              <w:p w:rsidR="00474B1A" w:rsidRDefault="00474B1A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 xml:space="preserve">Garlic and thyme roast potatoes, butternut squash puree, wilted spinach </w:t>
                </w:r>
              </w:p>
              <w:p w:rsidR="00653D8E" w:rsidRDefault="00653D8E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</w:pPr>
                <w:r w:rsidRPr="00653D8E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 xml:space="preserve">BRAISED BLADE OF BEEF </w:t>
                </w:r>
                <w:r w:rsidR="00EF5632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*</w:t>
                </w:r>
              </w:p>
              <w:p w:rsidR="00653D8E" w:rsidRPr="00653D8E" w:rsidRDefault="00653D8E" w:rsidP="00C36B10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653D8E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 xml:space="preserve">Buttered mash, heritage carrots, pickled shallot, beef dripping crumb, </w:t>
                </w:r>
                <w:r w:rsidR="00C36B10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r</w:t>
                </w:r>
                <w:r w:rsidR="00C36B10" w:rsidRPr="00C36B10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ed cabbage and Brussels sprouts are cooked in mulled wine with chestnuts.</w:t>
                </w:r>
                <w:r w:rsidRPr="00653D8E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, black garlic sauce</w:t>
                </w:r>
              </w:p>
              <w:p w:rsidR="00133808" w:rsidRDefault="00133808" w:rsidP="00D86C8A">
                <w:pPr>
                  <w:spacing w:before="0"/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</w:pPr>
                <w:r w:rsidRPr="00133808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BUTTERNUT SQUASH &amp; BEETROOT RISOTTO</w:t>
                </w:r>
                <w:r w:rsidR="007B4C0F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*</w:t>
                </w:r>
                <w:r w:rsidRPr="00133808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  <w:t>(Ve, Gf)</w:t>
                </w:r>
              </w:p>
              <w:p w:rsidR="00133808" w:rsidRDefault="00133808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133808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White wine, beetroot crisps, fried sage, pea shoots</w:t>
                </w:r>
              </w:p>
              <w:p w:rsidR="00653D8E" w:rsidRDefault="00653D8E" w:rsidP="00D86C8A">
                <w:pPr>
                  <w:spacing w:before="0"/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</w:pPr>
                <w:r w:rsidRPr="00653D8E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PAN FRIED FILLET OF SEA BREAM</w:t>
                </w:r>
                <w:r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  <w:t xml:space="preserve"> (Gf)</w:t>
                </w:r>
              </w:p>
              <w:p w:rsidR="00653D8E" w:rsidRDefault="00653D8E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Tomato fondue, chive pomme puree and baby spinach</w:t>
                </w:r>
              </w:p>
              <w:p w:rsidR="00647890" w:rsidRDefault="00647890" w:rsidP="00D86C8A">
                <w:pPr>
                  <w:spacing w:before="0"/>
                  <w:jc w:val="both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</w:p>
              <w:p w:rsidR="00647890" w:rsidRDefault="00647890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</w:pP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  <w:t>DESSERTS</w:t>
                </w:r>
              </w:p>
              <w:p w:rsidR="00647890" w:rsidRPr="00647890" w:rsidRDefault="00647890" w:rsidP="00D86C8A">
                <w:pPr>
                  <w:spacing w:before="0"/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</w:pPr>
              </w:p>
              <w:p w:rsidR="00133808" w:rsidRPr="00647890" w:rsidRDefault="00C36B10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CLASSIC</w:t>
                </w:r>
                <w:r w:rsidR="00647890" w:rsidRPr="00647890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 xml:space="preserve"> CHRISTMAS PUDDING</w:t>
                </w:r>
                <w:r w:rsidR="007B4C0F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*</w:t>
                </w:r>
              </w:p>
              <w:p w:rsidR="00647890" w:rsidRPr="00647890" w:rsidRDefault="00647890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Brandy sauce</w:t>
                </w:r>
              </w:p>
              <w:p w:rsidR="00647890" w:rsidRPr="00647890" w:rsidRDefault="00647890" w:rsidP="00D86C8A">
                <w:pPr>
                  <w:spacing w:before="0"/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</w:pPr>
                <w:r w:rsidRPr="00647890"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CARAMEL PROFITEROLES</w:t>
                </w:r>
                <w:r w:rsidRPr="00647890"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  <w:t xml:space="preserve"> (V) </w:t>
                </w:r>
              </w:p>
              <w:p w:rsidR="00647890" w:rsidRPr="00647890" w:rsidRDefault="00C36B10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With chocolate</w:t>
                </w:r>
                <w:r w:rsidR="00647890" w:rsidRPr="00647890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 xml:space="preserve"> sauce</w:t>
                </w:r>
              </w:p>
              <w:p w:rsidR="00133808" w:rsidRDefault="00D86C8A" w:rsidP="00D86C8A">
                <w:pPr>
                  <w:spacing w:before="0"/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color w:val="FFFFFF" w:themeColor="text1"/>
                    <w:sz w:val="24"/>
                    <w:szCs w:val="24"/>
                  </w:rPr>
                  <w:t>TRIO  OF SORBETS</w:t>
                </w:r>
                <w:r>
                  <w:rPr>
                    <w:rFonts w:ascii="Times New Roman" w:hAnsi="Times New Roman" w:cs="Times New Roman"/>
                    <w:color w:val="FFFFFF" w:themeColor="text1"/>
                    <w:sz w:val="24"/>
                    <w:szCs w:val="24"/>
                  </w:rPr>
                  <w:t xml:space="preserve"> (Ve, V)</w:t>
                </w:r>
              </w:p>
              <w:p w:rsidR="00D86C8A" w:rsidRDefault="00D86C8A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Berry fruit compote and brandy snap biscuit</w:t>
                </w:r>
              </w:p>
              <w:p w:rsidR="00E33985" w:rsidRDefault="00E33985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</w:p>
              <w:p w:rsidR="00E33985" w:rsidRPr="00844EC0" w:rsidRDefault="00844EC0" w:rsidP="00D86C8A">
                <w:pPr>
                  <w:spacing w:before="0"/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</w:pPr>
                <w:r w:rsidRPr="00844EC0">
                  <w:rPr>
                    <w:rFonts w:ascii="Times New Roman" w:hAnsi="Times New Roman" w:cs="Times New Roman"/>
                    <w:b/>
                    <w:color w:val="FFFFFF" w:themeColor="text1"/>
                    <w:sz w:val="32"/>
                    <w:szCs w:val="32"/>
                    <w:u w:val="single"/>
                  </w:rPr>
                  <w:t>TO FINISH</w:t>
                </w:r>
              </w:p>
              <w:p w:rsidR="00844EC0" w:rsidRDefault="00844EC0" w:rsidP="00D86C8A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</w:p>
              <w:p w:rsidR="00844EC0" w:rsidRPr="00844EC0" w:rsidRDefault="00844EC0" w:rsidP="00844EC0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844EC0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>Coffee, tea, truffles*</w:t>
                </w:r>
              </w:p>
              <w:p w:rsidR="00844EC0" w:rsidRPr="00D86C8A" w:rsidRDefault="00844EC0" w:rsidP="00844EC0">
                <w:pPr>
                  <w:spacing w:before="0"/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</w:pPr>
                <w:r w:rsidRPr="00844EC0">
                  <w:rPr>
                    <w:rFonts w:ascii="Times New Roman" w:hAnsi="Times New Roman" w:cs="Times New Roman"/>
                    <w:i/>
                    <w:color w:val="BFBFBF" w:themeColor="text1" w:themeShade="BF"/>
                    <w:sz w:val="22"/>
                    <w:szCs w:val="22"/>
                  </w:rPr>
                  <w:t xml:space="preserve"> and mince pies</w:t>
                </w:r>
              </w:p>
              <w:p w:rsidR="0002313F" w:rsidRPr="0002313F" w:rsidRDefault="0002313F" w:rsidP="00D86C8A">
                <w:pPr>
                  <w:spacing w:before="0"/>
                  <w:rPr>
                    <w:b/>
                  </w:rPr>
                </w:pPr>
              </w:p>
            </w:tc>
          </w:tr>
          <w:tr w:rsidR="0060346E" w:rsidRPr="006027E5" w:rsidTr="001A1145">
            <w:trPr>
              <w:trHeight w:val="961"/>
            </w:trPr>
            <w:tc>
              <w:tcPr>
                <w:tcW w:w="9232" w:type="dxa"/>
                <w:gridSpan w:val="5"/>
                <w:tcBorders>
                  <w:top w:val="single" w:sz="6" w:space="0" w:color="FF0000"/>
                </w:tcBorders>
              </w:tcPr>
              <w:p w:rsidR="00844EC0" w:rsidRDefault="00D86C8A" w:rsidP="00844EC0">
                <w:pPr>
                  <w:spacing w:before="0"/>
                  <w:jc w:val="lef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Ve- vegan</w:t>
                </w:r>
                <w:r w:rsidR="00844EC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ingredients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, V-vegetarian</w:t>
                </w:r>
                <w:r w:rsidR="00844EC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ingredients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, Gf-gluten free, Diary free- no milk</w:t>
                </w:r>
                <w:r w:rsidR="00844EC0">
                  <w:rPr>
                    <w:rFonts w:ascii="Times New Roman" w:hAnsi="Times New Roman" w:cs="Times New Roman"/>
                    <w:sz w:val="24"/>
                    <w:szCs w:val="24"/>
                  </w:rPr>
                  <w:t>, *-</w:t>
                </w:r>
                <w:r w:rsidR="00844EC0" w:rsidRPr="00844EC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this </w:t>
                </w:r>
                <w:r w:rsidR="00844EC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dish contains alcohol. Fish </w:t>
                </w:r>
                <w:r w:rsidR="00B24407">
                  <w:rPr>
                    <w:rFonts w:ascii="Times New Roman" w:hAnsi="Times New Roman" w:cs="Times New Roman"/>
                    <w:sz w:val="24"/>
                    <w:szCs w:val="24"/>
                  </w:rPr>
                  <w:t>dishes</w:t>
                </w:r>
                <w:r w:rsidR="00844EC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may contains small bones.</w:t>
                </w:r>
              </w:p>
              <w:p w:rsidR="00655BF2" w:rsidRDefault="00655BF2" w:rsidP="00844EC0">
                <w:pPr>
                  <w:spacing w:before="0"/>
                  <w:jc w:val="lef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drawing>
                    <wp:inline distT="0" distB="0" distL="0" distR="0" wp14:anchorId="32258A12">
                      <wp:extent cx="128270" cy="97790"/>
                      <wp:effectExtent l="0" t="0" r="5080" b="0"/>
                      <wp:docPr id="7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8270" cy="9779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-eggs, </w:t>
                </w:r>
                <w:r w:rsidR="00AF0EC0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drawing>
                    <wp:inline distT="0" distB="0" distL="0" distR="0" wp14:anchorId="1E9261C8">
                      <wp:extent cx="109855" cy="91440"/>
                      <wp:effectExtent l="0" t="0" r="4445" b="3810"/>
                      <wp:docPr id="1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5" cy="914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  <w:r w:rsidR="00AF0EC0">
                  <w:rPr>
                    <w:rFonts w:ascii="Times New Roman" w:hAnsi="Times New Roman" w:cs="Times New Roman"/>
                    <w:sz w:val="24"/>
                    <w:szCs w:val="24"/>
                  </w:rPr>
                  <w:t>-cereals,</w:t>
                </w:r>
                <w:r w:rsidR="001B3377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1B3377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drawing>
                    <wp:inline distT="0" distB="0" distL="0" distR="0" wp14:anchorId="0CD47E4E">
                      <wp:extent cx="107950" cy="93113"/>
                      <wp:effectExtent l="0" t="0" r="6350" b="2540"/>
                      <wp:docPr id="16" name="Picture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97" cy="94792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  <w:r w:rsidR="001B3377">
                  <w:rPr>
                    <w:rFonts w:ascii="Times New Roman" w:hAnsi="Times New Roman" w:cs="Times New Roman"/>
                    <w:sz w:val="24"/>
                    <w:szCs w:val="24"/>
                  </w:rPr>
                  <w:t>-fish</w:t>
                </w:r>
                <w:r w:rsidR="0083529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, </w:t>
                </w:r>
                <w:r w:rsidR="00835290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drawing>
                    <wp:inline distT="0" distB="0" distL="0" distR="0" wp14:anchorId="5D5652CA">
                      <wp:extent cx="121920" cy="97790"/>
                      <wp:effectExtent l="0" t="0" r="0" b="0"/>
                      <wp:docPr id="20" name="Picture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1920" cy="9779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  <w:r w:rsidR="0083529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-crustaceans, </w:t>
                </w:r>
                <w:r w:rsidR="00835290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drawing>
                    <wp:inline distT="0" distB="0" distL="0" distR="0" wp14:anchorId="242AAFE6">
                      <wp:extent cx="133985" cy="97790"/>
                      <wp:effectExtent l="0" t="0" r="0" b="0"/>
                      <wp:docPr id="21" name="Picture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985" cy="9779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  <w:r w:rsidR="00835290">
                  <w:rPr>
                    <w:rFonts w:ascii="Times New Roman" w:hAnsi="Times New Roman" w:cs="Times New Roman"/>
                    <w:sz w:val="24"/>
                    <w:szCs w:val="24"/>
                  </w:rPr>
                  <w:t>-nuts</w:t>
                </w:r>
                <w:r w:rsidR="00EF5632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, </w:t>
                </w:r>
              </w:p>
              <w:p w:rsidR="00D86C8A" w:rsidRPr="001A1145" w:rsidRDefault="00C36B10" w:rsidP="001A1145">
                <w:pPr>
                  <w:spacing w:before="0"/>
                  <w:jc w:val="lef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36B10">
                  <w:rPr>
                    <w:color w:val="FFFFFF" w:themeColor="text1"/>
                    <w:sz w:val="20"/>
                    <w:szCs w:val="20"/>
                  </w:rPr>
                  <w:t>Our menu descriptions do not list every ingredient, and our food is cooked in situations where cross-contamination is possible. When booking, complete allergen information will be available</w:t>
                </w:r>
                <w:r w:rsidRPr="00C36B10">
                  <w:rPr>
                    <w:sz w:val="20"/>
                    <w:szCs w:val="20"/>
                  </w:rPr>
                  <w:t xml:space="preserve">. </w:t>
                </w:r>
                <w:r w:rsidR="001A1145" w:rsidRPr="001A1145">
                  <w:rPr>
                    <w:sz w:val="20"/>
                    <w:szCs w:val="20"/>
                  </w:rPr>
                  <w:t xml:space="preserve"> </w:t>
                </w:r>
                <w:r w:rsidR="001A1145" w:rsidRPr="001A1145">
                  <w:rPr>
                    <w:rFonts w:ascii="Times New Roman" w:hAnsi="Times New Roman" w:cs="Times New Roman"/>
                    <w:color w:val="FFFFFF" w:themeColor="text1"/>
                    <w:sz w:val="20"/>
                    <w:szCs w:val="20"/>
                  </w:rPr>
                  <w:t>Please inform us of any allergy or diet followed before pre-ordering.  For any questions we will answer you, at the phone number or at the email address.</w:t>
                </w:r>
              </w:p>
            </w:tc>
          </w:tr>
          <w:tr w:rsidR="0060346E" w:rsidRPr="006027E5" w:rsidTr="001A1145">
            <w:trPr>
              <w:gridAfter w:val="2"/>
              <w:wAfter w:w="4333" w:type="dxa"/>
              <w:trHeight w:val="1183"/>
            </w:trPr>
            <w:tc>
              <w:tcPr>
                <w:tcW w:w="2298" w:type="dxa"/>
                <w:gridSpan w:val="2"/>
              </w:tcPr>
              <w:p w:rsidR="0060346E" w:rsidRPr="005B231C" w:rsidRDefault="0060346E" w:rsidP="0060346E">
                <w:pPr>
                  <w:jc w:val="left"/>
                </w:pPr>
              </w:p>
            </w:tc>
            <w:tc>
              <w:tcPr>
                <w:tcW w:w="2601" w:type="dxa"/>
              </w:tcPr>
              <w:p w:rsidR="0060346E" w:rsidRPr="005B231C" w:rsidRDefault="0060346E" w:rsidP="0060346E"/>
            </w:tc>
          </w:tr>
        </w:tbl>
        <w:p w:rsidR="00D1550C" w:rsidRDefault="00D1550C" w:rsidP="00BA0F2D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D1550C" w:rsidRDefault="00D1550C" w:rsidP="0060346E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2337F8">
            <w:rPr>
              <w:noProof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680256" behindDoc="1" locked="1" layoutInCell="1" allowOverlap="1" wp14:anchorId="30B51F73" wp14:editId="2F844F1A">
                    <wp:simplePos x="0" y="0"/>
                    <wp:positionH relativeFrom="page">
                      <wp:posOffset>0</wp:posOffset>
                    </wp:positionH>
                    <wp:positionV relativeFrom="paragraph">
                      <wp:posOffset>-1722120</wp:posOffset>
                    </wp:positionV>
                    <wp:extent cx="7974965" cy="12041505"/>
                    <wp:effectExtent l="0" t="0" r="6985" b="0"/>
                    <wp:wrapNone/>
                    <wp:docPr id="1" name="Group 1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974965" cy="12041505"/>
                              <a:chOff x="0" y="0"/>
                              <a:chExt cx="7809939" cy="10071056"/>
                            </a:xfrm>
                          </wpg:grpSpPr>
                          <wps:wsp>
                            <wps:cNvPr id="18" name="Rectangle 7">
                              <a:extLst>
                                <a:ext uri="{C183D7F6-B498-43B3-948B-1728B52AA6E4}">
        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0" y="0"/>
                                <a:ext cx="77724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5" name="Graphic 5">
                                <a:extLst>
                                  <a:ext uri="{C183D7F6-B498-43B3-948B-1728B52AA6E4}">
          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1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443" y="5443"/>
                                <a:ext cx="7760970" cy="100437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Graphic 6">
                                <a:extLst>
                                  <a:ext uri="{C183D7F6-B498-43B3-948B-1728B52AA6E4}">
          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443" y="5443"/>
                                <a:ext cx="7760970" cy="100437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Graphic 8">
                                <a:extLst>
                                  <a:ext uri="{C183D7F6-B498-43B3-948B-1728B52AA6E4}">
          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4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8969" y="27261"/>
                                <a:ext cx="7760970" cy="100437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9028364" id="Group 1" o:spid="_x0000_s1026" style="position:absolute;margin-left:0;margin-top:-135.6pt;width:627.95pt;height:948.15pt;z-index:-251636224;mso-position-horizontal-relative:page;mso-width-relative:margin;mso-height-relative:margin" coordsize="78099,1007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waIYd8LAAADCwAAAFAAAAGRycy9tZWRpYS9pbWFn&#10;ZTMucG5niVBORw0KGgoAAAANSUhEUgAAB4sAAAnECAYAAAATtIIWAAAAAXNSR0IArs4c6QAAAARn&#10;QU1BAACxjwv8YQUAAAAJcEhZcwAALpoAAC6aAXBnaDoAAMBXSURBVHhe7N1tddvaEgbgCyEQAiEQ&#10;AiEQAqEQwqAQAqEQAqEQCuEwkO6MNVYtacuWY6eN0+dZS8vR/pLsnn/vmb3/B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OB/7d3t&#10;VeO6FgbgWwIlUAIlUAIlUAIl0AElUAIlTAlTwpRwOrDv3vFOJsZyCInzxTzPWlohlizLmfPvPVsC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4Bfxr3/9PwzJs6mIWoh6AAAAAElFTkSu&#10;QmCCUEsDBAoAAAAAAAAAIQCgm7ovhNIBAITSAQAUAAAAZHJzL21lZGlhL2ltYWdlMS5wbmeJUE5H&#10;DQoaCgAAAA1JSERSAAAHiwAACcQIBgAAABO0ghYAAAABc1JHQgCuzhzpAAAABGdBTUEAALGPC/xh&#10;BQAAAAlwSFlzAAAumgAALpoBcGdoOgAA/6VJREFUeF7s3eFx4srWNtAvhDeEG8IJYUJwCBPCCcH/&#10;TpWhihAmBIfgEBzChDAh3G9vn42vEC0hCYEBr1W1y2MktYRghEsP3f3/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">
                    <v:rect id="Rectangle 7" o:spid="_x0000_s1027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" fillcolor="#500000" stroked="f" strokeweight="1pt"/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Graphic 5" o:spid="_x0000_s1028" type="#_x0000_t75" style="position:absolute;left:54;top:54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">
                      <v:imagedata r:id="rId35" o:title=""/>
                      <v:path arrowok="t"/>
                    </v:shape>
                    <v:shape id="Graphic 6" o:spid="_x0000_s1029" type="#_x0000_t75" style="position:absolute;left:54;top:54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">
                      <v:imagedata r:id="rId36" o:title=""/>
                      <v:path arrowok="t"/>
                    </v:shape>
                    <v:shape id="Graphic 8" o:spid="_x0000_s1030" type="#_x0000_t75" style="position:absolute;left:489;top:272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">
                      <v:imagedata r:id="rId37" o:title=""/>
                      <v:path arrowok="t"/>
                    </v:shape>
                    <w10:wrap anchorx="page"/>
                    <w10:anchorlock/>
                  </v:group>
                </w:pict>
              </mc:Fallback>
            </mc:AlternateContent>
          </w:r>
        </w:p>
        <w:p w:rsidR="00E60E3C" w:rsidRDefault="00E60E3C" w:rsidP="00BF3965">
          <w:r w:rsidRPr="00E60E3C"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</w:sdtContent>
    </w:sdt>
    <w:p w:rsidR="007627EB" w:rsidRPr="00692BCD" w:rsidRDefault="00692BCD" w:rsidP="00692BCD">
      <w:pPr>
        <w:jc w:val="left"/>
        <w:rPr>
          <w:rFonts w:ascii="Times New Roman" w:hAnsi="Times New Roman" w:cs="Times New Roman"/>
          <w:color w:val="FFFFFF" w:themeColor="text1"/>
          <w:sz w:val="24"/>
          <w:szCs w:val="24"/>
        </w:rPr>
      </w:pPr>
      <w:r w:rsidRPr="00692BCD">
        <w:rPr>
          <w:rFonts w:ascii="Times New Roman" w:hAnsi="Times New Roman" w:cs="Times New Roman"/>
          <w:color w:val="FFFFFF" w:themeColor="text1"/>
          <w:sz w:val="24"/>
          <w:szCs w:val="24"/>
        </w:rPr>
        <w:lastRenderedPageBreak/>
        <w:t>Reference:</w:t>
      </w:r>
    </w:p>
    <w:p w:rsidR="00284D2A" w:rsidRDefault="00284D2A" w:rsidP="00284D2A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 xml:space="preserve">BBC Good Food. (n.d.). </w:t>
      </w:r>
      <w:r w:rsidRPr="00F40004">
        <w:rPr>
          <w:i/>
          <w:color w:val="FFFFFF" w:themeColor="text1"/>
          <w:sz w:val="22"/>
          <w:szCs w:val="22"/>
        </w:rPr>
        <w:t>Christmas party</w:t>
      </w:r>
      <w:r w:rsidRPr="00F40004">
        <w:rPr>
          <w:color w:val="FFFFFF" w:themeColor="text1"/>
          <w:sz w:val="22"/>
          <w:szCs w:val="22"/>
        </w:rPr>
        <w:t>. [online] Available at: https://www.bbcgoodfood.com/recipes/category/all-christmas-party [Accessed 16 Nov. 2022].</w:t>
      </w:r>
    </w:p>
    <w:p w:rsidR="00D8134E" w:rsidRPr="00D8134E" w:rsidRDefault="00D8134E" w:rsidP="00D8134E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D8134E">
        <w:rPr>
          <w:color w:val="FFFFFF" w:themeColor="text1"/>
          <w:sz w:val="22"/>
          <w:szCs w:val="22"/>
        </w:rPr>
        <w:t xml:space="preserve">Browns. (n.d.). </w:t>
      </w:r>
      <w:r w:rsidRPr="00D8134E">
        <w:rPr>
          <w:i/>
          <w:color w:val="FFFFFF" w:themeColor="text1"/>
          <w:sz w:val="22"/>
          <w:szCs w:val="22"/>
        </w:rPr>
        <w:t>Christmas 2022 at Browns Nottingham - Menu &amp; Table Bookings</w:t>
      </w:r>
      <w:r w:rsidRPr="00D8134E">
        <w:rPr>
          <w:color w:val="FFFFFF" w:themeColor="text1"/>
          <w:sz w:val="22"/>
          <w:szCs w:val="22"/>
        </w:rPr>
        <w:t>. [online] Available at: https://www.browns-restaurants.co.uk/restaurants/eastandwestmidlands/nottingham/christmas#/ [Accessed 16 Nov. 2022].</w:t>
      </w:r>
      <w:r>
        <w:rPr>
          <w:color w:val="FFFFFF" w:themeColor="text1"/>
          <w:sz w:val="22"/>
          <w:szCs w:val="22"/>
        </w:rPr>
        <w:t>\zsS W</w:t>
      </w:r>
      <w:r>
        <w:rPr>
          <w:color w:val="FFFFFF" w:themeColor="text1"/>
          <w:sz w:val="22"/>
          <w:szCs w:val="22"/>
        </w:rPr>
        <w:tab/>
      </w:r>
    </w:p>
    <w:p w:rsidR="00284D2A" w:rsidRPr="00F40004" w:rsidRDefault="00284D2A" w:rsidP="00284D2A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>delicious. magazine. (n.d</w:t>
      </w:r>
      <w:r w:rsidRPr="00F40004">
        <w:rPr>
          <w:i/>
          <w:color w:val="FFFFFF" w:themeColor="text1"/>
          <w:sz w:val="22"/>
          <w:szCs w:val="22"/>
        </w:rPr>
        <w:t>.</w:t>
      </w:r>
      <w:r w:rsidRPr="00F40004">
        <w:rPr>
          <w:color w:val="FFFFFF" w:themeColor="text1"/>
          <w:sz w:val="22"/>
          <w:szCs w:val="22"/>
        </w:rPr>
        <w:t>)</w:t>
      </w:r>
      <w:r w:rsidRPr="00F40004">
        <w:rPr>
          <w:i/>
          <w:color w:val="FFFFFF" w:themeColor="text1"/>
          <w:sz w:val="22"/>
          <w:szCs w:val="22"/>
        </w:rPr>
        <w:t>. Classic roast turkey with pancetta.</w:t>
      </w:r>
      <w:r w:rsidRPr="00F40004">
        <w:rPr>
          <w:color w:val="FFFFFF" w:themeColor="text1"/>
          <w:sz w:val="22"/>
          <w:szCs w:val="22"/>
        </w:rPr>
        <w:t xml:space="preserve"> [online] Available at: https://www.deliciousmagazine.co.uk/recipes/classic-roast-turkey-with-pancetta/ [Accessed 1 Nov. 2022].</w:t>
      </w:r>
    </w:p>
    <w:p w:rsidR="00284D2A" w:rsidRPr="00F40004" w:rsidRDefault="00284D2A" w:rsidP="00284D2A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 xml:space="preserve">Dylan’s Restaurant. (n.d.). </w:t>
      </w:r>
      <w:r w:rsidRPr="00F40004">
        <w:rPr>
          <w:i/>
          <w:color w:val="FFFFFF" w:themeColor="text1"/>
          <w:sz w:val="22"/>
          <w:szCs w:val="22"/>
        </w:rPr>
        <w:t>Dylan’s Christmas Menu 2022 - Book Now</w:t>
      </w:r>
      <w:r w:rsidRPr="00F40004">
        <w:rPr>
          <w:color w:val="FFFFFF" w:themeColor="text1"/>
          <w:sz w:val="22"/>
          <w:szCs w:val="22"/>
        </w:rPr>
        <w:t>! [online] Available at: https://dylansrestaurant.co.uk/restaurant/news/dylans-christmas-menu-2022-book-now [Accessed 10 Nov. 2022].</w:t>
      </w:r>
    </w:p>
    <w:p w:rsidR="00F40004" w:rsidRPr="00F40004" w:rsidRDefault="00F40004" w:rsidP="00F40004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 xml:space="preserve">erudus.com. (n.d.). </w:t>
      </w:r>
      <w:r w:rsidRPr="00F40004">
        <w:rPr>
          <w:i/>
          <w:color w:val="FFFFFF" w:themeColor="text1"/>
          <w:sz w:val="22"/>
          <w:szCs w:val="22"/>
        </w:rPr>
        <w:t>Free, downloadable food</w:t>
      </w:r>
      <w:r w:rsidR="009C103C">
        <w:rPr>
          <w:i/>
          <w:color w:val="FFFFFF" w:themeColor="text1"/>
          <w:sz w:val="22"/>
          <w:szCs w:val="22"/>
        </w:rPr>
        <w:t xml:space="preserve"> </w:t>
      </w:r>
      <w:r w:rsidRPr="00F40004">
        <w:rPr>
          <w:i/>
          <w:color w:val="FFFFFF" w:themeColor="text1"/>
          <w:sz w:val="22"/>
          <w:szCs w:val="22"/>
        </w:rPr>
        <w:t>service Industry Resources from Erudus</w:t>
      </w:r>
      <w:r w:rsidRPr="00F40004">
        <w:rPr>
          <w:color w:val="FFFFFF" w:themeColor="text1"/>
          <w:sz w:val="22"/>
          <w:szCs w:val="22"/>
        </w:rPr>
        <w:t>. [online] Available at: https://erudus.com/industry-resources/uk-food-guidelines/ [Accessed 16 Nov. 2022].</w:t>
      </w:r>
    </w:p>
    <w:p w:rsidR="00284D2A" w:rsidRPr="00F40004" w:rsidRDefault="00284D2A" w:rsidP="00284D2A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 xml:space="preserve">Everett, T. (2021). </w:t>
      </w:r>
      <w:r w:rsidRPr="00F40004">
        <w:rPr>
          <w:i/>
          <w:color w:val="FFFFFF" w:themeColor="text1"/>
          <w:sz w:val="22"/>
          <w:szCs w:val="22"/>
        </w:rPr>
        <w:t>Vegetarian Christmas dinner menu.</w:t>
      </w:r>
      <w:r w:rsidRPr="00F40004">
        <w:rPr>
          <w:color w:val="FFFFFF" w:themeColor="text1"/>
          <w:sz w:val="22"/>
          <w:szCs w:val="22"/>
        </w:rPr>
        <w:t xml:space="preserve"> [online] delicious. magazine. Available at: https://www.deliciousmagazine.co.uk/vegetarian-christmas-dinner-menu/ [Accessed 10 Nov. 2022].</w:t>
      </w:r>
    </w:p>
    <w:p w:rsidR="00F40004" w:rsidRDefault="00284D2A" w:rsidP="00F40004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 xml:space="preserve">Everett, T. (2021). </w:t>
      </w:r>
      <w:r w:rsidRPr="00F40004">
        <w:rPr>
          <w:i/>
          <w:color w:val="FFFFFF" w:themeColor="text1"/>
          <w:sz w:val="22"/>
          <w:szCs w:val="22"/>
        </w:rPr>
        <w:t xml:space="preserve">Vegan Christmas dinner menu. </w:t>
      </w:r>
      <w:r w:rsidRPr="00F40004">
        <w:rPr>
          <w:color w:val="FFFFFF" w:themeColor="text1"/>
          <w:sz w:val="22"/>
          <w:szCs w:val="22"/>
        </w:rPr>
        <w:t>[online] delicious. magazine. Available at: https://www.deliciousmagazine.co.uk/vegan-christmas-dinner-menu/ [Accessed 11 Nov. 2022].</w:t>
      </w:r>
    </w:p>
    <w:p w:rsidR="00E33985" w:rsidRPr="00E33985" w:rsidRDefault="00F40004" w:rsidP="00E33985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 xml:space="preserve">Food Standards Agency. (n.d.). </w:t>
      </w:r>
      <w:r w:rsidRPr="00F40004">
        <w:rPr>
          <w:i/>
          <w:color w:val="FFFFFF" w:themeColor="text1"/>
          <w:sz w:val="22"/>
          <w:szCs w:val="22"/>
        </w:rPr>
        <w:t>Key regulations</w:t>
      </w:r>
      <w:r w:rsidRPr="00F40004">
        <w:rPr>
          <w:color w:val="FFFFFF" w:themeColor="text1"/>
          <w:sz w:val="22"/>
          <w:szCs w:val="22"/>
        </w:rPr>
        <w:t>. [online] Available at: https://www.food.gov.uk/about-us/key-regulations#food-standards-act-1999</w:t>
      </w:r>
      <w:r w:rsidR="00E33985" w:rsidRPr="00F40004">
        <w:rPr>
          <w:color w:val="FFFFFF" w:themeColor="text1"/>
          <w:sz w:val="22"/>
          <w:szCs w:val="22"/>
        </w:rPr>
        <w:t>/ [Accessed 11 Nov. 2022].</w:t>
      </w:r>
      <w:r w:rsidRPr="00F40004">
        <w:rPr>
          <w:color w:val="FFFFFF" w:themeColor="text1"/>
          <w:sz w:val="22"/>
          <w:szCs w:val="22"/>
        </w:rPr>
        <w:t>.</w:t>
      </w:r>
      <w:r w:rsidR="00E33985" w:rsidRPr="00E33985">
        <w:t xml:space="preserve"> </w:t>
      </w:r>
    </w:p>
    <w:p w:rsidR="00F40004" w:rsidRPr="00E33985" w:rsidRDefault="00E33985" w:rsidP="00E33985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E33985">
        <w:rPr>
          <w:color w:val="FFFFFF" w:themeColor="text1"/>
          <w:sz w:val="22"/>
          <w:szCs w:val="22"/>
        </w:rPr>
        <w:t xml:space="preserve">Food Standards Agency (2021). </w:t>
      </w:r>
      <w:r w:rsidRPr="00E33985">
        <w:rPr>
          <w:i/>
          <w:color w:val="FFFFFF" w:themeColor="text1"/>
          <w:sz w:val="22"/>
          <w:szCs w:val="22"/>
        </w:rPr>
        <w:t>Food allergy and intolerance</w:t>
      </w:r>
      <w:r w:rsidRPr="00E33985">
        <w:rPr>
          <w:color w:val="FFFFFF" w:themeColor="text1"/>
          <w:sz w:val="22"/>
          <w:szCs w:val="22"/>
        </w:rPr>
        <w:t xml:space="preserve">. [online] Food Standards Agency. Available at: https://www.food.gov.uk/safety-hygiene/food-allergy-and-intolerance. </w:t>
      </w:r>
      <w:r w:rsidRPr="00F40004">
        <w:rPr>
          <w:color w:val="FFFFFF" w:themeColor="text1"/>
          <w:sz w:val="22"/>
          <w:szCs w:val="22"/>
        </w:rPr>
        <w:t>/ [Accessed 11 Nov. 2022].</w:t>
      </w:r>
    </w:p>
    <w:p w:rsidR="00692BCD" w:rsidRPr="00F40004" w:rsidRDefault="00692BCD" w:rsidP="00692BCD">
      <w:pPr>
        <w:pStyle w:val="NormalWeb"/>
        <w:numPr>
          <w:ilvl w:val="0"/>
          <w:numId w:val="2"/>
        </w:numPr>
        <w:spacing w:before="0" w:beforeAutospacing="0" w:after="0" w:afterAutospacing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>Lucy (2021). </w:t>
      </w:r>
      <w:r w:rsidRPr="00F40004">
        <w:rPr>
          <w:i/>
          <w:iCs/>
          <w:color w:val="FFFFFF" w:themeColor="text1"/>
          <w:sz w:val="22"/>
          <w:szCs w:val="22"/>
        </w:rPr>
        <w:t>Amazing Christmas Party Food Menu 2021</w:t>
      </w:r>
      <w:r w:rsidRPr="00F40004">
        <w:rPr>
          <w:color w:val="FFFFFF" w:themeColor="text1"/>
          <w:sz w:val="22"/>
          <w:szCs w:val="22"/>
        </w:rPr>
        <w:t>. [online] menupricesguide.com. Available at: https://menupricesguide.com/christmas-party-food-menu/ [Accessed 16 Nov. 2022].</w:t>
      </w:r>
    </w:p>
    <w:p w:rsidR="00284D2A" w:rsidRPr="00F40004" w:rsidRDefault="00284D2A" w:rsidP="00284D2A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 xml:space="preserve">Nast, C. (2018). </w:t>
      </w:r>
      <w:r w:rsidRPr="00F40004">
        <w:rPr>
          <w:i/>
          <w:color w:val="FFFFFF" w:themeColor="text1"/>
          <w:sz w:val="22"/>
          <w:szCs w:val="22"/>
        </w:rPr>
        <w:t>Our 43 Best Christmas Entrées</w:t>
      </w:r>
      <w:r w:rsidRPr="00F40004">
        <w:rPr>
          <w:color w:val="FFFFFF" w:themeColor="text1"/>
          <w:sz w:val="22"/>
          <w:szCs w:val="22"/>
        </w:rPr>
        <w:t>. [online] Epicurious. Available at: https://www.epicurious.com/holidays-events/christmas-dinner-main-dish-recipes-gallery [Accessed 16 Nov. 2022].</w:t>
      </w:r>
    </w:p>
    <w:p w:rsidR="00F40004" w:rsidRDefault="00F40004" w:rsidP="00F40004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F40004">
        <w:rPr>
          <w:color w:val="FFFFFF" w:themeColor="text1"/>
          <w:sz w:val="22"/>
          <w:szCs w:val="22"/>
        </w:rPr>
        <w:t>christoph</w:t>
      </w:r>
      <w:r>
        <w:rPr>
          <w:color w:val="FFFFFF" w:themeColor="text1"/>
          <w:sz w:val="22"/>
          <w:szCs w:val="22"/>
        </w:rPr>
        <w:t>er-torrevieja</w:t>
      </w:r>
      <w:r w:rsidRPr="00F40004">
        <w:rPr>
          <w:color w:val="FFFFFF" w:themeColor="text1"/>
          <w:sz w:val="22"/>
          <w:szCs w:val="22"/>
        </w:rPr>
        <w:t xml:space="preserve"> (n.d</w:t>
      </w:r>
      <w:r w:rsidRPr="00F40004">
        <w:rPr>
          <w:i/>
          <w:color w:val="FFFFFF" w:themeColor="text1"/>
          <w:sz w:val="22"/>
          <w:szCs w:val="22"/>
        </w:rPr>
        <w:t>.). What do those allergen symbols mean on restaurant menus</w:t>
      </w:r>
      <w:r w:rsidRPr="00F40004">
        <w:rPr>
          <w:color w:val="FFFFFF" w:themeColor="text1"/>
          <w:sz w:val="22"/>
          <w:szCs w:val="22"/>
        </w:rPr>
        <w:t>? [online] Available at: https://www.christopher-torrevieja.com/what-do-those-allergen-symbols-mean-on-restaurant-menus/ [Accessed 16 Nov. 2022].</w:t>
      </w:r>
    </w:p>
    <w:p w:rsidR="00E33985" w:rsidRPr="00E33985" w:rsidRDefault="00E33985" w:rsidP="00E33985">
      <w:pPr>
        <w:pStyle w:val="NormalWeb"/>
        <w:numPr>
          <w:ilvl w:val="0"/>
          <w:numId w:val="2"/>
        </w:numPr>
        <w:spacing w:before="0" w:line="360" w:lineRule="atLeast"/>
        <w:rPr>
          <w:color w:val="FFFFFF" w:themeColor="text1"/>
          <w:sz w:val="22"/>
          <w:szCs w:val="22"/>
        </w:rPr>
      </w:pPr>
      <w:r w:rsidRPr="00E33985">
        <w:rPr>
          <w:color w:val="FFFFFF" w:themeColor="text1"/>
          <w:sz w:val="22"/>
          <w:szCs w:val="22"/>
        </w:rPr>
        <w:t>Warringtonfirst.co.uk. (2022). [online] Available at: https://www.warringtonfirst.co.uk/wp-content/uploads/2019/10/Grill-email-menu-.png [Accessed 16 Nov. 2022].</w:t>
      </w:r>
    </w:p>
    <w:p w:rsidR="00E33985" w:rsidRPr="00E33985" w:rsidRDefault="00E33985" w:rsidP="00E33985">
      <w:pPr>
        <w:pStyle w:val="NormalWeb"/>
        <w:spacing w:before="0" w:line="360" w:lineRule="atLeast"/>
        <w:ind w:left="720"/>
        <w:rPr>
          <w:color w:val="FFFFFF" w:themeColor="text1"/>
          <w:sz w:val="22"/>
          <w:szCs w:val="22"/>
        </w:rPr>
      </w:pPr>
    </w:p>
    <w:p w:rsidR="00692BCD" w:rsidRPr="00F40004" w:rsidRDefault="00692BCD" w:rsidP="00F40004">
      <w:pPr>
        <w:pStyle w:val="NormalWeb"/>
        <w:spacing w:before="0" w:line="360" w:lineRule="atLeast"/>
        <w:ind w:left="360"/>
        <w:rPr>
          <w:color w:val="FFFFFF" w:themeColor="text1"/>
          <w:sz w:val="22"/>
          <w:szCs w:val="22"/>
        </w:rPr>
      </w:pPr>
    </w:p>
    <w:p w:rsidR="00692BCD" w:rsidRPr="00F40004" w:rsidRDefault="00692BCD" w:rsidP="00692BCD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 w:rsidRPr="00F40004">
        <w:rPr>
          <w:rFonts w:ascii="Calibri" w:hAnsi="Calibri" w:cs="Calibri"/>
          <w:color w:val="000000"/>
          <w:sz w:val="22"/>
          <w:szCs w:val="22"/>
        </w:rPr>
        <w:t>‌</w:t>
      </w:r>
    </w:p>
    <w:p w:rsidR="00692BCD" w:rsidRPr="00F40004" w:rsidRDefault="00692BCD" w:rsidP="00692BCD">
      <w:pPr>
        <w:pStyle w:val="ListParagraph"/>
        <w:jc w:val="left"/>
        <w:rPr>
          <w:rFonts w:ascii="Times New Roman" w:hAnsi="Times New Roman" w:cs="Times New Roman"/>
          <w:sz w:val="22"/>
          <w:szCs w:val="22"/>
        </w:rPr>
      </w:pPr>
    </w:p>
    <w:sectPr w:rsidR="00692BCD" w:rsidRPr="00F40004" w:rsidSect="005F12BB">
      <w:pgSz w:w="11906" w:h="16838" w:code="9"/>
      <w:pgMar w:top="864" w:right="965" w:bottom="562" w:left="965" w:header="360" w:footer="360" w:gutter="0"/>
      <w:pgNumType w:start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96E" w:rsidRDefault="00D2596E" w:rsidP="007D2655">
      <w:r>
        <w:separator/>
      </w:r>
    </w:p>
  </w:endnote>
  <w:endnote w:type="continuationSeparator" w:id="0">
    <w:p w:rsidR="00D2596E" w:rsidRDefault="00D2596E" w:rsidP="007D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96E" w:rsidRDefault="00D2596E" w:rsidP="007D2655">
      <w:r>
        <w:separator/>
      </w:r>
    </w:p>
  </w:footnote>
  <w:footnote w:type="continuationSeparator" w:id="0">
    <w:p w:rsidR="00D2596E" w:rsidRDefault="00D2596E" w:rsidP="007D2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A534D"/>
    <w:multiLevelType w:val="hybridMultilevel"/>
    <w:tmpl w:val="FFC01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03DF7"/>
    <w:multiLevelType w:val="hybridMultilevel"/>
    <w:tmpl w:val="E96ED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I2MDcEUmYGppamxko6SsGpxcWZ+XkgBea1AFITI+MsAAAA"/>
  </w:docVars>
  <w:rsids>
    <w:rsidRoot w:val="00E60E3C"/>
    <w:rsid w:val="00003534"/>
    <w:rsid w:val="00006703"/>
    <w:rsid w:val="0002313F"/>
    <w:rsid w:val="000237E3"/>
    <w:rsid w:val="00047F36"/>
    <w:rsid w:val="00054546"/>
    <w:rsid w:val="0005483A"/>
    <w:rsid w:val="00060FA0"/>
    <w:rsid w:val="000630BE"/>
    <w:rsid w:val="00071F22"/>
    <w:rsid w:val="00092D1C"/>
    <w:rsid w:val="0009343A"/>
    <w:rsid w:val="00094F88"/>
    <w:rsid w:val="000A1B62"/>
    <w:rsid w:val="000E04F4"/>
    <w:rsid w:val="001004FE"/>
    <w:rsid w:val="0011150C"/>
    <w:rsid w:val="00115F5A"/>
    <w:rsid w:val="00117F62"/>
    <w:rsid w:val="001206D0"/>
    <w:rsid w:val="00133808"/>
    <w:rsid w:val="001605AC"/>
    <w:rsid w:val="001A1145"/>
    <w:rsid w:val="001B3377"/>
    <w:rsid w:val="001D3180"/>
    <w:rsid w:val="001D488A"/>
    <w:rsid w:val="001E6866"/>
    <w:rsid w:val="001E7B86"/>
    <w:rsid w:val="001E7EE0"/>
    <w:rsid w:val="001F70F7"/>
    <w:rsid w:val="00200B67"/>
    <w:rsid w:val="00212763"/>
    <w:rsid w:val="00214574"/>
    <w:rsid w:val="00214A05"/>
    <w:rsid w:val="002156A1"/>
    <w:rsid w:val="002337F8"/>
    <w:rsid w:val="002468AF"/>
    <w:rsid w:val="002477EE"/>
    <w:rsid w:val="0025220B"/>
    <w:rsid w:val="00261586"/>
    <w:rsid w:val="00264F45"/>
    <w:rsid w:val="002737FF"/>
    <w:rsid w:val="00275C63"/>
    <w:rsid w:val="00284D2A"/>
    <w:rsid w:val="002975EF"/>
    <w:rsid w:val="00297EA9"/>
    <w:rsid w:val="002D54D3"/>
    <w:rsid w:val="002D5D14"/>
    <w:rsid w:val="002D6ACF"/>
    <w:rsid w:val="002D75B9"/>
    <w:rsid w:val="00315D55"/>
    <w:rsid w:val="00333CA6"/>
    <w:rsid w:val="00336C1F"/>
    <w:rsid w:val="00347ABA"/>
    <w:rsid w:val="00356E8A"/>
    <w:rsid w:val="00367378"/>
    <w:rsid w:val="003954CD"/>
    <w:rsid w:val="003A7E54"/>
    <w:rsid w:val="003B5FE5"/>
    <w:rsid w:val="003C3164"/>
    <w:rsid w:val="003D72E3"/>
    <w:rsid w:val="003E3395"/>
    <w:rsid w:val="003F142C"/>
    <w:rsid w:val="003F7198"/>
    <w:rsid w:val="0041320C"/>
    <w:rsid w:val="004263C6"/>
    <w:rsid w:val="00426A41"/>
    <w:rsid w:val="004515F3"/>
    <w:rsid w:val="00466095"/>
    <w:rsid w:val="00473A89"/>
    <w:rsid w:val="00473D4A"/>
    <w:rsid w:val="00474B1A"/>
    <w:rsid w:val="0047770A"/>
    <w:rsid w:val="004A3482"/>
    <w:rsid w:val="004A3DB4"/>
    <w:rsid w:val="004A7224"/>
    <w:rsid w:val="004C59E3"/>
    <w:rsid w:val="004D2D71"/>
    <w:rsid w:val="004D5BA3"/>
    <w:rsid w:val="004F55AB"/>
    <w:rsid w:val="00500C05"/>
    <w:rsid w:val="005012CA"/>
    <w:rsid w:val="00503407"/>
    <w:rsid w:val="00506E4E"/>
    <w:rsid w:val="0052298F"/>
    <w:rsid w:val="00523E52"/>
    <w:rsid w:val="005338E7"/>
    <w:rsid w:val="0054268C"/>
    <w:rsid w:val="00556DE2"/>
    <w:rsid w:val="00570128"/>
    <w:rsid w:val="005A75AE"/>
    <w:rsid w:val="005B231C"/>
    <w:rsid w:val="005B4FB5"/>
    <w:rsid w:val="005C78B8"/>
    <w:rsid w:val="005D5B92"/>
    <w:rsid w:val="005E0677"/>
    <w:rsid w:val="005E1EA9"/>
    <w:rsid w:val="005F096E"/>
    <w:rsid w:val="005F12BB"/>
    <w:rsid w:val="0060049F"/>
    <w:rsid w:val="00600AE8"/>
    <w:rsid w:val="006027E5"/>
    <w:rsid w:val="0060346E"/>
    <w:rsid w:val="006040F4"/>
    <w:rsid w:val="00606FB3"/>
    <w:rsid w:val="0061291E"/>
    <w:rsid w:val="00622CEF"/>
    <w:rsid w:val="00633A33"/>
    <w:rsid w:val="006351BF"/>
    <w:rsid w:val="00647890"/>
    <w:rsid w:val="00653D8E"/>
    <w:rsid w:val="00655BF2"/>
    <w:rsid w:val="00655CAC"/>
    <w:rsid w:val="00662211"/>
    <w:rsid w:val="00664B70"/>
    <w:rsid w:val="006767DA"/>
    <w:rsid w:val="006926DA"/>
    <w:rsid w:val="00692BCD"/>
    <w:rsid w:val="006B0D5D"/>
    <w:rsid w:val="006B5027"/>
    <w:rsid w:val="006B6F4C"/>
    <w:rsid w:val="006C33A5"/>
    <w:rsid w:val="006D1E3C"/>
    <w:rsid w:val="006D26FA"/>
    <w:rsid w:val="006D3916"/>
    <w:rsid w:val="006F4EDF"/>
    <w:rsid w:val="00700C24"/>
    <w:rsid w:val="00701945"/>
    <w:rsid w:val="00707F3B"/>
    <w:rsid w:val="00715682"/>
    <w:rsid w:val="00716095"/>
    <w:rsid w:val="007228E8"/>
    <w:rsid w:val="007538BA"/>
    <w:rsid w:val="00760ECA"/>
    <w:rsid w:val="007627EB"/>
    <w:rsid w:val="00767422"/>
    <w:rsid w:val="007B4C0F"/>
    <w:rsid w:val="007C02CF"/>
    <w:rsid w:val="007C3379"/>
    <w:rsid w:val="007C3609"/>
    <w:rsid w:val="007D1A2E"/>
    <w:rsid w:val="007D2655"/>
    <w:rsid w:val="007E5DD3"/>
    <w:rsid w:val="007F0275"/>
    <w:rsid w:val="007F19F5"/>
    <w:rsid w:val="008077C2"/>
    <w:rsid w:val="00815B3B"/>
    <w:rsid w:val="0082129F"/>
    <w:rsid w:val="00823579"/>
    <w:rsid w:val="00835290"/>
    <w:rsid w:val="00844EC0"/>
    <w:rsid w:val="00847C70"/>
    <w:rsid w:val="00852806"/>
    <w:rsid w:val="008761F2"/>
    <w:rsid w:val="008B3005"/>
    <w:rsid w:val="008B3E4B"/>
    <w:rsid w:val="008C256C"/>
    <w:rsid w:val="008C6C51"/>
    <w:rsid w:val="008E2E19"/>
    <w:rsid w:val="00900F19"/>
    <w:rsid w:val="00901451"/>
    <w:rsid w:val="009127D2"/>
    <w:rsid w:val="009156EC"/>
    <w:rsid w:val="00924B4C"/>
    <w:rsid w:val="0094287F"/>
    <w:rsid w:val="00945570"/>
    <w:rsid w:val="00952CBA"/>
    <w:rsid w:val="00972682"/>
    <w:rsid w:val="009736ED"/>
    <w:rsid w:val="00987BEE"/>
    <w:rsid w:val="009C103C"/>
    <w:rsid w:val="009D0FE2"/>
    <w:rsid w:val="009D1E12"/>
    <w:rsid w:val="009D4169"/>
    <w:rsid w:val="009D6279"/>
    <w:rsid w:val="009E6841"/>
    <w:rsid w:val="009F42E5"/>
    <w:rsid w:val="00A00D90"/>
    <w:rsid w:val="00A0549C"/>
    <w:rsid w:val="00A22102"/>
    <w:rsid w:val="00A262AA"/>
    <w:rsid w:val="00A26F62"/>
    <w:rsid w:val="00A354A0"/>
    <w:rsid w:val="00A426B2"/>
    <w:rsid w:val="00A52F99"/>
    <w:rsid w:val="00A65E5B"/>
    <w:rsid w:val="00A75DD4"/>
    <w:rsid w:val="00A81AC5"/>
    <w:rsid w:val="00A81E29"/>
    <w:rsid w:val="00A85655"/>
    <w:rsid w:val="00A874C1"/>
    <w:rsid w:val="00AB28CF"/>
    <w:rsid w:val="00AB420F"/>
    <w:rsid w:val="00AC6B9B"/>
    <w:rsid w:val="00AD7FD0"/>
    <w:rsid w:val="00AE1063"/>
    <w:rsid w:val="00AE5ACA"/>
    <w:rsid w:val="00AE5D3E"/>
    <w:rsid w:val="00AF0EC0"/>
    <w:rsid w:val="00AF59BB"/>
    <w:rsid w:val="00B05680"/>
    <w:rsid w:val="00B24407"/>
    <w:rsid w:val="00B441D2"/>
    <w:rsid w:val="00B517E0"/>
    <w:rsid w:val="00B53A5D"/>
    <w:rsid w:val="00B610BB"/>
    <w:rsid w:val="00B713AB"/>
    <w:rsid w:val="00B815D1"/>
    <w:rsid w:val="00B82DCC"/>
    <w:rsid w:val="00B87C2E"/>
    <w:rsid w:val="00BA0F2D"/>
    <w:rsid w:val="00BA2DC2"/>
    <w:rsid w:val="00BA467B"/>
    <w:rsid w:val="00BC7765"/>
    <w:rsid w:val="00BD2FC9"/>
    <w:rsid w:val="00BD4EAA"/>
    <w:rsid w:val="00BE4A44"/>
    <w:rsid w:val="00BF3965"/>
    <w:rsid w:val="00C16FBA"/>
    <w:rsid w:val="00C25DF1"/>
    <w:rsid w:val="00C27186"/>
    <w:rsid w:val="00C32A69"/>
    <w:rsid w:val="00C35A13"/>
    <w:rsid w:val="00C36B10"/>
    <w:rsid w:val="00C37C21"/>
    <w:rsid w:val="00C571AB"/>
    <w:rsid w:val="00C57965"/>
    <w:rsid w:val="00C62806"/>
    <w:rsid w:val="00C631D1"/>
    <w:rsid w:val="00C73030"/>
    <w:rsid w:val="00C80D8E"/>
    <w:rsid w:val="00C93339"/>
    <w:rsid w:val="00C93DE1"/>
    <w:rsid w:val="00CD3CB6"/>
    <w:rsid w:val="00CD7240"/>
    <w:rsid w:val="00D03E9C"/>
    <w:rsid w:val="00D1550C"/>
    <w:rsid w:val="00D24653"/>
    <w:rsid w:val="00D2596E"/>
    <w:rsid w:val="00D25CF5"/>
    <w:rsid w:val="00D26C54"/>
    <w:rsid w:val="00D308DB"/>
    <w:rsid w:val="00D3319F"/>
    <w:rsid w:val="00D34201"/>
    <w:rsid w:val="00D3596C"/>
    <w:rsid w:val="00D513B2"/>
    <w:rsid w:val="00D8134E"/>
    <w:rsid w:val="00D81EC6"/>
    <w:rsid w:val="00D86C8A"/>
    <w:rsid w:val="00DA6120"/>
    <w:rsid w:val="00DC4C0A"/>
    <w:rsid w:val="00DC5EA3"/>
    <w:rsid w:val="00DD7B20"/>
    <w:rsid w:val="00DF5D26"/>
    <w:rsid w:val="00E14F6F"/>
    <w:rsid w:val="00E26B7A"/>
    <w:rsid w:val="00E3285C"/>
    <w:rsid w:val="00E33985"/>
    <w:rsid w:val="00E36121"/>
    <w:rsid w:val="00E51913"/>
    <w:rsid w:val="00E54CDE"/>
    <w:rsid w:val="00E60E3C"/>
    <w:rsid w:val="00E741FB"/>
    <w:rsid w:val="00E90185"/>
    <w:rsid w:val="00E91BD6"/>
    <w:rsid w:val="00E977CA"/>
    <w:rsid w:val="00EB5F2A"/>
    <w:rsid w:val="00EE3976"/>
    <w:rsid w:val="00EF5632"/>
    <w:rsid w:val="00F06FC8"/>
    <w:rsid w:val="00F17307"/>
    <w:rsid w:val="00F24993"/>
    <w:rsid w:val="00F40004"/>
    <w:rsid w:val="00F42846"/>
    <w:rsid w:val="00F6073B"/>
    <w:rsid w:val="00F74B66"/>
    <w:rsid w:val="00F83F89"/>
    <w:rsid w:val="00F8470B"/>
    <w:rsid w:val="00F96E15"/>
    <w:rsid w:val="00F97BA0"/>
    <w:rsid w:val="00F97C2B"/>
    <w:rsid w:val="00FA3F18"/>
    <w:rsid w:val="00FB16C7"/>
    <w:rsid w:val="00FC133F"/>
    <w:rsid w:val="00FC684A"/>
    <w:rsid w:val="00FF14D7"/>
    <w:rsid w:val="00FF6FCC"/>
    <w:rsid w:val="00FF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A055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8C8C8C" w:themeColor="accent2"/>
        <w:sz w:val="26"/>
        <w:szCs w:val="26"/>
        <w:lang w:val="en-GB" w:eastAsia="en-US" w:bidi="ar-SA"/>
      </w:rPr>
    </w:rPrDefault>
    <w:pPrDefault>
      <w:pPr>
        <w:spacing w:before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D55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3030"/>
    <w:pPr>
      <w:spacing w:before="120" w:after="480" w:line="259" w:lineRule="auto"/>
      <w:ind w:left="284"/>
      <w:jc w:val="left"/>
      <w:outlineLvl w:val="0"/>
    </w:pPr>
    <w:rPr>
      <w:spacing w:val="6"/>
      <w:sz w:val="3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B231C"/>
    <w:pPr>
      <w:keepNext/>
      <w:keepLines/>
      <w:spacing w:before="480" w:after="120"/>
      <w:outlineLvl w:val="1"/>
    </w:pPr>
    <w:rPr>
      <w:rFonts w:asciiTheme="majorHAnsi" w:eastAsiaTheme="majorEastAsia" w:hAnsiTheme="majorHAnsi" w:cstheme="majorBidi"/>
      <w:b/>
      <w:caps/>
      <w:color w:val="FFFFFF" w:themeColor="text1"/>
      <w:sz w:val="50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500000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8"/>
    <w:qFormat/>
    <w:rsid w:val="009D6279"/>
    <w:pPr>
      <w:spacing w:before="160" w:line="216" w:lineRule="auto"/>
      <w:contextualSpacing/>
    </w:pPr>
    <w:rPr>
      <w:rFonts w:asciiTheme="majorHAnsi" w:eastAsiaTheme="majorEastAsia" w:hAnsiTheme="majorHAnsi" w:cstheme="majorBidi"/>
      <w:color w:val="FFFFFF" w:themeColor="text1"/>
      <w:spacing w:val="-10"/>
      <w:kern w:val="28"/>
      <w:sz w:val="130"/>
      <w:szCs w:val="56"/>
    </w:rPr>
  </w:style>
  <w:style w:type="character" w:customStyle="1" w:styleId="TitleChar">
    <w:name w:val="Title Char"/>
    <w:basedOn w:val="DefaultParagraphFont"/>
    <w:link w:val="Title"/>
    <w:uiPriority w:val="8"/>
    <w:rsid w:val="009D6279"/>
    <w:rPr>
      <w:rFonts w:asciiTheme="majorHAnsi" w:eastAsiaTheme="majorEastAsia" w:hAnsiTheme="majorHAnsi" w:cstheme="majorBidi"/>
      <w:color w:val="FFFFFF" w:themeColor="text1"/>
      <w:spacing w:val="-10"/>
      <w:kern w:val="28"/>
      <w:sz w:val="130"/>
      <w:szCs w:val="56"/>
      <w:lang w:val="en-US"/>
    </w:rPr>
  </w:style>
  <w:style w:type="table" w:styleId="TableGrid">
    <w:name w:val="Table Grid"/>
    <w:basedOn w:val="TableNormal"/>
    <w:uiPriority w:val="39"/>
    <w:rsid w:val="00A87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tblPr>
      <w:tblStyleRowBandSize w:val="1"/>
      <w:tblStyleColBandSize w:val="1"/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</w:tblPr>
    <w:tcPr>
      <w:shd w:val="clear" w:color="auto" w:fill="FFA9A9" w:themeFill="accent1" w:themeFillTint="33"/>
    </w:tcPr>
    <w:tblStylePr w:type="firstRow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lastRow">
      <w:rPr>
        <w:b/>
        <w:bCs/>
        <w:color w:val="000000" w:themeColor="background1"/>
      </w:rPr>
      <w:tblPr/>
      <w:tcPr>
        <w:tcBorders>
          <w:left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fir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bottom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la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band1Vert">
      <w:tblPr/>
      <w:tcPr>
        <w:shd w:val="clear" w:color="auto" w:fill="FF5353" w:themeFill="accent1" w:themeFillTint="66"/>
      </w:tcPr>
    </w:tblStylePr>
    <w:tblStylePr w:type="band1Horz">
      <w:tblPr/>
      <w:tcPr>
        <w:shd w:val="clear" w:color="auto" w:fill="FF5353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B10000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B10000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C73030"/>
    <w:rPr>
      <w:spacing w:val="6"/>
      <w:sz w:val="38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000000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5B231C"/>
    <w:rPr>
      <w:rFonts w:asciiTheme="majorHAnsi" w:eastAsiaTheme="majorEastAsia" w:hAnsiTheme="majorHAnsi" w:cstheme="majorBidi"/>
      <w:b/>
      <w:caps/>
      <w:color w:val="FFFFFF" w:themeColor="text1"/>
      <w:sz w:val="5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2AA"/>
    <w:rPr>
      <w:rFonts w:asciiTheme="majorHAnsi" w:eastAsiaTheme="majorEastAsia" w:hAnsiTheme="majorHAnsi" w:cstheme="majorBidi"/>
      <w:b/>
      <w:color w:val="500000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0275"/>
    <w:rPr>
      <w:color w:val="FFFFFF" w:themeColor="text1"/>
      <w:sz w:val="28"/>
    </w:rPr>
  </w:style>
  <w:style w:type="paragraph" w:styleId="Footer">
    <w:name w:val="footer"/>
    <w:basedOn w:val="Normal"/>
    <w:link w:val="Foot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0275"/>
    <w:rPr>
      <w:color w:val="FFFFFF" w:themeColor="text1"/>
      <w:sz w:val="28"/>
    </w:rPr>
  </w:style>
  <w:style w:type="paragraph" w:styleId="NoSpacing">
    <w:name w:val="No Spacing"/>
    <w:link w:val="NoSpacingChar"/>
    <w:uiPriority w:val="1"/>
    <w:qFormat/>
    <w:rsid w:val="00E60E3C"/>
    <w:pPr>
      <w:spacing w:before="0"/>
      <w:jc w:val="left"/>
    </w:pPr>
    <w:rPr>
      <w:rFonts w:eastAsiaTheme="minorEastAsia"/>
      <w:color w:val="auto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60E3C"/>
    <w:rPr>
      <w:rFonts w:eastAsiaTheme="minorEastAsia"/>
      <w:color w:val="auto"/>
      <w:sz w:val="22"/>
      <w:szCs w:val="22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87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87BEE"/>
    <w:rPr>
      <w:rFonts w:ascii="Courier New" w:eastAsia="Times New Roman" w:hAnsi="Courier New" w:cs="Courier New"/>
      <w:color w:val="auto"/>
      <w:sz w:val="20"/>
      <w:szCs w:val="20"/>
      <w:lang w:val="en-US"/>
    </w:rPr>
  </w:style>
  <w:style w:type="character" w:customStyle="1" w:styleId="pl-kos">
    <w:name w:val="pl-kos"/>
    <w:basedOn w:val="DefaultParagraphFont"/>
    <w:rsid w:val="00987BEE"/>
  </w:style>
  <w:style w:type="character" w:customStyle="1" w:styleId="pl-ent">
    <w:name w:val="pl-ent"/>
    <w:basedOn w:val="DefaultParagraphFont"/>
    <w:rsid w:val="00987BEE"/>
  </w:style>
  <w:style w:type="character" w:customStyle="1" w:styleId="pl-c1">
    <w:name w:val="pl-c1"/>
    <w:basedOn w:val="DefaultParagraphFont"/>
    <w:rsid w:val="00987BEE"/>
  </w:style>
  <w:style w:type="character" w:customStyle="1" w:styleId="pl-s">
    <w:name w:val="pl-s"/>
    <w:basedOn w:val="DefaultParagraphFont"/>
    <w:rsid w:val="00987BEE"/>
  </w:style>
  <w:style w:type="character" w:styleId="Hyperlink">
    <w:name w:val="Hyperlink"/>
    <w:basedOn w:val="DefaultParagraphFont"/>
    <w:uiPriority w:val="99"/>
    <w:unhideWhenUsed/>
    <w:rsid w:val="00815B3B"/>
    <w:rPr>
      <w:color w:val="00476D" w:themeColor="hyperlink"/>
      <w:u w:val="single"/>
    </w:rPr>
  </w:style>
  <w:style w:type="paragraph" w:styleId="ListParagraph">
    <w:name w:val="List Paragraph"/>
    <w:basedOn w:val="Normal"/>
    <w:uiPriority w:val="34"/>
    <w:semiHidden/>
    <w:qFormat/>
    <w:rsid w:val="00692BC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92BC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2.png"/><Relationship Id="rId39" Type="http://schemas.openxmlformats.org/officeDocument/2006/relationships/theme" Target="theme/theme1.xml"/><Relationship Id="rId21" Type="http://schemas.openxmlformats.org/officeDocument/2006/relationships/image" Target="media/image8.png"/><Relationship Id="rId34" Type="http://schemas.openxmlformats.org/officeDocument/2006/relationships/image" Target="media/image630.sv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22.svg"/><Relationship Id="rId25" Type="http://schemas.openxmlformats.org/officeDocument/2006/relationships/image" Target="media/image11.png"/><Relationship Id="rId33" Type="http://schemas.openxmlformats.org/officeDocument/2006/relationships/image" Target="media/image4.sv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Events@TrinityHotel.co.uk" TargetMode="External"/><Relationship Id="rId32" Type="http://schemas.openxmlformats.org/officeDocument/2006/relationships/image" Target="media/image17.png"/><Relationship Id="rId37" Type="http://schemas.openxmlformats.org/officeDocument/2006/relationships/image" Target="media/image120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110.png"/><Relationship Id="rId10" Type="http://schemas.openxmlformats.org/officeDocument/2006/relationships/footnotes" Target="footnotes.xml"/><Relationship Id="rId19" Type="http://schemas.openxmlformats.org/officeDocument/2006/relationships/image" Target="media/image63.svg"/><Relationship Id="rId31" Type="http://schemas.openxmlformats.org/officeDocument/2006/relationships/image" Target="media/image220.sv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100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tf45506290_win32%20(1).dotx" TargetMode="External"/></Relationships>
</file>

<file path=word/theme/theme1.xml><?xml version="1.0" encoding="utf-8"?>
<a:theme xmlns:a="http://schemas.openxmlformats.org/drawingml/2006/main" name="Тема Office">
  <a:themeElements>
    <a:clrScheme name="Custom 15">
      <a:dk1>
        <a:srgbClr val="FFFFFF"/>
      </a:dk1>
      <a:lt1>
        <a:srgbClr val="000000"/>
      </a:lt1>
      <a:dk2>
        <a:srgbClr val="00476D"/>
      </a:dk2>
      <a:lt2>
        <a:srgbClr val="B10000"/>
      </a:lt2>
      <a:accent1>
        <a:srgbClr val="500000"/>
      </a:accent1>
      <a:accent2>
        <a:srgbClr val="8C8C8C"/>
      </a:accent2>
      <a:accent3>
        <a:srgbClr val="B4577A"/>
      </a:accent3>
      <a:accent4>
        <a:srgbClr val="BF8A52"/>
      </a:accent4>
      <a:accent5>
        <a:srgbClr val="CDC6A0"/>
      </a:accent5>
      <a:accent6>
        <a:srgbClr val="56876D"/>
      </a:accent6>
      <a:hlink>
        <a:srgbClr val="00476D"/>
      </a:hlink>
      <a:folHlink>
        <a:srgbClr val="00476D"/>
      </a:folHlink>
    </a:clrScheme>
    <a:fontScheme name="Custom 13">
      <a:majorFont>
        <a:latin typeface="Book Antiqua"/>
        <a:ea typeface=""/>
        <a:cs typeface=""/>
      </a:majorFont>
      <a:minorFont>
        <a:latin typeface="Franklin Gothic Book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5A71BE-CF11-449E-895A-265A2609F3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610C8DD9-F958-43EE-9B80-06D31CE01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1DFAAA-F147-460D-9F8F-CF1945601B9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614CE18-828F-4B36-A621-D67E4462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tf45506290_win32 (1)</Template>
  <TotalTime>0</TotalTime>
  <Pages>4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2022-11-14T21:11:00Z</dcterms:created>
  <dcterms:modified xsi:type="dcterms:W3CDTF">2022-11-18T12:01:00Z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