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-419" w:tblpY="-173"/>
        <w:tblW w:w="21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959"/>
        <w:gridCol w:w="737"/>
        <w:gridCol w:w="2381"/>
        <w:gridCol w:w="1021"/>
        <w:gridCol w:w="1134"/>
        <w:gridCol w:w="1248"/>
        <w:gridCol w:w="1276"/>
        <w:gridCol w:w="1276"/>
        <w:gridCol w:w="1134"/>
        <w:gridCol w:w="1303"/>
        <w:gridCol w:w="1106"/>
        <w:gridCol w:w="1275"/>
        <w:gridCol w:w="1276"/>
        <w:gridCol w:w="1276"/>
        <w:gridCol w:w="4536"/>
      </w:tblGrid>
      <w:tr w:rsidR="002E6BAA" w:rsidRPr="002E6BAA" w14:paraId="1935C89C" w14:textId="77777777" w:rsidTr="002E6BAA">
        <w:trPr>
          <w:tblHeader/>
        </w:trPr>
        <w:tc>
          <w:tcPr>
            <w:tcW w:w="5098" w:type="dxa"/>
            <w:gridSpan w:val="4"/>
            <w:shd w:val="clear" w:color="auto" w:fill="E6E6E6"/>
          </w:tcPr>
          <w:p w14:paraId="65178DF9" w14:textId="77777777" w:rsidR="002E6BAA" w:rsidRPr="002E6BAA" w:rsidRDefault="002E6BAA" w:rsidP="00D47865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2E6BAA">
              <w:rPr>
                <w:rFonts w:ascii="Arial" w:hAnsi="Arial" w:cs="Arial"/>
                <w:b/>
                <w:bCs/>
                <w:iCs/>
                <w:szCs w:val="36"/>
              </w:rPr>
              <w:t>PLANNING</w:t>
            </w:r>
          </w:p>
        </w:tc>
        <w:tc>
          <w:tcPr>
            <w:tcW w:w="7371" w:type="dxa"/>
            <w:gridSpan w:val="6"/>
            <w:shd w:val="clear" w:color="auto" w:fill="FBD4B4"/>
          </w:tcPr>
          <w:p w14:paraId="53AE811E" w14:textId="77777777" w:rsidR="002E6BAA" w:rsidRPr="002E6BAA" w:rsidRDefault="002E6BAA" w:rsidP="00D47865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E6BAA">
              <w:rPr>
                <w:rFonts w:ascii="Arial" w:hAnsi="Arial" w:cs="Arial"/>
                <w:b/>
                <w:bCs/>
                <w:iCs/>
              </w:rPr>
              <w:t>DESIGN</w:t>
            </w:r>
          </w:p>
        </w:tc>
        <w:tc>
          <w:tcPr>
            <w:tcW w:w="4933" w:type="dxa"/>
            <w:gridSpan w:val="4"/>
            <w:shd w:val="clear" w:color="auto" w:fill="D6E3BC"/>
          </w:tcPr>
          <w:p w14:paraId="4C3C4007" w14:textId="77777777" w:rsidR="002E6BAA" w:rsidRPr="002E6BAA" w:rsidRDefault="002E6BAA" w:rsidP="00D47865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2E6BAA">
              <w:rPr>
                <w:rFonts w:ascii="Arial" w:hAnsi="Arial" w:cs="Arial"/>
                <w:b/>
                <w:bCs/>
                <w:iCs/>
              </w:rPr>
              <w:t>CONSTRUCTION</w:t>
            </w:r>
          </w:p>
        </w:tc>
        <w:tc>
          <w:tcPr>
            <w:tcW w:w="4536" w:type="dxa"/>
            <w:vMerge w:val="restart"/>
            <w:shd w:val="clear" w:color="auto" w:fill="E6E6E6"/>
            <w:vAlign w:val="center"/>
          </w:tcPr>
          <w:p w14:paraId="3E713CC9" w14:textId="051BB636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COMMENTS</w:t>
            </w:r>
            <w:r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 </w:t>
            </w: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/ ALTERATIONS</w:t>
            </w:r>
          </w:p>
        </w:tc>
      </w:tr>
      <w:tr w:rsidR="002E6BAA" w:rsidRPr="002E6BAA" w14:paraId="4E002B2D" w14:textId="77777777" w:rsidTr="005C5582">
        <w:trPr>
          <w:tblHeader/>
        </w:trPr>
        <w:tc>
          <w:tcPr>
            <w:tcW w:w="959" w:type="dxa"/>
            <w:shd w:val="clear" w:color="auto" w:fill="E6E6E6"/>
            <w:vAlign w:val="center"/>
          </w:tcPr>
          <w:p w14:paraId="3F5DB721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TW Ref</w:t>
            </w:r>
          </w:p>
        </w:tc>
        <w:tc>
          <w:tcPr>
            <w:tcW w:w="737" w:type="dxa"/>
            <w:shd w:val="clear" w:color="auto" w:fill="E6E6E6"/>
            <w:vAlign w:val="center"/>
          </w:tcPr>
          <w:p w14:paraId="09473825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DCR</w:t>
            </w:r>
          </w:p>
          <w:p w14:paraId="0C419E0A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Cat</w:t>
            </w:r>
          </w:p>
        </w:tc>
        <w:tc>
          <w:tcPr>
            <w:tcW w:w="2381" w:type="dxa"/>
            <w:shd w:val="clear" w:color="auto" w:fill="E6E6E6"/>
            <w:vAlign w:val="center"/>
          </w:tcPr>
          <w:p w14:paraId="4C589AC2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Description</w:t>
            </w:r>
          </w:p>
        </w:tc>
        <w:tc>
          <w:tcPr>
            <w:tcW w:w="1021" w:type="dxa"/>
            <w:shd w:val="clear" w:color="auto" w:fill="E6E6E6"/>
            <w:vAlign w:val="center"/>
          </w:tcPr>
          <w:p w14:paraId="7E35D5FF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Planned</w:t>
            </w:r>
          </w:p>
          <w:p w14:paraId="725F8973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Start Date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5628FDAF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Design Brief Issued</w:t>
            </w:r>
          </w:p>
          <w:p w14:paraId="7D98F49E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(Date)</w:t>
            </w:r>
          </w:p>
          <w:p w14:paraId="6FED4DA1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7DC7F99E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Design Required By</w:t>
            </w:r>
          </w:p>
          <w:p w14:paraId="7BC02465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15413C97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Designed By</w:t>
            </w:r>
          </w:p>
          <w:p w14:paraId="02BE371D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(Name/Date)</w:t>
            </w:r>
          </w:p>
          <w:p w14:paraId="5655073C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17036F61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Checked By</w:t>
            </w:r>
          </w:p>
          <w:p w14:paraId="79D499E7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(Name/Date)</w:t>
            </w:r>
          </w:p>
          <w:p w14:paraId="6C211F90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4DC4BFD6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Client Approval (if </w:t>
            </w:r>
            <w:proofErr w:type="spellStart"/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req</w:t>
            </w:r>
            <w:proofErr w:type="spellEnd"/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)</w:t>
            </w:r>
          </w:p>
          <w:p w14:paraId="10005D92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(Name/Date)</w:t>
            </w:r>
          </w:p>
          <w:p w14:paraId="791261EF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5143FAFE" w14:textId="28FDE6D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TWD</w:t>
            </w:r>
          </w:p>
          <w:p w14:paraId="3800D524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Issued to Site</w:t>
            </w:r>
          </w:p>
          <w:p w14:paraId="12FD8B04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D6E3BC"/>
            <w:vAlign w:val="center"/>
          </w:tcPr>
          <w:p w14:paraId="23CAD020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TWS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6E3BC"/>
            <w:vAlign w:val="center"/>
          </w:tcPr>
          <w:p w14:paraId="369F33E4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Installed </w:t>
            </w:r>
            <w:r w:rsidRPr="002E6BA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(Name/Date)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6E3BC"/>
            <w:vAlign w:val="center"/>
          </w:tcPr>
          <w:p w14:paraId="14968A9F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Inspected </w:t>
            </w:r>
            <w:r w:rsidRPr="002E6BA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(Name/Date)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6E3BC"/>
            <w:vAlign w:val="center"/>
          </w:tcPr>
          <w:p w14:paraId="6E50B29A" w14:textId="77777777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2E6BA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Removed </w:t>
            </w:r>
            <w:r w:rsidRPr="002E6BA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(Name/Date)</w:t>
            </w:r>
          </w:p>
        </w:tc>
        <w:tc>
          <w:tcPr>
            <w:tcW w:w="4536" w:type="dxa"/>
            <w:vMerge/>
            <w:shd w:val="clear" w:color="auto" w:fill="E6E6E6"/>
            <w:vAlign w:val="center"/>
          </w:tcPr>
          <w:p w14:paraId="28E0AAAB" w14:textId="0E79C985" w:rsidR="002E6BAA" w:rsidRPr="002E6BAA" w:rsidRDefault="002E6BAA" w:rsidP="002E6BAA">
            <w:pPr>
              <w:tabs>
                <w:tab w:val="left" w:pos="1080"/>
              </w:tabs>
              <w:jc w:val="center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</w:p>
        </w:tc>
      </w:tr>
      <w:tr w:rsidR="002E1D9C" w:rsidRPr="002E6BAA" w14:paraId="0E721ED2" w14:textId="77777777" w:rsidTr="005C5582">
        <w:trPr>
          <w:tblHeader/>
        </w:trPr>
        <w:tc>
          <w:tcPr>
            <w:tcW w:w="959" w:type="dxa"/>
            <w:shd w:val="clear" w:color="auto" w:fill="auto"/>
          </w:tcPr>
          <w:p w14:paraId="77853B0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4D359783" w14:textId="2D75A58F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737" w:type="dxa"/>
            <w:shd w:val="clear" w:color="auto" w:fill="auto"/>
          </w:tcPr>
          <w:p w14:paraId="09147ADC" w14:textId="77777777" w:rsidR="002E1D9C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1C026A10" w14:textId="08ACD9B4" w:rsidR="00323582" w:rsidRPr="002E6BAA" w:rsidRDefault="00323582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23ABA9C0" w14:textId="591EABAC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1021" w:type="dxa"/>
            <w:shd w:val="clear" w:color="auto" w:fill="auto"/>
          </w:tcPr>
          <w:p w14:paraId="0B9BFE99" w14:textId="43E98C8B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7A82F0DF" w14:textId="1B928020" w:rsidR="002E1D9C" w:rsidRPr="002E6BAA" w:rsidRDefault="002E1D9C" w:rsidP="00EF4E9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FDE9D9"/>
          </w:tcPr>
          <w:p w14:paraId="0C5F8B2F" w14:textId="797BC070" w:rsidR="002E1D9C" w:rsidRPr="002E6BAA" w:rsidRDefault="002E1D9C" w:rsidP="00EF4E9B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7739E06B" w14:textId="0165B232" w:rsidR="005E7474" w:rsidRPr="002E6BAA" w:rsidRDefault="005C5582" w:rsidP="005E7474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  <w:p w14:paraId="486B3A67" w14:textId="290FF4FA" w:rsidR="005C5582" w:rsidRPr="002E6BAA" w:rsidRDefault="005C5582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54AC6153" w14:textId="3571E156" w:rsidR="002E1D9C" w:rsidRPr="005C5582" w:rsidRDefault="005C5582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558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FDE9D9"/>
          </w:tcPr>
          <w:p w14:paraId="741E9A2C" w14:textId="6CDE6A6C" w:rsidR="005C5582" w:rsidRPr="002E6BAA" w:rsidRDefault="005C5582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DE9D9"/>
          </w:tcPr>
          <w:p w14:paraId="550D6ED6" w14:textId="2BA58FCC" w:rsidR="002E1D9C" w:rsidRPr="002E6BAA" w:rsidRDefault="002E1D9C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EAF1DD"/>
          </w:tcPr>
          <w:p w14:paraId="7F61F47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AF1DD"/>
          </w:tcPr>
          <w:p w14:paraId="6BEC423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61B4E875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7446BE6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590420FB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54BF0728" w14:textId="77777777" w:rsidTr="005C5582">
        <w:trPr>
          <w:tblHeader/>
        </w:trPr>
        <w:tc>
          <w:tcPr>
            <w:tcW w:w="959" w:type="dxa"/>
            <w:shd w:val="clear" w:color="auto" w:fill="auto"/>
          </w:tcPr>
          <w:p w14:paraId="4B15056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007D1338" w14:textId="50215974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737" w:type="dxa"/>
            <w:shd w:val="clear" w:color="auto" w:fill="auto"/>
          </w:tcPr>
          <w:p w14:paraId="049EF2A7" w14:textId="77777777" w:rsidR="002E1D9C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5956F3CE" w14:textId="4D16667D" w:rsidR="005C5582" w:rsidRPr="002E6BAA" w:rsidRDefault="005C5582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77D402F8" w14:textId="68818D4B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1021" w:type="dxa"/>
            <w:shd w:val="clear" w:color="auto" w:fill="auto"/>
          </w:tcPr>
          <w:p w14:paraId="1B82E74C" w14:textId="098A4195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07F00430" w14:textId="6EB4561D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FDE9D9"/>
          </w:tcPr>
          <w:p w14:paraId="1DDD540C" w14:textId="61FE2A94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4EEE0316" w14:textId="0078D47D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1BF93BB6" w14:textId="3218E794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DE9D9"/>
          </w:tcPr>
          <w:p w14:paraId="16BC8210" w14:textId="11818D5D" w:rsidR="002E1D9C" w:rsidRDefault="002E1D9C" w:rsidP="00EF4E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746AFE" w14:textId="360D5B87" w:rsidR="00002D21" w:rsidRPr="002E6BAA" w:rsidRDefault="00002D21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DE9D9"/>
          </w:tcPr>
          <w:p w14:paraId="64395CC0" w14:textId="397D1EDD" w:rsidR="002E1D9C" w:rsidRPr="002E6BAA" w:rsidRDefault="002E1D9C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EAF1DD"/>
          </w:tcPr>
          <w:p w14:paraId="07A820B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AF1DD"/>
          </w:tcPr>
          <w:p w14:paraId="57FC0D0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7B8DC699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0908C6B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30BCC42F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4222D250" w14:textId="77777777" w:rsidTr="005C5582">
        <w:trPr>
          <w:tblHeader/>
        </w:trPr>
        <w:tc>
          <w:tcPr>
            <w:tcW w:w="959" w:type="dxa"/>
            <w:shd w:val="clear" w:color="auto" w:fill="auto"/>
          </w:tcPr>
          <w:p w14:paraId="3F82595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06A9D684" w14:textId="707FABA0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737" w:type="dxa"/>
            <w:shd w:val="clear" w:color="auto" w:fill="auto"/>
          </w:tcPr>
          <w:p w14:paraId="6779DA23" w14:textId="77777777" w:rsidR="002E1D9C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3C97481E" w14:textId="52632FE4" w:rsidR="00002D21" w:rsidRPr="002E6BAA" w:rsidRDefault="00002D21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12B6694A" w14:textId="0BABA199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1021" w:type="dxa"/>
            <w:shd w:val="clear" w:color="auto" w:fill="auto"/>
          </w:tcPr>
          <w:p w14:paraId="7AF1ECCF" w14:textId="2A6CA6A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2E16B27E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FDE9D9"/>
          </w:tcPr>
          <w:p w14:paraId="37CA57D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6898218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2F4A2243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DE9D9"/>
          </w:tcPr>
          <w:p w14:paraId="4A113A5B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DE9D9"/>
          </w:tcPr>
          <w:p w14:paraId="11F8A2FB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EAF1DD"/>
          </w:tcPr>
          <w:p w14:paraId="0A913C92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AF1DD"/>
          </w:tcPr>
          <w:p w14:paraId="00CD682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6321AC6F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1DE0F95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5ACB3E53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7707C687" w14:textId="77777777" w:rsidTr="005C5582">
        <w:trPr>
          <w:tblHeader/>
        </w:trPr>
        <w:tc>
          <w:tcPr>
            <w:tcW w:w="959" w:type="dxa"/>
            <w:shd w:val="clear" w:color="auto" w:fill="auto"/>
          </w:tcPr>
          <w:p w14:paraId="4CEB30F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/>
                <w:iCs/>
                <w:sz w:val="20"/>
              </w:rPr>
            </w:pPr>
          </w:p>
          <w:p w14:paraId="75C133E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/>
                <w:iCs/>
                <w:sz w:val="20"/>
              </w:rPr>
            </w:pPr>
          </w:p>
        </w:tc>
        <w:tc>
          <w:tcPr>
            <w:tcW w:w="737" w:type="dxa"/>
            <w:shd w:val="clear" w:color="auto" w:fill="auto"/>
          </w:tcPr>
          <w:p w14:paraId="0FF171D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/>
                <w:iCs/>
                <w:sz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3CA96394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/>
                <w:iCs/>
                <w:sz w:val="20"/>
              </w:rPr>
            </w:pPr>
          </w:p>
        </w:tc>
        <w:tc>
          <w:tcPr>
            <w:tcW w:w="1021" w:type="dxa"/>
            <w:shd w:val="clear" w:color="auto" w:fill="auto"/>
          </w:tcPr>
          <w:p w14:paraId="495E052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/>
                <w:iCs/>
                <w:sz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36F766BB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FDE9D9"/>
          </w:tcPr>
          <w:p w14:paraId="4C2CE00F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709C8E4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410AB958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53753B83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DE9D9"/>
          </w:tcPr>
          <w:p w14:paraId="5378E28F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EAF1DD"/>
          </w:tcPr>
          <w:p w14:paraId="5F987D3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AF1DD"/>
          </w:tcPr>
          <w:p w14:paraId="780864B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750CDA75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09259ED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034B339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31AE7097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0058279A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50F4016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3BE6D10B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20EE683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751FE76E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63FE59A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2FC31F4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6B93FA66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26FA14D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62FD4FD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2AECFAF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6064CC5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1600140D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1C0E068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611D075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7FB2DC3B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0C22133F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124908D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16E404DB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449B119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0BFF7587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624C6613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27F4E34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78C02F13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7FDAD7A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098FDCF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6F1BB0B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14581C6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13474C7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314CC33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68EA4DA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30696029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0BB7C357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23CD967B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2112B72A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66098ED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17BA8E8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6AF992A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037BD57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40B89364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03FB2B6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55BD2AF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55254A8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12A9C563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1606295B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056D38F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4A300CD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774CBA2F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559AC662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2DB96E0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3DBDCC05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3548A36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3EB05F42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0F43487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233F966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5979EED1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35CBBC5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64061FF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5A051AF3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10E7BC6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2533E3B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52B36F3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48BF8B3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7D0EE685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558F8AEB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7ED13E4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3C4FDD26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5EE3D83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65EB896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18032E2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4D0F548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602BAE1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06C3894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1675E3C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43AFF64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5086CE7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5EAC780F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1986D1CF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642BBD6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6F9C3693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3FAE7A0C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238CF06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70EF9BA5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33330F4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48DE5795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14D2D6D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77886BD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479DF55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11DADE1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14878C2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2F195013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7921A57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1AD4D74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7252FEE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7508D9E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3419108D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56E6A681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698E7B8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1A24D922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12AABBF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3AF947DF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084713C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29CD692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4847735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7821256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2AA4B4D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0BBB510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2C209C7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7A1E4A2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7710AA3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555EE23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78463431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409CD062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5AF30D4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39522AAD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203BF15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36A541F6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7CE0412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423127C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72CFBB42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264FB522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5AE4B16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1276339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5BA57DF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76DE7EB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50AF1FD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69658FB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33D00E37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384D332A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04B0936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0512776F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307CA19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384FBD2D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66193E5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7179650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592573B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0CD519E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664FBEBB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1C5509E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0569304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2F6D82A3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17396A3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10AC0F3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5E86C5C5" w14:textId="77777777" w:rsidTr="005C5582">
        <w:trPr>
          <w:trHeight w:val="567"/>
          <w:tblHeader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14:paraId="4FBE2307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</w:tcPr>
          <w:p w14:paraId="4C52B59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1C0D0081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</w:tcPr>
          <w:p w14:paraId="39D9138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57CE1002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FDE9D9"/>
          </w:tcPr>
          <w:p w14:paraId="1748F5E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650E0B82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/>
          </w:tcPr>
          <w:p w14:paraId="66DC78B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/>
          </w:tcPr>
          <w:p w14:paraId="330F829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FDE9D9"/>
          </w:tcPr>
          <w:p w14:paraId="75125FC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EAF1DD"/>
          </w:tcPr>
          <w:p w14:paraId="5CF05B1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/>
          </w:tcPr>
          <w:p w14:paraId="0BE32B1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24F8F1D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/>
          </w:tcPr>
          <w:p w14:paraId="7D638353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6DB1F16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245EA125" w14:textId="77777777" w:rsidTr="005C5582">
        <w:trPr>
          <w:trHeight w:val="567"/>
          <w:tblHeader/>
        </w:trPr>
        <w:tc>
          <w:tcPr>
            <w:tcW w:w="959" w:type="dxa"/>
            <w:shd w:val="clear" w:color="auto" w:fill="auto"/>
          </w:tcPr>
          <w:p w14:paraId="735E102C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shd w:val="clear" w:color="auto" w:fill="auto"/>
          </w:tcPr>
          <w:p w14:paraId="7A9F609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4F4A7852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14:paraId="76F6C36B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73B3D3B5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shd w:val="clear" w:color="auto" w:fill="FDE9D9"/>
          </w:tcPr>
          <w:p w14:paraId="54CDC01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744E02A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6FC8762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786A1DC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DE9D9"/>
          </w:tcPr>
          <w:p w14:paraId="1A04F9CB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EAF1DD"/>
          </w:tcPr>
          <w:p w14:paraId="4BEF918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AF1DD"/>
          </w:tcPr>
          <w:p w14:paraId="40AEA50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06FE1E9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5DE7616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090F6F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48722009" w14:textId="77777777" w:rsidTr="005C5582">
        <w:trPr>
          <w:trHeight w:val="567"/>
          <w:tblHeader/>
        </w:trPr>
        <w:tc>
          <w:tcPr>
            <w:tcW w:w="959" w:type="dxa"/>
          </w:tcPr>
          <w:p w14:paraId="5D58CC40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</w:tcPr>
          <w:p w14:paraId="32A09BD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</w:tcPr>
          <w:p w14:paraId="5687C38D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</w:tcPr>
          <w:p w14:paraId="3165CB6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2938ACFF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shd w:val="clear" w:color="auto" w:fill="FDE9D9"/>
          </w:tcPr>
          <w:p w14:paraId="7E517B2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16EEF3DF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680E5DFE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0A38CB0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DE9D9"/>
          </w:tcPr>
          <w:p w14:paraId="3FD127F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EAF1DD"/>
          </w:tcPr>
          <w:p w14:paraId="55F68AC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AF1DD"/>
          </w:tcPr>
          <w:p w14:paraId="6E3653D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353B931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4986722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</w:tcPr>
          <w:p w14:paraId="45D6471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403408FB" w14:textId="77777777" w:rsidTr="005C5582">
        <w:trPr>
          <w:trHeight w:val="567"/>
          <w:tblHeader/>
        </w:trPr>
        <w:tc>
          <w:tcPr>
            <w:tcW w:w="959" w:type="dxa"/>
          </w:tcPr>
          <w:p w14:paraId="5D43DB93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</w:tcPr>
          <w:p w14:paraId="0F4B7C3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</w:tcPr>
          <w:p w14:paraId="5DE9B780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</w:tcPr>
          <w:p w14:paraId="6A31A20F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0D22FD42" w14:textId="77777777" w:rsidR="002E1D9C" w:rsidRPr="002E6BAA" w:rsidRDefault="002E1D9C" w:rsidP="004D401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8" w:type="dxa"/>
            <w:shd w:val="clear" w:color="auto" w:fill="FDE9D9"/>
          </w:tcPr>
          <w:p w14:paraId="125A7E5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34AE376F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1A91770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598F983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DE9D9"/>
          </w:tcPr>
          <w:p w14:paraId="74CE4B1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EAF1DD"/>
          </w:tcPr>
          <w:p w14:paraId="2922BF0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AF1DD"/>
          </w:tcPr>
          <w:p w14:paraId="3506CF6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614F58D0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3C0F1ED2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</w:tcPr>
          <w:p w14:paraId="2B1E306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2E1D9C" w:rsidRPr="002E6BAA" w14:paraId="0139D170" w14:textId="77777777" w:rsidTr="005C5582">
        <w:trPr>
          <w:trHeight w:val="567"/>
          <w:tblHeader/>
        </w:trPr>
        <w:tc>
          <w:tcPr>
            <w:tcW w:w="959" w:type="dxa"/>
            <w:shd w:val="clear" w:color="auto" w:fill="auto"/>
          </w:tcPr>
          <w:p w14:paraId="2749610C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</w:tcPr>
          <w:p w14:paraId="451CD75C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7E7EC1A1" w14:textId="77777777" w:rsidR="002E1D9C" w:rsidRPr="002E6BAA" w:rsidRDefault="002E1D9C" w:rsidP="004D4012">
            <w:pPr>
              <w:tabs>
                <w:tab w:val="left" w:pos="108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14:paraId="5FD73C31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5F2D03A2" w14:textId="77777777" w:rsidR="002E1D9C" w:rsidRPr="002E6BAA" w:rsidRDefault="002E1D9C" w:rsidP="004D4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8" w:type="dxa"/>
            <w:shd w:val="clear" w:color="auto" w:fill="FDE9D9"/>
          </w:tcPr>
          <w:p w14:paraId="5CF143E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2EC6DDE5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DE9D9"/>
          </w:tcPr>
          <w:p w14:paraId="1E3B6007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DE9D9"/>
          </w:tcPr>
          <w:p w14:paraId="66DFAB1B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DE9D9"/>
          </w:tcPr>
          <w:p w14:paraId="2DB41E59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EAF1DD"/>
          </w:tcPr>
          <w:p w14:paraId="71FD199D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EAF1DD"/>
          </w:tcPr>
          <w:p w14:paraId="15CCA1B6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66647864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AF1DD"/>
          </w:tcPr>
          <w:p w14:paraId="376B73CA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4536" w:type="dxa"/>
          </w:tcPr>
          <w:p w14:paraId="3045CF98" w14:textId="77777777" w:rsidR="002E1D9C" w:rsidRPr="002E6BAA" w:rsidRDefault="002E1D9C" w:rsidP="004D4012">
            <w:pPr>
              <w:tabs>
                <w:tab w:val="left" w:pos="1080"/>
              </w:tabs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</w:tbl>
    <w:p w14:paraId="222479A6" w14:textId="77777777" w:rsidR="00EA7F14" w:rsidRPr="002E6BAA" w:rsidRDefault="00EA7F14" w:rsidP="002E6BAA">
      <w:pPr>
        <w:rPr>
          <w:rFonts w:ascii="Arial" w:hAnsi="Arial" w:cs="Arial"/>
        </w:rPr>
      </w:pPr>
    </w:p>
    <w:sectPr w:rsidR="00EA7F14" w:rsidRPr="002E6BAA" w:rsidSect="002E6BAA">
      <w:headerReference w:type="default" r:id="rId11"/>
      <w:footerReference w:type="default" r:id="rId12"/>
      <w:pgSz w:w="23814" w:h="16839" w:orient="landscape" w:code="8"/>
      <w:pgMar w:top="3111" w:right="1259" w:bottom="539" w:left="1259" w:header="284" w:footer="4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CF308" w14:textId="77777777" w:rsidR="00C77693" w:rsidRDefault="00C77693">
      <w:r>
        <w:separator/>
      </w:r>
    </w:p>
  </w:endnote>
  <w:endnote w:type="continuationSeparator" w:id="0">
    <w:p w14:paraId="5335B524" w14:textId="77777777" w:rsidR="00C77693" w:rsidRDefault="00C77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tique Oaklan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8527"/>
      <w:gridCol w:w="5516"/>
      <w:gridCol w:w="7253"/>
    </w:tblGrid>
    <w:tr w:rsidR="002E6BAA" w:rsidRPr="002E6BAA" w14:paraId="7E15CEDA" w14:textId="77777777" w:rsidTr="000F5FE7">
      <w:trPr>
        <w:cantSplit/>
      </w:trPr>
      <w:tc>
        <w:tcPr>
          <w:tcW w:w="2002" w:type="pct"/>
          <w:shd w:val="clear" w:color="auto" w:fill="auto"/>
        </w:tcPr>
        <w:p w14:paraId="1C6B49E9" w14:textId="62BCC0F6" w:rsidR="002E6BAA" w:rsidRPr="002E6BAA" w:rsidRDefault="002E6BAA" w:rsidP="002E6BAA">
          <w:pPr>
            <w:pStyle w:val="Footer"/>
            <w:tabs>
              <w:tab w:val="center" w:pos="0"/>
              <w:tab w:val="right" w:pos="9027"/>
            </w:tabs>
            <w:rPr>
              <w:rFonts w:ascii="Arial" w:hAnsi="Arial" w:cs="Arial"/>
              <w:sz w:val="18"/>
              <w:szCs w:val="18"/>
            </w:rPr>
          </w:pPr>
          <w:r w:rsidRPr="002E6BAA">
            <w:rPr>
              <w:rFonts w:ascii="Arial" w:hAnsi="Arial" w:cs="Arial"/>
              <w:sz w:val="18"/>
              <w:szCs w:val="18"/>
            </w:rPr>
            <w:t xml:space="preserve">Temporary Works </w:t>
          </w:r>
          <w:r>
            <w:rPr>
              <w:rFonts w:ascii="Arial" w:hAnsi="Arial" w:cs="Arial"/>
              <w:sz w:val="18"/>
              <w:szCs w:val="18"/>
            </w:rPr>
            <w:t>Schedule</w:t>
          </w:r>
        </w:p>
      </w:tc>
      <w:tc>
        <w:tcPr>
          <w:tcW w:w="1295" w:type="pct"/>
          <w:vMerge w:val="restart"/>
          <w:shd w:val="clear" w:color="auto" w:fill="auto"/>
        </w:tcPr>
        <w:p w14:paraId="5AFF21FF" w14:textId="77777777" w:rsidR="002E6BAA" w:rsidRPr="002E6BAA" w:rsidRDefault="002E6BAA" w:rsidP="002E6BAA">
          <w:pPr>
            <w:pStyle w:val="Footer"/>
            <w:tabs>
              <w:tab w:val="center" w:pos="0"/>
              <w:tab w:val="right" w:pos="9027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703" w:type="pct"/>
          <w:shd w:val="clear" w:color="auto" w:fill="auto"/>
        </w:tcPr>
        <w:p w14:paraId="08C80FE1" w14:textId="77777777" w:rsidR="002E6BAA" w:rsidRPr="002E6BAA" w:rsidRDefault="002E6BAA" w:rsidP="002E6BAA">
          <w:pPr>
            <w:pStyle w:val="Footer"/>
            <w:tabs>
              <w:tab w:val="center" w:pos="0"/>
              <w:tab w:val="right" w:pos="9027"/>
            </w:tabs>
            <w:jc w:val="right"/>
            <w:rPr>
              <w:rFonts w:ascii="Arial" w:hAnsi="Arial" w:cs="Arial"/>
              <w:sz w:val="18"/>
              <w:szCs w:val="18"/>
            </w:rPr>
          </w:pPr>
          <w:r w:rsidRPr="002E6BAA">
            <w:rPr>
              <w:rFonts w:ascii="Arial" w:hAnsi="Arial" w:cs="Arial"/>
              <w:sz w:val="18"/>
              <w:szCs w:val="18"/>
            </w:rPr>
            <w:t xml:space="preserve">Page </w:t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Pr="002E6BAA">
            <w:rPr>
              <w:rStyle w:val="PageNumber"/>
              <w:rFonts w:ascii="Arial" w:hAnsi="Arial" w:cs="Arial"/>
              <w:noProof/>
              <w:sz w:val="18"/>
              <w:szCs w:val="18"/>
            </w:rPr>
            <w:t>4</w:t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t xml:space="preserve"> of </w:t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instrText xml:space="preserve"> NUMPAGES </w:instrText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Pr="002E6BAA">
            <w:rPr>
              <w:rStyle w:val="PageNumber"/>
              <w:rFonts w:ascii="Arial" w:hAnsi="Arial" w:cs="Arial"/>
              <w:noProof/>
              <w:sz w:val="18"/>
              <w:szCs w:val="18"/>
            </w:rPr>
            <w:t>4</w:t>
          </w:r>
          <w:r w:rsidRPr="002E6BA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</w:tr>
    <w:tr w:rsidR="002E6BAA" w:rsidRPr="002E6BAA" w14:paraId="0670CDDA" w14:textId="77777777" w:rsidTr="000F5FE7">
      <w:trPr>
        <w:cantSplit/>
      </w:trPr>
      <w:tc>
        <w:tcPr>
          <w:tcW w:w="2002" w:type="pct"/>
          <w:shd w:val="clear" w:color="auto" w:fill="auto"/>
        </w:tcPr>
        <w:p w14:paraId="25AD702B" w14:textId="77777777" w:rsidR="002E6BAA" w:rsidRPr="002E6BAA" w:rsidRDefault="002E6BAA" w:rsidP="002E6BAA">
          <w:pPr>
            <w:pStyle w:val="Footer"/>
            <w:tabs>
              <w:tab w:val="right" w:pos="9027"/>
            </w:tabs>
            <w:rPr>
              <w:rFonts w:ascii="Arial" w:hAnsi="Arial" w:cs="Arial"/>
              <w:sz w:val="18"/>
              <w:szCs w:val="18"/>
            </w:rPr>
          </w:pPr>
          <w:r w:rsidRPr="002E6BAA">
            <w:rPr>
              <w:rFonts w:ascii="Arial" w:hAnsi="Arial" w:cs="Arial"/>
              <w:sz w:val="18"/>
              <w:szCs w:val="18"/>
            </w:rPr>
            <w:t>Version: 01</w:t>
          </w:r>
        </w:p>
      </w:tc>
      <w:tc>
        <w:tcPr>
          <w:tcW w:w="1295" w:type="pct"/>
          <w:vMerge/>
          <w:shd w:val="clear" w:color="auto" w:fill="auto"/>
        </w:tcPr>
        <w:p w14:paraId="09B4D58D" w14:textId="77777777" w:rsidR="002E6BAA" w:rsidRPr="002E6BAA" w:rsidRDefault="002E6BAA" w:rsidP="002E6BAA">
          <w:pPr>
            <w:pStyle w:val="Footer"/>
            <w:tabs>
              <w:tab w:val="right" w:pos="9027"/>
            </w:tabs>
            <w:jc w:val="right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703" w:type="pct"/>
          <w:shd w:val="clear" w:color="auto" w:fill="auto"/>
        </w:tcPr>
        <w:p w14:paraId="797130FA" w14:textId="647ADB78" w:rsidR="002E6BAA" w:rsidRPr="002E6BAA" w:rsidRDefault="0001527E" w:rsidP="002E6BAA">
          <w:pPr>
            <w:pStyle w:val="Footer"/>
            <w:tabs>
              <w:tab w:val="right" w:pos="9027"/>
            </w:tabs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IP Construction</w:t>
          </w:r>
          <w:r w:rsidR="002E6BAA" w:rsidRPr="002E6BAA">
            <w:rPr>
              <w:rFonts w:ascii="Arial" w:hAnsi="Arial" w:cs="Arial"/>
              <w:sz w:val="18"/>
              <w:szCs w:val="18"/>
            </w:rPr>
            <w:t xml:space="preserve"> </w:t>
          </w:r>
        </w:p>
      </w:tc>
    </w:tr>
    <w:tr w:rsidR="002E6BAA" w:rsidRPr="002E6BAA" w14:paraId="76ED947A" w14:textId="77777777" w:rsidTr="000F5FE7">
      <w:trPr>
        <w:cantSplit/>
      </w:trPr>
      <w:tc>
        <w:tcPr>
          <w:tcW w:w="2002" w:type="pct"/>
          <w:shd w:val="clear" w:color="auto" w:fill="auto"/>
        </w:tcPr>
        <w:p w14:paraId="3095CE62" w14:textId="77777777" w:rsidR="002E6BAA" w:rsidRPr="002E6BAA" w:rsidRDefault="002E6BAA" w:rsidP="002E6BAA">
          <w:pPr>
            <w:pStyle w:val="Footer"/>
            <w:tabs>
              <w:tab w:val="right" w:pos="9027"/>
            </w:tabs>
            <w:rPr>
              <w:rFonts w:ascii="Arial" w:hAnsi="Arial" w:cs="Arial"/>
              <w:sz w:val="18"/>
              <w:szCs w:val="18"/>
            </w:rPr>
          </w:pPr>
          <w:r w:rsidRPr="002E6BAA">
            <w:rPr>
              <w:rFonts w:ascii="Arial" w:hAnsi="Arial" w:cs="Arial"/>
              <w:sz w:val="18"/>
              <w:szCs w:val="18"/>
            </w:rPr>
            <w:t>Issue Date: 01 01 2020</w:t>
          </w:r>
        </w:p>
      </w:tc>
      <w:tc>
        <w:tcPr>
          <w:tcW w:w="2998" w:type="pct"/>
          <w:gridSpan w:val="2"/>
          <w:shd w:val="clear" w:color="auto" w:fill="auto"/>
        </w:tcPr>
        <w:p w14:paraId="7E1B4330" w14:textId="77777777" w:rsidR="002E6BAA" w:rsidRPr="002E6BAA" w:rsidRDefault="002E6BAA" w:rsidP="002E6BAA">
          <w:pPr>
            <w:pStyle w:val="Footer"/>
            <w:tabs>
              <w:tab w:val="right" w:pos="9027"/>
            </w:tabs>
            <w:jc w:val="right"/>
            <w:rPr>
              <w:rFonts w:ascii="Arial" w:hAnsi="Arial" w:cs="Arial"/>
              <w:sz w:val="18"/>
              <w:szCs w:val="18"/>
            </w:rPr>
          </w:pPr>
          <w:r w:rsidRPr="002E6BAA">
            <w:rPr>
              <w:rFonts w:ascii="Arial" w:hAnsi="Arial" w:cs="Arial"/>
              <w:sz w:val="18"/>
              <w:szCs w:val="18"/>
            </w:rPr>
            <w:t>ALL PRINTED COPIES ARE UNCONTROLLED</w:t>
          </w:r>
        </w:p>
      </w:tc>
    </w:tr>
  </w:tbl>
  <w:p w14:paraId="5FB7A8B7" w14:textId="77777777" w:rsidR="0087623D" w:rsidRPr="002E6BAA" w:rsidRDefault="0087623D" w:rsidP="002E6BAA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D2961" w14:textId="77777777" w:rsidR="00C77693" w:rsidRDefault="00C77693">
      <w:r>
        <w:separator/>
      </w:r>
    </w:p>
  </w:footnote>
  <w:footnote w:type="continuationSeparator" w:id="0">
    <w:p w14:paraId="7C2D83CC" w14:textId="77777777" w:rsidR="00C77693" w:rsidRDefault="00C77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9B63E" w14:textId="42207053" w:rsidR="0087623D" w:rsidRDefault="0087623D" w:rsidP="0087623D">
    <w:pPr>
      <w:pStyle w:val="Header"/>
      <w:tabs>
        <w:tab w:val="clear" w:pos="8306"/>
        <w:tab w:val="left" w:pos="8295"/>
      </w:tabs>
      <w:jc w:val="right"/>
      <w:rPr>
        <w:sz w:val="18"/>
        <w:szCs w:val="18"/>
      </w:rPr>
    </w:pPr>
  </w:p>
  <w:p w14:paraId="77B1687F" w14:textId="77777777" w:rsidR="0087623D" w:rsidRDefault="0087623D" w:rsidP="0087623D">
    <w:pPr>
      <w:pStyle w:val="Header"/>
      <w:tabs>
        <w:tab w:val="clear" w:pos="8306"/>
        <w:tab w:val="left" w:pos="8295"/>
      </w:tabs>
      <w:jc w:val="right"/>
      <w:rPr>
        <w:sz w:val="18"/>
        <w:szCs w:val="18"/>
      </w:rPr>
    </w:pPr>
  </w:p>
  <w:p w14:paraId="6C02D9A1" w14:textId="6F200F81" w:rsidR="0087623D" w:rsidRDefault="0087623D" w:rsidP="0087623D">
    <w:pPr>
      <w:pStyle w:val="Header"/>
      <w:tabs>
        <w:tab w:val="clear" w:pos="8306"/>
        <w:tab w:val="left" w:pos="8295"/>
      </w:tabs>
      <w:jc w:val="right"/>
      <w:rPr>
        <w:sz w:val="18"/>
        <w:szCs w:val="18"/>
      </w:rPr>
    </w:pPr>
  </w:p>
  <w:p w14:paraId="4463DB51" w14:textId="5959FF8C" w:rsidR="0087623D" w:rsidRDefault="0087623D" w:rsidP="0087623D">
    <w:pPr>
      <w:pStyle w:val="Header"/>
      <w:tabs>
        <w:tab w:val="clear" w:pos="8306"/>
        <w:tab w:val="left" w:pos="8295"/>
      </w:tabs>
      <w:jc w:val="right"/>
      <w:rPr>
        <w:sz w:val="18"/>
        <w:szCs w:val="18"/>
      </w:rPr>
    </w:pPr>
  </w:p>
  <w:p w14:paraId="45E18692" w14:textId="3285E444" w:rsidR="0087623D" w:rsidRPr="002E6BAA" w:rsidRDefault="0087623D" w:rsidP="0087623D">
    <w:pPr>
      <w:pStyle w:val="Header"/>
      <w:tabs>
        <w:tab w:val="clear" w:pos="8306"/>
        <w:tab w:val="left" w:pos="8295"/>
      </w:tabs>
      <w:jc w:val="right"/>
      <w:rPr>
        <w:rFonts w:asciiTheme="minorHAnsi" w:hAnsiTheme="minorHAnsi" w:cstheme="minorHAnsi"/>
        <w:sz w:val="28"/>
        <w:szCs w:val="28"/>
      </w:rPr>
    </w:pPr>
    <w:r w:rsidRPr="002E6BAA">
      <w:rPr>
        <w:rFonts w:asciiTheme="minorHAnsi" w:hAnsiTheme="minorHAnsi" w:cstheme="minorHAnsi"/>
        <w:sz w:val="20"/>
        <w:szCs w:val="20"/>
      </w:rPr>
      <w:t xml:space="preserve">Temporary Works </w:t>
    </w:r>
    <w:r w:rsidR="002E6BAA" w:rsidRPr="002E6BAA">
      <w:rPr>
        <w:rFonts w:asciiTheme="minorHAnsi" w:hAnsiTheme="minorHAnsi" w:cstheme="minorHAnsi"/>
        <w:sz w:val="20"/>
        <w:szCs w:val="20"/>
      </w:rPr>
      <w:t>Schedule</w:t>
    </w:r>
  </w:p>
  <w:p w14:paraId="764E7292" w14:textId="69EFD289" w:rsidR="00777D4A" w:rsidRDefault="0087623D" w:rsidP="002E6BAA">
    <w:pPr>
      <w:pStyle w:val="Header"/>
      <w:jc w:val="right"/>
      <w:rPr>
        <w:rFonts w:asciiTheme="minorHAnsi" w:hAnsiTheme="minorHAnsi" w:cstheme="minorHAnsi"/>
      </w:rPr>
    </w:pPr>
    <w:r w:rsidRPr="0087623D">
      <w:rPr>
        <w:rFonts w:asciiTheme="minorHAnsi" w:hAnsiTheme="minorHAnsi" w:cstheme="minorHAnsi"/>
      </w:rPr>
      <w:tab/>
    </w:r>
    <w:r w:rsidRPr="0087623D">
      <w:rPr>
        <w:rFonts w:asciiTheme="minorHAnsi" w:hAnsiTheme="minorHAnsi" w:cstheme="minorHAnsi"/>
      </w:rPr>
      <w:tab/>
    </w:r>
  </w:p>
  <w:p w14:paraId="306CC6E2" w14:textId="77777777" w:rsidR="002E6BAA" w:rsidRPr="00B67287" w:rsidRDefault="002E6BAA" w:rsidP="002E6BAA">
    <w:pPr>
      <w:pStyle w:val="Header"/>
      <w:jc w:val="right"/>
      <w:rPr>
        <w:rFonts w:asciiTheme="minorHAnsi" w:hAnsiTheme="minorHAnsi" w:cstheme="minorHAnsi"/>
        <w:color w:val="000000" w:themeColor="text1"/>
        <w:sz w:val="18"/>
        <w:szCs w:val="18"/>
      </w:rPr>
    </w:pPr>
  </w:p>
  <w:p w14:paraId="3A8E4998" w14:textId="77777777" w:rsidR="0087623D" w:rsidRPr="00EA7F14" w:rsidRDefault="0087623D" w:rsidP="00D5023A">
    <w:pPr>
      <w:rPr>
        <w:rFonts w:ascii="Calibri" w:hAnsi="Calibri" w:cs="Calibri"/>
        <w:b/>
        <w:bCs/>
        <w:color w:val="0000FF"/>
        <w:sz w:val="20"/>
        <w:szCs w:val="20"/>
      </w:rPr>
    </w:pPr>
  </w:p>
  <w:tbl>
    <w:tblPr>
      <w:tblpPr w:leftFromText="180" w:rightFromText="180" w:vertAnchor="text" w:horzAnchor="margin" w:tblpX="-419" w:tblpY="-173"/>
      <w:tblW w:w="2193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20" w:firstRow="1" w:lastRow="0" w:firstColumn="0" w:lastColumn="0" w:noHBand="0" w:noVBand="0"/>
    </w:tblPr>
    <w:tblGrid>
      <w:gridCol w:w="2547"/>
      <w:gridCol w:w="1672"/>
      <w:gridCol w:w="2126"/>
      <w:gridCol w:w="7088"/>
      <w:gridCol w:w="2580"/>
      <w:gridCol w:w="2693"/>
      <w:gridCol w:w="964"/>
      <w:gridCol w:w="2268"/>
    </w:tblGrid>
    <w:tr w:rsidR="00777D4A" w:rsidRPr="004A6069" w14:paraId="3D4EFEFA" w14:textId="77777777" w:rsidTr="002E6BAA">
      <w:trPr>
        <w:trHeight w:val="567"/>
        <w:tblHeader/>
      </w:trPr>
      <w:tc>
        <w:tcPr>
          <w:tcW w:w="2547" w:type="dxa"/>
          <w:shd w:val="clear" w:color="auto" w:fill="F2F2F2" w:themeFill="background1" w:themeFillShade="F2"/>
          <w:vAlign w:val="center"/>
        </w:tcPr>
        <w:p w14:paraId="3C522CD5" w14:textId="770EB20C" w:rsidR="002E1D9C" w:rsidRPr="002E6BAA" w:rsidRDefault="00777D4A" w:rsidP="002E6BAA">
          <w:pPr>
            <w:tabs>
              <w:tab w:val="left" w:pos="1080"/>
            </w:tabs>
            <w:rPr>
              <w:rFonts w:ascii="Arial" w:hAnsi="Arial" w:cs="Arial"/>
              <w:b/>
              <w:bCs/>
              <w:iCs/>
              <w:szCs w:val="22"/>
            </w:rPr>
          </w:pPr>
          <w:r w:rsidRPr="002E6BAA">
            <w:rPr>
              <w:rFonts w:ascii="Arial" w:hAnsi="Arial" w:cs="Arial"/>
              <w:b/>
              <w:bCs/>
              <w:iCs/>
              <w:szCs w:val="22"/>
            </w:rPr>
            <w:t>PROJECT</w:t>
          </w:r>
          <w:r w:rsidR="002E6BAA">
            <w:rPr>
              <w:rFonts w:ascii="Arial" w:hAnsi="Arial" w:cs="Arial"/>
              <w:b/>
              <w:bCs/>
              <w:iCs/>
              <w:szCs w:val="22"/>
            </w:rPr>
            <w:t xml:space="preserve"> </w:t>
          </w:r>
          <w:r w:rsidR="002E1D9C" w:rsidRPr="002E6BAA">
            <w:rPr>
              <w:rFonts w:ascii="Arial" w:hAnsi="Arial" w:cs="Arial"/>
              <w:b/>
              <w:bCs/>
              <w:iCs/>
              <w:szCs w:val="22"/>
            </w:rPr>
            <w:t>NUMBER</w:t>
          </w:r>
        </w:p>
      </w:tc>
      <w:tc>
        <w:tcPr>
          <w:tcW w:w="1672" w:type="dxa"/>
          <w:shd w:val="clear" w:color="auto" w:fill="auto"/>
          <w:vAlign w:val="center"/>
        </w:tcPr>
        <w:p w14:paraId="378EA93E" w14:textId="47E56C59" w:rsidR="00777D4A" w:rsidRPr="002E6BAA" w:rsidRDefault="00777D4A" w:rsidP="002E6BAA">
          <w:pPr>
            <w:tabs>
              <w:tab w:val="left" w:pos="1080"/>
            </w:tabs>
            <w:rPr>
              <w:rFonts w:ascii="Arial" w:hAnsi="Arial" w:cs="Arial"/>
              <w:bCs/>
              <w:iCs/>
              <w:szCs w:val="22"/>
            </w:rPr>
          </w:pPr>
        </w:p>
      </w:tc>
      <w:tc>
        <w:tcPr>
          <w:tcW w:w="2126" w:type="dxa"/>
          <w:shd w:val="clear" w:color="auto" w:fill="F2F2F2" w:themeFill="background1" w:themeFillShade="F2"/>
          <w:vAlign w:val="center"/>
        </w:tcPr>
        <w:p w14:paraId="76FF7C66" w14:textId="77777777" w:rsidR="00777D4A" w:rsidRPr="002E6BAA" w:rsidRDefault="002E1D9C" w:rsidP="002E6BAA">
          <w:pPr>
            <w:tabs>
              <w:tab w:val="left" w:pos="1080"/>
            </w:tabs>
            <w:rPr>
              <w:rFonts w:ascii="Arial" w:hAnsi="Arial" w:cs="Arial"/>
              <w:b/>
              <w:bCs/>
              <w:iCs/>
              <w:szCs w:val="22"/>
            </w:rPr>
          </w:pPr>
          <w:r w:rsidRPr="002E6BAA">
            <w:rPr>
              <w:rFonts w:ascii="Arial" w:hAnsi="Arial" w:cs="Arial"/>
              <w:b/>
              <w:bCs/>
              <w:iCs/>
              <w:szCs w:val="22"/>
            </w:rPr>
            <w:t>PROJECT TITLE</w:t>
          </w:r>
        </w:p>
      </w:tc>
      <w:tc>
        <w:tcPr>
          <w:tcW w:w="7088" w:type="dxa"/>
          <w:shd w:val="clear" w:color="auto" w:fill="auto"/>
          <w:vAlign w:val="center"/>
        </w:tcPr>
        <w:p w14:paraId="42543CD5" w14:textId="5FF10E1F" w:rsidR="00777D4A" w:rsidRPr="002E6BAA" w:rsidRDefault="00777D4A" w:rsidP="002E6BAA">
          <w:pPr>
            <w:tabs>
              <w:tab w:val="left" w:pos="1080"/>
            </w:tabs>
            <w:rPr>
              <w:rFonts w:ascii="Arial" w:hAnsi="Arial" w:cs="Arial"/>
              <w:bCs/>
              <w:iCs/>
              <w:szCs w:val="22"/>
            </w:rPr>
          </w:pPr>
        </w:p>
      </w:tc>
      <w:tc>
        <w:tcPr>
          <w:tcW w:w="2580" w:type="dxa"/>
          <w:shd w:val="clear" w:color="auto" w:fill="F2F2F2" w:themeFill="background1" w:themeFillShade="F2"/>
          <w:vAlign w:val="center"/>
        </w:tcPr>
        <w:p w14:paraId="34AE80E2" w14:textId="77777777" w:rsidR="00777D4A" w:rsidRPr="002E6BAA" w:rsidRDefault="002E1D9C" w:rsidP="002E6BAA">
          <w:pPr>
            <w:tabs>
              <w:tab w:val="left" w:pos="1080"/>
            </w:tabs>
            <w:rPr>
              <w:rFonts w:ascii="Arial" w:hAnsi="Arial" w:cs="Arial"/>
              <w:b/>
              <w:bCs/>
              <w:iCs/>
              <w:szCs w:val="22"/>
            </w:rPr>
          </w:pPr>
          <w:r w:rsidRPr="002E6BAA">
            <w:rPr>
              <w:rFonts w:ascii="Arial" w:hAnsi="Arial" w:cs="Arial"/>
              <w:b/>
              <w:bCs/>
              <w:iCs/>
              <w:szCs w:val="22"/>
            </w:rPr>
            <w:t>PREPARED BY TWC</w:t>
          </w:r>
        </w:p>
      </w:tc>
      <w:tc>
        <w:tcPr>
          <w:tcW w:w="2693" w:type="dxa"/>
          <w:vAlign w:val="center"/>
        </w:tcPr>
        <w:p w14:paraId="25933F36" w14:textId="33946B9C" w:rsidR="00777D4A" w:rsidRPr="002E6BAA" w:rsidRDefault="00777D4A" w:rsidP="002E6BAA">
          <w:pPr>
            <w:tabs>
              <w:tab w:val="left" w:pos="1080"/>
            </w:tabs>
            <w:rPr>
              <w:rFonts w:ascii="Arial" w:hAnsi="Arial" w:cs="Arial"/>
              <w:bCs/>
              <w:iCs/>
              <w:szCs w:val="22"/>
            </w:rPr>
          </w:pPr>
        </w:p>
      </w:tc>
      <w:tc>
        <w:tcPr>
          <w:tcW w:w="964" w:type="dxa"/>
          <w:shd w:val="clear" w:color="auto" w:fill="F2F2F2" w:themeFill="background1" w:themeFillShade="F2"/>
          <w:vAlign w:val="center"/>
        </w:tcPr>
        <w:p w14:paraId="1CECBDAE" w14:textId="77777777" w:rsidR="00777D4A" w:rsidRPr="002E6BAA" w:rsidRDefault="00777D4A" w:rsidP="002E6BAA">
          <w:pPr>
            <w:tabs>
              <w:tab w:val="left" w:pos="1080"/>
            </w:tabs>
            <w:rPr>
              <w:rFonts w:ascii="Arial" w:hAnsi="Arial" w:cs="Arial"/>
              <w:b/>
              <w:bCs/>
              <w:iCs/>
              <w:szCs w:val="22"/>
            </w:rPr>
          </w:pPr>
          <w:r w:rsidRPr="002E6BAA">
            <w:rPr>
              <w:rFonts w:ascii="Arial" w:hAnsi="Arial" w:cs="Arial"/>
              <w:b/>
              <w:bCs/>
              <w:iCs/>
              <w:szCs w:val="22"/>
            </w:rPr>
            <w:t>DATE</w:t>
          </w:r>
        </w:p>
      </w:tc>
      <w:tc>
        <w:tcPr>
          <w:tcW w:w="2268" w:type="dxa"/>
          <w:vAlign w:val="center"/>
        </w:tcPr>
        <w:p w14:paraId="4135857E" w14:textId="17AF1A66" w:rsidR="00777D4A" w:rsidRPr="002E6BAA" w:rsidRDefault="00777D4A" w:rsidP="002E6BAA">
          <w:pPr>
            <w:tabs>
              <w:tab w:val="left" w:pos="1080"/>
            </w:tabs>
            <w:rPr>
              <w:rFonts w:ascii="Arial" w:hAnsi="Arial" w:cs="Arial"/>
              <w:bCs/>
              <w:iCs/>
              <w:szCs w:val="22"/>
            </w:rPr>
          </w:pPr>
        </w:p>
      </w:tc>
    </w:tr>
  </w:tbl>
  <w:p w14:paraId="1A988C3F" w14:textId="77777777" w:rsidR="00777D4A" w:rsidRDefault="00777D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E49F6"/>
    <w:multiLevelType w:val="multilevel"/>
    <w:tmpl w:val="658650DA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1F472D7B"/>
    <w:multiLevelType w:val="multilevel"/>
    <w:tmpl w:val="FB105FA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278B2E0B"/>
    <w:multiLevelType w:val="multilevel"/>
    <w:tmpl w:val="32368BE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503A0A05"/>
    <w:multiLevelType w:val="multilevel"/>
    <w:tmpl w:val="48CAEB26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69714F3E"/>
    <w:multiLevelType w:val="multilevel"/>
    <w:tmpl w:val="AAAE45F4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6E452359"/>
    <w:multiLevelType w:val="multilevel"/>
    <w:tmpl w:val="796C850E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 w16cid:durableId="1103500513">
    <w:abstractNumId w:val="3"/>
  </w:num>
  <w:num w:numId="2" w16cid:durableId="2104455441">
    <w:abstractNumId w:val="1"/>
  </w:num>
  <w:num w:numId="3" w16cid:durableId="184950007">
    <w:abstractNumId w:val="2"/>
  </w:num>
  <w:num w:numId="4" w16cid:durableId="1965382456">
    <w:abstractNumId w:val="5"/>
  </w:num>
  <w:num w:numId="5" w16cid:durableId="2100363758">
    <w:abstractNumId w:val="4"/>
  </w:num>
  <w:num w:numId="6" w16cid:durableId="1097750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DB"/>
    <w:rsid w:val="00002D21"/>
    <w:rsid w:val="00006548"/>
    <w:rsid w:val="0001175B"/>
    <w:rsid w:val="00014B30"/>
    <w:rsid w:val="0001527E"/>
    <w:rsid w:val="0005269A"/>
    <w:rsid w:val="00060CF8"/>
    <w:rsid w:val="00061259"/>
    <w:rsid w:val="000723D8"/>
    <w:rsid w:val="000D7CD0"/>
    <w:rsid w:val="00126FD1"/>
    <w:rsid w:val="001427D2"/>
    <w:rsid w:val="00145D2D"/>
    <w:rsid w:val="00154442"/>
    <w:rsid w:val="00176FAE"/>
    <w:rsid w:val="00181093"/>
    <w:rsid w:val="00181F63"/>
    <w:rsid w:val="00186C76"/>
    <w:rsid w:val="001A0439"/>
    <w:rsid w:val="001A3E4A"/>
    <w:rsid w:val="001D46F5"/>
    <w:rsid w:val="001E1CF3"/>
    <w:rsid w:val="00207D08"/>
    <w:rsid w:val="0021291A"/>
    <w:rsid w:val="00213197"/>
    <w:rsid w:val="00292226"/>
    <w:rsid w:val="00294CAF"/>
    <w:rsid w:val="002959CE"/>
    <w:rsid w:val="002A2C60"/>
    <w:rsid w:val="002A5945"/>
    <w:rsid w:val="002C28B6"/>
    <w:rsid w:val="002C5D5F"/>
    <w:rsid w:val="002D3707"/>
    <w:rsid w:val="002D4D54"/>
    <w:rsid w:val="002E1D9C"/>
    <w:rsid w:val="002E6BAA"/>
    <w:rsid w:val="002F24CC"/>
    <w:rsid w:val="002F2A2D"/>
    <w:rsid w:val="002F44F9"/>
    <w:rsid w:val="00323582"/>
    <w:rsid w:val="003344A3"/>
    <w:rsid w:val="00344EDB"/>
    <w:rsid w:val="00345FE6"/>
    <w:rsid w:val="0036180B"/>
    <w:rsid w:val="0036636B"/>
    <w:rsid w:val="00381636"/>
    <w:rsid w:val="003835EC"/>
    <w:rsid w:val="00387CCC"/>
    <w:rsid w:val="00390D56"/>
    <w:rsid w:val="00391CCE"/>
    <w:rsid w:val="00391FBA"/>
    <w:rsid w:val="00392D58"/>
    <w:rsid w:val="00392E00"/>
    <w:rsid w:val="003A3C95"/>
    <w:rsid w:val="003D1A83"/>
    <w:rsid w:val="003E0D69"/>
    <w:rsid w:val="003F2CF4"/>
    <w:rsid w:val="0040409A"/>
    <w:rsid w:val="00426141"/>
    <w:rsid w:val="00443806"/>
    <w:rsid w:val="00445978"/>
    <w:rsid w:val="00453C97"/>
    <w:rsid w:val="00485A76"/>
    <w:rsid w:val="004A6069"/>
    <w:rsid w:val="004D4012"/>
    <w:rsid w:val="004D7522"/>
    <w:rsid w:val="004E72E5"/>
    <w:rsid w:val="00530BA8"/>
    <w:rsid w:val="005421EC"/>
    <w:rsid w:val="00553BEE"/>
    <w:rsid w:val="0056645E"/>
    <w:rsid w:val="005765A2"/>
    <w:rsid w:val="00584F05"/>
    <w:rsid w:val="005A0772"/>
    <w:rsid w:val="005B4925"/>
    <w:rsid w:val="005C5582"/>
    <w:rsid w:val="005E7474"/>
    <w:rsid w:val="0060485F"/>
    <w:rsid w:val="006059BF"/>
    <w:rsid w:val="006254AB"/>
    <w:rsid w:val="00643FE6"/>
    <w:rsid w:val="006639E5"/>
    <w:rsid w:val="006826F9"/>
    <w:rsid w:val="006A1A0A"/>
    <w:rsid w:val="006A6EEF"/>
    <w:rsid w:val="006A7A82"/>
    <w:rsid w:val="006B7711"/>
    <w:rsid w:val="006C2B6B"/>
    <w:rsid w:val="006D2844"/>
    <w:rsid w:val="006E6E8C"/>
    <w:rsid w:val="006E70F7"/>
    <w:rsid w:val="006F5580"/>
    <w:rsid w:val="006F5B55"/>
    <w:rsid w:val="007213D8"/>
    <w:rsid w:val="00730420"/>
    <w:rsid w:val="0073066F"/>
    <w:rsid w:val="00777D4A"/>
    <w:rsid w:val="007D0CBB"/>
    <w:rsid w:val="007E357D"/>
    <w:rsid w:val="007F38D6"/>
    <w:rsid w:val="007F62A5"/>
    <w:rsid w:val="00825BCF"/>
    <w:rsid w:val="00825E37"/>
    <w:rsid w:val="008331B8"/>
    <w:rsid w:val="00837098"/>
    <w:rsid w:val="00840034"/>
    <w:rsid w:val="008530DD"/>
    <w:rsid w:val="0087623D"/>
    <w:rsid w:val="00882EFE"/>
    <w:rsid w:val="008A6903"/>
    <w:rsid w:val="008C70A9"/>
    <w:rsid w:val="008E44D1"/>
    <w:rsid w:val="00924D22"/>
    <w:rsid w:val="0096472A"/>
    <w:rsid w:val="00983470"/>
    <w:rsid w:val="009C5D1F"/>
    <w:rsid w:val="00A032BF"/>
    <w:rsid w:val="00A16344"/>
    <w:rsid w:val="00A233CC"/>
    <w:rsid w:val="00A2746C"/>
    <w:rsid w:val="00A32880"/>
    <w:rsid w:val="00A35960"/>
    <w:rsid w:val="00A41865"/>
    <w:rsid w:val="00A46BC8"/>
    <w:rsid w:val="00AA6FE2"/>
    <w:rsid w:val="00AB6BD4"/>
    <w:rsid w:val="00AC2F0C"/>
    <w:rsid w:val="00AD6B62"/>
    <w:rsid w:val="00AF6231"/>
    <w:rsid w:val="00AF7088"/>
    <w:rsid w:val="00B06DB1"/>
    <w:rsid w:val="00B112CB"/>
    <w:rsid w:val="00B611D5"/>
    <w:rsid w:val="00B67287"/>
    <w:rsid w:val="00B7048F"/>
    <w:rsid w:val="00BA3121"/>
    <w:rsid w:val="00BC7DB2"/>
    <w:rsid w:val="00BF1FBF"/>
    <w:rsid w:val="00BF6E91"/>
    <w:rsid w:val="00C0568F"/>
    <w:rsid w:val="00C42E39"/>
    <w:rsid w:val="00C477D2"/>
    <w:rsid w:val="00C47AB0"/>
    <w:rsid w:val="00C77693"/>
    <w:rsid w:val="00C839E8"/>
    <w:rsid w:val="00C959A1"/>
    <w:rsid w:val="00CA3E99"/>
    <w:rsid w:val="00CA78D6"/>
    <w:rsid w:val="00CB5CF4"/>
    <w:rsid w:val="00CF49F8"/>
    <w:rsid w:val="00D05A2C"/>
    <w:rsid w:val="00D10C44"/>
    <w:rsid w:val="00D21813"/>
    <w:rsid w:val="00D36E85"/>
    <w:rsid w:val="00D45DD8"/>
    <w:rsid w:val="00D47865"/>
    <w:rsid w:val="00D5023A"/>
    <w:rsid w:val="00D8046A"/>
    <w:rsid w:val="00D85C83"/>
    <w:rsid w:val="00D90EDF"/>
    <w:rsid w:val="00D91DC6"/>
    <w:rsid w:val="00DF06AC"/>
    <w:rsid w:val="00E00901"/>
    <w:rsid w:val="00E10924"/>
    <w:rsid w:val="00E1321D"/>
    <w:rsid w:val="00E3100F"/>
    <w:rsid w:val="00E50FEE"/>
    <w:rsid w:val="00E652F5"/>
    <w:rsid w:val="00E81981"/>
    <w:rsid w:val="00E82AF3"/>
    <w:rsid w:val="00EA2A61"/>
    <w:rsid w:val="00EA7F14"/>
    <w:rsid w:val="00EB780F"/>
    <w:rsid w:val="00EF4E9B"/>
    <w:rsid w:val="00F206E2"/>
    <w:rsid w:val="00F20BC4"/>
    <w:rsid w:val="00F23C38"/>
    <w:rsid w:val="00F73717"/>
    <w:rsid w:val="00FA423E"/>
    <w:rsid w:val="00FD0CFE"/>
    <w:rsid w:val="00FD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4BF371D"/>
  <w15:docId w15:val="{6508EC2B-1413-4475-B574-EF1B1C59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8B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C28B6"/>
    <w:pPr>
      <w:keepNext/>
      <w:outlineLvl w:val="0"/>
    </w:pPr>
    <w:rPr>
      <w:b/>
      <w:bCs/>
      <w:color w:val="0000FF"/>
      <w:sz w:val="40"/>
    </w:rPr>
  </w:style>
  <w:style w:type="paragraph" w:styleId="Heading2">
    <w:name w:val="heading 2"/>
    <w:basedOn w:val="Normal"/>
    <w:next w:val="Normal"/>
    <w:qFormat/>
    <w:rsid w:val="002C28B6"/>
    <w:pPr>
      <w:keepNext/>
      <w:tabs>
        <w:tab w:val="left" w:pos="1080"/>
      </w:tabs>
      <w:outlineLvl w:val="1"/>
    </w:pPr>
    <w:rPr>
      <w:b/>
      <w:bCs/>
      <w:iCs/>
      <w:sz w:val="20"/>
    </w:rPr>
  </w:style>
  <w:style w:type="paragraph" w:styleId="Heading4">
    <w:name w:val="heading 4"/>
    <w:basedOn w:val="Normal"/>
    <w:next w:val="Normal"/>
    <w:qFormat/>
    <w:rsid w:val="002C28B6"/>
    <w:pPr>
      <w:keepNext/>
      <w:outlineLvl w:val="3"/>
    </w:pPr>
    <w:rPr>
      <w:rFonts w:ascii="Antique Oakland" w:hAnsi="Antique Oakland"/>
      <w:i/>
      <w:iCs/>
    </w:rPr>
  </w:style>
  <w:style w:type="paragraph" w:styleId="Heading7">
    <w:name w:val="heading 7"/>
    <w:basedOn w:val="Normal"/>
    <w:next w:val="Normal"/>
    <w:qFormat/>
    <w:rsid w:val="00D5023A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C28B6"/>
    <w:pPr>
      <w:jc w:val="center"/>
    </w:pPr>
    <w:rPr>
      <w:rFonts w:ascii="Antique Oakland" w:hAnsi="Antique Oakland"/>
      <w:b/>
      <w:sz w:val="28"/>
      <w:szCs w:val="20"/>
      <w:u w:val="double"/>
    </w:rPr>
  </w:style>
  <w:style w:type="paragraph" w:styleId="Header">
    <w:name w:val="header"/>
    <w:basedOn w:val="Normal"/>
    <w:link w:val="HeaderChar"/>
    <w:uiPriority w:val="99"/>
    <w:rsid w:val="002C28B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2C28B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47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6E8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6E85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7623D"/>
    <w:rPr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rsid w:val="0087623D"/>
    <w:rPr>
      <w:sz w:val="24"/>
      <w:szCs w:val="24"/>
      <w:lang w:eastAsia="en-US"/>
    </w:rPr>
  </w:style>
  <w:style w:type="character" w:styleId="PageNumber">
    <w:name w:val="page number"/>
    <w:basedOn w:val="DefaultParagraphFont"/>
    <w:rsid w:val="002E6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Manning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1F1642-263E-2E47-9AD0-C29D999FA6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DF4AB9-48F2-4C2B-8F5D-A1D9605B2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67382B-987B-4659-B839-D15519EF57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45B3FA-0715-48C6-AAAA-95A82BD6ACB4}">
  <ds:schemaRefs>
    <ds:schemaRef ds:uri="http://schemas.microsoft.com/office/2006/metadata/properties"/>
    <ds:schemaRef ds:uri="http://schemas.microsoft.com/office/infopath/2007/PartnerControls"/>
    <ds:schemaRef ds:uri="72a8cbe1-0014-4cfe-8e8a-48cc3ef304f5"/>
    <ds:schemaRef ds:uri="9b6342a3-4424-4bdc-a128-b7566fbfe5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Manning</Template>
  <TotalTime>34</TotalTime>
  <Pages>1</Pages>
  <Words>43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PPE Issue Register</vt:lpstr>
    </vt:vector>
  </TitlesOfParts>
  <Company>RMS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PPE Issue Register</dc:title>
  <dc:creator>Brian Gent</dc:creator>
  <cp:lastModifiedBy>Greg</cp:lastModifiedBy>
  <cp:revision>6</cp:revision>
  <cp:lastPrinted>2020-01-27T16:06:00Z</cp:lastPrinted>
  <dcterms:created xsi:type="dcterms:W3CDTF">2020-12-14T08:27:00Z</dcterms:created>
  <dcterms:modified xsi:type="dcterms:W3CDTF">2023-05-01T11:20:00Z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  <property fmtid="{D5CDD505-2E9C-101B-9397-08002B2CF9AE}" pid="3" name="MediaServiceImageTags">
    <vt:lpwstr/>
  </property>
</Properties>
</file>