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BE1" w:rsidRPr="005B638E" w:rsidRDefault="008F4BE1" w:rsidP="008F4BE1">
      <w:pPr>
        <w:jc w:val="both"/>
        <w:rPr>
          <w:rFonts w:asciiTheme="minorHAnsi" w:hAnsiTheme="minorHAnsi"/>
          <w:b/>
          <w:color w:val="000000" w:themeColor="text1"/>
          <w:sz w:val="28"/>
        </w:rPr>
      </w:pPr>
      <w:r w:rsidRPr="005B638E">
        <w:rPr>
          <w:rFonts w:asciiTheme="minorHAnsi" w:hAnsiTheme="minorHAnsi"/>
          <w:b/>
          <w:color w:val="000000" w:themeColor="text1"/>
          <w:sz w:val="28"/>
        </w:rPr>
        <w:t xml:space="preserve">DECLARATION </w:t>
      </w:r>
    </w:p>
    <w:p w:rsidR="008F4BE1" w:rsidRPr="005B638E" w:rsidRDefault="008F4BE1" w:rsidP="008F4BE1">
      <w:pPr>
        <w:jc w:val="both"/>
        <w:rPr>
          <w:rFonts w:asciiTheme="minorHAnsi" w:hAnsiTheme="minorHAnsi"/>
          <w:color w:val="000000" w:themeColor="text1"/>
        </w:rPr>
      </w:pPr>
    </w:p>
    <w:p w:rsidR="008F4BE1" w:rsidRPr="005B638E" w:rsidRDefault="008F4BE1" w:rsidP="008F4BE1">
      <w:pPr>
        <w:jc w:val="both"/>
        <w:rPr>
          <w:rFonts w:asciiTheme="minorHAnsi" w:hAnsiTheme="minorHAnsi"/>
          <w:color w:val="000000" w:themeColor="text1"/>
        </w:rPr>
      </w:pPr>
    </w:p>
    <w:p w:rsidR="008F4BE1" w:rsidRPr="005B638E" w:rsidRDefault="008F4BE1" w:rsidP="008F4BE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color w:val="000000" w:themeColor="text1"/>
        </w:rPr>
        <w:t xml:space="preserve"> </w:t>
      </w:r>
    </w:p>
    <w:p w:rsidR="008F4BE1" w:rsidRPr="005B638E" w:rsidRDefault="008F4BE1" w:rsidP="008F4BE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>I</w:t>
      </w:r>
      <w:r>
        <w:rPr>
          <w:rFonts w:asciiTheme="minorHAnsi" w:hAnsiTheme="minorHAnsi"/>
          <w:color w:val="000000" w:themeColor="text1"/>
        </w:rPr>
        <w:t xml:space="preserve">, Callum George Poole </w:t>
      </w:r>
      <w:r w:rsidRPr="005B638E">
        <w:rPr>
          <w:rFonts w:asciiTheme="minorHAnsi" w:hAnsiTheme="minorHAnsi"/>
          <w:color w:val="000000" w:themeColor="text1"/>
        </w:rPr>
        <w:t xml:space="preserve">declare that I am the sole author of this Project; that all references cited have been consulted; that I have conducted all work of which this is a record, and that the finished work lies within the prescribed word limits. </w:t>
      </w:r>
    </w:p>
    <w:p w:rsidR="008F4BE1" w:rsidRPr="005B638E" w:rsidRDefault="008F4BE1" w:rsidP="008F4BE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8F4BE1" w:rsidRPr="005B638E" w:rsidRDefault="008F4BE1" w:rsidP="008F4BE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8F4BE1" w:rsidRPr="005B638E" w:rsidRDefault="008F4BE1" w:rsidP="008F4BE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This work has not previously been accepted as part of any other degree submission. </w:t>
      </w:r>
    </w:p>
    <w:p w:rsidR="008F4BE1" w:rsidRPr="005B638E" w:rsidRDefault="008F4BE1" w:rsidP="008F4BE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8F4BE1" w:rsidRPr="005B638E" w:rsidRDefault="008F4BE1" w:rsidP="008F4BE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8F4BE1" w:rsidRPr="005B638E" w:rsidRDefault="008F4BE1" w:rsidP="008F4BE1">
      <w:pPr>
        <w:jc w:val="both"/>
        <w:rPr>
          <w:rFonts w:asciiTheme="minorHAnsi" w:hAnsiTheme="minorHAnsi"/>
          <w:color w:val="000000" w:themeColor="text1"/>
        </w:rPr>
      </w:pPr>
    </w:p>
    <w:p w:rsidR="008F4BE1" w:rsidRPr="005B638E" w:rsidRDefault="008F4BE1" w:rsidP="008F4BE1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8F4BE1" w:rsidRPr="005B638E" w:rsidRDefault="008F4BE1" w:rsidP="008F4BE1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Signed :</w:t>
      </w:r>
      <w:proofErr w:type="gramEnd"/>
      <w:r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  <w:r w:rsidRPr="008F4BE1">
        <w:rPr>
          <w:rFonts w:ascii="Blackadder ITC" w:hAnsi="Blackadder ITC"/>
          <w:b/>
          <w:bCs/>
          <w:i/>
          <w:iCs/>
          <w:color w:val="000000" w:themeColor="text1"/>
        </w:rPr>
        <w:t>CG Poole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8F4BE1" w:rsidRPr="005B638E" w:rsidRDefault="008F4BE1" w:rsidP="008F4BE1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8F4BE1" w:rsidRPr="005B638E" w:rsidRDefault="008F4BE1" w:rsidP="008F4BE1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8F4BE1" w:rsidRPr="005B638E" w:rsidRDefault="008F4BE1" w:rsidP="008F4BE1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Date 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:</w:t>
      </w:r>
      <w:proofErr w:type="gramEnd"/>
      <w:r>
        <w:rPr>
          <w:rFonts w:asciiTheme="minorHAnsi" w:hAnsiTheme="minorHAnsi"/>
          <w:b/>
          <w:bCs/>
          <w:i/>
          <w:iCs/>
          <w:color w:val="000000" w:themeColor="text1"/>
        </w:rPr>
        <w:t xml:space="preserve"> 10/05/2019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. </w:t>
      </w:r>
    </w:p>
    <w:p w:rsidR="008F4BE1" w:rsidRPr="005B638E" w:rsidRDefault="008F4BE1" w:rsidP="008F4BE1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8F4BE1" w:rsidRPr="005B638E" w:rsidRDefault="008F4BE1" w:rsidP="008F4BE1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8F4BE1" w:rsidRPr="005B638E" w:rsidRDefault="008F4BE1" w:rsidP="008F4BE1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8F4BE1" w:rsidRPr="005B638E" w:rsidRDefault="008F4BE1" w:rsidP="008F4BE1">
      <w:pPr>
        <w:jc w:val="both"/>
        <w:rPr>
          <w:rFonts w:asciiTheme="minorHAnsi" w:hAnsiTheme="minorHAnsi"/>
          <w:color w:val="000000" w:themeColor="text1"/>
          <w:sz w:val="28"/>
        </w:rPr>
      </w:pPr>
      <w:r w:rsidRPr="005B638E">
        <w:rPr>
          <w:rFonts w:asciiTheme="minorHAnsi" w:hAnsiTheme="minorHAnsi"/>
          <w:b/>
          <w:bCs/>
          <w:color w:val="000000" w:themeColor="text1"/>
          <w:sz w:val="28"/>
        </w:rPr>
        <w:t>FORM OF CONSENT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  <w:sz w:val="28"/>
        </w:rPr>
        <w:t xml:space="preserve"> </w:t>
      </w:r>
    </w:p>
    <w:p w:rsidR="008F4BE1" w:rsidRPr="005B638E" w:rsidRDefault="008F4BE1" w:rsidP="008F4BE1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8F4BE1" w:rsidRPr="00A069B6" w:rsidRDefault="008F4BE1" w:rsidP="008F4BE1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Cs/>
          <w:color w:val="000000" w:themeColor="text1"/>
        </w:rPr>
      </w:pPr>
    </w:p>
    <w:p w:rsidR="008F4BE1" w:rsidRPr="005B638E" w:rsidRDefault="008F4BE1" w:rsidP="008F4BE1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8F4BE1" w:rsidRPr="005B638E" w:rsidRDefault="008F4BE1" w:rsidP="008F4BE1">
      <w:pPr>
        <w:spacing w:after="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color w:val="000000" w:themeColor="text1"/>
        </w:rPr>
        <w:t xml:space="preserve">I </w:t>
      </w:r>
      <w:r>
        <w:rPr>
          <w:rFonts w:asciiTheme="minorHAnsi" w:hAnsiTheme="minorHAnsi"/>
          <w:color w:val="000000" w:themeColor="text1"/>
        </w:rPr>
        <w:t>Callum George Poole</w:t>
      </w:r>
      <w:r w:rsidRPr="005B638E">
        <w:rPr>
          <w:rFonts w:asciiTheme="minorHAnsi" w:hAnsiTheme="minorHAnsi"/>
          <w:color w:val="000000" w:themeColor="text1"/>
        </w:rPr>
        <w:t xml:space="preserve">  hereby consent that my Project, submitted in candidature for the </w:t>
      </w:r>
      <w:r w:rsidRPr="005B638E">
        <w:rPr>
          <w:rFonts w:asciiTheme="minorHAnsi" w:hAnsiTheme="minorHAnsi"/>
          <w:i/>
          <w:color w:val="000000" w:themeColor="text1"/>
          <w:u w:val="single"/>
        </w:rPr>
        <w:t>B.Sc</w:t>
      </w:r>
      <w:r>
        <w:rPr>
          <w:rFonts w:asciiTheme="minorHAnsi" w:hAnsiTheme="minorHAnsi"/>
          <w:i/>
          <w:color w:val="000000" w:themeColor="text1"/>
          <w:u w:val="single"/>
        </w:rPr>
        <w:t xml:space="preserve">. </w:t>
      </w:r>
      <w:proofErr w:type="spellStart"/>
      <w:r>
        <w:rPr>
          <w:rFonts w:asciiTheme="minorHAnsi" w:hAnsiTheme="minorHAnsi"/>
          <w:i/>
          <w:color w:val="000000" w:themeColor="text1"/>
          <w:u w:val="single"/>
        </w:rPr>
        <w:t>xxxxxxxxxxxxxxxxxxxxxxxx</w:t>
      </w:r>
      <w:proofErr w:type="spellEnd"/>
      <w:r w:rsidRPr="005B638E">
        <w:rPr>
          <w:rFonts w:asciiTheme="minorHAnsi" w:hAnsiTheme="minorHAnsi"/>
          <w:i/>
          <w:color w:val="000000" w:themeColor="text1"/>
          <w:u w:val="single"/>
        </w:rPr>
        <w:t xml:space="preserve"> </w:t>
      </w:r>
      <w:r w:rsidRPr="005B638E">
        <w:rPr>
          <w:rFonts w:asciiTheme="minorHAnsi" w:hAnsiTheme="minorHAnsi"/>
          <w:color w:val="000000" w:themeColor="text1"/>
        </w:rPr>
        <w:t xml:space="preserve">degree, if successful, may be made available for inter-library loan or photocopying (subject to the law of copyright), and that the title and abstract may be made available to outside organisations. </w:t>
      </w:r>
      <w:bookmarkStart w:id="0" w:name="_GoBack"/>
      <w:bookmarkEnd w:id="0"/>
    </w:p>
    <w:p w:rsidR="008F4BE1" w:rsidRPr="005B638E" w:rsidRDefault="008F4BE1" w:rsidP="008F4BE1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8F4BE1" w:rsidRPr="005B638E" w:rsidRDefault="008F4BE1" w:rsidP="008F4BE1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8F4BE1" w:rsidRPr="005B638E" w:rsidRDefault="008F4BE1" w:rsidP="008F4BE1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8F4BE1" w:rsidRPr="005B638E" w:rsidRDefault="008F4BE1" w:rsidP="008F4BE1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Signed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  <w:r w:rsidRPr="008F4BE1">
        <w:rPr>
          <w:rFonts w:ascii="Blackadder ITC" w:hAnsi="Blackadder ITC"/>
          <w:b/>
          <w:bCs/>
          <w:i/>
          <w:iCs/>
          <w:color w:val="000000" w:themeColor="text1"/>
        </w:rPr>
        <w:t>CG Poole</w:t>
      </w:r>
    </w:p>
    <w:p w:rsidR="008F4BE1" w:rsidRPr="005B638E" w:rsidRDefault="008F4BE1" w:rsidP="008F4BE1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8F4BE1" w:rsidRPr="005B638E" w:rsidRDefault="008F4BE1" w:rsidP="008F4BE1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Date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10/05/2019</w:t>
      </w:r>
    </w:p>
    <w:p w:rsidR="008F4BE1" w:rsidRPr="005B638E" w:rsidRDefault="008F4BE1" w:rsidP="008F4BE1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:rsidR="008F4BE1" w:rsidRPr="005B638E" w:rsidRDefault="008F4BE1" w:rsidP="008F4BE1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:rsidR="008F4BE1" w:rsidRPr="005B638E" w:rsidRDefault="008F4BE1" w:rsidP="008F4BE1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:rsidR="008F4BE1" w:rsidRPr="005B638E" w:rsidRDefault="008F4BE1" w:rsidP="008F4BE1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:rsidR="008F4BE1" w:rsidRPr="005B638E" w:rsidRDefault="008F4BE1" w:rsidP="008F4BE1">
      <w:pPr>
        <w:pStyle w:val="BodyText3"/>
        <w:rPr>
          <w:rFonts w:asciiTheme="minorHAnsi" w:hAnsiTheme="minorHAnsi"/>
          <w:color w:val="000000" w:themeColor="text1"/>
          <w:szCs w:val="24"/>
        </w:rPr>
      </w:pPr>
      <w:r w:rsidRPr="005B638E">
        <w:rPr>
          <w:rFonts w:asciiTheme="minorHAnsi" w:hAnsiTheme="minorHAnsi"/>
          <w:bCs/>
          <w:color w:val="000000" w:themeColor="text1"/>
          <w:szCs w:val="24"/>
        </w:rPr>
        <w:t>(</w:t>
      </w:r>
      <w:proofErr w:type="gramStart"/>
      <w:r w:rsidRPr="005B638E">
        <w:rPr>
          <w:rFonts w:asciiTheme="minorHAnsi" w:hAnsiTheme="minorHAnsi"/>
          <w:bCs/>
          <w:color w:val="000000" w:themeColor="text1"/>
          <w:szCs w:val="24"/>
        </w:rPr>
        <w:t>replace</w:t>
      </w:r>
      <w:proofErr w:type="gramEnd"/>
      <w:r w:rsidRPr="005B638E">
        <w:rPr>
          <w:rFonts w:asciiTheme="minorHAnsi" w:hAnsiTheme="minorHAnsi"/>
          <w:bCs/>
          <w:color w:val="000000" w:themeColor="text1"/>
          <w:szCs w:val="24"/>
        </w:rPr>
        <w:t xml:space="preserve"> </w:t>
      </w:r>
      <w:r w:rsidRPr="005B638E">
        <w:rPr>
          <w:rFonts w:asciiTheme="minorHAnsi" w:hAnsiTheme="minorHAnsi"/>
          <w:i/>
          <w:color w:val="000000" w:themeColor="text1"/>
          <w:szCs w:val="24"/>
        </w:rPr>
        <w:t>B.Sc</w:t>
      </w:r>
      <w:r>
        <w:rPr>
          <w:rFonts w:asciiTheme="minorHAnsi" w:hAnsiTheme="minorHAnsi"/>
          <w:i/>
          <w:color w:val="000000" w:themeColor="text1"/>
          <w:szCs w:val="24"/>
        </w:rPr>
        <w:t xml:space="preserve">. </w:t>
      </w:r>
      <w:r>
        <w:rPr>
          <w:rFonts w:asciiTheme="minorHAnsi" w:hAnsiTheme="minorHAnsi"/>
          <w:i/>
          <w:color w:val="000000" w:themeColor="text1"/>
          <w:szCs w:val="24"/>
        </w:rPr>
        <w:t xml:space="preserve">Applied computing </w:t>
      </w:r>
      <w:r w:rsidRPr="005B638E">
        <w:rPr>
          <w:rFonts w:asciiTheme="minorHAnsi" w:hAnsiTheme="minorHAnsi"/>
          <w:color w:val="000000" w:themeColor="text1"/>
          <w:szCs w:val="24"/>
        </w:rPr>
        <w:t xml:space="preserve">with </w:t>
      </w:r>
      <w:r>
        <w:rPr>
          <w:rFonts w:asciiTheme="minorHAnsi" w:hAnsiTheme="minorHAnsi"/>
          <w:color w:val="000000" w:themeColor="text1"/>
          <w:szCs w:val="24"/>
        </w:rPr>
        <w:t>the name of your degree</w:t>
      </w:r>
      <w:r w:rsidRPr="005B638E">
        <w:rPr>
          <w:rFonts w:asciiTheme="minorHAnsi" w:hAnsiTheme="minorHAnsi"/>
          <w:bCs/>
          <w:color w:val="000000" w:themeColor="text1"/>
          <w:szCs w:val="24"/>
        </w:rPr>
        <w:t>)</w:t>
      </w:r>
    </w:p>
    <w:p w:rsidR="00DA3873" w:rsidRDefault="008F4BE1"/>
    <w:sectPr w:rsidR="00DA38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BE1"/>
    <w:rsid w:val="0043012D"/>
    <w:rsid w:val="00654498"/>
    <w:rsid w:val="008C3A81"/>
    <w:rsid w:val="008F4BE1"/>
    <w:rsid w:val="00EE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60F8F"/>
  <w15:chartTrackingRefBased/>
  <w15:docId w15:val="{F63D3F40-70D9-4F84-8AEF-507571ED0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4B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8F4BE1"/>
    <w:pPr>
      <w:jc w:val="both"/>
    </w:pPr>
    <w:rPr>
      <w:szCs w:val="17"/>
    </w:rPr>
  </w:style>
  <w:style w:type="character" w:customStyle="1" w:styleId="BodyText3Char">
    <w:name w:val="Body Text 3 Char"/>
    <w:basedOn w:val="DefaultParagraphFont"/>
    <w:link w:val="BodyText3"/>
    <w:rsid w:val="008F4BE1"/>
    <w:rPr>
      <w:rFonts w:ascii="Times New Roman" w:eastAsia="Times New Roman" w:hAnsi="Times New Roman" w:cs="Times New Roman"/>
      <w:sz w:val="24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8E7B29</Template>
  <TotalTime>3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 Group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119069</dc:creator>
  <cp:keywords/>
  <dc:description/>
  <cp:lastModifiedBy>119069</cp:lastModifiedBy>
  <cp:revision>1</cp:revision>
  <dcterms:created xsi:type="dcterms:W3CDTF">2019-05-14T09:14:00Z</dcterms:created>
  <dcterms:modified xsi:type="dcterms:W3CDTF">2019-05-14T09:17:00Z</dcterms:modified>
</cp:coreProperties>
</file>