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6255E600" w:rsidR="003B3F9D" w:rsidRPr="00A406E5" w:rsidRDefault="005319E1" w:rsidP="001E57C1">
            <w:pPr>
              <w:spacing w:before="120" w:after="120"/>
              <w:jc w:val="both"/>
              <w:rPr>
                <w:rFonts w:ascii="Arial" w:hAnsi="Arial" w:cs="Arial"/>
                <w:b/>
                <w:sz w:val="22"/>
                <w:szCs w:val="22"/>
              </w:rPr>
            </w:pPr>
            <w:r>
              <w:rPr>
                <w:rFonts w:ascii="Arial" w:hAnsi="Arial" w:cs="Arial"/>
                <w:b/>
                <w:sz w:val="22"/>
                <w:szCs w:val="22"/>
              </w:rPr>
              <w:t>Iwan Hughes</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proofErr w:type="gramStart"/>
            <w:r>
              <w:rPr>
                <w:rFonts w:ascii="Arial" w:hAnsi="Arial" w:cs="Arial"/>
                <w:b/>
                <w:sz w:val="22"/>
                <w:szCs w:val="22"/>
              </w:rPr>
              <w:t>Typically</w:t>
            </w:r>
            <w:proofErr w:type="gramEnd"/>
            <w:r>
              <w:rPr>
                <w:rFonts w:ascii="Arial" w:hAnsi="Arial" w:cs="Arial"/>
                <w:b/>
                <w:sz w:val="22"/>
                <w:szCs w:val="22"/>
              </w:rPr>
              <w:t xml:space="preserve">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w:t>
      </w:r>
      <w:proofErr w:type="gramStart"/>
      <w:r>
        <w:rPr>
          <w:rFonts w:ascii="Arial" w:hAnsi="Arial" w:cs="Arial"/>
          <w:sz w:val="24"/>
          <w:szCs w:val="24"/>
        </w:rPr>
        <w:t>However</w:t>
      </w:r>
      <w:proofErr w:type="gramEnd"/>
      <w:r>
        <w:rPr>
          <w:rFonts w:ascii="Arial" w:hAnsi="Arial" w:cs="Arial"/>
          <w:sz w:val="24"/>
          <w:szCs w:val="24"/>
        </w:rPr>
        <w:t xml:space="preserve">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4B770A"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4B770A"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w:t>
      </w:r>
      <w:proofErr w:type="gramStart"/>
      <w:r w:rsidR="009C782E" w:rsidRPr="009C782E">
        <w:rPr>
          <w:rFonts w:ascii="Arial" w:hAnsi="Arial" w:cs="Arial"/>
          <w:sz w:val="24"/>
          <w:szCs w:val="24"/>
        </w:rPr>
        <w:t>e.g.</w:t>
      </w:r>
      <w:proofErr w:type="gramEnd"/>
      <w:r w:rsidR="009C782E" w:rsidRPr="009C782E">
        <w:rPr>
          <w:rFonts w:ascii="Arial" w:hAnsi="Arial" w:cs="Arial"/>
          <w:sz w:val="24"/>
          <w:szCs w:val="24"/>
        </w:rPr>
        <w:t xml:space="preserve">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proofErr w:type="gramStart"/>
      <w:r>
        <w:rPr>
          <w:rFonts w:ascii="Arial" w:hAnsi="Arial" w:cs="Arial"/>
          <w:sz w:val="24"/>
          <w:szCs w:val="24"/>
        </w:rPr>
        <w:t>i.e.</w:t>
      </w:r>
      <w:proofErr w:type="gramEnd"/>
      <w:r>
        <w:rPr>
          <w:rFonts w:ascii="Arial" w:hAnsi="Arial" w:cs="Arial"/>
          <w:sz w:val="24"/>
          <w:szCs w:val="24"/>
        </w:rPr>
        <w:t xml:space="preserv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w:t>
      </w:r>
      <w:proofErr w:type="gramStart"/>
      <w:r>
        <w:rPr>
          <w:rFonts w:ascii="Arial" w:hAnsi="Arial" w:cs="Arial"/>
          <w:sz w:val="24"/>
          <w:szCs w:val="24"/>
        </w:rPr>
        <w:t>note</w:t>
      </w:r>
      <w:proofErr w:type="gramEnd"/>
      <w:r>
        <w:rPr>
          <w:rFonts w:ascii="Arial" w:hAnsi="Arial" w:cs="Arial"/>
          <w:sz w:val="24"/>
          <w:szCs w:val="24"/>
        </w:rPr>
        <w:t xml:space="preserv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4BD8ABA1" w:rsidR="00152E9D" w:rsidRPr="006854D6" w:rsidRDefault="00CE3C0F" w:rsidP="003975F4">
            <w:pPr>
              <w:rPr>
                <w:rFonts w:ascii="Arial" w:hAnsi="Arial" w:cs="Arial"/>
              </w:rPr>
            </w:pPr>
            <w:r w:rsidRPr="006854D6">
              <w:rPr>
                <w:rFonts w:ascii="Arial" w:hAnsi="Arial" w:cs="Arial"/>
              </w:rPr>
              <w:t xml:space="preserve">Engagement with a limited range of mostly relevant and credible sources </w:t>
            </w:r>
            <w:r w:rsidRPr="006854D6">
              <w:rPr>
                <w:rFonts w:ascii="Arial" w:hAnsi="Arial" w:cs="Arial"/>
              </w:rPr>
              <w:t>retrieved independe</w:t>
            </w:r>
            <w:r w:rsidR="003975F4" w:rsidRPr="006854D6">
              <w:rPr>
                <w:rFonts w:ascii="Arial" w:hAnsi="Arial" w:cs="Arial"/>
              </w:rPr>
              <w:t>ntl</w:t>
            </w:r>
            <w:r w:rsidRPr="006854D6">
              <w:rPr>
                <w:rFonts w:ascii="Arial" w:hAnsi="Arial" w:cs="Arial"/>
              </w:rPr>
              <w:t>y</w:t>
            </w:r>
            <w:r w:rsidRPr="006854D6">
              <w:rPr>
                <w:rFonts w:ascii="Arial" w:hAnsi="Arial" w:cs="Arial"/>
              </w:rPr>
              <w:t>.</w:t>
            </w:r>
            <w:r w:rsidR="003975F4" w:rsidRPr="006854D6">
              <w:rPr>
                <w:rFonts w:ascii="Arial" w:hAnsi="Arial" w:cs="Arial"/>
              </w:rPr>
              <w:t xml:space="preserve"> </w:t>
            </w:r>
            <w:r w:rsidRPr="006854D6">
              <w:rPr>
                <w:rFonts w:ascii="Arial" w:hAnsi="Arial" w:cs="Arial"/>
              </w:rPr>
              <w:t>Some omissions and minor errors.</w:t>
            </w:r>
            <w:r w:rsidR="003975F4" w:rsidRPr="006854D6">
              <w:rPr>
                <w:rFonts w:ascii="Arial" w:hAnsi="Arial" w:cs="Arial"/>
              </w:rPr>
              <w:t xml:space="preserve">  </w:t>
            </w:r>
            <w:r w:rsidRPr="006854D6">
              <w:rPr>
                <w:rFonts w:ascii="Arial" w:hAnsi="Arial" w:cs="Arial"/>
              </w:rPr>
              <w:t>Referencing conventions evident though not always applied accurately or consistently</w:t>
            </w:r>
            <w:r w:rsidR="00532565" w:rsidRPr="006854D6">
              <w:rPr>
                <w:rFonts w:ascii="Arial" w:hAnsi="Arial" w:cs="Arial"/>
              </w:rPr>
              <w:t>.</w:t>
            </w:r>
            <w:r w:rsidR="00292BCA" w:rsidRPr="006854D6">
              <w:rPr>
                <w:rFonts w:ascii="Arial" w:hAnsi="Arial" w:cs="Arial"/>
              </w:rPr>
              <w:t xml:space="preserve">  </w:t>
            </w:r>
            <w:r w:rsidR="00292BCA" w:rsidRPr="006854D6">
              <w:rPr>
                <w:rFonts w:ascii="Arial" w:hAnsi="Arial" w:cs="Arial"/>
              </w:rPr>
              <w:t>Your research of website usability, accessibility, and search engine optimisation</w:t>
            </w:r>
            <w:r w:rsidR="0014687F" w:rsidRPr="006854D6">
              <w:rPr>
                <w:rFonts w:ascii="Arial" w:hAnsi="Arial" w:cs="Arial"/>
              </w:rPr>
              <w:t xml:space="preserve"> is appropriate but could be more detailed drawing on wider resources</w:t>
            </w:r>
            <w:r w:rsidR="00022285" w:rsidRPr="006854D6">
              <w:rPr>
                <w:rFonts w:ascii="Arial" w:hAnsi="Arial" w:cs="Arial"/>
              </w:rPr>
              <w:t>, related back to your own work</w:t>
            </w:r>
            <w:r w:rsidR="0014687F" w:rsidRPr="006854D6">
              <w:rPr>
                <w:rFonts w:ascii="Arial" w:hAnsi="Arial" w:cs="Arial"/>
              </w:rPr>
              <w:t xml:space="preserve"> and with </w:t>
            </w:r>
            <w:r w:rsidR="00242878" w:rsidRPr="006854D6">
              <w:rPr>
                <w:rFonts w:ascii="Arial" w:hAnsi="Arial" w:cs="Arial"/>
              </w:rPr>
              <w:t xml:space="preserve">detailed </w:t>
            </w:r>
            <w:r w:rsidR="007A39E4" w:rsidRPr="006854D6">
              <w:rPr>
                <w:rFonts w:ascii="Arial" w:hAnsi="Arial" w:cs="Arial"/>
              </w:rPr>
              <w:t>evidence of testing your website against required standards.</w:t>
            </w:r>
          </w:p>
          <w:p w14:paraId="37F55ADA" w14:textId="77777777" w:rsidR="00152E9D" w:rsidRPr="006854D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6854D6" w:rsidRDefault="000B078A" w:rsidP="00152E9D">
            <w:pPr>
              <w:jc w:val="center"/>
              <w:rPr>
                <w:rFonts w:ascii="Arial" w:hAnsi="Arial" w:cs="Arial"/>
                <w:sz w:val="32"/>
              </w:rPr>
            </w:pPr>
            <w:r w:rsidRPr="006854D6">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40AF7CC1" w:rsidR="00152E9D" w:rsidRPr="006854D6" w:rsidRDefault="00E762CD" w:rsidP="00152E9D">
            <w:pPr>
              <w:jc w:val="center"/>
              <w:rPr>
                <w:rFonts w:ascii="Arial" w:hAnsi="Arial" w:cs="Arial"/>
                <w:sz w:val="32"/>
              </w:rPr>
            </w:pPr>
            <w:r w:rsidRPr="006854D6">
              <w:rPr>
                <w:rFonts w:ascii="Arial" w:hAnsi="Arial" w:cs="Arial"/>
                <w:sz w:val="32"/>
              </w:rPr>
              <w:t>8</w:t>
            </w:r>
            <w:r w:rsidR="000B078A" w:rsidRPr="006854D6">
              <w:rPr>
                <w:rFonts w:ascii="Arial" w:hAnsi="Arial" w:cs="Arial"/>
                <w:sz w:val="32"/>
              </w:rPr>
              <w:t>.5</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6854D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6854D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6854D6" w:rsidRDefault="00152E9D" w:rsidP="00152E9D">
            <w:pPr>
              <w:jc w:val="center"/>
              <w:rPr>
                <w:rFonts w:ascii="Arial" w:hAnsi="Arial" w:cs="Arial"/>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6854D6" w:rsidRDefault="00152E9D" w:rsidP="00152E9D">
            <w:pPr>
              <w:rPr>
                <w:rFonts w:ascii="Arial" w:hAnsi="Arial" w:cs="Arial"/>
                <w:b/>
              </w:rPr>
            </w:pPr>
            <w:r w:rsidRPr="006854D6">
              <w:rPr>
                <w:rFonts w:ascii="Arial" w:hAnsi="Arial" w:cs="Arial"/>
                <w:b/>
                <w:szCs w:val="16"/>
              </w:rPr>
              <w:t xml:space="preserve">2. </w:t>
            </w:r>
            <w:r w:rsidRPr="006854D6">
              <w:rPr>
                <w:rFonts w:ascii="Arial" w:hAnsi="Arial" w:cs="Arial"/>
                <w:b/>
              </w:rPr>
              <w:t xml:space="preserve">Knowledge and Understanding </w:t>
            </w:r>
            <w:r w:rsidR="005F3A53" w:rsidRPr="006854D6">
              <w:rPr>
                <w:rFonts w:ascii="Arial" w:hAnsi="Arial" w:cs="Arial"/>
                <w:b/>
              </w:rPr>
              <w:t>Skills</w:t>
            </w:r>
          </w:p>
          <w:p w14:paraId="6FF166FE" w14:textId="77777777" w:rsidR="00152E9D" w:rsidRPr="006854D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6854D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6854D6"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B3AAF3" w14:textId="27E5D110" w:rsidR="00152E9D" w:rsidRPr="006854D6" w:rsidRDefault="00061E2A" w:rsidP="00152E9D">
            <w:pPr>
              <w:spacing w:after="120"/>
              <w:rPr>
                <w:rFonts w:ascii="Arial" w:hAnsi="Arial" w:cs="Arial"/>
                <w:sz w:val="14"/>
                <w:szCs w:val="14"/>
              </w:rPr>
            </w:pPr>
            <w:r w:rsidRPr="006854D6">
              <w:rPr>
                <w:rFonts w:ascii="Arial" w:hAnsi="Arial" w:cs="Arial"/>
              </w:rPr>
              <w:t>Knowledge of the basic underlying concepts and principles is accurate with a good understanding of the field of study but lacks depth and/or breadth</w:t>
            </w:r>
            <w:r w:rsidR="002E084D" w:rsidRPr="006854D6">
              <w:rPr>
                <w:rFonts w:ascii="Arial" w:hAnsi="Arial" w:cs="Arial"/>
              </w:rPr>
              <w:t>.  Demonstrated through code submitted</w:t>
            </w:r>
            <w:r w:rsidR="00DB4AB1" w:rsidRPr="006854D6">
              <w:rPr>
                <w:rFonts w:ascii="Arial" w:hAnsi="Arial" w:cs="Arial"/>
              </w:rPr>
              <w:t>, CSS embedded rather than linked style sheets</w:t>
            </w:r>
            <w:r w:rsidR="00AB0A5C" w:rsidRPr="006854D6">
              <w:rPr>
                <w:rFonts w:ascii="Arial" w:hAnsi="Arial" w:cs="Arial"/>
              </w:rPr>
              <w:t>, some iss</w:t>
            </w:r>
            <w:r w:rsidR="009E50C1" w:rsidRPr="006854D6">
              <w:rPr>
                <w:rFonts w:ascii="Arial" w:hAnsi="Arial" w:cs="Arial"/>
              </w:rPr>
              <w:t>ues with links</w:t>
            </w:r>
            <w:r w:rsidR="00DB4AB1" w:rsidRPr="006854D6">
              <w:rPr>
                <w:rFonts w:ascii="Arial" w:hAnsi="Arial" w:cs="Arial"/>
              </w:rPr>
              <w:t>.</w:t>
            </w:r>
          </w:p>
          <w:p w14:paraId="2DB208BE" w14:textId="77777777" w:rsidR="00152E9D" w:rsidRPr="006854D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6854D6" w:rsidRDefault="000B078A" w:rsidP="00152E9D">
            <w:pPr>
              <w:jc w:val="center"/>
              <w:rPr>
                <w:rFonts w:ascii="Arial" w:hAnsi="Arial" w:cs="Arial"/>
                <w:sz w:val="32"/>
              </w:rPr>
            </w:pPr>
            <w:r w:rsidRPr="006854D6">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2FA4B212" w:rsidR="00152E9D" w:rsidRPr="006854D6" w:rsidRDefault="009E50C1" w:rsidP="00152E9D">
            <w:pPr>
              <w:jc w:val="center"/>
              <w:rPr>
                <w:rFonts w:ascii="Arial" w:hAnsi="Arial" w:cs="Arial"/>
                <w:sz w:val="32"/>
              </w:rPr>
            </w:pPr>
            <w:r w:rsidRPr="006854D6">
              <w:rPr>
                <w:rFonts w:ascii="Arial" w:hAnsi="Arial" w:cs="Arial"/>
                <w:sz w:val="32"/>
              </w:rPr>
              <w:t>6</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5319E1"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5319E1"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5319E1" w:rsidRDefault="00152E9D" w:rsidP="00152E9D">
            <w:pPr>
              <w:jc w:val="center"/>
              <w:rPr>
                <w:rFonts w:ascii="Arial" w:hAnsi="Arial" w:cs="Arial"/>
                <w:color w:val="FF0000"/>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7522DC" w:rsidRDefault="00152E9D" w:rsidP="00152E9D">
            <w:pPr>
              <w:rPr>
                <w:rFonts w:ascii="Arial" w:hAnsi="Arial" w:cs="Arial"/>
                <w:b/>
                <w:sz w:val="16"/>
                <w:szCs w:val="16"/>
              </w:rPr>
            </w:pPr>
            <w:r w:rsidRPr="007522DC">
              <w:rPr>
                <w:rFonts w:ascii="Arial" w:hAnsi="Arial" w:cs="Arial"/>
                <w:b/>
                <w:szCs w:val="16"/>
              </w:rPr>
              <w:t xml:space="preserve">3. </w:t>
            </w:r>
            <w:r w:rsidR="004D5E9B" w:rsidRPr="007522DC">
              <w:rPr>
                <w:rFonts w:ascii="Arial" w:hAnsi="Arial" w:cs="Arial"/>
                <w:b/>
              </w:rPr>
              <w:t>Cognitive and Intellectual Skills</w:t>
            </w:r>
          </w:p>
          <w:p w14:paraId="208415F7" w14:textId="77777777" w:rsidR="00152E9D" w:rsidRPr="007522D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5319E1" w:rsidRDefault="00152E9D" w:rsidP="00152E9D">
            <w:pPr>
              <w:jc w:val="center"/>
              <w:rPr>
                <w:rFonts w:ascii="Arial" w:hAnsi="Arial" w:cs="Arial"/>
                <w:color w:val="FF0000"/>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5319E1" w:rsidRDefault="00152E9D" w:rsidP="00152E9D">
            <w:pPr>
              <w:jc w:val="center"/>
              <w:rPr>
                <w:rFonts w:ascii="Arial" w:hAnsi="Arial" w:cs="Arial"/>
                <w:color w:val="FF0000"/>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42AE8778" w:rsidR="00152E9D" w:rsidRPr="007522DC" w:rsidRDefault="00D45E6F" w:rsidP="00D4325A">
            <w:pPr>
              <w:rPr>
                <w:rFonts w:ascii="Arial" w:hAnsi="Arial" w:cs="Arial"/>
                <w:sz w:val="14"/>
                <w:szCs w:val="14"/>
              </w:rPr>
            </w:pPr>
            <w:r w:rsidRPr="007522DC">
              <w:rPr>
                <w:rFonts w:ascii="Arial" w:hAnsi="Arial" w:cs="Arial"/>
              </w:rPr>
              <w:t>Limited attempt at evaluation of the underlying concepts and principles, tending towards description.</w:t>
            </w:r>
            <w:r w:rsidR="005E1D24" w:rsidRPr="007522DC">
              <w:rPr>
                <w:rFonts w:ascii="Arial" w:hAnsi="Arial" w:cs="Arial"/>
              </w:rPr>
              <w:t xml:space="preserve">  </w:t>
            </w:r>
            <w:r w:rsidRPr="007522DC">
              <w:rPr>
                <w:rFonts w:ascii="Arial" w:hAnsi="Arial" w:cs="Arial"/>
              </w:rPr>
              <w:t xml:space="preserve">Can interpret data but with some errors. Some evidence to support emerging arguments and judgements but these </w:t>
            </w:r>
            <w:r w:rsidR="005E1D24" w:rsidRPr="007522DC">
              <w:rPr>
                <w:rFonts w:ascii="Arial" w:hAnsi="Arial" w:cs="Arial"/>
              </w:rPr>
              <w:t xml:space="preserve">are </w:t>
            </w:r>
            <w:r w:rsidRPr="007522DC">
              <w:rPr>
                <w:rFonts w:ascii="Arial" w:hAnsi="Arial" w:cs="Arial"/>
              </w:rPr>
              <w:t>underdeveloped.</w:t>
            </w:r>
            <w:r w:rsidR="00BE0BB3" w:rsidRPr="007522DC">
              <w:rPr>
                <w:rFonts w:ascii="Arial" w:hAnsi="Arial" w:cs="Arial"/>
              </w:rPr>
              <w:t xml:space="preserve">  Web accessibility is mentioned </w:t>
            </w:r>
            <w:r w:rsidR="00CF2C4D" w:rsidRPr="007522DC">
              <w:rPr>
                <w:rFonts w:ascii="Arial" w:hAnsi="Arial" w:cs="Arial"/>
              </w:rPr>
              <w:t>and</w:t>
            </w:r>
            <w:r w:rsidR="00BE0BB3" w:rsidRPr="007522DC">
              <w:rPr>
                <w:rFonts w:ascii="Arial" w:hAnsi="Arial" w:cs="Arial"/>
              </w:rPr>
              <w:t xml:space="preserve"> </w:t>
            </w:r>
            <w:r w:rsidR="00EC64C8" w:rsidRPr="007522DC">
              <w:rPr>
                <w:rFonts w:ascii="Arial" w:hAnsi="Arial" w:cs="Arial"/>
              </w:rPr>
              <w:t xml:space="preserve">briefly </w:t>
            </w:r>
            <w:r w:rsidR="00BE0BB3" w:rsidRPr="007522DC">
              <w:rPr>
                <w:rFonts w:ascii="Arial" w:hAnsi="Arial" w:cs="Arial"/>
              </w:rPr>
              <w:t>evidenced</w:t>
            </w:r>
            <w:r w:rsidR="00C07AED" w:rsidRPr="007522DC">
              <w:rPr>
                <w:rFonts w:ascii="Arial" w:hAnsi="Arial" w:cs="Arial"/>
              </w:rPr>
              <w:t>, with validation mentioned but with no supporting evidence.  Y</w:t>
            </w:r>
            <w:r w:rsidR="009D5A0D" w:rsidRPr="007522DC">
              <w:rPr>
                <w:rFonts w:ascii="Arial" w:hAnsi="Arial" w:cs="Arial"/>
              </w:rPr>
              <w:t>our eval</w:t>
            </w:r>
            <w:r w:rsidR="00D4325A" w:rsidRPr="007522DC">
              <w:rPr>
                <w:rFonts w:ascii="Arial" w:hAnsi="Arial" w:cs="Arial"/>
              </w:rPr>
              <w:t>uation could be more detailed with clear evidence drawn from research</w:t>
            </w:r>
            <w:r w:rsidR="00F03987" w:rsidRPr="007522DC">
              <w:rPr>
                <w:rFonts w:ascii="Arial" w:hAnsi="Arial" w:cs="Arial"/>
              </w:rPr>
              <w:t xml:space="preserve"> papers on the relevant sections</w:t>
            </w:r>
            <w:r w:rsidR="00D4325A" w:rsidRPr="007522DC">
              <w:rPr>
                <w:rFonts w:ascii="Arial" w:hAnsi="Arial" w:cs="Arial"/>
              </w:rPr>
              <w:t>.</w:t>
            </w:r>
          </w:p>
          <w:p w14:paraId="55452FD7" w14:textId="77777777" w:rsidR="00152E9D" w:rsidRPr="007522DC" w:rsidRDefault="00152E9D" w:rsidP="00152E9D">
            <w:pPr>
              <w:spacing w:after="120"/>
              <w:rPr>
                <w:rFonts w:ascii="Arial" w:hAnsi="Arial" w:cs="Arial"/>
                <w:sz w:val="14"/>
                <w:szCs w:val="14"/>
              </w:rPr>
            </w:pPr>
          </w:p>
          <w:p w14:paraId="5A4922FF" w14:textId="77777777" w:rsidR="00152E9D" w:rsidRPr="007522D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4A06E548" w:rsidR="00152E9D" w:rsidRPr="007522DC" w:rsidRDefault="000B078A" w:rsidP="00152E9D">
            <w:pPr>
              <w:jc w:val="center"/>
              <w:rPr>
                <w:rFonts w:ascii="Arial" w:hAnsi="Arial" w:cs="Arial"/>
                <w:sz w:val="32"/>
              </w:rPr>
            </w:pPr>
            <w:r w:rsidRPr="007522DC">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54F1A83E" w:rsidR="00152E9D" w:rsidRPr="007522DC" w:rsidRDefault="007522DC" w:rsidP="00152E9D">
            <w:pPr>
              <w:jc w:val="center"/>
              <w:rPr>
                <w:rFonts w:ascii="Arial" w:hAnsi="Arial" w:cs="Arial"/>
                <w:sz w:val="32"/>
              </w:rPr>
            </w:pPr>
            <w:r w:rsidRPr="007522DC">
              <w:rPr>
                <w:rFonts w:ascii="Arial" w:hAnsi="Arial" w:cs="Arial"/>
                <w:sz w:val="32"/>
              </w:rPr>
              <w:t>6</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5319E1"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5319E1"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5319E1" w:rsidRDefault="00152E9D" w:rsidP="00152E9D">
            <w:pPr>
              <w:jc w:val="center"/>
              <w:rPr>
                <w:rFonts w:ascii="Arial" w:hAnsi="Arial" w:cs="Arial"/>
                <w:color w:val="FF0000"/>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F262E2" w:rsidRDefault="00152E9D" w:rsidP="00152E9D">
            <w:pPr>
              <w:rPr>
                <w:rFonts w:ascii="Arial" w:hAnsi="Arial" w:cs="Arial"/>
                <w:b/>
                <w:sz w:val="16"/>
                <w:szCs w:val="16"/>
              </w:rPr>
            </w:pPr>
            <w:r w:rsidRPr="00F262E2">
              <w:rPr>
                <w:rFonts w:ascii="Arial" w:hAnsi="Arial" w:cs="Arial"/>
                <w:b/>
                <w:szCs w:val="16"/>
              </w:rPr>
              <w:t xml:space="preserve">4. </w:t>
            </w:r>
            <w:r w:rsidRPr="00F262E2">
              <w:rPr>
                <w:rFonts w:ascii="Arial" w:hAnsi="Arial" w:cs="Arial"/>
                <w:b/>
              </w:rPr>
              <w:t xml:space="preserve">Practical Application </w:t>
            </w:r>
            <w:r w:rsidR="005F3A53" w:rsidRPr="00F262E2">
              <w:rPr>
                <w:rFonts w:ascii="Arial" w:hAnsi="Arial" w:cs="Arial"/>
                <w:b/>
              </w:rPr>
              <w:t>Skills</w:t>
            </w:r>
          </w:p>
          <w:p w14:paraId="3B5E0A4C" w14:textId="77777777" w:rsidR="00152E9D" w:rsidRPr="00F262E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5319E1" w:rsidRDefault="00152E9D" w:rsidP="00152E9D">
            <w:pPr>
              <w:jc w:val="center"/>
              <w:rPr>
                <w:rFonts w:ascii="Arial" w:hAnsi="Arial" w:cs="Arial"/>
                <w:color w:val="FF0000"/>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5319E1" w:rsidRDefault="00152E9D" w:rsidP="00152E9D">
            <w:pPr>
              <w:jc w:val="center"/>
              <w:rPr>
                <w:rFonts w:ascii="Arial" w:hAnsi="Arial" w:cs="Arial"/>
                <w:color w:val="FF0000"/>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177B57" w14:textId="7FB09276" w:rsidR="00152E9D" w:rsidRPr="00F262E2" w:rsidRDefault="00373CCB" w:rsidP="00F13B68">
            <w:pPr>
              <w:rPr>
                <w:rFonts w:ascii="Arial" w:hAnsi="Arial" w:cs="Arial"/>
                <w:sz w:val="14"/>
                <w:szCs w:val="14"/>
              </w:rPr>
            </w:pPr>
            <w:r w:rsidRPr="00F262E2">
              <w:rPr>
                <w:rFonts w:ascii="Arial" w:hAnsi="Arial" w:cs="Arial"/>
              </w:rPr>
              <w:t>An adequate awareness and mostly appropriate application of basic methods, materials, tools and/or techniques.</w:t>
            </w:r>
            <w:r w:rsidR="00F13B68" w:rsidRPr="00F262E2">
              <w:rPr>
                <w:rFonts w:ascii="Arial" w:hAnsi="Arial" w:cs="Arial"/>
              </w:rPr>
              <w:t xml:space="preserve">  </w:t>
            </w:r>
            <w:r w:rsidRPr="00F262E2">
              <w:rPr>
                <w:rFonts w:ascii="Arial" w:hAnsi="Arial" w:cs="Arial"/>
              </w:rPr>
              <w:t>Basic appreciation of the context of the application. Can identify problems in particular contexts and propose basic alternative approaches or solutions though there may be errors</w:t>
            </w:r>
            <w:r w:rsidR="000F6FBA" w:rsidRPr="00F262E2">
              <w:rPr>
                <w:rFonts w:ascii="Arial" w:hAnsi="Arial" w:cs="Arial"/>
              </w:rPr>
              <w:t>.</w:t>
            </w:r>
            <w:r w:rsidR="00E34330" w:rsidRPr="00F262E2">
              <w:rPr>
                <w:rFonts w:ascii="Arial" w:hAnsi="Arial" w:cs="Arial"/>
              </w:rPr>
              <w:t xml:space="preserve">  HTML and CSS have been applied</w:t>
            </w:r>
            <w:r w:rsidR="00F13B68" w:rsidRPr="00F262E2">
              <w:rPr>
                <w:rFonts w:ascii="Arial" w:hAnsi="Arial" w:cs="Arial"/>
              </w:rPr>
              <w:t>, although with some errors</w:t>
            </w:r>
            <w:r w:rsidR="005C0C1C" w:rsidRPr="00F262E2">
              <w:rPr>
                <w:rFonts w:ascii="Arial" w:hAnsi="Arial" w:cs="Arial"/>
              </w:rPr>
              <w:t xml:space="preserve"> which affect functionality.  </w:t>
            </w:r>
            <w:r w:rsidR="00E34330" w:rsidRPr="00F262E2">
              <w:rPr>
                <w:rFonts w:ascii="Arial" w:hAnsi="Arial" w:cs="Arial"/>
              </w:rPr>
              <w:t xml:space="preserve"> </w:t>
            </w:r>
            <w:r w:rsidR="005C0C1C" w:rsidRPr="00F262E2">
              <w:rPr>
                <w:rFonts w:ascii="Arial" w:hAnsi="Arial" w:cs="Arial"/>
              </w:rPr>
              <w:t>A</w:t>
            </w:r>
            <w:r w:rsidR="00E34330" w:rsidRPr="00F262E2">
              <w:rPr>
                <w:rFonts w:ascii="Arial" w:hAnsi="Arial" w:cs="Arial"/>
              </w:rPr>
              <w:t xml:space="preserve"> pleasant design</w:t>
            </w:r>
            <w:r w:rsidR="00CB1947" w:rsidRPr="00F262E2">
              <w:rPr>
                <w:rFonts w:ascii="Arial" w:hAnsi="Arial" w:cs="Arial"/>
              </w:rPr>
              <w:t xml:space="preserve">, with some issues regarding </w:t>
            </w:r>
            <w:r w:rsidR="00643D83" w:rsidRPr="00F262E2">
              <w:rPr>
                <w:rFonts w:ascii="Arial" w:hAnsi="Arial" w:cs="Arial"/>
              </w:rPr>
              <w:t xml:space="preserve">usability.  </w:t>
            </w:r>
            <w:r w:rsidR="00CB1947" w:rsidRPr="00F262E2">
              <w:rPr>
                <w:rFonts w:ascii="Arial" w:hAnsi="Arial" w:cs="Arial"/>
              </w:rPr>
              <w:t>S</w:t>
            </w:r>
            <w:r w:rsidR="00643D83" w:rsidRPr="00F262E2">
              <w:rPr>
                <w:rFonts w:ascii="Arial" w:hAnsi="Arial" w:cs="Arial"/>
              </w:rPr>
              <w:t>uitable content included</w:t>
            </w:r>
            <w:r w:rsidR="00CB1947" w:rsidRPr="00F262E2">
              <w:rPr>
                <w:rFonts w:ascii="Arial" w:hAnsi="Arial" w:cs="Arial"/>
              </w:rPr>
              <w:t>, with some very good self produced image</w:t>
            </w:r>
            <w:r w:rsidR="00C914F4" w:rsidRPr="00F262E2">
              <w:rPr>
                <w:rFonts w:ascii="Arial" w:hAnsi="Arial" w:cs="Arial"/>
              </w:rPr>
              <w:t xml:space="preserve">s and videos, </w:t>
            </w:r>
            <w:r w:rsidR="00643D83" w:rsidRPr="00F262E2">
              <w:rPr>
                <w:rFonts w:ascii="Arial" w:hAnsi="Arial" w:cs="Arial"/>
              </w:rPr>
              <w:t>although t</w:t>
            </w:r>
            <w:r w:rsidR="00C914F4" w:rsidRPr="00F262E2">
              <w:rPr>
                <w:rFonts w:ascii="Arial" w:hAnsi="Arial" w:cs="Arial"/>
              </w:rPr>
              <w:t>ext content</w:t>
            </w:r>
            <w:r w:rsidR="00643D83" w:rsidRPr="00F262E2">
              <w:rPr>
                <w:rFonts w:ascii="Arial" w:hAnsi="Arial" w:cs="Arial"/>
              </w:rPr>
              <w:t xml:space="preserve"> could be developed further</w:t>
            </w:r>
            <w:r w:rsidR="00A15C05" w:rsidRPr="00F262E2">
              <w:rPr>
                <w:rFonts w:ascii="Arial" w:hAnsi="Arial" w:cs="Arial"/>
              </w:rPr>
              <w:t>.</w:t>
            </w:r>
          </w:p>
          <w:p w14:paraId="1A473F96" w14:textId="77777777" w:rsidR="00152E9D" w:rsidRPr="00F262E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F262E2" w:rsidRDefault="00D21ECD" w:rsidP="00152E9D">
            <w:pPr>
              <w:jc w:val="center"/>
              <w:rPr>
                <w:rFonts w:ascii="Arial" w:hAnsi="Arial" w:cs="Arial"/>
                <w:sz w:val="32"/>
              </w:rPr>
            </w:pPr>
            <w:r w:rsidRPr="00F262E2">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6ED51F6F" w:rsidR="00152E9D" w:rsidRPr="00F262E2" w:rsidRDefault="00F262E2" w:rsidP="00152E9D">
            <w:pPr>
              <w:jc w:val="center"/>
              <w:rPr>
                <w:rFonts w:ascii="Arial" w:hAnsi="Arial" w:cs="Arial"/>
                <w:sz w:val="32"/>
              </w:rPr>
            </w:pPr>
            <w:r w:rsidRPr="00F262E2">
              <w:rPr>
                <w:rFonts w:ascii="Arial" w:hAnsi="Arial" w:cs="Arial"/>
                <w:sz w:val="32"/>
              </w:rPr>
              <w:t>17</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5319E1"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5319E1"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5319E1" w:rsidRDefault="00152E9D" w:rsidP="00152E9D">
            <w:pPr>
              <w:jc w:val="center"/>
              <w:rPr>
                <w:rFonts w:ascii="Arial" w:hAnsi="Arial" w:cs="Arial"/>
                <w:color w:val="FF0000"/>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406518" w:rsidRDefault="00152E9D" w:rsidP="00152E9D">
            <w:pPr>
              <w:rPr>
                <w:rFonts w:ascii="Arial" w:hAnsi="Arial" w:cs="Arial"/>
                <w:b/>
                <w:sz w:val="16"/>
                <w:szCs w:val="16"/>
              </w:rPr>
            </w:pPr>
            <w:r w:rsidRPr="00406518">
              <w:rPr>
                <w:rFonts w:ascii="Arial" w:hAnsi="Arial" w:cs="Arial"/>
                <w:b/>
                <w:szCs w:val="16"/>
              </w:rPr>
              <w:t xml:space="preserve">5. </w:t>
            </w:r>
            <w:r w:rsidR="005F3A53" w:rsidRPr="00406518">
              <w:rPr>
                <w:rFonts w:ascii="Arial" w:hAnsi="Arial" w:cs="Arial"/>
                <w:b/>
              </w:rPr>
              <w:t>Transferable S</w:t>
            </w:r>
            <w:r w:rsidRPr="00406518">
              <w:rPr>
                <w:rFonts w:ascii="Arial" w:hAnsi="Arial" w:cs="Arial"/>
                <w:b/>
              </w:rPr>
              <w:t xml:space="preserve">kills for </w:t>
            </w:r>
            <w:r w:rsidR="005F3A53" w:rsidRPr="00406518">
              <w:rPr>
                <w:rFonts w:ascii="Arial" w:hAnsi="Arial" w:cs="Arial"/>
                <w:b/>
              </w:rPr>
              <w:t xml:space="preserve">Life and </w:t>
            </w:r>
            <w:r w:rsidRPr="00406518">
              <w:rPr>
                <w:rFonts w:ascii="Arial" w:hAnsi="Arial" w:cs="Arial"/>
                <w:b/>
              </w:rPr>
              <w:t>Professional Practice</w:t>
            </w:r>
          </w:p>
          <w:p w14:paraId="0669BB6D" w14:textId="77777777" w:rsidR="00152E9D" w:rsidRPr="0040651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40651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406518"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190C2E2E" w:rsidR="00894BCE" w:rsidRPr="00406518" w:rsidRDefault="00560A4A" w:rsidP="00560A4A">
            <w:pPr>
              <w:rPr>
                <w:rFonts w:ascii="Arial" w:hAnsi="Arial" w:cs="Arial"/>
              </w:rPr>
            </w:pPr>
            <w:r w:rsidRPr="00406518">
              <w:rPr>
                <w:rFonts w:ascii="Arial" w:hAnsi="Arial" w:cs="Arial"/>
              </w:rPr>
              <w:t>Mostly coherent, organised and accurate work, in a suitable structure and is for the most part clearly expressed. Can work effectively independently.</w:t>
            </w:r>
            <w:r w:rsidRPr="00406518">
              <w:rPr>
                <w:rFonts w:ascii="Arial" w:hAnsi="Arial" w:cs="Arial"/>
              </w:rPr>
              <w:t xml:space="preserve">  </w:t>
            </w:r>
            <w:r w:rsidRPr="00406518">
              <w:rPr>
                <w:rFonts w:ascii="Arial" w:hAnsi="Arial" w:cs="Arial"/>
              </w:rPr>
              <w:t>Demonstrates the skills for employment requiring the exercise of some personal responsibility, with some areas of strength and some of minor weakness.</w:t>
            </w:r>
            <w:r w:rsidR="00894BCE" w:rsidRPr="00406518">
              <w:rPr>
                <w:rFonts w:ascii="Arial" w:hAnsi="Arial" w:cs="Arial"/>
              </w:rPr>
              <w:t xml:space="preserve">  Report has good r</w:t>
            </w:r>
            <w:r w:rsidR="00894BCE" w:rsidRPr="00406518">
              <w:rPr>
                <w:rFonts w:ascii="Arial" w:hAnsi="Arial" w:cs="Arial"/>
              </w:rPr>
              <w:t>eadability</w:t>
            </w:r>
            <w:r w:rsidR="00E61D5C" w:rsidRPr="00406518">
              <w:rPr>
                <w:rFonts w:ascii="Arial" w:hAnsi="Arial" w:cs="Arial"/>
              </w:rPr>
              <w:t>, with good w</w:t>
            </w:r>
            <w:r w:rsidR="00894BCE" w:rsidRPr="00406518">
              <w:rPr>
                <w:rFonts w:ascii="Arial" w:hAnsi="Arial" w:cs="Arial"/>
              </w:rPr>
              <w:t>ritten quality</w:t>
            </w:r>
            <w:r w:rsidR="00E61D5C" w:rsidRPr="00406518">
              <w:rPr>
                <w:rFonts w:ascii="Arial" w:hAnsi="Arial" w:cs="Arial"/>
              </w:rPr>
              <w:t xml:space="preserve"> (</w:t>
            </w:r>
            <w:r w:rsidR="00894BCE" w:rsidRPr="00406518">
              <w:rPr>
                <w:rFonts w:ascii="Arial" w:hAnsi="Arial" w:cs="Arial"/>
              </w:rPr>
              <w:t xml:space="preserve">including </w:t>
            </w:r>
            <w:r w:rsidR="00E61D5C" w:rsidRPr="00406518">
              <w:rPr>
                <w:rFonts w:ascii="Arial" w:hAnsi="Arial" w:cs="Arial"/>
              </w:rPr>
              <w:t xml:space="preserve">SPaG and </w:t>
            </w:r>
            <w:r w:rsidR="00894BCE" w:rsidRPr="00406518">
              <w:rPr>
                <w:rFonts w:ascii="Arial" w:hAnsi="Arial" w:cs="Arial"/>
              </w:rPr>
              <w:t>formal language</w:t>
            </w:r>
            <w:r w:rsidR="00E61D5C" w:rsidRPr="00406518">
              <w:rPr>
                <w:rFonts w:ascii="Arial" w:hAnsi="Arial" w:cs="Arial"/>
              </w:rPr>
              <w:t>)</w:t>
            </w:r>
            <w:r w:rsidR="005A5E9F" w:rsidRPr="00406518">
              <w:rPr>
                <w:rFonts w:ascii="Arial" w:hAnsi="Arial" w:cs="Arial"/>
              </w:rPr>
              <w:t>, structure and presentation as required, but some material may have bee</w:t>
            </w:r>
            <w:r w:rsidR="009F1289" w:rsidRPr="00406518">
              <w:rPr>
                <w:rFonts w:ascii="Arial" w:hAnsi="Arial" w:cs="Arial"/>
              </w:rPr>
              <w:t>n omitted (screen shots, appendices items)</w:t>
            </w:r>
            <w:r w:rsidR="00406518" w:rsidRPr="00406518">
              <w:rPr>
                <w:rFonts w:ascii="Arial" w:hAnsi="Arial" w:cs="Arial"/>
              </w:rPr>
              <w:t>.</w:t>
            </w:r>
          </w:p>
          <w:p w14:paraId="7949D586" w14:textId="77777777" w:rsidR="00152E9D" w:rsidRPr="00406518"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406518" w:rsidRDefault="00D21ECD" w:rsidP="00152E9D">
            <w:pPr>
              <w:jc w:val="center"/>
              <w:rPr>
                <w:rFonts w:ascii="Arial" w:hAnsi="Arial" w:cs="Arial"/>
                <w:sz w:val="32"/>
              </w:rPr>
            </w:pPr>
            <w:r w:rsidRPr="00406518">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5450F8B8" w:rsidR="00152E9D" w:rsidRPr="00406518" w:rsidRDefault="00406518" w:rsidP="00152E9D">
            <w:pPr>
              <w:jc w:val="center"/>
              <w:rPr>
                <w:rFonts w:ascii="Arial" w:hAnsi="Arial" w:cs="Arial"/>
                <w:sz w:val="32"/>
              </w:rPr>
            </w:pPr>
            <w:r w:rsidRPr="00406518">
              <w:rPr>
                <w:rFonts w:ascii="Arial" w:hAnsi="Arial" w:cs="Arial"/>
                <w:sz w:val="32"/>
              </w:rPr>
              <w:t>5</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48175CAB" w:rsidR="00152E9D" w:rsidRPr="00A406E5" w:rsidRDefault="00406518" w:rsidP="00152E9D">
            <w:pPr>
              <w:jc w:val="right"/>
              <w:rPr>
                <w:rFonts w:ascii="Arial" w:hAnsi="Arial" w:cs="Arial"/>
                <w:b/>
                <w:bCs/>
              </w:rPr>
            </w:pPr>
            <w:r>
              <w:rPr>
                <w:rFonts w:ascii="Arial" w:hAnsi="Arial" w:cs="Arial"/>
                <w:b/>
                <w:bCs/>
              </w:rPr>
              <w:t>42</w:t>
            </w:r>
            <w:r w:rsidR="00E46529">
              <w:rPr>
                <w:rFonts w:ascii="Arial" w:hAnsi="Arial" w:cs="Arial"/>
                <w:b/>
                <w:bCs/>
              </w:rPr>
              <w:t>.5</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7DB49" w14:textId="77777777" w:rsidR="002D0EF5" w:rsidRDefault="002D0EF5">
      <w:r>
        <w:separator/>
      </w:r>
    </w:p>
  </w:endnote>
  <w:endnote w:type="continuationSeparator" w:id="0">
    <w:p w14:paraId="494EFA71" w14:textId="77777777" w:rsidR="002D0EF5" w:rsidRDefault="002D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FF67" w14:textId="77777777" w:rsidR="002D0EF5" w:rsidRDefault="002D0EF5">
      <w:r>
        <w:separator/>
      </w:r>
    </w:p>
  </w:footnote>
  <w:footnote w:type="continuationSeparator" w:id="0">
    <w:p w14:paraId="1EFD4D45" w14:textId="77777777" w:rsidR="002D0EF5" w:rsidRDefault="002D0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61CE"/>
    <w:rsid w:val="00022285"/>
    <w:rsid w:val="00026B02"/>
    <w:rsid w:val="000318F2"/>
    <w:rsid w:val="00036C67"/>
    <w:rsid w:val="00051A75"/>
    <w:rsid w:val="000527A1"/>
    <w:rsid w:val="00061E2A"/>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F51D6"/>
    <w:rsid w:val="000F5AA3"/>
    <w:rsid w:val="000F6FBA"/>
    <w:rsid w:val="00100396"/>
    <w:rsid w:val="00100B5C"/>
    <w:rsid w:val="001106E9"/>
    <w:rsid w:val="00111466"/>
    <w:rsid w:val="00113F7A"/>
    <w:rsid w:val="00124CA5"/>
    <w:rsid w:val="00134F77"/>
    <w:rsid w:val="001363A5"/>
    <w:rsid w:val="00144F38"/>
    <w:rsid w:val="0014687F"/>
    <w:rsid w:val="00152E9D"/>
    <w:rsid w:val="00154487"/>
    <w:rsid w:val="00157FDB"/>
    <w:rsid w:val="0017512A"/>
    <w:rsid w:val="00183952"/>
    <w:rsid w:val="00187292"/>
    <w:rsid w:val="00190649"/>
    <w:rsid w:val="00193186"/>
    <w:rsid w:val="00196958"/>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07B1A"/>
    <w:rsid w:val="0021615C"/>
    <w:rsid w:val="00224849"/>
    <w:rsid w:val="002255BA"/>
    <w:rsid w:val="0022583D"/>
    <w:rsid w:val="00227198"/>
    <w:rsid w:val="0022746E"/>
    <w:rsid w:val="00235F71"/>
    <w:rsid w:val="00242878"/>
    <w:rsid w:val="002444CA"/>
    <w:rsid w:val="00260DE6"/>
    <w:rsid w:val="002663A5"/>
    <w:rsid w:val="002677EE"/>
    <w:rsid w:val="00271465"/>
    <w:rsid w:val="00273FEE"/>
    <w:rsid w:val="00275AA0"/>
    <w:rsid w:val="0028204E"/>
    <w:rsid w:val="0028473C"/>
    <w:rsid w:val="00284C43"/>
    <w:rsid w:val="0028591B"/>
    <w:rsid w:val="002878BF"/>
    <w:rsid w:val="00290827"/>
    <w:rsid w:val="00291841"/>
    <w:rsid w:val="00292BCA"/>
    <w:rsid w:val="002969FE"/>
    <w:rsid w:val="002A0A91"/>
    <w:rsid w:val="002A13B6"/>
    <w:rsid w:val="002A2100"/>
    <w:rsid w:val="002C449B"/>
    <w:rsid w:val="002C6040"/>
    <w:rsid w:val="002C77F2"/>
    <w:rsid w:val="002D0EF5"/>
    <w:rsid w:val="002D481D"/>
    <w:rsid w:val="002D5B3F"/>
    <w:rsid w:val="002D64F1"/>
    <w:rsid w:val="002E084D"/>
    <w:rsid w:val="002E272E"/>
    <w:rsid w:val="002F3924"/>
    <w:rsid w:val="002F5778"/>
    <w:rsid w:val="002F7105"/>
    <w:rsid w:val="003223E0"/>
    <w:rsid w:val="0032360D"/>
    <w:rsid w:val="00330978"/>
    <w:rsid w:val="00331FA6"/>
    <w:rsid w:val="003522FB"/>
    <w:rsid w:val="00352C4A"/>
    <w:rsid w:val="003565CD"/>
    <w:rsid w:val="00362560"/>
    <w:rsid w:val="003732FD"/>
    <w:rsid w:val="00373CCB"/>
    <w:rsid w:val="003753B2"/>
    <w:rsid w:val="00376559"/>
    <w:rsid w:val="00382BAA"/>
    <w:rsid w:val="00384D73"/>
    <w:rsid w:val="00393EB6"/>
    <w:rsid w:val="003975F4"/>
    <w:rsid w:val="003A3CE5"/>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06518"/>
    <w:rsid w:val="00415F42"/>
    <w:rsid w:val="00423934"/>
    <w:rsid w:val="00426244"/>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2A8F"/>
    <w:rsid w:val="004B5334"/>
    <w:rsid w:val="004B6C14"/>
    <w:rsid w:val="004B770A"/>
    <w:rsid w:val="004C44C6"/>
    <w:rsid w:val="004C676F"/>
    <w:rsid w:val="004D324F"/>
    <w:rsid w:val="004D5E9B"/>
    <w:rsid w:val="004D63D9"/>
    <w:rsid w:val="004E1C59"/>
    <w:rsid w:val="004E6585"/>
    <w:rsid w:val="004F07F6"/>
    <w:rsid w:val="004F38B4"/>
    <w:rsid w:val="004F6FBD"/>
    <w:rsid w:val="0050249F"/>
    <w:rsid w:val="00505458"/>
    <w:rsid w:val="0050711B"/>
    <w:rsid w:val="0051651B"/>
    <w:rsid w:val="00524566"/>
    <w:rsid w:val="00527E60"/>
    <w:rsid w:val="00530BEF"/>
    <w:rsid w:val="005319E1"/>
    <w:rsid w:val="00532565"/>
    <w:rsid w:val="00552351"/>
    <w:rsid w:val="00560A4A"/>
    <w:rsid w:val="00561F00"/>
    <w:rsid w:val="00562C4E"/>
    <w:rsid w:val="00562DEC"/>
    <w:rsid w:val="00572AF2"/>
    <w:rsid w:val="00574A78"/>
    <w:rsid w:val="005751A8"/>
    <w:rsid w:val="00576AB4"/>
    <w:rsid w:val="00577917"/>
    <w:rsid w:val="00577955"/>
    <w:rsid w:val="0058048A"/>
    <w:rsid w:val="00590667"/>
    <w:rsid w:val="005969E2"/>
    <w:rsid w:val="005A0F6B"/>
    <w:rsid w:val="005A1689"/>
    <w:rsid w:val="005A37EE"/>
    <w:rsid w:val="005A5E9F"/>
    <w:rsid w:val="005B044C"/>
    <w:rsid w:val="005B61CD"/>
    <w:rsid w:val="005B7C49"/>
    <w:rsid w:val="005C0C1C"/>
    <w:rsid w:val="005D1D58"/>
    <w:rsid w:val="005D4309"/>
    <w:rsid w:val="005D432C"/>
    <w:rsid w:val="005D4408"/>
    <w:rsid w:val="005D4C35"/>
    <w:rsid w:val="005D7AEC"/>
    <w:rsid w:val="005E1D24"/>
    <w:rsid w:val="005E285E"/>
    <w:rsid w:val="005E72F8"/>
    <w:rsid w:val="005F0579"/>
    <w:rsid w:val="005F28F9"/>
    <w:rsid w:val="005F3A53"/>
    <w:rsid w:val="006062A3"/>
    <w:rsid w:val="00610E08"/>
    <w:rsid w:val="0061185B"/>
    <w:rsid w:val="006140BF"/>
    <w:rsid w:val="006161BE"/>
    <w:rsid w:val="00620787"/>
    <w:rsid w:val="00626F42"/>
    <w:rsid w:val="006305C4"/>
    <w:rsid w:val="00632434"/>
    <w:rsid w:val="006343D0"/>
    <w:rsid w:val="0063478F"/>
    <w:rsid w:val="00641B07"/>
    <w:rsid w:val="00643B52"/>
    <w:rsid w:val="00643D83"/>
    <w:rsid w:val="00644256"/>
    <w:rsid w:val="00661D6F"/>
    <w:rsid w:val="006628E9"/>
    <w:rsid w:val="00662AD7"/>
    <w:rsid w:val="0066725E"/>
    <w:rsid w:val="00667BEE"/>
    <w:rsid w:val="006716C7"/>
    <w:rsid w:val="006721C0"/>
    <w:rsid w:val="0067694A"/>
    <w:rsid w:val="00681208"/>
    <w:rsid w:val="00681FA9"/>
    <w:rsid w:val="00683886"/>
    <w:rsid w:val="006853CB"/>
    <w:rsid w:val="006854D6"/>
    <w:rsid w:val="006857F5"/>
    <w:rsid w:val="00691EA9"/>
    <w:rsid w:val="006934D4"/>
    <w:rsid w:val="00695527"/>
    <w:rsid w:val="006A6DC3"/>
    <w:rsid w:val="006B6BF5"/>
    <w:rsid w:val="006D49ED"/>
    <w:rsid w:val="006D55CE"/>
    <w:rsid w:val="006D637A"/>
    <w:rsid w:val="006D6F24"/>
    <w:rsid w:val="006E2D6A"/>
    <w:rsid w:val="006E5418"/>
    <w:rsid w:val="006F0F95"/>
    <w:rsid w:val="006F45BF"/>
    <w:rsid w:val="006F60E0"/>
    <w:rsid w:val="00702F71"/>
    <w:rsid w:val="007366DF"/>
    <w:rsid w:val="00743058"/>
    <w:rsid w:val="00747ABF"/>
    <w:rsid w:val="007522DC"/>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5131"/>
    <w:rsid w:val="007B5BF0"/>
    <w:rsid w:val="007B7E45"/>
    <w:rsid w:val="007C682C"/>
    <w:rsid w:val="007D2385"/>
    <w:rsid w:val="007D58A2"/>
    <w:rsid w:val="007D5DE2"/>
    <w:rsid w:val="007F214F"/>
    <w:rsid w:val="00800069"/>
    <w:rsid w:val="008042F0"/>
    <w:rsid w:val="008078AD"/>
    <w:rsid w:val="008179D9"/>
    <w:rsid w:val="008218B3"/>
    <w:rsid w:val="008310A0"/>
    <w:rsid w:val="00835D29"/>
    <w:rsid w:val="00842E7F"/>
    <w:rsid w:val="00844564"/>
    <w:rsid w:val="00847E59"/>
    <w:rsid w:val="00850227"/>
    <w:rsid w:val="00852933"/>
    <w:rsid w:val="008566E5"/>
    <w:rsid w:val="008566FE"/>
    <w:rsid w:val="008625C7"/>
    <w:rsid w:val="00862C35"/>
    <w:rsid w:val="00865B46"/>
    <w:rsid w:val="00872C26"/>
    <w:rsid w:val="00875047"/>
    <w:rsid w:val="008754A5"/>
    <w:rsid w:val="00893272"/>
    <w:rsid w:val="00894BCE"/>
    <w:rsid w:val="00896134"/>
    <w:rsid w:val="008A62BC"/>
    <w:rsid w:val="008B43E7"/>
    <w:rsid w:val="008B7272"/>
    <w:rsid w:val="008C705B"/>
    <w:rsid w:val="008D1650"/>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649C"/>
    <w:rsid w:val="009E417C"/>
    <w:rsid w:val="009E4BC1"/>
    <w:rsid w:val="009E50C1"/>
    <w:rsid w:val="009F1289"/>
    <w:rsid w:val="009F2524"/>
    <w:rsid w:val="009F4ED0"/>
    <w:rsid w:val="009F5CB2"/>
    <w:rsid w:val="009F6E9A"/>
    <w:rsid w:val="00A03BB8"/>
    <w:rsid w:val="00A13624"/>
    <w:rsid w:val="00A137BD"/>
    <w:rsid w:val="00A15C05"/>
    <w:rsid w:val="00A16E98"/>
    <w:rsid w:val="00A30423"/>
    <w:rsid w:val="00A3505D"/>
    <w:rsid w:val="00A3648E"/>
    <w:rsid w:val="00A4036F"/>
    <w:rsid w:val="00A406E5"/>
    <w:rsid w:val="00A40B64"/>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A5C"/>
    <w:rsid w:val="00AB0BD2"/>
    <w:rsid w:val="00AB2856"/>
    <w:rsid w:val="00AB6FE7"/>
    <w:rsid w:val="00AB7AD7"/>
    <w:rsid w:val="00AC4806"/>
    <w:rsid w:val="00AD2430"/>
    <w:rsid w:val="00AE41A6"/>
    <w:rsid w:val="00AE5CBD"/>
    <w:rsid w:val="00AF0363"/>
    <w:rsid w:val="00AF0E34"/>
    <w:rsid w:val="00AF271D"/>
    <w:rsid w:val="00AF56C2"/>
    <w:rsid w:val="00AF66CD"/>
    <w:rsid w:val="00B004E6"/>
    <w:rsid w:val="00B0744D"/>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3920"/>
    <w:rsid w:val="00BC4575"/>
    <w:rsid w:val="00BC67E7"/>
    <w:rsid w:val="00BE0B01"/>
    <w:rsid w:val="00BE0BB3"/>
    <w:rsid w:val="00BE79C7"/>
    <w:rsid w:val="00BF3CB5"/>
    <w:rsid w:val="00BF6EFD"/>
    <w:rsid w:val="00C01A3F"/>
    <w:rsid w:val="00C073F1"/>
    <w:rsid w:val="00C07AED"/>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73F8C"/>
    <w:rsid w:val="00C80F0F"/>
    <w:rsid w:val="00C83D3D"/>
    <w:rsid w:val="00C8667A"/>
    <w:rsid w:val="00C870DB"/>
    <w:rsid w:val="00C914F4"/>
    <w:rsid w:val="00C93BCB"/>
    <w:rsid w:val="00C96962"/>
    <w:rsid w:val="00CA4AC4"/>
    <w:rsid w:val="00CB1947"/>
    <w:rsid w:val="00CC241A"/>
    <w:rsid w:val="00CD3D8D"/>
    <w:rsid w:val="00CE3C0F"/>
    <w:rsid w:val="00CE4035"/>
    <w:rsid w:val="00CE65AB"/>
    <w:rsid w:val="00CE78D2"/>
    <w:rsid w:val="00CF2C4D"/>
    <w:rsid w:val="00CF4266"/>
    <w:rsid w:val="00CF5205"/>
    <w:rsid w:val="00D21ECD"/>
    <w:rsid w:val="00D22D9C"/>
    <w:rsid w:val="00D241F1"/>
    <w:rsid w:val="00D275CB"/>
    <w:rsid w:val="00D30DFA"/>
    <w:rsid w:val="00D4325A"/>
    <w:rsid w:val="00D45E6F"/>
    <w:rsid w:val="00D463A5"/>
    <w:rsid w:val="00D4710D"/>
    <w:rsid w:val="00D47D25"/>
    <w:rsid w:val="00D62ACD"/>
    <w:rsid w:val="00D62D33"/>
    <w:rsid w:val="00D71B24"/>
    <w:rsid w:val="00DA36EE"/>
    <w:rsid w:val="00DA7435"/>
    <w:rsid w:val="00DB116D"/>
    <w:rsid w:val="00DB379E"/>
    <w:rsid w:val="00DB4AB1"/>
    <w:rsid w:val="00DB587E"/>
    <w:rsid w:val="00DC27E1"/>
    <w:rsid w:val="00DC7E9B"/>
    <w:rsid w:val="00DD17CC"/>
    <w:rsid w:val="00DD48ED"/>
    <w:rsid w:val="00DE217A"/>
    <w:rsid w:val="00DE67C2"/>
    <w:rsid w:val="00DF321B"/>
    <w:rsid w:val="00E02115"/>
    <w:rsid w:val="00E0267C"/>
    <w:rsid w:val="00E063B0"/>
    <w:rsid w:val="00E06A62"/>
    <w:rsid w:val="00E230E0"/>
    <w:rsid w:val="00E25BEE"/>
    <w:rsid w:val="00E27BD3"/>
    <w:rsid w:val="00E27F15"/>
    <w:rsid w:val="00E30F03"/>
    <w:rsid w:val="00E34330"/>
    <w:rsid w:val="00E45DD5"/>
    <w:rsid w:val="00E46529"/>
    <w:rsid w:val="00E51AAC"/>
    <w:rsid w:val="00E61D5C"/>
    <w:rsid w:val="00E63CF6"/>
    <w:rsid w:val="00E66CC0"/>
    <w:rsid w:val="00E728A9"/>
    <w:rsid w:val="00E762CD"/>
    <w:rsid w:val="00E807D9"/>
    <w:rsid w:val="00E95A72"/>
    <w:rsid w:val="00EA0F4E"/>
    <w:rsid w:val="00EA295B"/>
    <w:rsid w:val="00EA3B9B"/>
    <w:rsid w:val="00EA6801"/>
    <w:rsid w:val="00EB0200"/>
    <w:rsid w:val="00EB4F96"/>
    <w:rsid w:val="00EC64C8"/>
    <w:rsid w:val="00ED7072"/>
    <w:rsid w:val="00EE3132"/>
    <w:rsid w:val="00EE3D9D"/>
    <w:rsid w:val="00EE6F25"/>
    <w:rsid w:val="00EE7D60"/>
    <w:rsid w:val="00F00F91"/>
    <w:rsid w:val="00F02126"/>
    <w:rsid w:val="00F02647"/>
    <w:rsid w:val="00F02BA9"/>
    <w:rsid w:val="00F03987"/>
    <w:rsid w:val="00F03D85"/>
    <w:rsid w:val="00F07C8C"/>
    <w:rsid w:val="00F07FE1"/>
    <w:rsid w:val="00F13B68"/>
    <w:rsid w:val="00F22BCD"/>
    <w:rsid w:val="00F249F1"/>
    <w:rsid w:val="00F25B9D"/>
    <w:rsid w:val="00F262E2"/>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54BE"/>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0A4A"/>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FF703AEF-0E52-41EA-A723-6D0C18311571}">
  <ds:schemaRefs>
    <ds:schemaRef ds:uri="http://schemas.microsoft.com/sharepoint/v3/contenttype/forms"/>
  </ds:schemaRefs>
</ds:datastoreItem>
</file>

<file path=customXml/itemProps3.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65</TotalTime>
  <Pages>11</Pages>
  <Words>4229</Words>
  <Characters>25053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29224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32</cp:revision>
  <cp:lastPrinted>2014-10-10T07:42:00Z</cp:lastPrinted>
  <dcterms:created xsi:type="dcterms:W3CDTF">2025-03-04T11:59:00Z</dcterms:created>
  <dcterms:modified xsi:type="dcterms:W3CDTF">2025-03-04T13:02:00Z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