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4D956" w14:textId="2284EAE4" w:rsidR="006A6E44" w:rsidRDefault="006A6E44" w:rsidP="006A6E44">
      <w:pPr>
        <w:jc w:val="center"/>
      </w:pPr>
      <w:r>
        <w:rPr>
          <w:noProof/>
        </w:rPr>
        <w:drawing>
          <wp:inline distT="0" distB="0" distL="0" distR="0" wp14:anchorId="58EAB093" wp14:editId="59BDAEEA">
            <wp:extent cx="2743200" cy="1371600"/>
            <wp:effectExtent l="0" t="0" r="0" b="0"/>
            <wp:docPr id="136486877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p>
    <w:p w14:paraId="09927B3B" w14:textId="77777777" w:rsidR="006A6E44" w:rsidRDefault="006A6E44" w:rsidP="006A6E44">
      <w:pPr>
        <w:jc w:val="center"/>
      </w:pPr>
      <w:r>
        <w:t xml:space="preserve">Motorcycle Engineering </w:t>
      </w:r>
    </w:p>
    <w:p w14:paraId="538E48BF" w14:textId="04BE0B09" w:rsidR="006A6E44" w:rsidRDefault="001E5D39" w:rsidP="006A6E44">
      <w:pPr>
        <w:jc w:val="center"/>
      </w:pPr>
      <w:r>
        <w:t xml:space="preserve">Motorcycle </w:t>
      </w:r>
      <w:r w:rsidR="008B2CFC">
        <w:t xml:space="preserve">Dynamics </w:t>
      </w:r>
    </w:p>
    <w:p w14:paraId="148997B6" w14:textId="02BC887D" w:rsidR="006A6E44" w:rsidRDefault="006A6E44" w:rsidP="006A6E44">
      <w:pPr>
        <w:jc w:val="center"/>
      </w:pPr>
      <w:r>
        <w:t>ACHA</w:t>
      </w:r>
      <w:r w:rsidR="002D17D0">
        <w:t>4003</w:t>
      </w:r>
    </w:p>
    <w:p w14:paraId="7D8DF02A" w14:textId="77777777" w:rsidR="006A6E44" w:rsidRDefault="006A6E44" w:rsidP="006A6E44">
      <w:pPr>
        <w:jc w:val="center"/>
      </w:pPr>
      <w:r>
        <w:t>James Minton</w:t>
      </w:r>
    </w:p>
    <w:p w14:paraId="49436D4C" w14:textId="77777777" w:rsidR="006A6E44" w:rsidRDefault="006A6E44" w:rsidP="006A6E44">
      <w:pPr>
        <w:jc w:val="center"/>
      </w:pPr>
      <w:r>
        <w:t>2204900</w:t>
      </w:r>
    </w:p>
    <w:p w14:paraId="74AD8999" w14:textId="1DD68167" w:rsidR="008B2CFC" w:rsidRDefault="006A6E44" w:rsidP="008B2CFC">
      <w:pPr>
        <w:jc w:val="center"/>
      </w:pPr>
      <w:r>
        <w:t xml:space="preserve">Date of report: </w:t>
      </w:r>
      <w:r w:rsidR="00DA281F">
        <w:t>1</w:t>
      </w:r>
      <w:r w:rsidR="00967A8A">
        <w:t>6</w:t>
      </w:r>
      <w:r>
        <w:t>/1</w:t>
      </w:r>
      <w:r w:rsidR="00DA281F">
        <w:t>2</w:t>
      </w:r>
      <w:r>
        <w:t>/2023</w:t>
      </w:r>
    </w:p>
    <w:p w14:paraId="2F0A2CEE" w14:textId="4084AC31" w:rsidR="008B2CFC" w:rsidRPr="008B2CFC" w:rsidRDefault="008B2CFC" w:rsidP="008B2CFC">
      <w:pPr>
        <w:tabs>
          <w:tab w:val="center" w:pos="4513"/>
        </w:tabs>
        <w:sectPr w:rsidR="008B2CFC" w:rsidRPr="008B2CFC">
          <w:pgSz w:w="11906" w:h="16838"/>
          <w:pgMar w:top="1440" w:right="1440" w:bottom="1440" w:left="1440" w:header="708" w:footer="708" w:gutter="0"/>
          <w:pgNumType w:fmt="lowerRoman" w:start="1"/>
          <w:cols w:space="720"/>
        </w:sectPr>
      </w:pPr>
      <w:r>
        <w:tab/>
      </w:r>
    </w:p>
    <w:p w14:paraId="49946232" w14:textId="04F0FE85" w:rsidR="008B2CFC" w:rsidRPr="008B2CFC" w:rsidRDefault="008B2CFC" w:rsidP="008B2CFC">
      <w:pPr>
        <w:tabs>
          <w:tab w:val="left" w:pos="5437"/>
        </w:tabs>
        <w:sectPr w:rsidR="008B2CFC" w:rsidRPr="008B2CFC" w:rsidSect="00C45F5F">
          <w:footerReference w:type="default" r:id="rId9"/>
          <w:pgSz w:w="11906" w:h="16838"/>
          <w:pgMar w:top="1440" w:right="1440" w:bottom="1440" w:left="1440" w:header="708" w:footer="708" w:gutter="0"/>
          <w:pgNumType w:fmt="lowerRoman" w:start="1"/>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10135034"/>
        <w:docPartObj>
          <w:docPartGallery w:val="Table of Contents"/>
          <w:docPartUnique/>
        </w:docPartObj>
      </w:sdtPr>
      <w:sdtEndPr>
        <w:rPr>
          <w:b/>
          <w:bCs/>
          <w:noProof/>
        </w:rPr>
      </w:sdtEndPr>
      <w:sdtContent>
        <w:p w14:paraId="5C8801F6" w14:textId="77777777" w:rsidR="00C45F5F" w:rsidRDefault="00C45F5F">
          <w:pPr>
            <w:pStyle w:val="TOCHeading"/>
          </w:pPr>
          <w:r>
            <w:t>Contents</w:t>
          </w:r>
        </w:p>
        <w:p w14:paraId="117E06CB" w14:textId="22AF793E" w:rsidR="00A35CAB" w:rsidRDefault="00C45F5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3553074" w:history="1">
            <w:r w:rsidR="00A35CAB" w:rsidRPr="007E120C">
              <w:rPr>
                <w:rStyle w:val="Hyperlink"/>
                <w:noProof/>
              </w:rPr>
              <w:t>1</w:t>
            </w:r>
            <w:r w:rsidR="00A35CAB">
              <w:rPr>
                <w:rFonts w:eastAsiaTheme="minorEastAsia"/>
                <w:noProof/>
                <w:lang w:eastAsia="en-GB"/>
              </w:rPr>
              <w:tab/>
            </w:r>
            <w:r w:rsidR="00A35CAB" w:rsidRPr="007E120C">
              <w:rPr>
                <w:rStyle w:val="Hyperlink"/>
                <w:noProof/>
              </w:rPr>
              <w:t>Introduction</w:t>
            </w:r>
            <w:r w:rsidR="00A35CAB">
              <w:rPr>
                <w:noProof/>
                <w:webHidden/>
              </w:rPr>
              <w:tab/>
            </w:r>
            <w:r w:rsidR="00A35CAB">
              <w:rPr>
                <w:noProof/>
                <w:webHidden/>
              </w:rPr>
              <w:fldChar w:fldCharType="begin"/>
            </w:r>
            <w:r w:rsidR="00A35CAB">
              <w:rPr>
                <w:noProof/>
                <w:webHidden/>
              </w:rPr>
              <w:instrText xml:space="preserve"> PAGEREF _Toc153553074 \h </w:instrText>
            </w:r>
            <w:r w:rsidR="00A35CAB">
              <w:rPr>
                <w:noProof/>
                <w:webHidden/>
              </w:rPr>
            </w:r>
            <w:r w:rsidR="00A35CAB">
              <w:rPr>
                <w:noProof/>
                <w:webHidden/>
              </w:rPr>
              <w:fldChar w:fldCharType="separate"/>
            </w:r>
            <w:r w:rsidR="00A35CAB">
              <w:rPr>
                <w:noProof/>
                <w:webHidden/>
              </w:rPr>
              <w:t>3</w:t>
            </w:r>
            <w:r w:rsidR="00A35CAB">
              <w:rPr>
                <w:noProof/>
                <w:webHidden/>
              </w:rPr>
              <w:fldChar w:fldCharType="end"/>
            </w:r>
          </w:hyperlink>
        </w:p>
        <w:p w14:paraId="2AD75B16" w14:textId="6EC45FF5" w:rsidR="00A35CAB" w:rsidRDefault="00A35CAB">
          <w:pPr>
            <w:pStyle w:val="TOC1"/>
            <w:tabs>
              <w:tab w:val="left" w:pos="440"/>
              <w:tab w:val="right" w:leader="dot" w:pos="9016"/>
            </w:tabs>
            <w:rPr>
              <w:rFonts w:eastAsiaTheme="minorEastAsia"/>
              <w:noProof/>
              <w:lang w:eastAsia="en-GB"/>
            </w:rPr>
          </w:pPr>
          <w:hyperlink w:anchor="_Toc153553075" w:history="1">
            <w:r w:rsidRPr="007E120C">
              <w:rPr>
                <w:rStyle w:val="Hyperlink"/>
                <w:noProof/>
              </w:rPr>
              <w:t>2</w:t>
            </w:r>
            <w:r>
              <w:rPr>
                <w:rFonts w:eastAsiaTheme="minorEastAsia"/>
                <w:noProof/>
                <w:lang w:eastAsia="en-GB"/>
              </w:rPr>
              <w:tab/>
            </w:r>
            <w:r w:rsidRPr="007E120C">
              <w:rPr>
                <w:rStyle w:val="Hyperlink"/>
                <w:noProof/>
              </w:rPr>
              <w:t>Literature Review/Background/Research</w:t>
            </w:r>
            <w:r>
              <w:rPr>
                <w:noProof/>
                <w:webHidden/>
              </w:rPr>
              <w:tab/>
            </w:r>
            <w:r>
              <w:rPr>
                <w:noProof/>
                <w:webHidden/>
              </w:rPr>
              <w:fldChar w:fldCharType="begin"/>
            </w:r>
            <w:r>
              <w:rPr>
                <w:noProof/>
                <w:webHidden/>
              </w:rPr>
              <w:instrText xml:space="preserve"> PAGEREF _Toc153553075 \h </w:instrText>
            </w:r>
            <w:r>
              <w:rPr>
                <w:noProof/>
                <w:webHidden/>
              </w:rPr>
            </w:r>
            <w:r>
              <w:rPr>
                <w:noProof/>
                <w:webHidden/>
              </w:rPr>
              <w:fldChar w:fldCharType="separate"/>
            </w:r>
            <w:r>
              <w:rPr>
                <w:noProof/>
                <w:webHidden/>
              </w:rPr>
              <w:t>4</w:t>
            </w:r>
            <w:r>
              <w:rPr>
                <w:noProof/>
                <w:webHidden/>
              </w:rPr>
              <w:fldChar w:fldCharType="end"/>
            </w:r>
          </w:hyperlink>
        </w:p>
        <w:p w14:paraId="22CE1D75" w14:textId="1461BCC8" w:rsidR="00A35CAB" w:rsidRDefault="00A35CAB">
          <w:pPr>
            <w:pStyle w:val="TOC1"/>
            <w:tabs>
              <w:tab w:val="left" w:pos="440"/>
              <w:tab w:val="right" w:leader="dot" w:pos="9016"/>
            </w:tabs>
            <w:rPr>
              <w:rFonts w:eastAsiaTheme="minorEastAsia"/>
              <w:noProof/>
              <w:lang w:eastAsia="en-GB"/>
            </w:rPr>
          </w:pPr>
          <w:hyperlink w:anchor="_Toc153553076" w:history="1">
            <w:r w:rsidRPr="007E120C">
              <w:rPr>
                <w:rStyle w:val="Hyperlink"/>
                <w:noProof/>
              </w:rPr>
              <w:t>3</w:t>
            </w:r>
            <w:r>
              <w:rPr>
                <w:rFonts w:eastAsiaTheme="minorEastAsia"/>
                <w:noProof/>
                <w:lang w:eastAsia="en-GB"/>
              </w:rPr>
              <w:tab/>
            </w:r>
            <w:r w:rsidRPr="007E120C">
              <w:rPr>
                <w:rStyle w:val="Hyperlink"/>
                <w:noProof/>
              </w:rPr>
              <w:t>Discussion</w:t>
            </w:r>
            <w:r>
              <w:rPr>
                <w:noProof/>
                <w:webHidden/>
              </w:rPr>
              <w:tab/>
            </w:r>
            <w:r>
              <w:rPr>
                <w:noProof/>
                <w:webHidden/>
              </w:rPr>
              <w:fldChar w:fldCharType="begin"/>
            </w:r>
            <w:r>
              <w:rPr>
                <w:noProof/>
                <w:webHidden/>
              </w:rPr>
              <w:instrText xml:space="preserve"> PAGEREF _Toc153553076 \h </w:instrText>
            </w:r>
            <w:r>
              <w:rPr>
                <w:noProof/>
                <w:webHidden/>
              </w:rPr>
            </w:r>
            <w:r>
              <w:rPr>
                <w:noProof/>
                <w:webHidden/>
              </w:rPr>
              <w:fldChar w:fldCharType="separate"/>
            </w:r>
            <w:r>
              <w:rPr>
                <w:noProof/>
                <w:webHidden/>
              </w:rPr>
              <w:t>14</w:t>
            </w:r>
            <w:r>
              <w:rPr>
                <w:noProof/>
                <w:webHidden/>
              </w:rPr>
              <w:fldChar w:fldCharType="end"/>
            </w:r>
          </w:hyperlink>
        </w:p>
        <w:p w14:paraId="584CC966" w14:textId="7DA37D14" w:rsidR="00A35CAB" w:rsidRDefault="00A35CAB">
          <w:pPr>
            <w:pStyle w:val="TOC1"/>
            <w:tabs>
              <w:tab w:val="left" w:pos="440"/>
              <w:tab w:val="right" w:leader="dot" w:pos="9016"/>
            </w:tabs>
            <w:rPr>
              <w:rFonts w:eastAsiaTheme="minorEastAsia"/>
              <w:noProof/>
              <w:lang w:eastAsia="en-GB"/>
            </w:rPr>
          </w:pPr>
          <w:hyperlink w:anchor="_Toc153553077" w:history="1">
            <w:r w:rsidRPr="007E120C">
              <w:rPr>
                <w:rStyle w:val="Hyperlink"/>
                <w:noProof/>
              </w:rPr>
              <w:t>4</w:t>
            </w:r>
            <w:r>
              <w:rPr>
                <w:rFonts w:eastAsiaTheme="minorEastAsia"/>
                <w:noProof/>
                <w:lang w:eastAsia="en-GB"/>
              </w:rPr>
              <w:tab/>
            </w:r>
            <w:r w:rsidRPr="007E120C">
              <w:rPr>
                <w:rStyle w:val="Hyperlink"/>
                <w:noProof/>
              </w:rPr>
              <w:t>Conclusion</w:t>
            </w:r>
            <w:r>
              <w:rPr>
                <w:noProof/>
                <w:webHidden/>
              </w:rPr>
              <w:tab/>
            </w:r>
            <w:r>
              <w:rPr>
                <w:noProof/>
                <w:webHidden/>
              </w:rPr>
              <w:fldChar w:fldCharType="begin"/>
            </w:r>
            <w:r>
              <w:rPr>
                <w:noProof/>
                <w:webHidden/>
              </w:rPr>
              <w:instrText xml:space="preserve"> PAGEREF _Toc153553077 \h </w:instrText>
            </w:r>
            <w:r>
              <w:rPr>
                <w:noProof/>
                <w:webHidden/>
              </w:rPr>
            </w:r>
            <w:r>
              <w:rPr>
                <w:noProof/>
                <w:webHidden/>
              </w:rPr>
              <w:fldChar w:fldCharType="separate"/>
            </w:r>
            <w:r>
              <w:rPr>
                <w:noProof/>
                <w:webHidden/>
              </w:rPr>
              <w:t>16</w:t>
            </w:r>
            <w:r>
              <w:rPr>
                <w:noProof/>
                <w:webHidden/>
              </w:rPr>
              <w:fldChar w:fldCharType="end"/>
            </w:r>
          </w:hyperlink>
        </w:p>
        <w:p w14:paraId="14D73B3A" w14:textId="72EFC77D" w:rsidR="00A35CAB" w:rsidRDefault="00A35CAB">
          <w:pPr>
            <w:pStyle w:val="TOC1"/>
            <w:tabs>
              <w:tab w:val="left" w:pos="440"/>
              <w:tab w:val="right" w:leader="dot" w:pos="9016"/>
            </w:tabs>
            <w:rPr>
              <w:rFonts w:eastAsiaTheme="minorEastAsia"/>
              <w:noProof/>
              <w:lang w:eastAsia="en-GB"/>
            </w:rPr>
          </w:pPr>
          <w:hyperlink w:anchor="_Toc153553078" w:history="1">
            <w:r w:rsidRPr="007E120C">
              <w:rPr>
                <w:rStyle w:val="Hyperlink"/>
                <w:noProof/>
              </w:rPr>
              <w:t>5</w:t>
            </w:r>
            <w:r>
              <w:rPr>
                <w:rFonts w:eastAsiaTheme="minorEastAsia"/>
                <w:noProof/>
                <w:lang w:eastAsia="en-GB"/>
              </w:rPr>
              <w:tab/>
            </w:r>
            <w:r w:rsidRPr="007E120C">
              <w:rPr>
                <w:rStyle w:val="Hyperlink"/>
                <w:noProof/>
              </w:rPr>
              <w:t>References</w:t>
            </w:r>
            <w:r>
              <w:rPr>
                <w:noProof/>
                <w:webHidden/>
              </w:rPr>
              <w:tab/>
            </w:r>
            <w:r>
              <w:rPr>
                <w:noProof/>
                <w:webHidden/>
              </w:rPr>
              <w:fldChar w:fldCharType="begin"/>
            </w:r>
            <w:r>
              <w:rPr>
                <w:noProof/>
                <w:webHidden/>
              </w:rPr>
              <w:instrText xml:space="preserve"> PAGEREF _Toc153553078 \h </w:instrText>
            </w:r>
            <w:r>
              <w:rPr>
                <w:noProof/>
                <w:webHidden/>
              </w:rPr>
            </w:r>
            <w:r>
              <w:rPr>
                <w:noProof/>
                <w:webHidden/>
              </w:rPr>
              <w:fldChar w:fldCharType="separate"/>
            </w:r>
            <w:r>
              <w:rPr>
                <w:noProof/>
                <w:webHidden/>
              </w:rPr>
              <w:t>17</w:t>
            </w:r>
            <w:r>
              <w:rPr>
                <w:noProof/>
                <w:webHidden/>
              </w:rPr>
              <w:fldChar w:fldCharType="end"/>
            </w:r>
          </w:hyperlink>
        </w:p>
        <w:p w14:paraId="18835B3F" w14:textId="2007EC80" w:rsidR="00C45F5F" w:rsidRDefault="00C45F5F">
          <w:r>
            <w:rPr>
              <w:b/>
              <w:bCs/>
              <w:noProof/>
            </w:rPr>
            <w:fldChar w:fldCharType="end"/>
          </w:r>
        </w:p>
      </w:sdtContent>
    </w:sdt>
    <w:p w14:paraId="0250371D" w14:textId="77777777" w:rsidR="00771B29" w:rsidRDefault="00771B29" w:rsidP="00771B29">
      <w:pPr>
        <w:jc w:val="center"/>
        <w:sectPr w:rsidR="00771B29">
          <w:pgSz w:w="11906" w:h="16838"/>
          <w:pgMar w:top="1440" w:right="1440" w:bottom="1440" w:left="1440" w:header="708" w:footer="708" w:gutter="0"/>
          <w:cols w:space="708"/>
          <w:docGrid w:linePitch="360"/>
        </w:sectPr>
      </w:pPr>
    </w:p>
    <w:p w14:paraId="5A5F01FD" w14:textId="77777777" w:rsidR="0085258B" w:rsidRDefault="0085258B" w:rsidP="0085258B">
      <w:pPr>
        <w:pStyle w:val="Heading1"/>
      </w:pPr>
      <w:bookmarkStart w:id="0" w:name="_Toc153553074"/>
      <w:r>
        <w:lastRenderedPageBreak/>
        <w:t>Introduction</w:t>
      </w:r>
      <w:bookmarkEnd w:id="0"/>
    </w:p>
    <w:p w14:paraId="09DC386F" w14:textId="2DAB307C" w:rsidR="0085258B" w:rsidRDefault="00AE7D11">
      <w:pPr>
        <w:rPr>
          <w:rFonts w:asciiTheme="majorHAnsi" w:eastAsiaTheme="majorEastAsia" w:hAnsiTheme="majorHAnsi" w:cstheme="majorBidi"/>
          <w:color w:val="2F5496" w:themeColor="accent1" w:themeShade="BF"/>
          <w:sz w:val="32"/>
          <w:szCs w:val="32"/>
        </w:rPr>
      </w:pPr>
      <w:r>
        <w:t>This report will show the different</w:t>
      </w:r>
      <w:r w:rsidR="001333E8">
        <w:t xml:space="preserve"> </w:t>
      </w:r>
      <w:r w:rsidR="001507D8">
        <w:t xml:space="preserve">characteristics and </w:t>
      </w:r>
      <w:r w:rsidR="00B022DF">
        <w:t>dynamics</w:t>
      </w:r>
      <w:r w:rsidR="001507D8">
        <w:t xml:space="preserve"> of </w:t>
      </w:r>
      <w:r w:rsidR="00B022DF">
        <w:t>motorcycle</w:t>
      </w:r>
      <w:r w:rsidR="00023CAC">
        <w:t>s</w:t>
      </w:r>
      <w:r w:rsidR="001507D8">
        <w:t xml:space="preserve"> and how these effect the </w:t>
      </w:r>
      <w:r w:rsidR="00356EA1">
        <w:t xml:space="preserve">handling </w:t>
      </w:r>
      <w:r w:rsidR="00023CAC">
        <w:t>and responsiveness of</w:t>
      </w:r>
      <w:r w:rsidR="00736C34">
        <w:t xml:space="preserve"> the vehicle.</w:t>
      </w:r>
      <w:r w:rsidR="0085258B">
        <w:br w:type="page"/>
      </w:r>
    </w:p>
    <w:p w14:paraId="736B4F5A" w14:textId="50DAC078" w:rsidR="0054245A" w:rsidRDefault="006E3AC5" w:rsidP="0054245A">
      <w:pPr>
        <w:pStyle w:val="Heading1"/>
      </w:pPr>
      <w:bookmarkStart w:id="1" w:name="_Toc153553075"/>
      <w:r>
        <w:lastRenderedPageBreak/>
        <w:t>Literature Review/Background/Researc</w:t>
      </w:r>
      <w:r w:rsidR="0054245A">
        <w:t>h</w:t>
      </w:r>
      <w:bookmarkEnd w:id="1"/>
    </w:p>
    <w:p w14:paraId="44F0EF2D" w14:textId="34B81896" w:rsidR="0054245A" w:rsidRDefault="0054245A" w:rsidP="0054245A">
      <w:r>
        <w:t xml:space="preserve">Motorcycle </w:t>
      </w:r>
      <w:r w:rsidR="007E5258">
        <w:t>Geometry</w:t>
      </w:r>
      <w:r w:rsidR="00986C8D">
        <w:t xml:space="preserve">: </w:t>
      </w:r>
    </w:p>
    <w:p w14:paraId="441D6E41" w14:textId="77777777" w:rsidR="008F7AAD" w:rsidRDefault="008F7AAD" w:rsidP="008F7AAD">
      <w:pPr>
        <w:rPr>
          <w:b/>
          <w:bCs/>
          <w:u w:val="single"/>
        </w:rPr>
      </w:pPr>
      <w:r w:rsidRPr="00EB4AED">
        <w:rPr>
          <w:b/>
          <w:bCs/>
          <w:u w:val="single"/>
        </w:rPr>
        <w:t>Motorcycle Geometry</w:t>
      </w:r>
      <w:r>
        <w:rPr>
          <w:b/>
          <w:bCs/>
          <w:u w:val="single"/>
        </w:rPr>
        <w:t xml:space="preserve"> (ZXR750/RS660)</w:t>
      </w:r>
    </w:p>
    <w:p w14:paraId="381B8882" w14:textId="77777777" w:rsidR="008F7AAD" w:rsidRDefault="008F7AAD" w:rsidP="008F7AAD">
      <w:pPr>
        <w:rPr>
          <w:noProof/>
        </w:rPr>
      </w:pPr>
      <w:r>
        <w:rPr>
          <w:noProof/>
        </w:rPr>
        <w:t xml:space="preserve">Rake is the angle of the steering head measured agaist the vertical axis </w:t>
      </w:r>
    </w:p>
    <w:p w14:paraId="1350B55A" w14:textId="77777777" w:rsidR="008F7AAD" w:rsidRDefault="008F7AAD" w:rsidP="008F7AAD">
      <w:pPr>
        <w:rPr>
          <w:noProof/>
        </w:rPr>
      </w:pPr>
      <w:r>
        <w:rPr>
          <w:noProof/>
        </w:rPr>
        <w:t>Trail is the horizontal measurement from the line through the front axel intersects the line through the sterring head.</w:t>
      </w:r>
    </w:p>
    <w:p w14:paraId="1A49F42C" w14:textId="77777777" w:rsidR="008F7AAD" w:rsidRDefault="008F7AAD" w:rsidP="008F7AAD">
      <w:pPr>
        <w:rPr>
          <w:noProof/>
        </w:rPr>
      </w:pPr>
      <w:r>
        <w:rPr>
          <w:noProof/>
        </w:rPr>
        <w:t xml:space="preserve">To find the length of the Trail use the formula, </w:t>
      </w:r>
      <w:r w:rsidRPr="001917AE">
        <w:rPr>
          <w:b/>
          <w:bCs/>
          <w:noProof/>
        </w:rPr>
        <w:t>Trail= (R*SinQ-O)/CosQ</w:t>
      </w:r>
    </w:p>
    <w:p w14:paraId="2228F17C" w14:textId="77777777" w:rsidR="008F7AAD" w:rsidRPr="002D231A" w:rsidRDefault="008F7AAD" w:rsidP="008F7AAD">
      <w:pPr>
        <w:rPr>
          <w:b/>
          <w:bCs/>
          <w:noProof/>
        </w:rPr>
      </w:pPr>
      <w:r w:rsidRPr="002D231A">
        <w:rPr>
          <w:b/>
          <w:bCs/>
          <w:noProof/>
        </w:rPr>
        <w:t>Where:</w:t>
      </w:r>
    </w:p>
    <w:p w14:paraId="17C4F00D" w14:textId="77777777" w:rsidR="008F7AAD" w:rsidRPr="002D231A" w:rsidRDefault="008F7AAD" w:rsidP="008F7AAD">
      <w:pPr>
        <w:rPr>
          <w:b/>
          <w:bCs/>
          <w:noProof/>
        </w:rPr>
      </w:pPr>
      <w:r w:rsidRPr="002D231A">
        <w:rPr>
          <w:b/>
          <w:bCs/>
          <w:noProof/>
        </w:rPr>
        <w:t>Q = Rake Angle</w:t>
      </w:r>
    </w:p>
    <w:p w14:paraId="7939D991" w14:textId="77777777" w:rsidR="008F7AAD" w:rsidRPr="002D231A" w:rsidRDefault="008F7AAD" w:rsidP="008F7AAD">
      <w:pPr>
        <w:rPr>
          <w:b/>
          <w:bCs/>
          <w:noProof/>
        </w:rPr>
      </w:pPr>
      <w:r w:rsidRPr="002D231A">
        <w:rPr>
          <w:b/>
          <w:bCs/>
          <w:noProof/>
        </w:rPr>
        <w:t>O</w:t>
      </w:r>
      <w:r>
        <w:rPr>
          <w:b/>
          <w:bCs/>
          <w:noProof/>
        </w:rPr>
        <w:t xml:space="preserve"> </w:t>
      </w:r>
      <w:r w:rsidRPr="002D231A">
        <w:rPr>
          <w:b/>
          <w:bCs/>
          <w:noProof/>
        </w:rPr>
        <w:t>= Clamp Offset</w:t>
      </w:r>
    </w:p>
    <w:p w14:paraId="3B5C8E61" w14:textId="77777777" w:rsidR="008F7AAD" w:rsidRDefault="008F7AAD" w:rsidP="008F7AAD">
      <w:pPr>
        <w:rPr>
          <w:b/>
          <w:bCs/>
          <w:noProof/>
        </w:rPr>
      </w:pPr>
      <w:r w:rsidRPr="002D231A">
        <w:rPr>
          <w:b/>
          <w:bCs/>
          <w:noProof/>
        </w:rPr>
        <w:t>R</w:t>
      </w:r>
      <w:r>
        <w:rPr>
          <w:b/>
          <w:bCs/>
          <w:noProof/>
        </w:rPr>
        <w:t xml:space="preserve"> </w:t>
      </w:r>
      <w:r w:rsidRPr="002D231A">
        <w:rPr>
          <w:b/>
          <w:bCs/>
          <w:noProof/>
        </w:rPr>
        <w:t>= Wheel Radius</w:t>
      </w:r>
    </w:p>
    <w:p w14:paraId="68CEFF12" w14:textId="68EA785D" w:rsidR="008F7AAD" w:rsidRDefault="008F7AAD" w:rsidP="008F7AAD">
      <w:pPr>
        <w:rPr>
          <w:b/>
          <w:bCs/>
          <w:noProof/>
        </w:rPr>
      </w:pPr>
      <w:r>
        <w:rPr>
          <w:b/>
          <w:bCs/>
          <w:noProof/>
        </w:rPr>
        <w:t>ZXR 750 Trail = (290*Sin25-23)/Cos25</w:t>
      </w:r>
      <w:r w:rsidR="00A35CAB">
        <w:rPr>
          <w:b/>
          <w:bCs/>
          <w:noProof/>
        </w:rPr>
        <w:t xml:space="preserve"> = 110mm</w:t>
      </w:r>
    </w:p>
    <w:p w14:paraId="681C3B97" w14:textId="3A410D1B" w:rsidR="008F7AAD" w:rsidRDefault="008F7AAD" w:rsidP="008F7AAD">
      <w:pPr>
        <w:rPr>
          <w:b/>
          <w:bCs/>
          <w:noProof/>
        </w:rPr>
      </w:pPr>
      <w:r>
        <w:rPr>
          <w:b/>
          <w:bCs/>
          <w:noProof/>
        </w:rPr>
        <w:t>RS660 Trail = (295*sin24-23)/Cos24</w:t>
      </w:r>
      <w:r w:rsidR="00A35CAB">
        <w:rPr>
          <w:b/>
          <w:bCs/>
          <w:noProof/>
        </w:rPr>
        <w:t xml:space="preserve"> = 107mm</w:t>
      </w:r>
    </w:p>
    <w:p w14:paraId="1E26F8D5" w14:textId="77777777" w:rsidR="008F7AAD" w:rsidRPr="002D231A" w:rsidRDefault="008F7AAD" w:rsidP="008F7AAD">
      <w:pPr>
        <w:rPr>
          <w:b/>
          <w:bCs/>
          <w:noProof/>
        </w:rPr>
      </w:pPr>
    </w:p>
    <w:p w14:paraId="5824C936" w14:textId="77777777" w:rsidR="008F7AAD" w:rsidRDefault="008F7AAD" w:rsidP="008F7AAD">
      <w:pPr>
        <w:rPr>
          <w:noProof/>
        </w:rPr>
      </w:pPr>
      <w:r>
        <w:rPr>
          <w:noProof/>
        </w:rPr>
        <w:t>Trail gives the chratertic of a self centering effect due to the front wheel being behind the steering axis, having too much Trail decreses the motorcyel’s steering making it more heavy to steer but having too little Trail decreases the self centerign making the Motorycle unstable.</w:t>
      </w:r>
    </w:p>
    <w:p w14:paraId="1648018C" w14:textId="77777777" w:rsidR="008F7AAD" w:rsidRDefault="008F7AAD" w:rsidP="008F7AAD">
      <w:pPr>
        <w:rPr>
          <w:noProof/>
        </w:rPr>
      </w:pPr>
      <w:r>
        <w:rPr>
          <w:noProof/>
        </w:rPr>
        <w:t>Wheelbase is the contact point between the front and rear wheels, a longer wheelbase will increase the straight line stabaility but decrese corning ability, a shorter will have the oppsite affect making cornering more effective inturn making jumpy and twithcy feeling in a straight line. Wheelbase also effects the braking and accelerating stabilty, this is why dragbikes have and long wheelbase as this increases stability.</w:t>
      </w:r>
    </w:p>
    <w:p w14:paraId="63702509" w14:textId="77777777" w:rsidR="008F7AAD" w:rsidRDefault="008F7AAD" w:rsidP="008F7AAD">
      <w:pPr>
        <w:keepNext/>
      </w:pPr>
      <w:r>
        <w:rPr>
          <w:noProof/>
        </w:rPr>
        <w:lastRenderedPageBreak/>
        <w:drawing>
          <wp:inline distT="0" distB="0" distL="0" distR="0" wp14:anchorId="3B8EC95F" wp14:editId="0DF85646">
            <wp:extent cx="5412828" cy="3044369"/>
            <wp:effectExtent l="0" t="0" r="0" b="3810"/>
            <wp:docPr id="164392478" name="Picture 1" descr="A green and blue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2478" name="Picture 1" descr="A green and blue motorcycle&#10;&#10;Description automatically generated"/>
                    <pic:cNvPicPr/>
                  </pic:nvPicPr>
                  <pic:blipFill rotWithShape="1">
                    <a:blip r:embed="rId10"/>
                    <a:srcRect l="6149" t="13590" r="7434"/>
                    <a:stretch/>
                  </pic:blipFill>
                  <pic:spPr bwMode="auto">
                    <a:xfrm>
                      <a:off x="0" y="0"/>
                      <a:ext cx="5418600" cy="3047615"/>
                    </a:xfrm>
                    <a:prstGeom prst="rect">
                      <a:avLst/>
                    </a:prstGeom>
                    <a:ln>
                      <a:noFill/>
                    </a:ln>
                    <a:extLst>
                      <a:ext uri="{53640926-AAD7-44D8-BBD7-CCE9431645EC}">
                        <a14:shadowObscured xmlns:a14="http://schemas.microsoft.com/office/drawing/2010/main"/>
                      </a:ext>
                    </a:extLst>
                  </pic:spPr>
                </pic:pic>
              </a:graphicData>
            </a:graphic>
          </wp:inline>
        </w:drawing>
      </w:r>
    </w:p>
    <w:p w14:paraId="6049A78E" w14:textId="53C7883E" w:rsidR="008F7AAD" w:rsidRDefault="008F7AAD" w:rsidP="008F7AAD">
      <w:pPr>
        <w:pStyle w:val="Caption"/>
      </w:pPr>
      <w:r>
        <w:t xml:space="preserve">Figure </w:t>
      </w:r>
      <w:fldSimple w:instr=" SEQ Figure \* ARABIC ">
        <w:r w:rsidR="00316F82">
          <w:rPr>
            <w:noProof/>
          </w:rPr>
          <w:t>1</w:t>
        </w:r>
      </w:fldSimple>
      <w:r>
        <w:t xml:space="preserve"> ZXR750 Rake, </w:t>
      </w:r>
      <w:r w:rsidR="008025B4">
        <w:t>Trail,</w:t>
      </w:r>
      <w:r>
        <w:t xml:space="preserve"> and Wheelbase Diagram</w:t>
      </w:r>
    </w:p>
    <w:p w14:paraId="04ADD1E6" w14:textId="77777777" w:rsidR="008F7AAD" w:rsidRDefault="008F7AAD" w:rsidP="008F7AAD">
      <w:pPr>
        <w:keepNext/>
      </w:pPr>
      <w:r>
        <w:rPr>
          <w:noProof/>
        </w:rPr>
        <w:drawing>
          <wp:inline distT="0" distB="0" distL="0" distR="0" wp14:anchorId="1A0D0788" wp14:editId="4B1ED872">
            <wp:extent cx="5486400" cy="3073643"/>
            <wp:effectExtent l="0" t="0" r="0" b="0"/>
            <wp:docPr id="1190753449" name="Picture 1" descr="A red and blue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53449" name="Picture 1" descr="A red and blue motorcycle&#10;&#10;Description automatically generated"/>
                    <pic:cNvPicPr/>
                  </pic:nvPicPr>
                  <pic:blipFill rotWithShape="1">
                    <a:blip r:embed="rId11"/>
                    <a:srcRect l="6647" t="12704" r="6437" b="728"/>
                    <a:stretch/>
                  </pic:blipFill>
                  <pic:spPr bwMode="auto">
                    <a:xfrm>
                      <a:off x="0" y="0"/>
                      <a:ext cx="5498239" cy="3080276"/>
                    </a:xfrm>
                    <a:prstGeom prst="rect">
                      <a:avLst/>
                    </a:prstGeom>
                    <a:ln>
                      <a:noFill/>
                    </a:ln>
                    <a:extLst>
                      <a:ext uri="{53640926-AAD7-44D8-BBD7-CCE9431645EC}">
                        <a14:shadowObscured xmlns:a14="http://schemas.microsoft.com/office/drawing/2010/main"/>
                      </a:ext>
                    </a:extLst>
                  </pic:spPr>
                </pic:pic>
              </a:graphicData>
            </a:graphic>
          </wp:inline>
        </w:drawing>
      </w:r>
    </w:p>
    <w:p w14:paraId="1B5A19D5" w14:textId="0D5A5FC7" w:rsidR="008F7AAD" w:rsidRDefault="008F7AAD" w:rsidP="008F7AAD">
      <w:pPr>
        <w:pStyle w:val="Caption"/>
        <w:rPr>
          <w:noProof/>
        </w:rPr>
      </w:pPr>
      <w:r>
        <w:t xml:space="preserve">Figure </w:t>
      </w:r>
      <w:fldSimple w:instr=" SEQ Figure \* ARABIC ">
        <w:r w:rsidR="00316F82">
          <w:rPr>
            <w:noProof/>
          </w:rPr>
          <w:t>2</w:t>
        </w:r>
      </w:fldSimple>
      <w:r>
        <w:t xml:space="preserve"> RS660 Rake, </w:t>
      </w:r>
      <w:r w:rsidR="008025B4">
        <w:t>Trail,</w:t>
      </w:r>
      <w:r>
        <w:t xml:space="preserve"> and Wheelbase Diagram</w:t>
      </w:r>
    </w:p>
    <w:p w14:paraId="6A9DB979" w14:textId="77777777" w:rsidR="008F7AAD" w:rsidRDefault="008F7AAD" w:rsidP="008F7AAD">
      <w:pPr>
        <w:rPr>
          <w:noProof/>
        </w:rPr>
      </w:pPr>
    </w:p>
    <w:p w14:paraId="3FE14088" w14:textId="77777777" w:rsidR="008F7AAD" w:rsidRDefault="008F7AAD" w:rsidP="008F7AAD">
      <w:pPr>
        <w:rPr>
          <w:noProof/>
        </w:rPr>
      </w:pPr>
    </w:p>
    <w:p w14:paraId="3F7578A0" w14:textId="77777777" w:rsidR="008F7AAD" w:rsidRDefault="008F7AAD" w:rsidP="008F7AAD">
      <w:pPr>
        <w:rPr>
          <w:noProof/>
        </w:rPr>
      </w:pPr>
      <w:r>
        <w:rPr>
          <w:noProof/>
        </w:rPr>
        <w:t xml:space="preserve">Centre of Gravity plays a big part in how a Motorcycle handles, the higher the CoG (Centre of Gravity) gives more load transfer, but too high of a CoG will allow the front to come off the ground when accelerating and the rear to come up off the ground when braking. A lower CoG will increase stability when braking, but if too low will cause slip and traction loss under accelerating and braking. A </w:t>
      </w:r>
      <w:r>
        <w:rPr>
          <w:noProof/>
        </w:rPr>
        <w:lastRenderedPageBreak/>
        <w:t>common way to gain rear traction is the shorten the swingarm inturn moving the CoG towar the rear tyre allowing more load, although this will create understeer as the front wheel now has a decrease in load.</w:t>
      </w:r>
    </w:p>
    <w:p w14:paraId="18A15616" w14:textId="77777777" w:rsidR="008F7AAD" w:rsidRDefault="008F7AAD" w:rsidP="008F7AAD">
      <w:pPr>
        <w:rPr>
          <w:noProof/>
        </w:rPr>
      </w:pPr>
      <w:r>
        <w:rPr>
          <w:noProof/>
        </w:rPr>
        <w:t>The Practical way of measuring the CoG of a motorcycle is to place the bike with scales under both wheels in a level position (Xcog) then in a position where the one wheel is raised on a block (Ycog).</w:t>
      </w:r>
    </w:p>
    <w:p w14:paraId="00705A2B" w14:textId="77777777" w:rsidR="008F7AAD" w:rsidRPr="005C17D1" w:rsidRDefault="008F7AAD" w:rsidP="008F7AAD">
      <w:pPr>
        <w:rPr>
          <w:noProof/>
          <w:u w:val="single"/>
        </w:rPr>
      </w:pPr>
      <w:r w:rsidRPr="005C17D1">
        <w:rPr>
          <w:noProof/>
          <w:u w:val="single"/>
        </w:rPr>
        <w:t>Formula for Xcog:</w:t>
      </w:r>
    </w:p>
    <w:p w14:paraId="713FE4BB" w14:textId="77777777" w:rsidR="008F7AAD" w:rsidRDefault="008F7AAD" w:rsidP="008F7AAD">
      <w:pPr>
        <w:rPr>
          <w:b/>
          <w:bCs/>
          <w:noProof/>
        </w:rPr>
      </w:pPr>
      <w:r w:rsidRPr="002D231A">
        <w:rPr>
          <w:b/>
          <w:bCs/>
          <w:noProof/>
        </w:rPr>
        <w:t>Xcog</w:t>
      </w:r>
      <w:r>
        <w:rPr>
          <w:b/>
          <w:bCs/>
          <w:noProof/>
        </w:rPr>
        <w:t xml:space="preserve"> </w:t>
      </w:r>
      <w:r w:rsidRPr="002D231A">
        <w:rPr>
          <w:b/>
          <w:bCs/>
          <w:noProof/>
        </w:rPr>
        <w:t>=</w:t>
      </w:r>
      <w:r>
        <w:rPr>
          <w:b/>
          <w:bCs/>
          <w:noProof/>
        </w:rPr>
        <w:t xml:space="preserve"> </w:t>
      </w:r>
      <w:r w:rsidRPr="002D231A">
        <w:rPr>
          <w:b/>
          <w:bCs/>
          <w:noProof/>
        </w:rPr>
        <w:t>(Wr*l)/Wt</w:t>
      </w:r>
    </w:p>
    <w:p w14:paraId="3B36D438" w14:textId="77777777" w:rsidR="008F7AAD" w:rsidRDefault="008F7AAD" w:rsidP="008F7AAD">
      <w:pPr>
        <w:rPr>
          <w:b/>
          <w:bCs/>
          <w:noProof/>
        </w:rPr>
      </w:pPr>
      <w:r>
        <w:rPr>
          <w:b/>
          <w:bCs/>
          <w:noProof/>
        </w:rPr>
        <w:t>Where:</w:t>
      </w:r>
    </w:p>
    <w:p w14:paraId="41783825" w14:textId="77777777" w:rsidR="008F7AAD" w:rsidRDefault="008F7AAD" w:rsidP="008F7AAD">
      <w:pPr>
        <w:rPr>
          <w:b/>
          <w:bCs/>
          <w:noProof/>
        </w:rPr>
      </w:pPr>
      <w:r>
        <w:rPr>
          <w:b/>
          <w:bCs/>
          <w:noProof/>
        </w:rPr>
        <w:t>Wr = Load on rear wheel</w:t>
      </w:r>
    </w:p>
    <w:p w14:paraId="3C0EA814" w14:textId="77777777" w:rsidR="008F7AAD" w:rsidRDefault="008F7AAD" w:rsidP="008F7AAD">
      <w:pPr>
        <w:rPr>
          <w:b/>
          <w:bCs/>
          <w:noProof/>
        </w:rPr>
      </w:pPr>
      <w:r>
        <w:rPr>
          <w:b/>
          <w:bCs/>
          <w:noProof/>
        </w:rPr>
        <w:t>Wt = Total weight of motorcycle</w:t>
      </w:r>
    </w:p>
    <w:p w14:paraId="1952C96E" w14:textId="77777777" w:rsidR="008F7AAD" w:rsidRDefault="008F7AAD" w:rsidP="008F7AAD">
      <w:pPr>
        <w:rPr>
          <w:b/>
          <w:bCs/>
          <w:noProof/>
        </w:rPr>
      </w:pPr>
      <w:r>
        <w:rPr>
          <w:b/>
          <w:bCs/>
          <w:noProof/>
        </w:rPr>
        <w:t>L = Wheelbase</w:t>
      </w:r>
    </w:p>
    <w:tbl>
      <w:tblPr>
        <w:tblW w:w="5464" w:type="dxa"/>
        <w:tblLook w:val="04A0" w:firstRow="1" w:lastRow="0" w:firstColumn="1" w:lastColumn="0" w:noHBand="0" w:noVBand="1"/>
      </w:tblPr>
      <w:tblGrid>
        <w:gridCol w:w="1477"/>
        <w:gridCol w:w="830"/>
        <w:gridCol w:w="2188"/>
        <w:gridCol w:w="969"/>
      </w:tblGrid>
      <w:tr w:rsidR="008F7AAD" w:rsidRPr="003B7921" w14:paraId="435284A0" w14:textId="77777777" w:rsidTr="0088397F">
        <w:trPr>
          <w:trHeight w:val="300"/>
        </w:trPr>
        <w:tc>
          <w:tcPr>
            <w:tcW w:w="5464" w:type="dxa"/>
            <w:gridSpan w:val="4"/>
            <w:tcBorders>
              <w:top w:val="nil"/>
              <w:left w:val="nil"/>
              <w:bottom w:val="nil"/>
              <w:right w:val="nil"/>
            </w:tcBorders>
            <w:shd w:val="clear" w:color="auto" w:fill="auto"/>
            <w:noWrap/>
            <w:vAlign w:val="bottom"/>
            <w:hideMark/>
          </w:tcPr>
          <w:p w14:paraId="1806435A" w14:textId="77777777" w:rsidR="008F7AAD" w:rsidRPr="003B7921" w:rsidRDefault="008F7AAD" w:rsidP="0088397F">
            <w:pPr>
              <w:spacing w:after="0" w:line="240" w:lineRule="auto"/>
              <w:jc w:val="center"/>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ZXR750</w:t>
            </w:r>
          </w:p>
        </w:tc>
      </w:tr>
      <w:tr w:rsidR="008F7AAD" w:rsidRPr="003B7921" w14:paraId="3A5A85EC" w14:textId="77777777" w:rsidTr="0088397F">
        <w:trPr>
          <w:trHeight w:val="300"/>
        </w:trPr>
        <w:tc>
          <w:tcPr>
            <w:tcW w:w="1477" w:type="dxa"/>
            <w:tcBorders>
              <w:top w:val="nil"/>
              <w:left w:val="nil"/>
              <w:bottom w:val="nil"/>
              <w:right w:val="nil"/>
            </w:tcBorders>
            <w:shd w:val="clear" w:color="auto" w:fill="auto"/>
            <w:noWrap/>
            <w:vAlign w:val="bottom"/>
            <w:hideMark/>
          </w:tcPr>
          <w:p w14:paraId="4FB6B90D" w14:textId="77777777" w:rsidR="008F7AAD" w:rsidRPr="003B7921"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3B7921">
              <w:rPr>
                <w:rFonts w:ascii="Calibri" w:eastAsia="Times New Roman" w:hAnsi="Calibri" w:cs="Calibri"/>
                <w:b/>
                <w:bCs/>
                <w:color w:val="000000"/>
                <w:kern w:val="0"/>
                <w:lang w:eastAsia="en-GB"/>
                <w14:ligatures w14:val="none"/>
              </w:rPr>
              <w:t>Weight</w:t>
            </w:r>
          </w:p>
        </w:tc>
        <w:tc>
          <w:tcPr>
            <w:tcW w:w="830" w:type="dxa"/>
            <w:tcBorders>
              <w:top w:val="nil"/>
              <w:left w:val="nil"/>
              <w:bottom w:val="nil"/>
              <w:right w:val="nil"/>
            </w:tcBorders>
            <w:shd w:val="clear" w:color="auto" w:fill="auto"/>
            <w:noWrap/>
            <w:vAlign w:val="bottom"/>
            <w:hideMark/>
          </w:tcPr>
          <w:p w14:paraId="2FE61A24" w14:textId="77777777" w:rsidR="008F7AAD" w:rsidRPr="003B7921"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3B7921">
              <w:rPr>
                <w:rFonts w:ascii="Calibri" w:eastAsia="Times New Roman" w:hAnsi="Calibri" w:cs="Calibri"/>
                <w:b/>
                <w:bCs/>
                <w:color w:val="000000"/>
                <w:kern w:val="0"/>
                <w:lang w:eastAsia="en-GB"/>
                <w14:ligatures w14:val="none"/>
              </w:rPr>
              <w:t>(Kg)</w:t>
            </w:r>
          </w:p>
        </w:tc>
        <w:tc>
          <w:tcPr>
            <w:tcW w:w="2188" w:type="dxa"/>
            <w:tcBorders>
              <w:top w:val="nil"/>
              <w:left w:val="single" w:sz="4" w:space="0" w:color="000000"/>
              <w:bottom w:val="nil"/>
              <w:right w:val="nil"/>
            </w:tcBorders>
            <w:shd w:val="clear" w:color="auto" w:fill="auto"/>
            <w:noWrap/>
            <w:vAlign w:val="bottom"/>
            <w:hideMark/>
          </w:tcPr>
          <w:p w14:paraId="29859891" w14:textId="77777777" w:rsidR="008F7AAD" w:rsidRPr="003B7921"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3B7921">
              <w:rPr>
                <w:rFonts w:ascii="Calibri" w:eastAsia="Times New Roman" w:hAnsi="Calibri" w:cs="Calibri"/>
                <w:b/>
                <w:bCs/>
                <w:color w:val="000000"/>
                <w:kern w:val="0"/>
                <w:lang w:eastAsia="en-GB"/>
                <w14:ligatures w14:val="none"/>
              </w:rPr>
              <w:t>Geometry</w:t>
            </w:r>
          </w:p>
        </w:tc>
        <w:tc>
          <w:tcPr>
            <w:tcW w:w="969" w:type="dxa"/>
            <w:tcBorders>
              <w:top w:val="nil"/>
              <w:left w:val="nil"/>
              <w:bottom w:val="nil"/>
              <w:right w:val="nil"/>
            </w:tcBorders>
            <w:shd w:val="clear" w:color="auto" w:fill="auto"/>
            <w:noWrap/>
            <w:vAlign w:val="bottom"/>
            <w:hideMark/>
          </w:tcPr>
          <w:p w14:paraId="053AC314" w14:textId="77777777" w:rsidR="008F7AAD" w:rsidRPr="003B7921"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3B7921">
              <w:rPr>
                <w:rFonts w:ascii="Calibri" w:eastAsia="Times New Roman" w:hAnsi="Calibri" w:cs="Calibri"/>
                <w:b/>
                <w:bCs/>
                <w:color w:val="000000"/>
                <w:kern w:val="0"/>
                <w:lang w:eastAsia="en-GB"/>
                <w14:ligatures w14:val="none"/>
              </w:rPr>
              <w:t>(mm)</w:t>
            </w:r>
          </w:p>
        </w:tc>
      </w:tr>
      <w:tr w:rsidR="008F7AAD" w:rsidRPr="003B7921" w14:paraId="5119B936" w14:textId="77777777" w:rsidTr="0088397F">
        <w:trPr>
          <w:trHeight w:val="300"/>
        </w:trPr>
        <w:tc>
          <w:tcPr>
            <w:tcW w:w="1477" w:type="dxa"/>
            <w:tcBorders>
              <w:top w:val="nil"/>
              <w:left w:val="nil"/>
              <w:bottom w:val="nil"/>
              <w:right w:val="nil"/>
            </w:tcBorders>
            <w:shd w:val="clear" w:color="auto" w:fill="auto"/>
            <w:noWrap/>
            <w:vAlign w:val="bottom"/>
            <w:hideMark/>
          </w:tcPr>
          <w:p w14:paraId="3DD0764B"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Front</w:t>
            </w:r>
          </w:p>
        </w:tc>
        <w:tc>
          <w:tcPr>
            <w:tcW w:w="830" w:type="dxa"/>
            <w:tcBorders>
              <w:top w:val="nil"/>
              <w:left w:val="nil"/>
              <w:bottom w:val="nil"/>
              <w:right w:val="nil"/>
            </w:tcBorders>
            <w:shd w:val="clear" w:color="auto" w:fill="auto"/>
            <w:noWrap/>
            <w:vAlign w:val="bottom"/>
            <w:hideMark/>
          </w:tcPr>
          <w:p w14:paraId="0156E0A2"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102.10</w:t>
            </w:r>
          </w:p>
        </w:tc>
        <w:tc>
          <w:tcPr>
            <w:tcW w:w="2188" w:type="dxa"/>
            <w:tcBorders>
              <w:top w:val="nil"/>
              <w:left w:val="single" w:sz="4" w:space="0" w:color="000000"/>
              <w:bottom w:val="nil"/>
              <w:right w:val="nil"/>
            </w:tcBorders>
            <w:shd w:val="clear" w:color="auto" w:fill="auto"/>
            <w:noWrap/>
            <w:vAlign w:val="bottom"/>
            <w:hideMark/>
          </w:tcPr>
          <w:p w14:paraId="7CF461F7"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Wheelbase</w:t>
            </w:r>
          </w:p>
        </w:tc>
        <w:tc>
          <w:tcPr>
            <w:tcW w:w="969" w:type="dxa"/>
            <w:tcBorders>
              <w:top w:val="nil"/>
              <w:left w:val="nil"/>
              <w:bottom w:val="nil"/>
              <w:right w:val="nil"/>
            </w:tcBorders>
            <w:shd w:val="clear" w:color="auto" w:fill="auto"/>
            <w:noWrap/>
            <w:vAlign w:val="bottom"/>
            <w:hideMark/>
          </w:tcPr>
          <w:p w14:paraId="465F4CFF"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1440</w:t>
            </w:r>
          </w:p>
        </w:tc>
      </w:tr>
      <w:tr w:rsidR="008F7AAD" w:rsidRPr="003B7921" w14:paraId="159EA80C" w14:textId="77777777" w:rsidTr="0088397F">
        <w:trPr>
          <w:trHeight w:val="300"/>
        </w:trPr>
        <w:tc>
          <w:tcPr>
            <w:tcW w:w="1477" w:type="dxa"/>
            <w:tcBorders>
              <w:top w:val="nil"/>
              <w:left w:val="nil"/>
              <w:bottom w:val="nil"/>
              <w:right w:val="nil"/>
            </w:tcBorders>
            <w:shd w:val="clear" w:color="auto" w:fill="auto"/>
            <w:noWrap/>
            <w:vAlign w:val="bottom"/>
            <w:hideMark/>
          </w:tcPr>
          <w:p w14:paraId="62E34001"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Back</w:t>
            </w:r>
          </w:p>
        </w:tc>
        <w:tc>
          <w:tcPr>
            <w:tcW w:w="830" w:type="dxa"/>
            <w:tcBorders>
              <w:top w:val="nil"/>
              <w:left w:val="nil"/>
              <w:bottom w:val="nil"/>
              <w:right w:val="nil"/>
            </w:tcBorders>
            <w:shd w:val="clear" w:color="auto" w:fill="auto"/>
            <w:noWrap/>
            <w:vAlign w:val="bottom"/>
            <w:hideMark/>
          </w:tcPr>
          <w:p w14:paraId="431B5C13"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89.80</w:t>
            </w:r>
          </w:p>
        </w:tc>
        <w:tc>
          <w:tcPr>
            <w:tcW w:w="2188" w:type="dxa"/>
            <w:tcBorders>
              <w:top w:val="nil"/>
              <w:left w:val="single" w:sz="4" w:space="0" w:color="000000"/>
              <w:bottom w:val="nil"/>
              <w:right w:val="nil"/>
            </w:tcBorders>
            <w:shd w:val="clear" w:color="auto" w:fill="auto"/>
            <w:noWrap/>
            <w:vAlign w:val="bottom"/>
            <w:hideMark/>
          </w:tcPr>
          <w:p w14:paraId="0BA82C75"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Front wheel radius</w:t>
            </w:r>
          </w:p>
        </w:tc>
        <w:tc>
          <w:tcPr>
            <w:tcW w:w="969" w:type="dxa"/>
            <w:tcBorders>
              <w:top w:val="nil"/>
              <w:left w:val="nil"/>
              <w:bottom w:val="nil"/>
              <w:right w:val="nil"/>
            </w:tcBorders>
            <w:shd w:val="clear" w:color="auto" w:fill="auto"/>
            <w:noWrap/>
            <w:vAlign w:val="bottom"/>
            <w:hideMark/>
          </w:tcPr>
          <w:p w14:paraId="4DBE3907"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290</w:t>
            </w:r>
          </w:p>
        </w:tc>
      </w:tr>
      <w:tr w:rsidR="008F7AAD" w:rsidRPr="003B7921" w14:paraId="28DE0E3D" w14:textId="77777777" w:rsidTr="0088397F">
        <w:trPr>
          <w:trHeight w:val="300"/>
        </w:trPr>
        <w:tc>
          <w:tcPr>
            <w:tcW w:w="1477" w:type="dxa"/>
            <w:tcBorders>
              <w:top w:val="nil"/>
              <w:left w:val="nil"/>
              <w:bottom w:val="nil"/>
              <w:right w:val="nil"/>
            </w:tcBorders>
            <w:shd w:val="clear" w:color="auto" w:fill="auto"/>
            <w:noWrap/>
            <w:vAlign w:val="bottom"/>
            <w:hideMark/>
          </w:tcPr>
          <w:p w14:paraId="02A19A6C"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Front (rider)</w:t>
            </w:r>
          </w:p>
        </w:tc>
        <w:tc>
          <w:tcPr>
            <w:tcW w:w="830" w:type="dxa"/>
            <w:tcBorders>
              <w:top w:val="nil"/>
              <w:left w:val="nil"/>
              <w:bottom w:val="nil"/>
              <w:right w:val="nil"/>
            </w:tcBorders>
            <w:shd w:val="clear" w:color="auto" w:fill="auto"/>
            <w:noWrap/>
            <w:vAlign w:val="bottom"/>
            <w:hideMark/>
          </w:tcPr>
          <w:p w14:paraId="0CADCE58"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133.50</w:t>
            </w:r>
          </w:p>
        </w:tc>
        <w:tc>
          <w:tcPr>
            <w:tcW w:w="2188" w:type="dxa"/>
            <w:tcBorders>
              <w:top w:val="nil"/>
              <w:left w:val="single" w:sz="4" w:space="0" w:color="000000"/>
              <w:bottom w:val="nil"/>
              <w:right w:val="nil"/>
            </w:tcBorders>
            <w:shd w:val="clear" w:color="auto" w:fill="auto"/>
            <w:noWrap/>
            <w:vAlign w:val="bottom"/>
            <w:hideMark/>
          </w:tcPr>
          <w:p w14:paraId="02D1C6CA"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Back wheel radius</w:t>
            </w:r>
          </w:p>
        </w:tc>
        <w:tc>
          <w:tcPr>
            <w:tcW w:w="969" w:type="dxa"/>
            <w:tcBorders>
              <w:top w:val="nil"/>
              <w:left w:val="nil"/>
              <w:bottom w:val="nil"/>
              <w:right w:val="nil"/>
            </w:tcBorders>
            <w:shd w:val="clear" w:color="auto" w:fill="auto"/>
            <w:noWrap/>
            <w:vAlign w:val="bottom"/>
            <w:hideMark/>
          </w:tcPr>
          <w:p w14:paraId="44C3DC0F"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302</w:t>
            </w:r>
          </w:p>
        </w:tc>
      </w:tr>
      <w:tr w:rsidR="008F7AAD" w:rsidRPr="003B7921" w14:paraId="177B06AD" w14:textId="77777777" w:rsidTr="0088397F">
        <w:trPr>
          <w:trHeight w:val="300"/>
        </w:trPr>
        <w:tc>
          <w:tcPr>
            <w:tcW w:w="1477" w:type="dxa"/>
            <w:tcBorders>
              <w:top w:val="nil"/>
              <w:left w:val="nil"/>
              <w:bottom w:val="nil"/>
              <w:right w:val="nil"/>
            </w:tcBorders>
            <w:shd w:val="clear" w:color="auto" w:fill="auto"/>
            <w:noWrap/>
            <w:vAlign w:val="bottom"/>
            <w:hideMark/>
          </w:tcPr>
          <w:p w14:paraId="69D4F520"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Back (rider)</w:t>
            </w:r>
          </w:p>
        </w:tc>
        <w:tc>
          <w:tcPr>
            <w:tcW w:w="830" w:type="dxa"/>
            <w:tcBorders>
              <w:top w:val="nil"/>
              <w:left w:val="nil"/>
              <w:bottom w:val="nil"/>
              <w:right w:val="nil"/>
            </w:tcBorders>
            <w:shd w:val="clear" w:color="auto" w:fill="auto"/>
            <w:noWrap/>
            <w:vAlign w:val="bottom"/>
            <w:hideMark/>
          </w:tcPr>
          <w:p w14:paraId="29CCCAF5"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138.80</w:t>
            </w:r>
          </w:p>
        </w:tc>
        <w:tc>
          <w:tcPr>
            <w:tcW w:w="2188" w:type="dxa"/>
            <w:tcBorders>
              <w:top w:val="nil"/>
              <w:left w:val="single" w:sz="4" w:space="0" w:color="000000"/>
              <w:bottom w:val="nil"/>
              <w:right w:val="nil"/>
            </w:tcBorders>
            <w:shd w:val="clear" w:color="auto" w:fill="auto"/>
            <w:noWrap/>
            <w:vAlign w:val="bottom"/>
            <w:hideMark/>
          </w:tcPr>
          <w:p w14:paraId="3092D5EC"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Average radius</w:t>
            </w:r>
          </w:p>
        </w:tc>
        <w:tc>
          <w:tcPr>
            <w:tcW w:w="969" w:type="dxa"/>
            <w:tcBorders>
              <w:top w:val="nil"/>
              <w:left w:val="nil"/>
              <w:bottom w:val="nil"/>
              <w:right w:val="nil"/>
            </w:tcBorders>
            <w:shd w:val="clear" w:color="auto" w:fill="auto"/>
            <w:noWrap/>
            <w:vAlign w:val="bottom"/>
            <w:hideMark/>
          </w:tcPr>
          <w:p w14:paraId="0C258C10"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296</w:t>
            </w:r>
          </w:p>
        </w:tc>
      </w:tr>
      <w:tr w:rsidR="008F7AAD" w:rsidRPr="003B7921" w14:paraId="054C04E3" w14:textId="77777777" w:rsidTr="0088397F">
        <w:trPr>
          <w:trHeight w:val="300"/>
        </w:trPr>
        <w:tc>
          <w:tcPr>
            <w:tcW w:w="1477" w:type="dxa"/>
            <w:tcBorders>
              <w:top w:val="nil"/>
              <w:left w:val="nil"/>
              <w:bottom w:val="nil"/>
              <w:right w:val="nil"/>
            </w:tcBorders>
            <w:shd w:val="clear" w:color="auto" w:fill="auto"/>
            <w:noWrap/>
            <w:vAlign w:val="bottom"/>
            <w:hideMark/>
          </w:tcPr>
          <w:p w14:paraId="65BBCB8D"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Lifted</w:t>
            </w:r>
          </w:p>
        </w:tc>
        <w:tc>
          <w:tcPr>
            <w:tcW w:w="830" w:type="dxa"/>
            <w:tcBorders>
              <w:top w:val="nil"/>
              <w:left w:val="nil"/>
              <w:bottom w:val="nil"/>
              <w:right w:val="nil"/>
            </w:tcBorders>
            <w:shd w:val="clear" w:color="auto" w:fill="auto"/>
            <w:noWrap/>
            <w:vAlign w:val="bottom"/>
            <w:hideMark/>
          </w:tcPr>
          <w:p w14:paraId="707CBC9B"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78.65</w:t>
            </w:r>
          </w:p>
        </w:tc>
        <w:tc>
          <w:tcPr>
            <w:tcW w:w="2188" w:type="dxa"/>
            <w:tcBorders>
              <w:top w:val="nil"/>
              <w:left w:val="single" w:sz="4" w:space="0" w:color="000000"/>
              <w:bottom w:val="nil"/>
              <w:right w:val="nil"/>
            </w:tcBorders>
            <w:shd w:val="clear" w:color="auto" w:fill="auto"/>
            <w:noWrap/>
            <w:vAlign w:val="bottom"/>
            <w:hideMark/>
          </w:tcPr>
          <w:p w14:paraId="7C5C8515"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Lift height</w:t>
            </w:r>
          </w:p>
        </w:tc>
        <w:tc>
          <w:tcPr>
            <w:tcW w:w="969" w:type="dxa"/>
            <w:tcBorders>
              <w:top w:val="nil"/>
              <w:left w:val="nil"/>
              <w:bottom w:val="nil"/>
              <w:right w:val="nil"/>
            </w:tcBorders>
            <w:shd w:val="clear" w:color="auto" w:fill="auto"/>
            <w:noWrap/>
            <w:vAlign w:val="bottom"/>
            <w:hideMark/>
          </w:tcPr>
          <w:p w14:paraId="046A83B9"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629</w:t>
            </w:r>
          </w:p>
        </w:tc>
      </w:tr>
      <w:tr w:rsidR="008F7AAD" w:rsidRPr="003B7921" w14:paraId="0DC61086" w14:textId="77777777" w:rsidTr="0088397F">
        <w:trPr>
          <w:trHeight w:val="300"/>
        </w:trPr>
        <w:tc>
          <w:tcPr>
            <w:tcW w:w="1477" w:type="dxa"/>
            <w:tcBorders>
              <w:top w:val="nil"/>
              <w:left w:val="nil"/>
              <w:bottom w:val="nil"/>
              <w:right w:val="nil"/>
            </w:tcBorders>
            <w:shd w:val="clear" w:color="auto" w:fill="auto"/>
            <w:noWrap/>
            <w:vAlign w:val="bottom"/>
            <w:hideMark/>
          </w:tcPr>
          <w:p w14:paraId="5064202D"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Lifted (rider)</w:t>
            </w:r>
          </w:p>
        </w:tc>
        <w:tc>
          <w:tcPr>
            <w:tcW w:w="830" w:type="dxa"/>
            <w:tcBorders>
              <w:top w:val="nil"/>
              <w:left w:val="nil"/>
              <w:bottom w:val="nil"/>
              <w:right w:val="nil"/>
            </w:tcBorders>
            <w:shd w:val="clear" w:color="auto" w:fill="auto"/>
            <w:noWrap/>
            <w:vAlign w:val="bottom"/>
            <w:hideMark/>
          </w:tcPr>
          <w:p w14:paraId="2C334287"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111.20</w:t>
            </w:r>
          </w:p>
        </w:tc>
        <w:tc>
          <w:tcPr>
            <w:tcW w:w="2188" w:type="dxa"/>
            <w:tcBorders>
              <w:top w:val="nil"/>
              <w:left w:val="single" w:sz="4" w:space="0" w:color="000000"/>
              <w:bottom w:val="nil"/>
              <w:right w:val="nil"/>
            </w:tcBorders>
            <w:shd w:val="clear" w:color="auto" w:fill="auto"/>
            <w:noWrap/>
            <w:vAlign w:val="bottom"/>
            <w:hideMark/>
          </w:tcPr>
          <w:p w14:paraId="458C0943" w14:textId="77777777" w:rsidR="008F7AAD" w:rsidRPr="003B7921" w:rsidRDefault="008F7AAD" w:rsidP="0088397F">
            <w:pPr>
              <w:spacing w:after="0" w:line="240" w:lineRule="auto"/>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Theta</w:t>
            </w:r>
          </w:p>
        </w:tc>
        <w:tc>
          <w:tcPr>
            <w:tcW w:w="969" w:type="dxa"/>
            <w:tcBorders>
              <w:top w:val="nil"/>
              <w:left w:val="nil"/>
              <w:bottom w:val="nil"/>
              <w:right w:val="nil"/>
            </w:tcBorders>
            <w:shd w:val="clear" w:color="auto" w:fill="auto"/>
            <w:noWrap/>
            <w:vAlign w:val="bottom"/>
            <w:hideMark/>
          </w:tcPr>
          <w:p w14:paraId="284C2F7A" w14:textId="77777777" w:rsidR="008F7AAD" w:rsidRPr="003B7921" w:rsidRDefault="008F7AAD" w:rsidP="0088397F">
            <w:pPr>
              <w:spacing w:after="0" w:line="240" w:lineRule="auto"/>
              <w:jc w:val="right"/>
              <w:rPr>
                <w:rFonts w:ascii="Calibri" w:eastAsia="Times New Roman" w:hAnsi="Calibri" w:cs="Calibri"/>
                <w:color w:val="000000"/>
                <w:kern w:val="0"/>
                <w:lang w:eastAsia="en-GB"/>
                <w14:ligatures w14:val="none"/>
              </w:rPr>
            </w:pPr>
            <w:r w:rsidRPr="003B7921">
              <w:rPr>
                <w:rFonts w:ascii="Calibri" w:eastAsia="Times New Roman" w:hAnsi="Calibri" w:cs="Calibri"/>
                <w:color w:val="000000"/>
                <w:kern w:val="0"/>
                <w:lang w:eastAsia="en-GB"/>
                <w14:ligatures w14:val="none"/>
              </w:rPr>
              <w:t>25.9002</w:t>
            </w:r>
          </w:p>
        </w:tc>
      </w:tr>
    </w:tbl>
    <w:p w14:paraId="027496D0" w14:textId="77777777" w:rsidR="008F7AAD" w:rsidRDefault="008F7AAD" w:rsidP="008F7AAD">
      <w:pPr>
        <w:rPr>
          <w:b/>
          <w:bCs/>
          <w:noProof/>
        </w:rPr>
      </w:pPr>
    </w:p>
    <w:p w14:paraId="4DCA4A88" w14:textId="77777777" w:rsidR="008F7AAD" w:rsidRDefault="008F7AAD" w:rsidP="008F7AAD">
      <w:pPr>
        <w:rPr>
          <w:rFonts w:ascii="Calibri" w:eastAsia="Times New Roman" w:hAnsi="Calibri" w:cs="Calibri"/>
          <w:color w:val="000000"/>
          <w:kern w:val="0"/>
          <w:lang w:eastAsia="en-GB"/>
          <w14:ligatures w14:val="none"/>
        </w:rPr>
      </w:pPr>
      <w:r>
        <w:rPr>
          <w:b/>
          <w:bCs/>
          <w:noProof/>
        </w:rPr>
        <w:t xml:space="preserve">Xcog ZXR750 = </w:t>
      </w:r>
      <w:bookmarkStart w:id="2" w:name="_Hlk153038964"/>
      <w:r>
        <w:rPr>
          <w:b/>
          <w:bCs/>
          <w:noProof/>
        </w:rPr>
        <w:t>(89.80*1440)/(102.12+89.80)</w:t>
      </w:r>
      <w:bookmarkEnd w:id="2"/>
      <w:r>
        <w:rPr>
          <w:b/>
          <w:bCs/>
          <w:noProof/>
        </w:rPr>
        <w:t xml:space="preserve"> = </w:t>
      </w:r>
      <w:r w:rsidRPr="00316FC4">
        <w:rPr>
          <w:rFonts w:ascii="Calibri" w:eastAsia="Times New Roman" w:hAnsi="Calibri" w:cs="Calibri"/>
          <w:color w:val="000000"/>
          <w:kern w:val="0"/>
          <w:lang w:eastAsia="en-GB"/>
          <w14:ligatures w14:val="none"/>
        </w:rPr>
        <w:t>673.851</w:t>
      </w:r>
      <w:r>
        <w:rPr>
          <w:rFonts w:ascii="Calibri" w:eastAsia="Times New Roman" w:hAnsi="Calibri" w:cs="Calibri"/>
          <w:color w:val="000000"/>
          <w:kern w:val="0"/>
          <w:lang w:eastAsia="en-GB"/>
          <w14:ligatures w14:val="none"/>
        </w:rPr>
        <w:t>mm</w:t>
      </w:r>
    </w:p>
    <w:p w14:paraId="649A1A40" w14:textId="77777777" w:rsidR="008F7AAD" w:rsidRPr="00C74A67" w:rsidRDefault="008F7AAD" w:rsidP="008F7AAD">
      <w:pPr>
        <w:rPr>
          <w:rFonts w:ascii="Calibri" w:eastAsia="Times New Roman" w:hAnsi="Calibri" w:cs="Calibri"/>
          <w:color w:val="000000"/>
          <w:kern w:val="0"/>
          <w:lang w:eastAsia="en-GB"/>
          <w14:ligatures w14:val="none"/>
        </w:rPr>
      </w:pPr>
      <w:r>
        <w:rPr>
          <w:b/>
          <w:bCs/>
          <w:noProof/>
        </w:rPr>
        <w:t xml:space="preserve">Xcog ZXR750 with rider = (138.80*1440)/(133.50+138.80) = </w:t>
      </w:r>
      <w:r w:rsidRPr="00C74A67">
        <w:rPr>
          <w:rFonts w:ascii="Calibri" w:eastAsia="Times New Roman" w:hAnsi="Calibri" w:cs="Calibri"/>
          <w:color w:val="000000"/>
          <w:kern w:val="0"/>
          <w:lang w:eastAsia="en-GB"/>
          <w14:ligatures w14:val="none"/>
        </w:rPr>
        <w:t>734.01396</w:t>
      </w:r>
      <w:r>
        <w:rPr>
          <w:rFonts w:ascii="Calibri" w:eastAsia="Times New Roman" w:hAnsi="Calibri" w:cs="Calibri"/>
          <w:color w:val="000000"/>
          <w:kern w:val="0"/>
          <w:lang w:eastAsia="en-GB"/>
          <w14:ligatures w14:val="none"/>
        </w:rPr>
        <w:t>mm</w:t>
      </w:r>
    </w:p>
    <w:p w14:paraId="06EDE7BD" w14:textId="77777777" w:rsidR="008F7AAD" w:rsidRDefault="008F7AAD" w:rsidP="008F7AAD">
      <w:pPr>
        <w:rPr>
          <w:b/>
          <w:bCs/>
          <w:noProof/>
        </w:rPr>
      </w:pPr>
    </w:p>
    <w:tbl>
      <w:tblPr>
        <w:tblpPr w:leftFromText="180" w:rightFromText="180" w:vertAnchor="text" w:tblpY="1"/>
        <w:tblOverlap w:val="never"/>
        <w:tblW w:w="5460" w:type="dxa"/>
        <w:tblLook w:val="04A0" w:firstRow="1" w:lastRow="0" w:firstColumn="1" w:lastColumn="0" w:noHBand="0" w:noVBand="1"/>
      </w:tblPr>
      <w:tblGrid>
        <w:gridCol w:w="960"/>
        <w:gridCol w:w="517"/>
        <w:gridCol w:w="443"/>
        <w:gridCol w:w="383"/>
        <w:gridCol w:w="2188"/>
        <w:gridCol w:w="969"/>
      </w:tblGrid>
      <w:tr w:rsidR="008F7AAD" w:rsidRPr="00316FC4" w14:paraId="5EAD0FB2" w14:textId="77777777" w:rsidTr="0088397F">
        <w:trPr>
          <w:gridAfter w:val="3"/>
          <w:wAfter w:w="3540" w:type="dxa"/>
          <w:trHeight w:val="300"/>
        </w:trPr>
        <w:tc>
          <w:tcPr>
            <w:tcW w:w="960" w:type="dxa"/>
            <w:tcBorders>
              <w:top w:val="nil"/>
              <w:left w:val="nil"/>
              <w:bottom w:val="nil"/>
              <w:right w:val="nil"/>
            </w:tcBorders>
            <w:shd w:val="clear" w:color="auto" w:fill="auto"/>
            <w:noWrap/>
            <w:vAlign w:val="bottom"/>
            <w:hideMark/>
          </w:tcPr>
          <w:p w14:paraId="6FDFF302" w14:textId="77777777" w:rsidR="008F7AAD" w:rsidRPr="00316FC4" w:rsidRDefault="008F7AAD" w:rsidP="0088397F">
            <w:pPr>
              <w:spacing w:after="0" w:line="240" w:lineRule="auto"/>
              <w:rPr>
                <w:rFonts w:ascii="Calibri" w:eastAsia="Times New Roman" w:hAnsi="Calibri" w:cs="Calibri"/>
                <w:b/>
                <w:bCs/>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7D7A7A26" w14:textId="77777777" w:rsidR="008F7AAD" w:rsidRPr="00316FC4" w:rsidRDefault="008F7AAD" w:rsidP="0088397F">
            <w:pPr>
              <w:spacing w:after="0" w:line="240" w:lineRule="auto"/>
              <w:rPr>
                <w:rFonts w:ascii="Calibri" w:eastAsia="Times New Roman" w:hAnsi="Calibri" w:cs="Calibri"/>
                <w:color w:val="000000"/>
                <w:kern w:val="0"/>
                <w:lang w:eastAsia="en-GB"/>
                <w14:ligatures w14:val="none"/>
              </w:rPr>
            </w:pPr>
          </w:p>
        </w:tc>
      </w:tr>
      <w:tr w:rsidR="008F7AAD" w:rsidRPr="00316FC4" w14:paraId="740F6771" w14:textId="77777777" w:rsidTr="0088397F">
        <w:trPr>
          <w:gridAfter w:val="3"/>
          <w:wAfter w:w="3540" w:type="dxa"/>
          <w:trHeight w:val="300"/>
        </w:trPr>
        <w:tc>
          <w:tcPr>
            <w:tcW w:w="960" w:type="dxa"/>
            <w:tcBorders>
              <w:top w:val="nil"/>
              <w:left w:val="nil"/>
              <w:bottom w:val="nil"/>
              <w:right w:val="nil"/>
            </w:tcBorders>
            <w:shd w:val="clear" w:color="auto" w:fill="auto"/>
            <w:noWrap/>
            <w:vAlign w:val="bottom"/>
          </w:tcPr>
          <w:p w14:paraId="303FFE4D" w14:textId="77777777" w:rsidR="008F7AAD" w:rsidRDefault="008F7AAD" w:rsidP="0088397F">
            <w:pPr>
              <w:spacing w:after="0" w:line="240" w:lineRule="auto"/>
              <w:rPr>
                <w:rFonts w:ascii="Calibri" w:eastAsia="Times New Roman" w:hAnsi="Calibri" w:cs="Calibri"/>
                <w:color w:val="000000"/>
                <w:kern w:val="0"/>
                <w:lang w:eastAsia="en-GB"/>
                <w14:ligatures w14:val="none"/>
              </w:rPr>
            </w:pPr>
          </w:p>
          <w:p w14:paraId="220B9343" w14:textId="77777777" w:rsidR="008F7AAD" w:rsidRDefault="008F7AAD" w:rsidP="0088397F">
            <w:pPr>
              <w:spacing w:after="0" w:line="240" w:lineRule="auto"/>
              <w:rPr>
                <w:rFonts w:ascii="Calibri" w:eastAsia="Times New Roman" w:hAnsi="Calibri" w:cs="Calibri"/>
                <w:color w:val="000000"/>
                <w:kern w:val="0"/>
                <w:lang w:eastAsia="en-GB"/>
                <w14:ligatures w14:val="none"/>
              </w:rPr>
            </w:pPr>
          </w:p>
          <w:p w14:paraId="311D292A" w14:textId="77777777" w:rsidR="008F7AAD" w:rsidRDefault="008F7AAD" w:rsidP="0088397F">
            <w:pPr>
              <w:spacing w:after="0" w:line="240" w:lineRule="auto"/>
              <w:rPr>
                <w:rFonts w:ascii="Calibri" w:eastAsia="Times New Roman" w:hAnsi="Calibri" w:cs="Calibri"/>
                <w:color w:val="000000"/>
                <w:kern w:val="0"/>
                <w:lang w:eastAsia="en-GB"/>
                <w14:ligatures w14:val="none"/>
              </w:rPr>
            </w:pPr>
          </w:p>
          <w:p w14:paraId="46C0F019" w14:textId="77777777" w:rsidR="008F7AAD" w:rsidRPr="00316FC4" w:rsidRDefault="008F7AAD" w:rsidP="0088397F">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tcPr>
          <w:p w14:paraId="72C7BFA1" w14:textId="77777777" w:rsidR="008F7AAD" w:rsidRPr="00316FC4" w:rsidRDefault="008F7AAD" w:rsidP="0088397F">
            <w:pPr>
              <w:spacing w:after="0" w:line="240" w:lineRule="auto"/>
              <w:rPr>
                <w:rFonts w:ascii="Calibri" w:eastAsia="Times New Roman" w:hAnsi="Calibri" w:cs="Calibri"/>
                <w:color w:val="000000"/>
                <w:kern w:val="0"/>
                <w:lang w:eastAsia="en-GB"/>
                <w14:ligatures w14:val="none"/>
              </w:rPr>
            </w:pPr>
          </w:p>
        </w:tc>
      </w:tr>
      <w:tr w:rsidR="008F7AAD" w:rsidRPr="00316FC4" w14:paraId="379CE963" w14:textId="77777777" w:rsidTr="0088397F">
        <w:trPr>
          <w:gridAfter w:val="3"/>
          <w:wAfter w:w="3540" w:type="dxa"/>
          <w:trHeight w:val="300"/>
        </w:trPr>
        <w:tc>
          <w:tcPr>
            <w:tcW w:w="960" w:type="dxa"/>
            <w:tcBorders>
              <w:top w:val="nil"/>
              <w:left w:val="nil"/>
              <w:bottom w:val="nil"/>
              <w:right w:val="nil"/>
            </w:tcBorders>
            <w:shd w:val="clear" w:color="auto" w:fill="auto"/>
            <w:noWrap/>
            <w:vAlign w:val="bottom"/>
          </w:tcPr>
          <w:p w14:paraId="0E003FE2" w14:textId="77777777" w:rsidR="008F7AAD" w:rsidRDefault="008F7AAD" w:rsidP="0088397F">
            <w:pPr>
              <w:spacing w:after="0" w:line="240" w:lineRule="auto"/>
              <w:rPr>
                <w:rFonts w:ascii="Calibri" w:eastAsia="Times New Roman" w:hAnsi="Calibri" w:cs="Calibri"/>
                <w:color w:val="000000"/>
                <w:kern w:val="0"/>
                <w:lang w:eastAsia="en-GB"/>
                <w14:ligatures w14:val="none"/>
              </w:rPr>
            </w:pPr>
          </w:p>
          <w:p w14:paraId="3A9F6EE2" w14:textId="77777777" w:rsidR="008F7AAD" w:rsidRDefault="008F7AAD" w:rsidP="0088397F">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tcPr>
          <w:p w14:paraId="116DAD45" w14:textId="77777777" w:rsidR="008F7AAD" w:rsidRPr="00316FC4" w:rsidRDefault="008F7AAD" w:rsidP="0088397F">
            <w:pPr>
              <w:spacing w:after="0" w:line="240" w:lineRule="auto"/>
              <w:rPr>
                <w:rFonts w:ascii="Calibri" w:eastAsia="Times New Roman" w:hAnsi="Calibri" w:cs="Calibri"/>
                <w:color w:val="000000"/>
                <w:kern w:val="0"/>
                <w:lang w:eastAsia="en-GB"/>
                <w14:ligatures w14:val="none"/>
              </w:rPr>
            </w:pPr>
          </w:p>
        </w:tc>
      </w:tr>
      <w:tr w:rsidR="008F7AAD" w:rsidRPr="002F4A9D" w14:paraId="692A177B" w14:textId="77777777" w:rsidTr="0088397F">
        <w:trPr>
          <w:trHeight w:val="300"/>
        </w:trPr>
        <w:tc>
          <w:tcPr>
            <w:tcW w:w="5460" w:type="dxa"/>
            <w:gridSpan w:val="6"/>
            <w:tcBorders>
              <w:top w:val="nil"/>
              <w:left w:val="nil"/>
              <w:bottom w:val="nil"/>
              <w:right w:val="nil"/>
            </w:tcBorders>
            <w:shd w:val="clear" w:color="auto" w:fill="auto"/>
            <w:noWrap/>
            <w:vAlign w:val="bottom"/>
            <w:hideMark/>
          </w:tcPr>
          <w:p w14:paraId="19B25315" w14:textId="77777777" w:rsidR="008F7AAD" w:rsidRPr="002F4A9D" w:rsidRDefault="008F7AAD" w:rsidP="0088397F">
            <w:pPr>
              <w:spacing w:after="0" w:line="240" w:lineRule="auto"/>
              <w:jc w:val="center"/>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RS660</w:t>
            </w:r>
          </w:p>
        </w:tc>
      </w:tr>
      <w:tr w:rsidR="008F7AAD" w:rsidRPr="002F4A9D" w14:paraId="3B4D6CD0"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0ED3B522" w14:textId="77777777" w:rsidR="008F7AAD" w:rsidRPr="002F4A9D"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2F4A9D">
              <w:rPr>
                <w:rFonts w:ascii="Calibri" w:eastAsia="Times New Roman" w:hAnsi="Calibri" w:cs="Calibri"/>
                <w:b/>
                <w:bCs/>
                <w:color w:val="000000"/>
                <w:kern w:val="0"/>
                <w:lang w:eastAsia="en-GB"/>
                <w14:ligatures w14:val="none"/>
              </w:rPr>
              <w:t>Weight</w:t>
            </w:r>
          </w:p>
        </w:tc>
        <w:tc>
          <w:tcPr>
            <w:tcW w:w="826" w:type="dxa"/>
            <w:gridSpan w:val="2"/>
            <w:tcBorders>
              <w:top w:val="nil"/>
              <w:left w:val="nil"/>
              <w:bottom w:val="nil"/>
              <w:right w:val="nil"/>
            </w:tcBorders>
            <w:shd w:val="clear" w:color="auto" w:fill="auto"/>
            <w:noWrap/>
            <w:vAlign w:val="bottom"/>
            <w:hideMark/>
          </w:tcPr>
          <w:p w14:paraId="6AD89EF5" w14:textId="77777777" w:rsidR="008F7AAD" w:rsidRPr="002F4A9D"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2F4A9D">
              <w:rPr>
                <w:rFonts w:ascii="Calibri" w:eastAsia="Times New Roman" w:hAnsi="Calibri" w:cs="Calibri"/>
                <w:b/>
                <w:bCs/>
                <w:color w:val="000000"/>
                <w:kern w:val="0"/>
                <w:lang w:eastAsia="en-GB"/>
                <w14:ligatures w14:val="none"/>
              </w:rPr>
              <w:t>(Kg)</w:t>
            </w:r>
          </w:p>
        </w:tc>
        <w:tc>
          <w:tcPr>
            <w:tcW w:w="2188" w:type="dxa"/>
            <w:tcBorders>
              <w:top w:val="nil"/>
              <w:left w:val="single" w:sz="4" w:space="0" w:color="000000"/>
              <w:bottom w:val="nil"/>
              <w:right w:val="nil"/>
            </w:tcBorders>
            <w:shd w:val="clear" w:color="auto" w:fill="auto"/>
            <w:noWrap/>
            <w:vAlign w:val="bottom"/>
            <w:hideMark/>
          </w:tcPr>
          <w:p w14:paraId="13571365" w14:textId="77777777" w:rsidR="008F7AAD" w:rsidRPr="002F4A9D"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2F4A9D">
              <w:rPr>
                <w:rFonts w:ascii="Calibri" w:eastAsia="Times New Roman" w:hAnsi="Calibri" w:cs="Calibri"/>
                <w:b/>
                <w:bCs/>
                <w:color w:val="000000"/>
                <w:kern w:val="0"/>
                <w:lang w:eastAsia="en-GB"/>
                <w14:ligatures w14:val="none"/>
              </w:rPr>
              <w:t>Geometry</w:t>
            </w:r>
          </w:p>
        </w:tc>
        <w:tc>
          <w:tcPr>
            <w:tcW w:w="969" w:type="dxa"/>
            <w:tcBorders>
              <w:top w:val="nil"/>
              <w:left w:val="nil"/>
              <w:bottom w:val="nil"/>
              <w:right w:val="nil"/>
            </w:tcBorders>
            <w:shd w:val="clear" w:color="auto" w:fill="auto"/>
            <w:noWrap/>
            <w:vAlign w:val="bottom"/>
            <w:hideMark/>
          </w:tcPr>
          <w:p w14:paraId="0E8FBCDF" w14:textId="77777777" w:rsidR="008F7AAD" w:rsidRPr="002F4A9D"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2F4A9D">
              <w:rPr>
                <w:rFonts w:ascii="Calibri" w:eastAsia="Times New Roman" w:hAnsi="Calibri" w:cs="Calibri"/>
                <w:b/>
                <w:bCs/>
                <w:color w:val="000000"/>
                <w:kern w:val="0"/>
                <w:lang w:eastAsia="en-GB"/>
                <w14:ligatures w14:val="none"/>
              </w:rPr>
              <w:t>(mm)</w:t>
            </w:r>
          </w:p>
        </w:tc>
      </w:tr>
      <w:tr w:rsidR="008F7AAD" w:rsidRPr="002F4A9D" w14:paraId="009370D5"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24542B13"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Front</w:t>
            </w:r>
          </w:p>
        </w:tc>
        <w:tc>
          <w:tcPr>
            <w:tcW w:w="826" w:type="dxa"/>
            <w:gridSpan w:val="2"/>
            <w:tcBorders>
              <w:top w:val="nil"/>
              <w:left w:val="nil"/>
              <w:bottom w:val="nil"/>
              <w:right w:val="nil"/>
            </w:tcBorders>
            <w:shd w:val="clear" w:color="auto" w:fill="auto"/>
            <w:noWrap/>
            <w:vAlign w:val="bottom"/>
            <w:hideMark/>
          </w:tcPr>
          <w:p w14:paraId="4C0544A1"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84.35</w:t>
            </w:r>
          </w:p>
        </w:tc>
        <w:tc>
          <w:tcPr>
            <w:tcW w:w="2188" w:type="dxa"/>
            <w:tcBorders>
              <w:top w:val="nil"/>
              <w:left w:val="single" w:sz="4" w:space="0" w:color="000000"/>
              <w:bottom w:val="nil"/>
              <w:right w:val="nil"/>
            </w:tcBorders>
            <w:shd w:val="clear" w:color="auto" w:fill="auto"/>
            <w:noWrap/>
            <w:vAlign w:val="bottom"/>
            <w:hideMark/>
          </w:tcPr>
          <w:p w14:paraId="0126AE55"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Wheelbase</w:t>
            </w:r>
          </w:p>
        </w:tc>
        <w:tc>
          <w:tcPr>
            <w:tcW w:w="969" w:type="dxa"/>
            <w:tcBorders>
              <w:top w:val="nil"/>
              <w:left w:val="nil"/>
              <w:bottom w:val="nil"/>
              <w:right w:val="nil"/>
            </w:tcBorders>
            <w:shd w:val="clear" w:color="auto" w:fill="auto"/>
            <w:noWrap/>
            <w:vAlign w:val="bottom"/>
            <w:hideMark/>
          </w:tcPr>
          <w:p w14:paraId="43FA9E30"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1386</w:t>
            </w:r>
          </w:p>
        </w:tc>
      </w:tr>
      <w:tr w:rsidR="008F7AAD" w:rsidRPr="002F4A9D" w14:paraId="1545EBC7"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335C4EB5"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Back</w:t>
            </w:r>
          </w:p>
        </w:tc>
        <w:tc>
          <w:tcPr>
            <w:tcW w:w="826" w:type="dxa"/>
            <w:gridSpan w:val="2"/>
            <w:tcBorders>
              <w:top w:val="nil"/>
              <w:left w:val="nil"/>
              <w:bottom w:val="nil"/>
              <w:right w:val="nil"/>
            </w:tcBorders>
            <w:shd w:val="clear" w:color="auto" w:fill="auto"/>
            <w:noWrap/>
            <w:vAlign w:val="bottom"/>
            <w:hideMark/>
          </w:tcPr>
          <w:p w14:paraId="7744397D"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74.50</w:t>
            </w:r>
          </w:p>
        </w:tc>
        <w:tc>
          <w:tcPr>
            <w:tcW w:w="2188" w:type="dxa"/>
            <w:tcBorders>
              <w:top w:val="nil"/>
              <w:left w:val="single" w:sz="4" w:space="0" w:color="000000"/>
              <w:bottom w:val="nil"/>
              <w:right w:val="nil"/>
            </w:tcBorders>
            <w:shd w:val="clear" w:color="auto" w:fill="auto"/>
            <w:noWrap/>
            <w:vAlign w:val="bottom"/>
            <w:hideMark/>
          </w:tcPr>
          <w:p w14:paraId="0F5E5D8C"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Front wheel radius</w:t>
            </w:r>
          </w:p>
        </w:tc>
        <w:tc>
          <w:tcPr>
            <w:tcW w:w="969" w:type="dxa"/>
            <w:tcBorders>
              <w:top w:val="nil"/>
              <w:left w:val="nil"/>
              <w:bottom w:val="nil"/>
              <w:right w:val="nil"/>
            </w:tcBorders>
            <w:shd w:val="clear" w:color="auto" w:fill="auto"/>
            <w:noWrap/>
            <w:vAlign w:val="bottom"/>
            <w:hideMark/>
          </w:tcPr>
          <w:p w14:paraId="323779BC"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295</w:t>
            </w:r>
          </w:p>
        </w:tc>
      </w:tr>
      <w:tr w:rsidR="008F7AAD" w:rsidRPr="002F4A9D" w14:paraId="0E7C7476"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3672F9E6"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Front (rider)</w:t>
            </w:r>
          </w:p>
        </w:tc>
        <w:tc>
          <w:tcPr>
            <w:tcW w:w="826" w:type="dxa"/>
            <w:gridSpan w:val="2"/>
            <w:tcBorders>
              <w:top w:val="nil"/>
              <w:left w:val="nil"/>
              <w:bottom w:val="nil"/>
              <w:right w:val="nil"/>
            </w:tcBorders>
            <w:shd w:val="clear" w:color="auto" w:fill="auto"/>
            <w:noWrap/>
            <w:vAlign w:val="bottom"/>
            <w:hideMark/>
          </w:tcPr>
          <w:p w14:paraId="73E9C6C4"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114.6</w:t>
            </w:r>
          </w:p>
        </w:tc>
        <w:tc>
          <w:tcPr>
            <w:tcW w:w="2188" w:type="dxa"/>
            <w:tcBorders>
              <w:top w:val="nil"/>
              <w:left w:val="single" w:sz="4" w:space="0" w:color="000000"/>
              <w:bottom w:val="nil"/>
              <w:right w:val="nil"/>
            </w:tcBorders>
            <w:shd w:val="clear" w:color="auto" w:fill="auto"/>
            <w:noWrap/>
            <w:vAlign w:val="bottom"/>
            <w:hideMark/>
          </w:tcPr>
          <w:p w14:paraId="6A7B41B7"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Back wheel radius</w:t>
            </w:r>
          </w:p>
        </w:tc>
        <w:tc>
          <w:tcPr>
            <w:tcW w:w="969" w:type="dxa"/>
            <w:tcBorders>
              <w:top w:val="nil"/>
              <w:left w:val="nil"/>
              <w:bottom w:val="nil"/>
              <w:right w:val="nil"/>
            </w:tcBorders>
            <w:shd w:val="clear" w:color="auto" w:fill="auto"/>
            <w:noWrap/>
            <w:vAlign w:val="bottom"/>
            <w:hideMark/>
          </w:tcPr>
          <w:p w14:paraId="1594F4B5"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305</w:t>
            </w:r>
          </w:p>
        </w:tc>
      </w:tr>
      <w:tr w:rsidR="008F7AAD" w:rsidRPr="002F4A9D" w14:paraId="3C77FF3D"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578C88E4"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lastRenderedPageBreak/>
              <w:t>Back (rider)</w:t>
            </w:r>
          </w:p>
        </w:tc>
        <w:tc>
          <w:tcPr>
            <w:tcW w:w="826" w:type="dxa"/>
            <w:gridSpan w:val="2"/>
            <w:tcBorders>
              <w:top w:val="nil"/>
              <w:left w:val="nil"/>
              <w:bottom w:val="nil"/>
              <w:right w:val="nil"/>
            </w:tcBorders>
            <w:shd w:val="clear" w:color="auto" w:fill="auto"/>
            <w:noWrap/>
            <w:vAlign w:val="bottom"/>
            <w:hideMark/>
          </w:tcPr>
          <w:p w14:paraId="456C6B3E"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125.6</w:t>
            </w:r>
          </w:p>
        </w:tc>
        <w:tc>
          <w:tcPr>
            <w:tcW w:w="2188" w:type="dxa"/>
            <w:tcBorders>
              <w:top w:val="nil"/>
              <w:left w:val="single" w:sz="4" w:space="0" w:color="000000"/>
              <w:bottom w:val="nil"/>
              <w:right w:val="nil"/>
            </w:tcBorders>
            <w:shd w:val="clear" w:color="auto" w:fill="auto"/>
            <w:noWrap/>
            <w:vAlign w:val="bottom"/>
            <w:hideMark/>
          </w:tcPr>
          <w:p w14:paraId="6B5B103F"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Average radius</w:t>
            </w:r>
          </w:p>
        </w:tc>
        <w:tc>
          <w:tcPr>
            <w:tcW w:w="969" w:type="dxa"/>
            <w:tcBorders>
              <w:top w:val="nil"/>
              <w:left w:val="nil"/>
              <w:bottom w:val="nil"/>
              <w:right w:val="nil"/>
            </w:tcBorders>
            <w:shd w:val="clear" w:color="auto" w:fill="auto"/>
            <w:noWrap/>
            <w:vAlign w:val="bottom"/>
            <w:hideMark/>
          </w:tcPr>
          <w:p w14:paraId="1F8B4237"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300</w:t>
            </w:r>
          </w:p>
        </w:tc>
      </w:tr>
      <w:tr w:rsidR="008F7AAD" w:rsidRPr="002F4A9D" w14:paraId="5145DB9F"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62879708"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Lifted</w:t>
            </w:r>
          </w:p>
        </w:tc>
        <w:tc>
          <w:tcPr>
            <w:tcW w:w="826" w:type="dxa"/>
            <w:gridSpan w:val="2"/>
            <w:tcBorders>
              <w:top w:val="nil"/>
              <w:left w:val="nil"/>
              <w:bottom w:val="nil"/>
              <w:right w:val="nil"/>
            </w:tcBorders>
            <w:shd w:val="clear" w:color="auto" w:fill="auto"/>
            <w:noWrap/>
            <w:vAlign w:val="bottom"/>
            <w:hideMark/>
          </w:tcPr>
          <w:p w14:paraId="06B9FFE0"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62</w:t>
            </w:r>
          </w:p>
        </w:tc>
        <w:tc>
          <w:tcPr>
            <w:tcW w:w="2188" w:type="dxa"/>
            <w:tcBorders>
              <w:top w:val="nil"/>
              <w:left w:val="single" w:sz="4" w:space="0" w:color="000000"/>
              <w:bottom w:val="nil"/>
              <w:right w:val="nil"/>
            </w:tcBorders>
            <w:shd w:val="clear" w:color="auto" w:fill="auto"/>
            <w:noWrap/>
            <w:vAlign w:val="bottom"/>
            <w:hideMark/>
          </w:tcPr>
          <w:p w14:paraId="2899F26B"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Lift height</w:t>
            </w:r>
          </w:p>
        </w:tc>
        <w:tc>
          <w:tcPr>
            <w:tcW w:w="969" w:type="dxa"/>
            <w:tcBorders>
              <w:top w:val="nil"/>
              <w:left w:val="nil"/>
              <w:bottom w:val="nil"/>
              <w:right w:val="nil"/>
            </w:tcBorders>
            <w:shd w:val="clear" w:color="auto" w:fill="auto"/>
            <w:noWrap/>
            <w:vAlign w:val="bottom"/>
            <w:hideMark/>
          </w:tcPr>
          <w:p w14:paraId="34F5B5A2"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629</w:t>
            </w:r>
          </w:p>
        </w:tc>
      </w:tr>
      <w:tr w:rsidR="008F7AAD" w:rsidRPr="002F4A9D" w14:paraId="5DC9DEE8" w14:textId="77777777" w:rsidTr="0088397F">
        <w:trPr>
          <w:trHeight w:val="300"/>
        </w:trPr>
        <w:tc>
          <w:tcPr>
            <w:tcW w:w="1477" w:type="dxa"/>
            <w:gridSpan w:val="2"/>
            <w:tcBorders>
              <w:top w:val="nil"/>
              <w:left w:val="nil"/>
              <w:bottom w:val="nil"/>
              <w:right w:val="nil"/>
            </w:tcBorders>
            <w:shd w:val="clear" w:color="auto" w:fill="auto"/>
            <w:noWrap/>
            <w:vAlign w:val="bottom"/>
            <w:hideMark/>
          </w:tcPr>
          <w:p w14:paraId="00073F74"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Lifted (rider)</w:t>
            </w:r>
          </w:p>
        </w:tc>
        <w:tc>
          <w:tcPr>
            <w:tcW w:w="826" w:type="dxa"/>
            <w:gridSpan w:val="2"/>
            <w:tcBorders>
              <w:top w:val="nil"/>
              <w:left w:val="nil"/>
              <w:bottom w:val="nil"/>
              <w:right w:val="nil"/>
            </w:tcBorders>
            <w:shd w:val="clear" w:color="auto" w:fill="auto"/>
            <w:noWrap/>
            <w:vAlign w:val="bottom"/>
            <w:hideMark/>
          </w:tcPr>
          <w:p w14:paraId="3119ECB4"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93</w:t>
            </w:r>
          </w:p>
        </w:tc>
        <w:tc>
          <w:tcPr>
            <w:tcW w:w="2188" w:type="dxa"/>
            <w:tcBorders>
              <w:top w:val="nil"/>
              <w:left w:val="single" w:sz="4" w:space="0" w:color="000000"/>
              <w:bottom w:val="nil"/>
              <w:right w:val="nil"/>
            </w:tcBorders>
            <w:shd w:val="clear" w:color="auto" w:fill="auto"/>
            <w:noWrap/>
            <w:vAlign w:val="bottom"/>
            <w:hideMark/>
          </w:tcPr>
          <w:p w14:paraId="4A9A8BA2" w14:textId="77777777" w:rsidR="008F7AAD" w:rsidRPr="002F4A9D" w:rsidRDefault="008F7AAD" w:rsidP="0088397F">
            <w:pPr>
              <w:spacing w:after="0" w:line="240" w:lineRule="auto"/>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Theta</w:t>
            </w:r>
          </w:p>
        </w:tc>
        <w:tc>
          <w:tcPr>
            <w:tcW w:w="969" w:type="dxa"/>
            <w:tcBorders>
              <w:top w:val="nil"/>
              <w:left w:val="nil"/>
              <w:bottom w:val="nil"/>
              <w:right w:val="nil"/>
            </w:tcBorders>
            <w:shd w:val="clear" w:color="auto" w:fill="auto"/>
            <w:noWrap/>
            <w:vAlign w:val="bottom"/>
            <w:hideMark/>
          </w:tcPr>
          <w:p w14:paraId="25EBAFF4" w14:textId="77777777" w:rsidR="008F7AAD" w:rsidRPr="002F4A9D" w:rsidRDefault="008F7AAD" w:rsidP="0088397F">
            <w:pPr>
              <w:spacing w:after="0" w:line="240" w:lineRule="auto"/>
              <w:jc w:val="right"/>
              <w:rPr>
                <w:rFonts w:ascii="Calibri" w:eastAsia="Times New Roman" w:hAnsi="Calibri" w:cs="Calibri"/>
                <w:color w:val="000000"/>
                <w:kern w:val="0"/>
                <w:lang w:eastAsia="en-GB"/>
                <w14:ligatures w14:val="none"/>
              </w:rPr>
            </w:pPr>
            <w:r w:rsidRPr="002F4A9D">
              <w:rPr>
                <w:rFonts w:ascii="Calibri" w:eastAsia="Times New Roman" w:hAnsi="Calibri" w:cs="Calibri"/>
                <w:color w:val="000000"/>
                <w:kern w:val="0"/>
                <w:lang w:eastAsia="en-GB"/>
                <w14:ligatures w14:val="none"/>
              </w:rPr>
              <w:t>26.9893</w:t>
            </w:r>
          </w:p>
        </w:tc>
      </w:tr>
    </w:tbl>
    <w:p w14:paraId="24795E1F" w14:textId="77777777" w:rsidR="008F7AAD" w:rsidRDefault="008F7AAD" w:rsidP="008F7AAD">
      <w:pPr>
        <w:rPr>
          <w:b/>
          <w:bCs/>
          <w:noProof/>
        </w:rPr>
      </w:pPr>
      <w:r>
        <w:rPr>
          <w:b/>
          <w:bCs/>
          <w:noProof/>
        </w:rPr>
        <w:br w:type="textWrapping" w:clear="all"/>
      </w:r>
    </w:p>
    <w:p w14:paraId="5F1C9E0E" w14:textId="77777777" w:rsidR="008F7AAD" w:rsidRPr="005B48D4" w:rsidRDefault="008F7AAD" w:rsidP="008F7AAD">
      <w:pPr>
        <w:rPr>
          <w:rFonts w:ascii="Calibri" w:eastAsia="Times New Roman" w:hAnsi="Calibri" w:cs="Calibri"/>
          <w:color w:val="000000"/>
          <w:kern w:val="0"/>
          <w:lang w:eastAsia="en-GB"/>
          <w14:ligatures w14:val="none"/>
        </w:rPr>
      </w:pPr>
      <w:r>
        <w:rPr>
          <w:b/>
          <w:bCs/>
          <w:noProof/>
        </w:rPr>
        <w:t xml:space="preserve">Xcog RS660 </w:t>
      </w:r>
      <w:bookmarkStart w:id="3" w:name="_Hlk153039178"/>
      <w:r>
        <w:rPr>
          <w:b/>
          <w:bCs/>
          <w:noProof/>
        </w:rPr>
        <w:t xml:space="preserve">= (74.50*1386)/(84.35+74.50) </w:t>
      </w:r>
      <w:bookmarkEnd w:id="3"/>
      <w:r>
        <w:rPr>
          <w:b/>
          <w:bCs/>
          <w:noProof/>
        </w:rPr>
        <w:t xml:space="preserve">= </w:t>
      </w:r>
      <w:r w:rsidRPr="005B48D4">
        <w:rPr>
          <w:rFonts w:ascii="Calibri" w:eastAsia="Times New Roman" w:hAnsi="Calibri" w:cs="Calibri"/>
          <w:color w:val="000000"/>
          <w:kern w:val="0"/>
          <w:lang w:eastAsia="en-GB"/>
          <w14:ligatures w14:val="none"/>
        </w:rPr>
        <w:t>650.0283</w:t>
      </w:r>
      <w:r>
        <w:rPr>
          <w:rFonts w:ascii="Calibri" w:eastAsia="Times New Roman" w:hAnsi="Calibri" w:cs="Calibri"/>
          <w:color w:val="000000"/>
          <w:kern w:val="0"/>
          <w:lang w:eastAsia="en-GB"/>
          <w14:ligatures w14:val="none"/>
        </w:rPr>
        <w:t>mm</w:t>
      </w:r>
    </w:p>
    <w:p w14:paraId="67E87446" w14:textId="77777777" w:rsidR="008F7AAD" w:rsidRPr="00497863" w:rsidRDefault="008F7AAD" w:rsidP="008F7AAD">
      <w:pPr>
        <w:rPr>
          <w:rFonts w:ascii="Calibri" w:eastAsia="Times New Roman" w:hAnsi="Calibri" w:cs="Calibri"/>
          <w:color w:val="000000"/>
          <w:kern w:val="0"/>
          <w:lang w:eastAsia="en-GB"/>
          <w14:ligatures w14:val="none"/>
        </w:rPr>
      </w:pPr>
      <w:r>
        <w:rPr>
          <w:b/>
          <w:bCs/>
          <w:noProof/>
        </w:rPr>
        <w:t xml:space="preserve">Xcog RS660 with rider = (125.60*1386)/(114.60+125.60) = </w:t>
      </w:r>
      <w:r w:rsidRPr="00497863">
        <w:rPr>
          <w:rFonts w:ascii="Calibri" w:eastAsia="Times New Roman" w:hAnsi="Calibri" w:cs="Calibri"/>
          <w:color w:val="000000"/>
          <w:kern w:val="0"/>
          <w:lang w:eastAsia="en-GB"/>
          <w14:ligatures w14:val="none"/>
        </w:rPr>
        <w:t>724.73605</w:t>
      </w:r>
      <w:r>
        <w:rPr>
          <w:rFonts w:ascii="Calibri" w:eastAsia="Times New Roman" w:hAnsi="Calibri" w:cs="Calibri"/>
          <w:color w:val="000000"/>
          <w:kern w:val="0"/>
          <w:lang w:eastAsia="en-GB"/>
          <w14:ligatures w14:val="none"/>
        </w:rPr>
        <w:t>mm</w:t>
      </w:r>
    </w:p>
    <w:p w14:paraId="5BC17E90" w14:textId="77777777" w:rsidR="008F7AAD" w:rsidRDefault="008F7AAD" w:rsidP="008F7AAD">
      <w:pPr>
        <w:rPr>
          <w:noProof/>
          <w:u w:val="single"/>
        </w:rPr>
      </w:pPr>
      <w:r>
        <w:rPr>
          <w:noProof/>
          <w:u w:val="single"/>
        </w:rPr>
        <w:t>Formula for Ycog:</w:t>
      </w:r>
    </w:p>
    <w:p w14:paraId="2921520D" w14:textId="77777777" w:rsidR="008F7AAD" w:rsidRDefault="008F7AAD" w:rsidP="008F7AAD">
      <w:pPr>
        <w:rPr>
          <w:b/>
          <w:bCs/>
          <w:noProof/>
        </w:rPr>
      </w:pPr>
      <w:r>
        <w:rPr>
          <w:b/>
          <w:bCs/>
          <w:noProof/>
        </w:rPr>
        <w:t>Ycog = L*(Wr-Wr lifted)/(Wt*tanQ)+Rav</w:t>
      </w:r>
    </w:p>
    <w:p w14:paraId="7E557A3C" w14:textId="77777777" w:rsidR="008F7AAD" w:rsidRDefault="008F7AAD" w:rsidP="008F7AAD">
      <w:pPr>
        <w:rPr>
          <w:b/>
          <w:bCs/>
          <w:noProof/>
        </w:rPr>
      </w:pPr>
      <w:r>
        <w:rPr>
          <w:b/>
          <w:bCs/>
          <w:noProof/>
        </w:rPr>
        <w:t>Where:</w:t>
      </w:r>
    </w:p>
    <w:p w14:paraId="303F54DF" w14:textId="77777777" w:rsidR="008F7AAD" w:rsidRDefault="008F7AAD" w:rsidP="008F7AAD">
      <w:pPr>
        <w:rPr>
          <w:b/>
          <w:bCs/>
          <w:noProof/>
        </w:rPr>
      </w:pPr>
      <w:r>
        <w:rPr>
          <w:b/>
          <w:bCs/>
          <w:noProof/>
        </w:rPr>
        <w:t>Wr = Load on rear wheel</w:t>
      </w:r>
    </w:p>
    <w:p w14:paraId="08A7B945" w14:textId="77777777" w:rsidR="008F7AAD" w:rsidRDefault="008F7AAD" w:rsidP="008F7AAD">
      <w:pPr>
        <w:rPr>
          <w:b/>
          <w:bCs/>
          <w:noProof/>
        </w:rPr>
      </w:pPr>
      <w:r>
        <w:rPr>
          <w:b/>
          <w:bCs/>
          <w:noProof/>
        </w:rPr>
        <w:t>Wr lifted = Load on rear wheel when lifted</w:t>
      </w:r>
    </w:p>
    <w:p w14:paraId="257B3FC5" w14:textId="77777777" w:rsidR="008F7AAD" w:rsidRDefault="008F7AAD" w:rsidP="008F7AAD">
      <w:pPr>
        <w:rPr>
          <w:b/>
          <w:bCs/>
          <w:noProof/>
        </w:rPr>
      </w:pPr>
      <w:r>
        <w:rPr>
          <w:b/>
          <w:bCs/>
          <w:noProof/>
        </w:rPr>
        <w:t xml:space="preserve">Wt = Total weigth of motorycle </w:t>
      </w:r>
    </w:p>
    <w:p w14:paraId="044A28C9" w14:textId="77777777" w:rsidR="008F7AAD" w:rsidRDefault="008F7AAD" w:rsidP="008F7AAD">
      <w:pPr>
        <w:rPr>
          <w:b/>
          <w:bCs/>
          <w:noProof/>
        </w:rPr>
      </w:pPr>
      <w:r>
        <w:rPr>
          <w:b/>
          <w:bCs/>
          <w:noProof/>
        </w:rPr>
        <w:t>L = Wheelbase</w:t>
      </w:r>
    </w:p>
    <w:p w14:paraId="2C0B4DAF" w14:textId="77777777" w:rsidR="008F7AAD" w:rsidRDefault="008F7AAD" w:rsidP="008F7AAD">
      <w:pPr>
        <w:rPr>
          <w:b/>
          <w:bCs/>
          <w:noProof/>
        </w:rPr>
      </w:pPr>
      <w:r>
        <w:rPr>
          <w:b/>
          <w:bCs/>
          <w:noProof/>
        </w:rPr>
        <w:t>Q = Angle of lifted bike = (sin-1(height of block/L))</w:t>
      </w:r>
    </w:p>
    <w:p w14:paraId="48B001EC" w14:textId="77777777" w:rsidR="008F7AAD" w:rsidRDefault="008F7AAD" w:rsidP="008F7AAD">
      <w:pPr>
        <w:rPr>
          <w:b/>
          <w:bCs/>
          <w:noProof/>
        </w:rPr>
      </w:pPr>
      <w:r>
        <w:rPr>
          <w:b/>
          <w:bCs/>
          <w:noProof/>
        </w:rPr>
        <w:t xml:space="preserve">Rav = Average wheel radius </w:t>
      </w:r>
    </w:p>
    <w:tbl>
      <w:tblPr>
        <w:tblW w:w="5460" w:type="dxa"/>
        <w:tblLook w:val="04A0" w:firstRow="1" w:lastRow="0" w:firstColumn="1" w:lastColumn="0" w:noHBand="0" w:noVBand="1"/>
      </w:tblPr>
      <w:tblGrid>
        <w:gridCol w:w="1477"/>
        <w:gridCol w:w="830"/>
        <w:gridCol w:w="2188"/>
        <w:gridCol w:w="969"/>
      </w:tblGrid>
      <w:tr w:rsidR="008F7AAD" w:rsidRPr="00A0272A" w14:paraId="67CCA568" w14:textId="77777777" w:rsidTr="0088397F">
        <w:trPr>
          <w:trHeight w:val="300"/>
        </w:trPr>
        <w:tc>
          <w:tcPr>
            <w:tcW w:w="5460" w:type="dxa"/>
            <w:gridSpan w:val="4"/>
            <w:tcBorders>
              <w:top w:val="nil"/>
              <w:left w:val="nil"/>
              <w:bottom w:val="nil"/>
              <w:right w:val="nil"/>
            </w:tcBorders>
            <w:shd w:val="clear" w:color="auto" w:fill="auto"/>
            <w:noWrap/>
            <w:vAlign w:val="bottom"/>
            <w:hideMark/>
          </w:tcPr>
          <w:p w14:paraId="2346A24A" w14:textId="77777777" w:rsidR="008F7AAD" w:rsidRPr="00A0272A" w:rsidRDefault="008F7AAD" w:rsidP="0088397F">
            <w:pPr>
              <w:spacing w:after="0" w:line="240" w:lineRule="auto"/>
              <w:jc w:val="center"/>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ZXR750</w:t>
            </w:r>
          </w:p>
        </w:tc>
      </w:tr>
      <w:tr w:rsidR="008F7AAD" w:rsidRPr="00A0272A" w14:paraId="46A356DE" w14:textId="77777777" w:rsidTr="0088397F">
        <w:trPr>
          <w:trHeight w:val="300"/>
        </w:trPr>
        <w:tc>
          <w:tcPr>
            <w:tcW w:w="1477" w:type="dxa"/>
            <w:tcBorders>
              <w:top w:val="nil"/>
              <w:left w:val="nil"/>
              <w:bottom w:val="nil"/>
              <w:right w:val="nil"/>
            </w:tcBorders>
            <w:shd w:val="clear" w:color="auto" w:fill="auto"/>
            <w:noWrap/>
            <w:vAlign w:val="bottom"/>
            <w:hideMark/>
          </w:tcPr>
          <w:p w14:paraId="30F26D49" w14:textId="77777777" w:rsidR="008F7AAD" w:rsidRPr="00A0272A"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A0272A">
              <w:rPr>
                <w:rFonts w:ascii="Calibri" w:eastAsia="Times New Roman" w:hAnsi="Calibri" w:cs="Calibri"/>
                <w:b/>
                <w:bCs/>
                <w:color w:val="000000"/>
                <w:kern w:val="0"/>
                <w:lang w:eastAsia="en-GB"/>
                <w14:ligatures w14:val="none"/>
              </w:rPr>
              <w:t>Weight</w:t>
            </w:r>
          </w:p>
        </w:tc>
        <w:tc>
          <w:tcPr>
            <w:tcW w:w="826" w:type="dxa"/>
            <w:tcBorders>
              <w:top w:val="nil"/>
              <w:left w:val="nil"/>
              <w:bottom w:val="nil"/>
              <w:right w:val="nil"/>
            </w:tcBorders>
            <w:shd w:val="clear" w:color="auto" w:fill="auto"/>
            <w:noWrap/>
            <w:vAlign w:val="bottom"/>
            <w:hideMark/>
          </w:tcPr>
          <w:p w14:paraId="5F574F93" w14:textId="77777777" w:rsidR="008F7AAD" w:rsidRPr="00A0272A"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A0272A">
              <w:rPr>
                <w:rFonts w:ascii="Calibri" w:eastAsia="Times New Roman" w:hAnsi="Calibri" w:cs="Calibri"/>
                <w:b/>
                <w:bCs/>
                <w:color w:val="000000"/>
                <w:kern w:val="0"/>
                <w:lang w:eastAsia="en-GB"/>
                <w14:ligatures w14:val="none"/>
              </w:rPr>
              <w:t>(Kg)</w:t>
            </w:r>
          </w:p>
        </w:tc>
        <w:tc>
          <w:tcPr>
            <w:tcW w:w="2188" w:type="dxa"/>
            <w:tcBorders>
              <w:top w:val="nil"/>
              <w:left w:val="single" w:sz="4" w:space="0" w:color="000000"/>
              <w:bottom w:val="nil"/>
              <w:right w:val="nil"/>
            </w:tcBorders>
            <w:shd w:val="clear" w:color="auto" w:fill="auto"/>
            <w:noWrap/>
            <w:vAlign w:val="bottom"/>
            <w:hideMark/>
          </w:tcPr>
          <w:p w14:paraId="3394B43D" w14:textId="77777777" w:rsidR="008F7AAD" w:rsidRPr="00A0272A"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A0272A">
              <w:rPr>
                <w:rFonts w:ascii="Calibri" w:eastAsia="Times New Roman" w:hAnsi="Calibri" w:cs="Calibri"/>
                <w:b/>
                <w:bCs/>
                <w:color w:val="000000"/>
                <w:kern w:val="0"/>
                <w:lang w:eastAsia="en-GB"/>
                <w14:ligatures w14:val="none"/>
              </w:rPr>
              <w:t>Geometry</w:t>
            </w:r>
          </w:p>
        </w:tc>
        <w:tc>
          <w:tcPr>
            <w:tcW w:w="969" w:type="dxa"/>
            <w:tcBorders>
              <w:top w:val="nil"/>
              <w:left w:val="nil"/>
              <w:bottom w:val="nil"/>
              <w:right w:val="nil"/>
            </w:tcBorders>
            <w:shd w:val="clear" w:color="auto" w:fill="auto"/>
            <w:noWrap/>
            <w:vAlign w:val="bottom"/>
            <w:hideMark/>
          </w:tcPr>
          <w:p w14:paraId="6AD348F9" w14:textId="77777777" w:rsidR="008F7AAD" w:rsidRPr="00A0272A"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A0272A">
              <w:rPr>
                <w:rFonts w:ascii="Calibri" w:eastAsia="Times New Roman" w:hAnsi="Calibri" w:cs="Calibri"/>
                <w:b/>
                <w:bCs/>
                <w:color w:val="000000"/>
                <w:kern w:val="0"/>
                <w:lang w:eastAsia="en-GB"/>
                <w14:ligatures w14:val="none"/>
              </w:rPr>
              <w:t>(mm)</w:t>
            </w:r>
          </w:p>
        </w:tc>
      </w:tr>
      <w:tr w:rsidR="008F7AAD" w:rsidRPr="00A0272A" w14:paraId="32770305" w14:textId="77777777" w:rsidTr="0088397F">
        <w:trPr>
          <w:trHeight w:val="300"/>
        </w:trPr>
        <w:tc>
          <w:tcPr>
            <w:tcW w:w="1477" w:type="dxa"/>
            <w:tcBorders>
              <w:top w:val="nil"/>
              <w:left w:val="nil"/>
              <w:bottom w:val="nil"/>
              <w:right w:val="nil"/>
            </w:tcBorders>
            <w:shd w:val="clear" w:color="auto" w:fill="auto"/>
            <w:noWrap/>
            <w:vAlign w:val="bottom"/>
            <w:hideMark/>
          </w:tcPr>
          <w:p w14:paraId="03485765"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Front</w:t>
            </w:r>
          </w:p>
        </w:tc>
        <w:tc>
          <w:tcPr>
            <w:tcW w:w="826" w:type="dxa"/>
            <w:tcBorders>
              <w:top w:val="nil"/>
              <w:left w:val="nil"/>
              <w:bottom w:val="nil"/>
              <w:right w:val="nil"/>
            </w:tcBorders>
            <w:shd w:val="clear" w:color="auto" w:fill="auto"/>
            <w:noWrap/>
            <w:vAlign w:val="bottom"/>
            <w:hideMark/>
          </w:tcPr>
          <w:p w14:paraId="094D81E1"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102.10</w:t>
            </w:r>
          </w:p>
        </w:tc>
        <w:tc>
          <w:tcPr>
            <w:tcW w:w="2188" w:type="dxa"/>
            <w:tcBorders>
              <w:top w:val="nil"/>
              <w:left w:val="single" w:sz="4" w:space="0" w:color="000000"/>
              <w:bottom w:val="nil"/>
              <w:right w:val="nil"/>
            </w:tcBorders>
            <w:shd w:val="clear" w:color="auto" w:fill="auto"/>
            <w:noWrap/>
            <w:vAlign w:val="bottom"/>
            <w:hideMark/>
          </w:tcPr>
          <w:p w14:paraId="7D7C5374"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Wheelbase</w:t>
            </w:r>
          </w:p>
        </w:tc>
        <w:tc>
          <w:tcPr>
            <w:tcW w:w="969" w:type="dxa"/>
            <w:tcBorders>
              <w:top w:val="nil"/>
              <w:left w:val="nil"/>
              <w:bottom w:val="nil"/>
              <w:right w:val="nil"/>
            </w:tcBorders>
            <w:shd w:val="clear" w:color="auto" w:fill="auto"/>
            <w:noWrap/>
            <w:vAlign w:val="bottom"/>
            <w:hideMark/>
          </w:tcPr>
          <w:p w14:paraId="259A7B40"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1440</w:t>
            </w:r>
          </w:p>
        </w:tc>
      </w:tr>
      <w:tr w:rsidR="008F7AAD" w:rsidRPr="00A0272A" w14:paraId="7CDA26AC" w14:textId="77777777" w:rsidTr="0088397F">
        <w:trPr>
          <w:trHeight w:val="300"/>
        </w:trPr>
        <w:tc>
          <w:tcPr>
            <w:tcW w:w="1477" w:type="dxa"/>
            <w:tcBorders>
              <w:top w:val="nil"/>
              <w:left w:val="nil"/>
              <w:bottom w:val="nil"/>
              <w:right w:val="nil"/>
            </w:tcBorders>
            <w:shd w:val="clear" w:color="auto" w:fill="auto"/>
            <w:noWrap/>
            <w:vAlign w:val="bottom"/>
            <w:hideMark/>
          </w:tcPr>
          <w:p w14:paraId="1ABB9635"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Back</w:t>
            </w:r>
          </w:p>
        </w:tc>
        <w:tc>
          <w:tcPr>
            <w:tcW w:w="826" w:type="dxa"/>
            <w:tcBorders>
              <w:top w:val="nil"/>
              <w:left w:val="nil"/>
              <w:bottom w:val="nil"/>
              <w:right w:val="nil"/>
            </w:tcBorders>
            <w:shd w:val="clear" w:color="auto" w:fill="auto"/>
            <w:noWrap/>
            <w:vAlign w:val="bottom"/>
            <w:hideMark/>
          </w:tcPr>
          <w:p w14:paraId="297E3C5B"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89.80</w:t>
            </w:r>
          </w:p>
        </w:tc>
        <w:tc>
          <w:tcPr>
            <w:tcW w:w="2188" w:type="dxa"/>
            <w:tcBorders>
              <w:top w:val="nil"/>
              <w:left w:val="single" w:sz="4" w:space="0" w:color="000000"/>
              <w:bottom w:val="nil"/>
              <w:right w:val="nil"/>
            </w:tcBorders>
            <w:shd w:val="clear" w:color="auto" w:fill="auto"/>
            <w:noWrap/>
            <w:vAlign w:val="bottom"/>
            <w:hideMark/>
          </w:tcPr>
          <w:p w14:paraId="6ADE4560"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Front wheel radius</w:t>
            </w:r>
          </w:p>
        </w:tc>
        <w:tc>
          <w:tcPr>
            <w:tcW w:w="969" w:type="dxa"/>
            <w:tcBorders>
              <w:top w:val="nil"/>
              <w:left w:val="nil"/>
              <w:bottom w:val="nil"/>
              <w:right w:val="nil"/>
            </w:tcBorders>
            <w:shd w:val="clear" w:color="auto" w:fill="auto"/>
            <w:noWrap/>
            <w:vAlign w:val="bottom"/>
            <w:hideMark/>
          </w:tcPr>
          <w:p w14:paraId="6C18574D"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290</w:t>
            </w:r>
          </w:p>
        </w:tc>
      </w:tr>
      <w:tr w:rsidR="008F7AAD" w:rsidRPr="00A0272A" w14:paraId="0A1DCD5E" w14:textId="77777777" w:rsidTr="0088397F">
        <w:trPr>
          <w:trHeight w:val="300"/>
        </w:trPr>
        <w:tc>
          <w:tcPr>
            <w:tcW w:w="1477" w:type="dxa"/>
            <w:tcBorders>
              <w:top w:val="nil"/>
              <w:left w:val="nil"/>
              <w:bottom w:val="nil"/>
              <w:right w:val="nil"/>
            </w:tcBorders>
            <w:shd w:val="clear" w:color="auto" w:fill="auto"/>
            <w:noWrap/>
            <w:vAlign w:val="bottom"/>
            <w:hideMark/>
          </w:tcPr>
          <w:p w14:paraId="580A7E82"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Front (rider)</w:t>
            </w:r>
          </w:p>
        </w:tc>
        <w:tc>
          <w:tcPr>
            <w:tcW w:w="826" w:type="dxa"/>
            <w:tcBorders>
              <w:top w:val="nil"/>
              <w:left w:val="nil"/>
              <w:bottom w:val="nil"/>
              <w:right w:val="nil"/>
            </w:tcBorders>
            <w:shd w:val="clear" w:color="auto" w:fill="auto"/>
            <w:noWrap/>
            <w:vAlign w:val="bottom"/>
            <w:hideMark/>
          </w:tcPr>
          <w:p w14:paraId="25A41BF7"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133.50</w:t>
            </w:r>
          </w:p>
        </w:tc>
        <w:tc>
          <w:tcPr>
            <w:tcW w:w="2188" w:type="dxa"/>
            <w:tcBorders>
              <w:top w:val="nil"/>
              <w:left w:val="single" w:sz="4" w:space="0" w:color="000000"/>
              <w:bottom w:val="nil"/>
              <w:right w:val="nil"/>
            </w:tcBorders>
            <w:shd w:val="clear" w:color="auto" w:fill="auto"/>
            <w:noWrap/>
            <w:vAlign w:val="bottom"/>
            <w:hideMark/>
          </w:tcPr>
          <w:p w14:paraId="23D1AB4C"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Back wheel radius</w:t>
            </w:r>
          </w:p>
        </w:tc>
        <w:tc>
          <w:tcPr>
            <w:tcW w:w="969" w:type="dxa"/>
            <w:tcBorders>
              <w:top w:val="nil"/>
              <w:left w:val="nil"/>
              <w:bottom w:val="nil"/>
              <w:right w:val="nil"/>
            </w:tcBorders>
            <w:shd w:val="clear" w:color="auto" w:fill="auto"/>
            <w:noWrap/>
            <w:vAlign w:val="bottom"/>
            <w:hideMark/>
          </w:tcPr>
          <w:p w14:paraId="3DA550E9"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302</w:t>
            </w:r>
          </w:p>
        </w:tc>
      </w:tr>
      <w:tr w:rsidR="008F7AAD" w:rsidRPr="00A0272A" w14:paraId="2D59E7B1" w14:textId="77777777" w:rsidTr="0088397F">
        <w:trPr>
          <w:trHeight w:val="300"/>
        </w:trPr>
        <w:tc>
          <w:tcPr>
            <w:tcW w:w="1477" w:type="dxa"/>
            <w:tcBorders>
              <w:top w:val="nil"/>
              <w:left w:val="nil"/>
              <w:bottom w:val="nil"/>
              <w:right w:val="nil"/>
            </w:tcBorders>
            <w:shd w:val="clear" w:color="auto" w:fill="auto"/>
            <w:noWrap/>
            <w:vAlign w:val="bottom"/>
            <w:hideMark/>
          </w:tcPr>
          <w:p w14:paraId="345C5701"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Back (rider)</w:t>
            </w:r>
          </w:p>
        </w:tc>
        <w:tc>
          <w:tcPr>
            <w:tcW w:w="826" w:type="dxa"/>
            <w:tcBorders>
              <w:top w:val="nil"/>
              <w:left w:val="nil"/>
              <w:bottom w:val="nil"/>
              <w:right w:val="nil"/>
            </w:tcBorders>
            <w:shd w:val="clear" w:color="auto" w:fill="auto"/>
            <w:noWrap/>
            <w:vAlign w:val="bottom"/>
            <w:hideMark/>
          </w:tcPr>
          <w:p w14:paraId="5582A29F"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138.80</w:t>
            </w:r>
          </w:p>
        </w:tc>
        <w:tc>
          <w:tcPr>
            <w:tcW w:w="2188" w:type="dxa"/>
            <w:tcBorders>
              <w:top w:val="nil"/>
              <w:left w:val="single" w:sz="4" w:space="0" w:color="000000"/>
              <w:bottom w:val="nil"/>
              <w:right w:val="nil"/>
            </w:tcBorders>
            <w:shd w:val="clear" w:color="auto" w:fill="auto"/>
            <w:noWrap/>
            <w:vAlign w:val="bottom"/>
            <w:hideMark/>
          </w:tcPr>
          <w:p w14:paraId="0FA57EC3"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Average radius</w:t>
            </w:r>
          </w:p>
        </w:tc>
        <w:tc>
          <w:tcPr>
            <w:tcW w:w="969" w:type="dxa"/>
            <w:tcBorders>
              <w:top w:val="nil"/>
              <w:left w:val="nil"/>
              <w:bottom w:val="nil"/>
              <w:right w:val="nil"/>
            </w:tcBorders>
            <w:shd w:val="clear" w:color="auto" w:fill="auto"/>
            <w:noWrap/>
            <w:vAlign w:val="bottom"/>
            <w:hideMark/>
          </w:tcPr>
          <w:p w14:paraId="5AFCBFE0"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296</w:t>
            </w:r>
          </w:p>
        </w:tc>
      </w:tr>
      <w:tr w:rsidR="008F7AAD" w:rsidRPr="00A0272A" w14:paraId="03698802" w14:textId="77777777" w:rsidTr="0088397F">
        <w:trPr>
          <w:trHeight w:val="300"/>
        </w:trPr>
        <w:tc>
          <w:tcPr>
            <w:tcW w:w="1477" w:type="dxa"/>
            <w:tcBorders>
              <w:top w:val="nil"/>
              <w:left w:val="nil"/>
              <w:bottom w:val="nil"/>
              <w:right w:val="nil"/>
            </w:tcBorders>
            <w:shd w:val="clear" w:color="auto" w:fill="auto"/>
            <w:noWrap/>
            <w:vAlign w:val="bottom"/>
            <w:hideMark/>
          </w:tcPr>
          <w:p w14:paraId="6D1A39AE"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Lifted</w:t>
            </w:r>
          </w:p>
        </w:tc>
        <w:tc>
          <w:tcPr>
            <w:tcW w:w="826" w:type="dxa"/>
            <w:tcBorders>
              <w:top w:val="nil"/>
              <w:left w:val="nil"/>
              <w:bottom w:val="nil"/>
              <w:right w:val="nil"/>
            </w:tcBorders>
            <w:shd w:val="clear" w:color="auto" w:fill="auto"/>
            <w:noWrap/>
            <w:vAlign w:val="bottom"/>
            <w:hideMark/>
          </w:tcPr>
          <w:p w14:paraId="2223B3E3"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78.65</w:t>
            </w:r>
          </w:p>
        </w:tc>
        <w:tc>
          <w:tcPr>
            <w:tcW w:w="2188" w:type="dxa"/>
            <w:tcBorders>
              <w:top w:val="nil"/>
              <w:left w:val="single" w:sz="4" w:space="0" w:color="000000"/>
              <w:bottom w:val="nil"/>
              <w:right w:val="nil"/>
            </w:tcBorders>
            <w:shd w:val="clear" w:color="auto" w:fill="auto"/>
            <w:noWrap/>
            <w:vAlign w:val="bottom"/>
            <w:hideMark/>
          </w:tcPr>
          <w:p w14:paraId="4EB8BFB0"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Lift height</w:t>
            </w:r>
          </w:p>
        </w:tc>
        <w:tc>
          <w:tcPr>
            <w:tcW w:w="969" w:type="dxa"/>
            <w:tcBorders>
              <w:top w:val="nil"/>
              <w:left w:val="nil"/>
              <w:bottom w:val="nil"/>
              <w:right w:val="nil"/>
            </w:tcBorders>
            <w:shd w:val="clear" w:color="auto" w:fill="auto"/>
            <w:noWrap/>
            <w:vAlign w:val="bottom"/>
            <w:hideMark/>
          </w:tcPr>
          <w:p w14:paraId="209EB3EE"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629</w:t>
            </w:r>
          </w:p>
        </w:tc>
      </w:tr>
      <w:tr w:rsidR="008F7AAD" w:rsidRPr="00A0272A" w14:paraId="55964F93" w14:textId="77777777" w:rsidTr="0088397F">
        <w:trPr>
          <w:trHeight w:val="300"/>
        </w:trPr>
        <w:tc>
          <w:tcPr>
            <w:tcW w:w="1477" w:type="dxa"/>
            <w:tcBorders>
              <w:top w:val="nil"/>
              <w:left w:val="nil"/>
              <w:bottom w:val="nil"/>
              <w:right w:val="nil"/>
            </w:tcBorders>
            <w:shd w:val="clear" w:color="auto" w:fill="auto"/>
            <w:noWrap/>
            <w:vAlign w:val="bottom"/>
            <w:hideMark/>
          </w:tcPr>
          <w:p w14:paraId="02936057"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Lifted (rider)</w:t>
            </w:r>
          </w:p>
        </w:tc>
        <w:tc>
          <w:tcPr>
            <w:tcW w:w="826" w:type="dxa"/>
            <w:tcBorders>
              <w:top w:val="nil"/>
              <w:left w:val="nil"/>
              <w:bottom w:val="nil"/>
              <w:right w:val="nil"/>
            </w:tcBorders>
            <w:shd w:val="clear" w:color="auto" w:fill="auto"/>
            <w:noWrap/>
            <w:vAlign w:val="bottom"/>
            <w:hideMark/>
          </w:tcPr>
          <w:p w14:paraId="6AE39224"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111.20</w:t>
            </w:r>
          </w:p>
        </w:tc>
        <w:tc>
          <w:tcPr>
            <w:tcW w:w="2188" w:type="dxa"/>
            <w:tcBorders>
              <w:top w:val="nil"/>
              <w:left w:val="single" w:sz="4" w:space="0" w:color="000000"/>
              <w:bottom w:val="nil"/>
              <w:right w:val="nil"/>
            </w:tcBorders>
            <w:shd w:val="clear" w:color="auto" w:fill="auto"/>
            <w:noWrap/>
            <w:vAlign w:val="bottom"/>
            <w:hideMark/>
          </w:tcPr>
          <w:p w14:paraId="376A532F" w14:textId="77777777" w:rsidR="008F7AAD" w:rsidRPr="00A0272A" w:rsidRDefault="008F7AAD" w:rsidP="0088397F">
            <w:pPr>
              <w:spacing w:after="0" w:line="240" w:lineRule="auto"/>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Theta</w:t>
            </w:r>
          </w:p>
        </w:tc>
        <w:tc>
          <w:tcPr>
            <w:tcW w:w="969" w:type="dxa"/>
            <w:tcBorders>
              <w:top w:val="nil"/>
              <w:left w:val="nil"/>
              <w:bottom w:val="nil"/>
              <w:right w:val="nil"/>
            </w:tcBorders>
            <w:shd w:val="clear" w:color="auto" w:fill="auto"/>
            <w:noWrap/>
            <w:vAlign w:val="bottom"/>
            <w:hideMark/>
          </w:tcPr>
          <w:p w14:paraId="05061668" w14:textId="77777777" w:rsidR="008F7AAD" w:rsidRPr="00A0272A" w:rsidRDefault="008F7AAD" w:rsidP="0088397F">
            <w:pPr>
              <w:spacing w:after="0" w:line="240" w:lineRule="auto"/>
              <w:jc w:val="right"/>
              <w:rPr>
                <w:rFonts w:ascii="Calibri" w:eastAsia="Times New Roman" w:hAnsi="Calibri" w:cs="Calibri"/>
                <w:color w:val="000000"/>
                <w:kern w:val="0"/>
                <w:lang w:eastAsia="en-GB"/>
                <w14:ligatures w14:val="none"/>
              </w:rPr>
            </w:pPr>
            <w:r w:rsidRPr="00A0272A">
              <w:rPr>
                <w:rFonts w:ascii="Calibri" w:eastAsia="Times New Roman" w:hAnsi="Calibri" w:cs="Calibri"/>
                <w:color w:val="000000"/>
                <w:kern w:val="0"/>
                <w:lang w:eastAsia="en-GB"/>
                <w14:ligatures w14:val="none"/>
              </w:rPr>
              <w:t>25.9002</w:t>
            </w:r>
          </w:p>
        </w:tc>
      </w:tr>
    </w:tbl>
    <w:p w14:paraId="0277924C" w14:textId="77777777" w:rsidR="008F7AAD" w:rsidRDefault="008F7AAD" w:rsidP="008F7AAD">
      <w:pPr>
        <w:rPr>
          <w:b/>
          <w:bCs/>
          <w:noProof/>
        </w:rPr>
      </w:pPr>
    </w:p>
    <w:p w14:paraId="4034238F" w14:textId="77777777" w:rsidR="008F7AAD" w:rsidRPr="00F901C4" w:rsidRDefault="008F7AAD" w:rsidP="008F7AAD">
      <w:pPr>
        <w:rPr>
          <w:rFonts w:ascii="Calibri" w:eastAsia="Times New Roman" w:hAnsi="Calibri" w:cs="Calibri"/>
          <w:color w:val="000000"/>
          <w:kern w:val="0"/>
          <w:lang w:eastAsia="en-GB"/>
          <w14:ligatures w14:val="none"/>
        </w:rPr>
      </w:pPr>
      <w:r>
        <w:rPr>
          <w:b/>
          <w:bCs/>
          <w:noProof/>
        </w:rPr>
        <w:t xml:space="preserve">Ycog ZXR750 = 1440*(89.80-78.65)/(102.10+89.80)*(Tan 25.9002)+296 = </w:t>
      </w:r>
      <w:r w:rsidRPr="00F901C4">
        <w:rPr>
          <w:rFonts w:ascii="Calibri" w:eastAsia="Times New Roman" w:hAnsi="Calibri" w:cs="Calibri"/>
          <w:color w:val="000000"/>
          <w:kern w:val="0"/>
          <w:lang w:eastAsia="en-GB"/>
          <w14:ligatures w14:val="none"/>
        </w:rPr>
        <w:t>468.3068</w:t>
      </w:r>
      <w:r>
        <w:rPr>
          <w:rFonts w:ascii="Calibri" w:eastAsia="Times New Roman" w:hAnsi="Calibri" w:cs="Calibri"/>
          <w:color w:val="000000"/>
          <w:kern w:val="0"/>
          <w:lang w:eastAsia="en-GB"/>
          <w14:ligatures w14:val="none"/>
        </w:rPr>
        <w:t>mm</w:t>
      </w:r>
    </w:p>
    <w:p w14:paraId="2B44F666" w14:textId="77777777" w:rsidR="008F7AAD" w:rsidRPr="00F901C4" w:rsidRDefault="008F7AAD" w:rsidP="008F7AAD">
      <w:pPr>
        <w:rPr>
          <w:rFonts w:ascii="Calibri" w:eastAsia="Times New Roman" w:hAnsi="Calibri" w:cs="Calibri"/>
          <w:color w:val="000000"/>
          <w:kern w:val="0"/>
          <w:lang w:eastAsia="en-GB"/>
          <w14:ligatures w14:val="none"/>
        </w:rPr>
      </w:pPr>
      <w:bookmarkStart w:id="4" w:name="_Hlk153040289"/>
      <w:r>
        <w:rPr>
          <w:b/>
          <w:bCs/>
          <w:noProof/>
        </w:rPr>
        <w:t xml:space="preserve">Ycog ZXR750 with rider = 1440*(138.80-111.20)/(133.50+138.80)*(Tan 25.9002)+296 = </w:t>
      </w:r>
      <w:r w:rsidRPr="00F901C4">
        <w:rPr>
          <w:rFonts w:ascii="Calibri" w:eastAsia="Times New Roman" w:hAnsi="Calibri" w:cs="Calibri"/>
          <w:color w:val="000000"/>
          <w:kern w:val="0"/>
          <w:lang w:eastAsia="en-GB"/>
          <w14:ligatures w14:val="none"/>
        </w:rPr>
        <w:t>596.58269</w:t>
      </w:r>
    </w:p>
    <w:bookmarkEnd w:id="4"/>
    <w:tbl>
      <w:tblPr>
        <w:tblW w:w="5460" w:type="dxa"/>
        <w:tblLook w:val="04A0" w:firstRow="1" w:lastRow="0" w:firstColumn="1" w:lastColumn="0" w:noHBand="0" w:noVBand="1"/>
      </w:tblPr>
      <w:tblGrid>
        <w:gridCol w:w="1477"/>
        <w:gridCol w:w="830"/>
        <w:gridCol w:w="2188"/>
        <w:gridCol w:w="969"/>
      </w:tblGrid>
      <w:tr w:rsidR="008F7AAD" w:rsidRPr="00B71D37" w14:paraId="72918C88" w14:textId="77777777" w:rsidTr="0088397F">
        <w:trPr>
          <w:trHeight w:val="300"/>
        </w:trPr>
        <w:tc>
          <w:tcPr>
            <w:tcW w:w="5460" w:type="dxa"/>
            <w:gridSpan w:val="4"/>
            <w:tcBorders>
              <w:top w:val="nil"/>
              <w:left w:val="nil"/>
              <w:bottom w:val="nil"/>
              <w:right w:val="nil"/>
            </w:tcBorders>
            <w:shd w:val="clear" w:color="auto" w:fill="auto"/>
            <w:noWrap/>
            <w:vAlign w:val="bottom"/>
            <w:hideMark/>
          </w:tcPr>
          <w:p w14:paraId="0FAD828C" w14:textId="77777777" w:rsidR="008F7AAD" w:rsidRDefault="008F7AAD" w:rsidP="0088397F">
            <w:pPr>
              <w:spacing w:after="0" w:line="240" w:lineRule="auto"/>
              <w:jc w:val="center"/>
              <w:rPr>
                <w:rFonts w:ascii="Calibri" w:eastAsia="Times New Roman" w:hAnsi="Calibri" w:cs="Calibri"/>
                <w:color w:val="000000"/>
                <w:kern w:val="0"/>
                <w:lang w:eastAsia="en-GB"/>
                <w14:ligatures w14:val="none"/>
              </w:rPr>
            </w:pPr>
          </w:p>
          <w:p w14:paraId="0E75E005" w14:textId="77777777" w:rsidR="008F7AAD" w:rsidRDefault="008F7AAD" w:rsidP="0088397F">
            <w:pPr>
              <w:spacing w:after="0" w:line="240" w:lineRule="auto"/>
              <w:jc w:val="center"/>
              <w:rPr>
                <w:rFonts w:ascii="Calibri" w:eastAsia="Times New Roman" w:hAnsi="Calibri" w:cs="Calibri"/>
                <w:color w:val="000000"/>
                <w:kern w:val="0"/>
                <w:lang w:eastAsia="en-GB"/>
                <w14:ligatures w14:val="none"/>
              </w:rPr>
            </w:pPr>
          </w:p>
          <w:p w14:paraId="5B1FEB45" w14:textId="77777777" w:rsidR="008F7AAD" w:rsidRPr="00B71D37" w:rsidRDefault="008F7AAD" w:rsidP="0088397F">
            <w:pPr>
              <w:spacing w:after="0" w:line="240" w:lineRule="auto"/>
              <w:jc w:val="center"/>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RS660</w:t>
            </w:r>
          </w:p>
        </w:tc>
      </w:tr>
      <w:tr w:rsidR="008F7AAD" w:rsidRPr="00B71D37" w14:paraId="54CF1C33" w14:textId="77777777" w:rsidTr="0088397F">
        <w:trPr>
          <w:trHeight w:val="300"/>
        </w:trPr>
        <w:tc>
          <w:tcPr>
            <w:tcW w:w="1477" w:type="dxa"/>
            <w:tcBorders>
              <w:top w:val="nil"/>
              <w:left w:val="nil"/>
              <w:bottom w:val="nil"/>
              <w:right w:val="nil"/>
            </w:tcBorders>
            <w:shd w:val="clear" w:color="auto" w:fill="auto"/>
            <w:noWrap/>
            <w:vAlign w:val="bottom"/>
            <w:hideMark/>
          </w:tcPr>
          <w:p w14:paraId="54C92EC6" w14:textId="77777777" w:rsidR="008F7AAD" w:rsidRPr="00B71D37"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B71D37">
              <w:rPr>
                <w:rFonts w:ascii="Calibri" w:eastAsia="Times New Roman" w:hAnsi="Calibri" w:cs="Calibri"/>
                <w:b/>
                <w:bCs/>
                <w:color w:val="000000"/>
                <w:kern w:val="0"/>
                <w:lang w:eastAsia="en-GB"/>
                <w14:ligatures w14:val="none"/>
              </w:rPr>
              <w:t>Weight</w:t>
            </w:r>
          </w:p>
        </w:tc>
        <w:tc>
          <w:tcPr>
            <w:tcW w:w="826" w:type="dxa"/>
            <w:tcBorders>
              <w:top w:val="nil"/>
              <w:left w:val="nil"/>
              <w:bottom w:val="nil"/>
              <w:right w:val="nil"/>
            </w:tcBorders>
            <w:shd w:val="clear" w:color="auto" w:fill="auto"/>
            <w:noWrap/>
            <w:vAlign w:val="bottom"/>
            <w:hideMark/>
          </w:tcPr>
          <w:p w14:paraId="45143506" w14:textId="77777777" w:rsidR="008F7AAD" w:rsidRPr="00B71D37"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B71D37">
              <w:rPr>
                <w:rFonts w:ascii="Calibri" w:eastAsia="Times New Roman" w:hAnsi="Calibri" w:cs="Calibri"/>
                <w:b/>
                <w:bCs/>
                <w:color w:val="000000"/>
                <w:kern w:val="0"/>
                <w:lang w:eastAsia="en-GB"/>
                <w14:ligatures w14:val="none"/>
              </w:rPr>
              <w:t>(Kg)</w:t>
            </w:r>
          </w:p>
        </w:tc>
        <w:tc>
          <w:tcPr>
            <w:tcW w:w="2188" w:type="dxa"/>
            <w:tcBorders>
              <w:top w:val="nil"/>
              <w:left w:val="single" w:sz="4" w:space="0" w:color="000000"/>
              <w:bottom w:val="nil"/>
              <w:right w:val="nil"/>
            </w:tcBorders>
            <w:shd w:val="clear" w:color="auto" w:fill="auto"/>
            <w:noWrap/>
            <w:vAlign w:val="bottom"/>
            <w:hideMark/>
          </w:tcPr>
          <w:p w14:paraId="334311E1" w14:textId="77777777" w:rsidR="008F7AAD" w:rsidRPr="00B71D37"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B71D37">
              <w:rPr>
                <w:rFonts w:ascii="Calibri" w:eastAsia="Times New Roman" w:hAnsi="Calibri" w:cs="Calibri"/>
                <w:b/>
                <w:bCs/>
                <w:color w:val="000000"/>
                <w:kern w:val="0"/>
                <w:lang w:eastAsia="en-GB"/>
                <w14:ligatures w14:val="none"/>
              </w:rPr>
              <w:t>Geometry</w:t>
            </w:r>
          </w:p>
        </w:tc>
        <w:tc>
          <w:tcPr>
            <w:tcW w:w="969" w:type="dxa"/>
            <w:tcBorders>
              <w:top w:val="nil"/>
              <w:left w:val="nil"/>
              <w:bottom w:val="nil"/>
              <w:right w:val="nil"/>
            </w:tcBorders>
            <w:shd w:val="clear" w:color="auto" w:fill="auto"/>
            <w:noWrap/>
            <w:vAlign w:val="bottom"/>
            <w:hideMark/>
          </w:tcPr>
          <w:p w14:paraId="2F11B164" w14:textId="77777777" w:rsidR="008F7AAD" w:rsidRPr="00B71D37" w:rsidRDefault="008F7AAD" w:rsidP="0088397F">
            <w:pPr>
              <w:spacing w:after="0" w:line="240" w:lineRule="auto"/>
              <w:jc w:val="center"/>
              <w:rPr>
                <w:rFonts w:ascii="Calibri" w:eastAsia="Times New Roman" w:hAnsi="Calibri" w:cs="Calibri"/>
                <w:b/>
                <w:bCs/>
                <w:color w:val="000000"/>
                <w:kern w:val="0"/>
                <w:lang w:eastAsia="en-GB"/>
                <w14:ligatures w14:val="none"/>
              </w:rPr>
            </w:pPr>
            <w:r w:rsidRPr="00B71D37">
              <w:rPr>
                <w:rFonts w:ascii="Calibri" w:eastAsia="Times New Roman" w:hAnsi="Calibri" w:cs="Calibri"/>
                <w:b/>
                <w:bCs/>
                <w:color w:val="000000"/>
                <w:kern w:val="0"/>
                <w:lang w:eastAsia="en-GB"/>
                <w14:ligatures w14:val="none"/>
              </w:rPr>
              <w:t>(mm)</w:t>
            </w:r>
          </w:p>
        </w:tc>
      </w:tr>
      <w:tr w:rsidR="008F7AAD" w:rsidRPr="00B71D37" w14:paraId="0406C985" w14:textId="77777777" w:rsidTr="0088397F">
        <w:trPr>
          <w:trHeight w:val="300"/>
        </w:trPr>
        <w:tc>
          <w:tcPr>
            <w:tcW w:w="1477" w:type="dxa"/>
            <w:tcBorders>
              <w:top w:val="nil"/>
              <w:left w:val="nil"/>
              <w:bottom w:val="nil"/>
              <w:right w:val="nil"/>
            </w:tcBorders>
            <w:shd w:val="clear" w:color="auto" w:fill="auto"/>
            <w:noWrap/>
            <w:vAlign w:val="bottom"/>
            <w:hideMark/>
          </w:tcPr>
          <w:p w14:paraId="2879A652"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Front</w:t>
            </w:r>
          </w:p>
        </w:tc>
        <w:tc>
          <w:tcPr>
            <w:tcW w:w="826" w:type="dxa"/>
            <w:tcBorders>
              <w:top w:val="nil"/>
              <w:left w:val="nil"/>
              <w:bottom w:val="nil"/>
              <w:right w:val="nil"/>
            </w:tcBorders>
            <w:shd w:val="clear" w:color="auto" w:fill="auto"/>
            <w:noWrap/>
            <w:vAlign w:val="bottom"/>
            <w:hideMark/>
          </w:tcPr>
          <w:p w14:paraId="5DEE70CD"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84.35</w:t>
            </w:r>
          </w:p>
        </w:tc>
        <w:tc>
          <w:tcPr>
            <w:tcW w:w="2188" w:type="dxa"/>
            <w:tcBorders>
              <w:top w:val="nil"/>
              <w:left w:val="single" w:sz="4" w:space="0" w:color="000000"/>
              <w:bottom w:val="nil"/>
              <w:right w:val="nil"/>
            </w:tcBorders>
            <w:shd w:val="clear" w:color="auto" w:fill="auto"/>
            <w:noWrap/>
            <w:vAlign w:val="bottom"/>
            <w:hideMark/>
          </w:tcPr>
          <w:p w14:paraId="1F6A6096"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Wheelbase</w:t>
            </w:r>
          </w:p>
        </w:tc>
        <w:tc>
          <w:tcPr>
            <w:tcW w:w="969" w:type="dxa"/>
            <w:tcBorders>
              <w:top w:val="nil"/>
              <w:left w:val="nil"/>
              <w:bottom w:val="nil"/>
              <w:right w:val="nil"/>
            </w:tcBorders>
            <w:shd w:val="clear" w:color="auto" w:fill="auto"/>
            <w:noWrap/>
            <w:vAlign w:val="bottom"/>
            <w:hideMark/>
          </w:tcPr>
          <w:p w14:paraId="4F08147C"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1386</w:t>
            </w:r>
          </w:p>
        </w:tc>
      </w:tr>
      <w:tr w:rsidR="008F7AAD" w:rsidRPr="00B71D37" w14:paraId="24E0F2A5" w14:textId="77777777" w:rsidTr="0088397F">
        <w:trPr>
          <w:trHeight w:val="300"/>
        </w:trPr>
        <w:tc>
          <w:tcPr>
            <w:tcW w:w="1477" w:type="dxa"/>
            <w:tcBorders>
              <w:top w:val="nil"/>
              <w:left w:val="nil"/>
              <w:bottom w:val="nil"/>
              <w:right w:val="nil"/>
            </w:tcBorders>
            <w:shd w:val="clear" w:color="auto" w:fill="auto"/>
            <w:noWrap/>
            <w:vAlign w:val="bottom"/>
            <w:hideMark/>
          </w:tcPr>
          <w:p w14:paraId="136D9915"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Back</w:t>
            </w:r>
          </w:p>
        </w:tc>
        <w:tc>
          <w:tcPr>
            <w:tcW w:w="826" w:type="dxa"/>
            <w:tcBorders>
              <w:top w:val="nil"/>
              <w:left w:val="nil"/>
              <w:bottom w:val="nil"/>
              <w:right w:val="nil"/>
            </w:tcBorders>
            <w:shd w:val="clear" w:color="auto" w:fill="auto"/>
            <w:noWrap/>
            <w:vAlign w:val="bottom"/>
            <w:hideMark/>
          </w:tcPr>
          <w:p w14:paraId="6E968315"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74.50</w:t>
            </w:r>
          </w:p>
        </w:tc>
        <w:tc>
          <w:tcPr>
            <w:tcW w:w="2188" w:type="dxa"/>
            <w:tcBorders>
              <w:top w:val="nil"/>
              <w:left w:val="single" w:sz="4" w:space="0" w:color="000000"/>
              <w:bottom w:val="nil"/>
              <w:right w:val="nil"/>
            </w:tcBorders>
            <w:shd w:val="clear" w:color="auto" w:fill="auto"/>
            <w:noWrap/>
            <w:vAlign w:val="bottom"/>
            <w:hideMark/>
          </w:tcPr>
          <w:p w14:paraId="1F2FAF46"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Front wheel radius</w:t>
            </w:r>
          </w:p>
        </w:tc>
        <w:tc>
          <w:tcPr>
            <w:tcW w:w="969" w:type="dxa"/>
            <w:tcBorders>
              <w:top w:val="nil"/>
              <w:left w:val="nil"/>
              <w:bottom w:val="nil"/>
              <w:right w:val="nil"/>
            </w:tcBorders>
            <w:shd w:val="clear" w:color="auto" w:fill="auto"/>
            <w:noWrap/>
            <w:vAlign w:val="bottom"/>
            <w:hideMark/>
          </w:tcPr>
          <w:p w14:paraId="0363C09D"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295</w:t>
            </w:r>
          </w:p>
        </w:tc>
      </w:tr>
      <w:tr w:rsidR="008F7AAD" w:rsidRPr="00B71D37" w14:paraId="0FB4A31C" w14:textId="77777777" w:rsidTr="0088397F">
        <w:trPr>
          <w:trHeight w:val="300"/>
        </w:trPr>
        <w:tc>
          <w:tcPr>
            <w:tcW w:w="1477" w:type="dxa"/>
            <w:tcBorders>
              <w:top w:val="nil"/>
              <w:left w:val="nil"/>
              <w:bottom w:val="nil"/>
              <w:right w:val="nil"/>
            </w:tcBorders>
            <w:shd w:val="clear" w:color="auto" w:fill="auto"/>
            <w:noWrap/>
            <w:vAlign w:val="bottom"/>
            <w:hideMark/>
          </w:tcPr>
          <w:p w14:paraId="64C972D7"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Front (rider)</w:t>
            </w:r>
          </w:p>
        </w:tc>
        <w:tc>
          <w:tcPr>
            <w:tcW w:w="826" w:type="dxa"/>
            <w:tcBorders>
              <w:top w:val="nil"/>
              <w:left w:val="nil"/>
              <w:bottom w:val="nil"/>
              <w:right w:val="nil"/>
            </w:tcBorders>
            <w:shd w:val="clear" w:color="auto" w:fill="auto"/>
            <w:noWrap/>
            <w:vAlign w:val="bottom"/>
            <w:hideMark/>
          </w:tcPr>
          <w:p w14:paraId="1F478636"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114.60</w:t>
            </w:r>
          </w:p>
        </w:tc>
        <w:tc>
          <w:tcPr>
            <w:tcW w:w="2188" w:type="dxa"/>
            <w:tcBorders>
              <w:top w:val="nil"/>
              <w:left w:val="single" w:sz="4" w:space="0" w:color="000000"/>
              <w:bottom w:val="nil"/>
              <w:right w:val="nil"/>
            </w:tcBorders>
            <w:shd w:val="clear" w:color="auto" w:fill="auto"/>
            <w:noWrap/>
            <w:vAlign w:val="bottom"/>
            <w:hideMark/>
          </w:tcPr>
          <w:p w14:paraId="15F492DF"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Back wheel radius</w:t>
            </w:r>
          </w:p>
        </w:tc>
        <w:tc>
          <w:tcPr>
            <w:tcW w:w="969" w:type="dxa"/>
            <w:tcBorders>
              <w:top w:val="nil"/>
              <w:left w:val="nil"/>
              <w:bottom w:val="nil"/>
              <w:right w:val="nil"/>
            </w:tcBorders>
            <w:shd w:val="clear" w:color="auto" w:fill="auto"/>
            <w:noWrap/>
            <w:vAlign w:val="bottom"/>
            <w:hideMark/>
          </w:tcPr>
          <w:p w14:paraId="62B332E7"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305</w:t>
            </w:r>
          </w:p>
        </w:tc>
      </w:tr>
      <w:tr w:rsidR="008F7AAD" w:rsidRPr="00B71D37" w14:paraId="596CE1EC" w14:textId="77777777" w:rsidTr="0088397F">
        <w:trPr>
          <w:trHeight w:val="300"/>
        </w:trPr>
        <w:tc>
          <w:tcPr>
            <w:tcW w:w="1477" w:type="dxa"/>
            <w:tcBorders>
              <w:top w:val="nil"/>
              <w:left w:val="nil"/>
              <w:bottom w:val="nil"/>
              <w:right w:val="nil"/>
            </w:tcBorders>
            <w:shd w:val="clear" w:color="auto" w:fill="auto"/>
            <w:noWrap/>
            <w:vAlign w:val="bottom"/>
            <w:hideMark/>
          </w:tcPr>
          <w:p w14:paraId="1FE21ED3"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lastRenderedPageBreak/>
              <w:t>Back (rider)</w:t>
            </w:r>
          </w:p>
        </w:tc>
        <w:tc>
          <w:tcPr>
            <w:tcW w:w="826" w:type="dxa"/>
            <w:tcBorders>
              <w:top w:val="nil"/>
              <w:left w:val="nil"/>
              <w:bottom w:val="nil"/>
              <w:right w:val="nil"/>
            </w:tcBorders>
            <w:shd w:val="clear" w:color="auto" w:fill="auto"/>
            <w:noWrap/>
            <w:vAlign w:val="bottom"/>
            <w:hideMark/>
          </w:tcPr>
          <w:p w14:paraId="40C53A3A"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125.60</w:t>
            </w:r>
          </w:p>
        </w:tc>
        <w:tc>
          <w:tcPr>
            <w:tcW w:w="2188" w:type="dxa"/>
            <w:tcBorders>
              <w:top w:val="nil"/>
              <w:left w:val="single" w:sz="4" w:space="0" w:color="000000"/>
              <w:bottom w:val="nil"/>
              <w:right w:val="nil"/>
            </w:tcBorders>
            <w:shd w:val="clear" w:color="auto" w:fill="auto"/>
            <w:noWrap/>
            <w:vAlign w:val="bottom"/>
            <w:hideMark/>
          </w:tcPr>
          <w:p w14:paraId="69579809"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Average radius</w:t>
            </w:r>
          </w:p>
        </w:tc>
        <w:tc>
          <w:tcPr>
            <w:tcW w:w="969" w:type="dxa"/>
            <w:tcBorders>
              <w:top w:val="nil"/>
              <w:left w:val="nil"/>
              <w:bottom w:val="nil"/>
              <w:right w:val="nil"/>
            </w:tcBorders>
            <w:shd w:val="clear" w:color="auto" w:fill="auto"/>
            <w:noWrap/>
            <w:vAlign w:val="bottom"/>
            <w:hideMark/>
          </w:tcPr>
          <w:p w14:paraId="607090B9"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300</w:t>
            </w:r>
          </w:p>
        </w:tc>
      </w:tr>
      <w:tr w:rsidR="008F7AAD" w:rsidRPr="00B71D37" w14:paraId="3E110B85" w14:textId="77777777" w:rsidTr="0088397F">
        <w:trPr>
          <w:trHeight w:val="300"/>
        </w:trPr>
        <w:tc>
          <w:tcPr>
            <w:tcW w:w="1477" w:type="dxa"/>
            <w:tcBorders>
              <w:top w:val="nil"/>
              <w:left w:val="nil"/>
              <w:bottom w:val="nil"/>
              <w:right w:val="nil"/>
            </w:tcBorders>
            <w:shd w:val="clear" w:color="auto" w:fill="auto"/>
            <w:noWrap/>
            <w:vAlign w:val="bottom"/>
            <w:hideMark/>
          </w:tcPr>
          <w:p w14:paraId="4123F6F9"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Lifted</w:t>
            </w:r>
          </w:p>
        </w:tc>
        <w:tc>
          <w:tcPr>
            <w:tcW w:w="826" w:type="dxa"/>
            <w:tcBorders>
              <w:top w:val="nil"/>
              <w:left w:val="nil"/>
              <w:bottom w:val="nil"/>
              <w:right w:val="nil"/>
            </w:tcBorders>
            <w:shd w:val="clear" w:color="auto" w:fill="auto"/>
            <w:noWrap/>
            <w:vAlign w:val="bottom"/>
            <w:hideMark/>
          </w:tcPr>
          <w:p w14:paraId="1BC678F0"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62</w:t>
            </w:r>
          </w:p>
        </w:tc>
        <w:tc>
          <w:tcPr>
            <w:tcW w:w="2188" w:type="dxa"/>
            <w:tcBorders>
              <w:top w:val="nil"/>
              <w:left w:val="single" w:sz="4" w:space="0" w:color="000000"/>
              <w:bottom w:val="nil"/>
              <w:right w:val="nil"/>
            </w:tcBorders>
            <w:shd w:val="clear" w:color="auto" w:fill="auto"/>
            <w:noWrap/>
            <w:vAlign w:val="bottom"/>
            <w:hideMark/>
          </w:tcPr>
          <w:p w14:paraId="281A57CB"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Lift height</w:t>
            </w:r>
          </w:p>
        </w:tc>
        <w:tc>
          <w:tcPr>
            <w:tcW w:w="969" w:type="dxa"/>
            <w:tcBorders>
              <w:top w:val="nil"/>
              <w:left w:val="nil"/>
              <w:bottom w:val="nil"/>
              <w:right w:val="nil"/>
            </w:tcBorders>
            <w:shd w:val="clear" w:color="auto" w:fill="auto"/>
            <w:noWrap/>
            <w:vAlign w:val="bottom"/>
            <w:hideMark/>
          </w:tcPr>
          <w:p w14:paraId="15A6E0F6"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629</w:t>
            </w:r>
          </w:p>
        </w:tc>
      </w:tr>
      <w:tr w:rsidR="008F7AAD" w:rsidRPr="00B71D37" w14:paraId="7CEE97AA" w14:textId="77777777" w:rsidTr="0088397F">
        <w:trPr>
          <w:trHeight w:val="300"/>
        </w:trPr>
        <w:tc>
          <w:tcPr>
            <w:tcW w:w="1477" w:type="dxa"/>
            <w:tcBorders>
              <w:top w:val="nil"/>
              <w:left w:val="nil"/>
              <w:bottom w:val="nil"/>
              <w:right w:val="nil"/>
            </w:tcBorders>
            <w:shd w:val="clear" w:color="auto" w:fill="auto"/>
            <w:noWrap/>
            <w:vAlign w:val="bottom"/>
            <w:hideMark/>
          </w:tcPr>
          <w:p w14:paraId="2EF3B21A"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Lifted (rider)</w:t>
            </w:r>
          </w:p>
        </w:tc>
        <w:tc>
          <w:tcPr>
            <w:tcW w:w="826" w:type="dxa"/>
            <w:tcBorders>
              <w:top w:val="nil"/>
              <w:left w:val="nil"/>
              <w:bottom w:val="nil"/>
              <w:right w:val="nil"/>
            </w:tcBorders>
            <w:shd w:val="clear" w:color="auto" w:fill="auto"/>
            <w:noWrap/>
            <w:vAlign w:val="bottom"/>
            <w:hideMark/>
          </w:tcPr>
          <w:p w14:paraId="56045F8B"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93</w:t>
            </w:r>
          </w:p>
        </w:tc>
        <w:tc>
          <w:tcPr>
            <w:tcW w:w="2188" w:type="dxa"/>
            <w:tcBorders>
              <w:top w:val="nil"/>
              <w:left w:val="single" w:sz="4" w:space="0" w:color="000000"/>
              <w:bottom w:val="nil"/>
              <w:right w:val="nil"/>
            </w:tcBorders>
            <w:shd w:val="clear" w:color="auto" w:fill="auto"/>
            <w:noWrap/>
            <w:vAlign w:val="bottom"/>
            <w:hideMark/>
          </w:tcPr>
          <w:p w14:paraId="00D23802" w14:textId="77777777" w:rsidR="008F7AAD" w:rsidRPr="00B71D37" w:rsidRDefault="008F7AAD" w:rsidP="0088397F">
            <w:pPr>
              <w:spacing w:after="0" w:line="240" w:lineRule="auto"/>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Theta</w:t>
            </w:r>
          </w:p>
        </w:tc>
        <w:tc>
          <w:tcPr>
            <w:tcW w:w="969" w:type="dxa"/>
            <w:tcBorders>
              <w:top w:val="nil"/>
              <w:left w:val="nil"/>
              <w:bottom w:val="nil"/>
              <w:right w:val="nil"/>
            </w:tcBorders>
            <w:shd w:val="clear" w:color="auto" w:fill="auto"/>
            <w:noWrap/>
            <w:vAlign w:val="bottom"/>
            <w:hideMark/>
          </w:tcPr>
          <w:p w14:paraId="1BBB5668" w14:textId="77777777" w:rsidR="008F7AAD" w:rsidRPr="00B71D37" w:rsidRDefault="008F7AAD" w:rsidP="0088397F">
            <w:pPr>
              <w:spacing w:after="0" w:line="240" w:lineRule="auto"/>
              <w:jc w:val="right"/>
              <w:rPr>
                <w:rFonts w:ascii="Calibri" w:eastAsia="Times New Roman" w:hAnsi="Calibri" w:cs="Calibri"/>
                <w:color w:val="000000"/>
                <w:kern w:val="0"/>
                <w:lang w:eastAsia="en-GB"/>
                <w14:ligatures w14:val="none"/>
              </w:rPr>
            </w:pPr>
            <w:r w:rsidRPr="00B71D37">
              <w:rPr>
                <w:rFonts w:ascii="Calibri" w:eastAsia="Times New Roman" w:hAnsi="Calibri" w:cs="Calibri"/>
                <w:color w:val="000000"/>
                <w:kern w:val="0"/>
                <w:lang w:eastAsia="en-GB"/>
                <w14:ligatures w14:val="none"/>
              </w:rPr>
              <w:t>26.9893</w:t>
            </w:r>
          </w:p>
        </w:tc>
      </w:tr>
    </w:tbl>
    <w:p w14:paraId="683D4FD3" w14:textId="77777777" w:rsidR="008F7AAD" w:rsidRDefault="008F7AAD" w:rsidP="008F7AAD">
      <w:pPr>
        <w:rPr>
          <w:b/>
          <w:bCs/>
          <w:noProof/>
        </w:rPr>
      </w:pPr>
    </w:p>
    <w:p w14:paraId="132C4C03" w14:textId="77777777" w:rsidR="008F7AAD" w:rsidRDefault="008F7AAD" w:rsidP="008F7AAD">
      <w:pPr>
        <w:rPr>
          <w:rFonts w:ascii="Calibri" w:eastAsia="Times New Roman" w:hAnsi="Calibri" w:cs="Calibri"/>
          <w:color w:val="000000"/>
          <w:kern w:val="0"/>
          <w:lang w:eastAsia="en-GB"/>
          <w14:ligatures w14:val="none"/>
        </w:rPr>
      </w:pPr>
      <w:r>
        <w:rPr>
          <w:b/>
          <w:bCs/>
          <w:noProof/>
        </w:rPr>
        <w:t xml:space="preserve">Ycog RS660 = 1386*(74.50-62)/(84.35+74.50)*(Tan 26.9893)+300 = </w:t>
      </w:r>
      <w:r w:rsidRPr="002073C4">
        <w:rPr>
          <w:rFonts w:ascii="Calibri" w:eastAsia="Times New Roman" w:hAnsi="Calibri" w:cs="Calibri"/>
          <w:color w:val="000000"/>
          <w:kern w:val="0"/>
          <w:lang w:eastAsia="en-GB"/>
          <w14:ligatures w14:val="none"/>
        </w:rPr>
        <w:t>514.1514</w:t>
      </w:r>
      <w:r>
        <w:rPr>
          <w:rFonts w:ascii="Calibri" w:eastAsia="Times New Roman" w:hAnsi="Calibri" w:cs="Calibri"/>
          <w:color w:val="000000"/>
          <w:kern w:val="0"/>
          <w:lang w:eastAsia="en-GB"/>
          <w14:ligatures w14:val="none"/>
        </w:rPr>
        <w:t>mm</w:t>
      </w:r>
    </w:p>
    <w:p w14:paraId="5DB92112" w14:textId="76933B2F" w:rsidR="00CD3C71" w:rsidRDefault="008F7AAD" w:rsidP="008F7AAD">
      <w:pPr>
        <w:rPr>
          <w:rFonts w:ascii="Calibri" w:eastAsia="Times New Roman" w:hAnsi="Calibri" w:cs="Calibri"/>
          <w:color w:val="000000"/>
          <w:kern w:val="0"/>
          <w:lang w:eastAsia="en-GB"/>
          <w14:ligatures w14:val="none"/>
        </w:rPr>
      </w:pPr>
      <w:r>
        <w:rPr>
          <w:b/>
          <w:bCs/>
          <w:noProof/>
        </w:rPr>
        <w:t xml:space="preserve">Ycog RS660 with rider = 1386*(125.60-93)/(114.60+125.60)*(Tan 26.9893)+296 = </w:t>
      </w:r>
      <w:r w:rsidRPr="00CF7294">
        <w:rPr>
          <w:rFonts w:ascii="Calibri" w:eastAsia="Times New Roman" w:hAnsi="Calibri" w:cs="Calibri"/>
          <w:color w:val="000000"/>
          <w:kern w:val="0"/>
          <w:lang w:eastAsia="en-GB"/>
          <w14:ligatures w14:val="none"/>
        </w:rPr>
        <w:t>669.35386</w:t>
      </w:r>
    </w:p>
    <w:p w14:paraId="37F6B7E9" w14:textId="77777777" w:rsidR="00CD3C71" w:rsidRDefault="00CD3C71" w:rsidP="008F7AAD">
      <w:pPr>
        <w:rPr>
          <w:rFonts w:ascii="Calibri" w:eastAsia="Times New Roman" w:hAnsi="Calibri" w:cs="Calibri"/>
          <w:color w:val="000000"/>
          <w:kern w:val="0"/>
          <w:lang w:eastAsia="en-GB"/>
          <w14:ligatures w14:val="none"/>
        </w:rPr>
      </w:pPr>
    </w:p>
    <w:p w14:paraId="2D9F550B" w14:textId="14B98E19" w:rsidR="00CD3C71" w:rsidRPr="00CF7294" w:rsidRDefault="00CD3C71" w:rsidP="008F7AAD">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Squat</w:t>
      </w:r>
      <w:r w:rsidR="00F4758B">
        <w:rPr>
          <w:rFonts w:ascii="Calibri" w:eastAsia="Times New Roman" w:hAnsi="Calibri" w:cs="Calibri"/>
          <w:color w:val="000000"/>
          <w:kern w:val="0"/>
          <w:lang w:eastAsia="en-GB"/>
          <w14:ligatures w14:val="none"/>
        </w:rPr>
        <w:t xml:space="preserve"> and Anti Squat </w:t>
      </w:r>
      <w:r w:rsidR="002B7166">
        <w:rPr>
          <w:rFonts w:ascii="Calibri" w:eastAsia="Times New Roman" w:hAnsi="Calibri" w:cs="Calibri"/>
          <w:color w:val="000000"/>
          <w:kern w:val="0"/>
          <w:lang w:eastAsia="en-GB"/>
          <w14:ligatures w14:val="none"/>
        </w:rPr>
        <w:t xml:space="preserve">happens when a load is transferred to the rear </w:t>
      </w:r>
      <w:r w:rsidR="00D734A5">
        <w:rPr>
          <w:rFonts w:ascii="Calibri" w:eastAsia="Times New Roman" w:hAnsi="Calibri" w:cs="Calibri"/>
          <w:color w:val="000000"/>
          <w:kern w:val="0"/>
          <w:lang w:eastAsia="en-GB"/>
          <w14:ligatures w14:val="none"/>
        </w:rPr>
        <w:t>wheel</w:t>
      </w:r>
      <w:r w:rsidR="00C07EF6">
        <w:rPr>
          <w:rFonts w:ascii="Calibri" w:eastAsia="Times New Roman" w:hAnsi="Calibri" w:cs="Calibri"/>
          <w:color w:val="000000"/>
          <w:kern w:val="0"/>
          <w:lang w:eastAsia="en-GB"/>
          <w14:ligatures w14:val="none"/>
        </w:rPr>
        <w:t xml:space="preserve"> under acceleration resulting either the rear compressing or extending.</w:t>
      </w:r>
    </w:p>
    <w:p w14:paraId="5C003D5A" w14:textId="097BDC2A" w:rsidR="008F7AAD" w:rsidRPr="00793E1A" w:rsidRDefault="00DF391D" w:rsidP="008F7AAD">
      <w:pPr>
        <w:rPr>
          <w:rFonts w:ascii="Calibri" w:eastAsia="Times New Roman" w:hAnsi="Calibri" w:cs="Calibri"/>
          <w:color w:val="000000"/>
          <w:kern w:val="0"/>
          <w:lang w:eastAsia="en-GB"/>
          <w14:ligatures w14:val="none"/>
        </w:rPr>
      </w:pPr>
      <w:r>
        <w:rPr>
          <w:noProof/>
        </w:rPr>
        <w:drawing>
          <wp:inline distT="0" distB="0" distL="0" distR="0" wp14:anchorId="6FB9EBDB" wp14:editId="6D143770">
            <wp:extent cx="6655051" cy="3211751"/>
            <wp:effectExtent l="0" t="0" r="0" b="8255"/>
            <wp:docPr id="752298211"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98211" name="Picture 1" descr="A computer screen shot of a drawing&#10;&#10;Description automatically generated"/>
                    <pic:cNvPicPr/>
                  </pic:nvPicPr>
                  <pic:blipFill rotWithShape="1">
                    <a:blip r:embed="rId12"/>
                    <a:srcRect l="13917" t="14786" r="2735" b="13704"/>
                    <a:stretch/>
                  </pic:blipFill>
                  <pic:spPr bwMode="auto">
                    <a:xfrm>
                      <a:off x="0" y="0"/>
                      <a:ext cx="6716630" cy="3241469"/>
                    </a:xfrm>
                    <a:prstGeom prst="rect">
                      <a:avLst/>
                    </a:prstGeom>
                    <a:ln>
                      <a:noFill/>
                    </a:ln>
                    <a:extLst>
                      <a:ext uri="{53640926-AAD7-44D8-BBD7-CCE9431645EC}">
                        <a14:shadowObscured xmlns:a14="http://schemas.microsoft.com/office/drawing/2010/main"/>
                      </a:ext>
                    </a:extLst>
                  </pic:spPr>
                </pic:pic>
              </a:graphicData>
            </a:graphic>
          </wp:inline>
        </w:drawing>
      </w:r>
    </w:p>
    <w:p w14:paraId="103E7D11" w14:textId="4C629FB9" w:rsidR="008F7AAD" w:rsidRDefault="008F7AAD" w:rsidP="008F7AAD">
      <w:pPr>
        <w:pStyle w:val="Caption"/>
      </w:pPr>
      <w:r>
        <w:t xml:space="preserve">Figure </w:t>
      </w:r>
      <w:fldSimple w:instr=" SEQ Figure \* ARABIC ">
        <w:r w:rsidR="00316F82">
          <w:rPr>
            <w:noProof/>
          </w:rPr>
          <w:t>3</w:t>
        </w:r>
      </w:fldSimple>
      <w:r>
        <w:t xml:space="preserve"> Centre of </w:t>
      </w:r>
      <w:r w:rsidR="008F76AB">
        <w:t>Gravity (</w:t>
      </w:r>
      <w:r w:rsidR="00E50CC9">
        <w:t>green</w:t>
      </w:r>
      <w:r w:rsidR="00A25ADD">
        <w:t xml:space="preserve"> no </w:t>
      </w:r>
      <w:r w:rsidR="008F76AB">
        <w:t>rider) (</w:t>
      </w:r>
      <w:r w:rsidR="00A25ADD">
        <w:t>red with rider</w:t>
      </w:r>
      <w:r w:rsidR="008F76AB">
        <w:t>),</w:t>
      </w:r>
      <w:r w:rsidR="004661C4">
        <w:t xml:space="preserve"> Squat</w:t>
      </w:r>
      <w:r w:rsidR="00E50CC9">
        <w:t xml:space="preserve"> (pink)</w:t>
      </w:r>
      <w:r w:rsidR="004661C4">
        <w:t>,</w:t>
      </w:r>
      <w:r w:rsidR="00B84CD8">
        <w:t xml:space="preserve"> Rake and Trail for</w:t>
      </w:r>
      <w:r>
        <w:t xml:space="preserve"> ZXR750</w:t>
      </w:r>
    </w:p>
    <w:p w14:paraId="32B70420" w14:textId="77777777" w:rsidR="00787845" w:rsidRDefault="00F30990" w:rsidP="00E50CC9">
      <w:r>
        <w:t xml:space="preserve">As seen </w:t>
      </w:r>
      <w:r w:rsidR="00922C2F">
        <w:t>in the image abo</w:t>
      </w:r>
      <w:r w:rsidR="008E0454">
        <w:t xml:space="preserve">ve </w:t>
      </w:r>
      <w:r w:rsidR="002215F9">
        <w:t>the instantaneous Force</w:t>
      </w:r>
      <w:r w:rsidR="00ED4717">
        <w:t xml:space="preserve"> is where the chain</w:t>
      </w:r>
      <w:r w:rsidR="0085515C">
        <w:t xml:space="preserve"> and the swingarm </w:t>
      </w:r>
      <w:r w:rsidR="00707023">
        <w:t>lines intersect</w:t>
      </w:r>
      <w:r w:rsidR="00B3250B">
        <w:t xml:space="preserve">, with the </w:t>
      </w:r>
      <w:r w:rsidR="007749FB">
        <w:t xml:space="preserve">100% </w:t>
      </w:r>
      <w:r w:rsidR="0024729C">
        <w:t xml:space="preserve">Anti Squat being at </w:t>
      </w:r>
      <w:r w:rsidR="00903CE8" w:rsidRPr="00787845">
        <w:rPr>
          <w:b/>
          <w:bCs/>
        </w:rPr>
        <w:t>894.14</w:t>
      </w:r>
      <w:r w:rsidR="00787845">
        <w:t>.</w:t>
      </w:r>
    </w:p>
    <w:p w14:paraId="0C000B25" w14:textId="78B84D0D" w:rsidR="00490B2C" w:rsidRDefault="00787845" w:rsidP="00E50CC9">
      <w:r>
        <w:t xml:space="preserve">To find the Anit Squat </w:t>
      </w:r>
      <w:r w:rsidR="009A6248">
        <w:t xml:space="preserve">value take the </w:t>
      </w:r>
      <w:r w:rsidR="009A6248" w:rsidRPr="00BE4255">
        <w:rPr>
          <w:b/>
          <w:bCs/>
        </w:rPr>
        <w:t xml:space="preserve">100% </w:t>
      </w:r>
      <w:r w:rsidR="00BE4255" w:rsidRPr="00BE4255">
        <w:rPr>
          <w:b/>
          <w:bCs/>
        </w:rPr>
        <w:t xml:space="preserve">value </w:t>
      </w:r>
      <w:r w:rsidR="00BE4255">
        <w:rPr>
          <w:b/>
          <w:bCs/>
        </w:rPr>
        <w:t>–</w:t>
      </w:r>
      <w:r w:rsidR="00BE4255" w:rsidRPr="00BE4255">
        <w:rPr>
          <w:b/>
          <w:bCs/>
        </w:rPr>
        <w:t xml:space="preserve"> </w:t>
      </w:r>
      <w:proofErr w:type="spellStart"/>
      <w:r w:rsidR="00BE4255" w:rsidRPr="00BE4255">
        <w:rPr>
          <w:b/>
          <w:bCs/>
        </w:rPr>
        <w:t>Ycog</w:t>
      </w:r>
      <w:proofErr w:type="spellEnd"/>
      <w:r w:rsidR="00490B2C">
        <w:rPr>
          <w:b/>
          <w:bCs/>
        </w:rPr>
        <w:t>.</w:t>
      </w:r>
    </w:p>
    <w:p w14:paraId="4850A0B5" w14:textId="29E714D6" w:rsidR="008F7AAD" w:rsidRPr="00F9167D" w:rsidRDefault="00490B2C" w:rsidP="008F7AAD">
      <w:pPr>
        <w:rPr>
          <w:b/>
          <w:bCs/>
        </w:rPr>
      </w:pPr>
      <w:r>
        <w:t>Anti Squat Value</w:t>
      </w:r>
      <w:r w:rsidR="00B26199">
        <w:t xml:space="preserve"> for ZXR 750</w:t>
      </w:r>
      <w:r>
        <w:t xml:space="preserve"> </w:t>
      </w:r>
      <w:r w:rsidR="00E1014D">
        <w:t>=</w:t>
      </w:r>
      <w:r>
        <w:t xml:space="preserve"> </w:t>
      </w:r>
      <w:r w:rsidR="008209DC" w:rsidRPr="0074407D">
        <w:rPr>
          <w:b/>
          <w:bCs/>
        </w:rPr>
        <w:t>894.14</w:t>
      </w:r>
      <w:r w:rsidR="005565D0">
        <w:rPr>
          <w:b/>
          <w:bCs/>
        </w:rPr>
        <w:t xml:space="preserve"> </w:t>
      </w:r>
      <w:r w:rsidR="008209DC" w:rsidRPr="0074407D">
        <w:rPr>
          <w:b/>
          <w:bCs/>
        </w:rPr>
        <w:t>-</w:t>
      </w:r>
      <w:r w:rsidR="005565D0">
        <w:rPr>
          <w:b/>
          <w:bCs/>
        </w:rPr>
        <w:t xml:space="preserve"> </w:t>
      </w:r>
      <w:r w:rsidR="008209DC" w:rsidRPr="0074407D">
        <w:rPr>
          <w:b/>
          <w:bCs/>
        </w:rPr>
        <w:t>596</w:t>
      </w:r>
      <w:r w:rsidR="0074407D" w:rsidRPr="0074407D">
        <w:rPr>
          <w:b/>
          <w:bCs/>
        </w:rPr>
        <w:t xml:space="preserve">.58 = </w:t>
      </w:r>
      <w:r w:rsidR="001323B5" w:rsidRPr="0074407D">
        <w:rPr>
          <w:b/>
          <w:bCs/>
        </w:rPr>
        <w:t>297.56</w:t>
      </w:r>
      <w:r w:rsidR="00607C51" w:rsidRPr="0074407D">
        <w:rPr>
          <w:b/>
          <w:bCs/>
        </w:rPr>
        <w:t xml:space="preserve"> Anti Squat</w:t>
      </w:r>
      <w:r w:rsidR="004A27AF">
        <w:rPr>
          <w:b/>
          <w:bCs/>
        </w:rPr>
        <w:t>%</w:t>
      </w:r>
      <w:r w:rsidR="00B26199">
        <w:rPr>
          <w:b/>
          <w:bCs/>
        </w:rPr>
        <w:t xml:space="preserve"> </w:t>
      </w:r>
    </w:p>
    <w:p w14:paraId="58322E0C" w14:textId="16BEABF5" w:rsidR="008F7AAD" w:rsidRDefault="00B93CD8" w:rsidP="008F7AAD">
      <w:pPr>
        <w:keepNext/>
      </w:pPr>
      <w:r>
        <w:rPr>
          <w:noProof/>
        </w:rPr>
        <w:lastRenderedPageBreak/>
        <w:drawing>
          <wp:inline distT="0" distB="0" distL="0" distR="0" wp14:anchorId="2BD78B81" wp14:editId="396361A2">
            <wp:extent cx="6615296" cy="3842657"/>
            <wp:effectExtent l="0" t="0" r="0" b="5715"/>
            <wp:docPr id="1479987314"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87314" name="Picture 1" descr="A computer screen shot of a drawing&#10;&#10;Description automatically generated"/>
                    <pic:cNvPicPr/>
                  </pic:nvPicPr>
                  <pic:blipFill rotWithShape="1">
                    <a:blip r:embed="rId13"/>
                    <a:srcRect l="22605" t="10468" r="10343" b="20289"/>
                    <a:stretch/>
                  </pic:blipFill>
                  <pic:spPr bwMode="auto">
                    <a:xfrm>
                      <a:off x="0" y="0"/>
                      <a:ext cx="6648138" cy="3861734"/>
                    </a:xfrm>
                    <a:prstGeom prst="rect">
                      <a:avLst/>
                    </a:prstGeom>
                    <a:ln>
                      <a:noFill/>
                    </a:ln>
                    <a:extLst>
                      <a:ext uri="{53640926-AAD7-44D8-BBD7-CCE9431645EC}">
                        <a14:shadowObscured xmlns:a14="http://schemas.microsoft.com/office/drawing/2010/main"/>
                      </a:ext>
                    </a:extLst>
                  </pic:spPr>
                </pic:pic>
              </a:graphicData>
            </a:graphic>
          </wp:inline>
        </w:drawing>
      </w:r>
    </w:p>
    <w:p w14:paraId="181D6A96" w14:textId="1963C18C" w:rsidR="008F7AAD" w:rsidRPr="0000593B" w:rsidRDefault="008F7AAD" w:rsidP="008F7AAD">
      <w:pPr>
        <w:pStyle w:val="Caption"/>
      </w:pPr>
      <w:r>
        <w:t xml:space="preserve">Figure </w:t>
      </w:r>
      <w:fldSimple w:instr=" SEQ Figure \* ARABIC ">
        <w:r w:rsidR="00316F82">
          <w:rPr>
            <w:noProof/>
          </w:rPr>
          <w:t>4</w:t>
        </w:r>
      </w:fldSimple>
      <w:r>
        <w:t xml:space="preserve"> Centre of </w:t>
      </w:r>
      <w:r w:rsidR="00B26199">
        <w:t>Gravity (</w:t>
      </w:r>
      <w:r w:rsidR="00A25ADD">
        <w:t>green</w:t>
      </w:r>
      <w:r w:rsidR="008F76AB">
        <w:t xml:space="preserve"> no </w:t>
      </w:r>
      <w:r w:rsidR="00B26199">
        <w:t>rider</w:t>
      </w:r>
      <w:r w:rsidR="001B4D3B">
        <w:t>)</w:t>
      </w:r>
      <w:r w:rsidR="00B26199">
        <w:t xml:space="preserve"> (</w:t>
      </w:r>
      <w:r w:rsidR="008F76AB">
        <w:t>red with rider</w:t>
      </w:r>
      <w:r w:rsidR="00B26199">
        <w:t>),</w:t>
      </w:r>
      <w:r w:rsidR="00D50DAC">
        <w:t xml:space="preserve"> Squat</w:t>
      </w:r>
      <w:r w:rsidR="008F76AB">
        <w:t>(pink)</w:t>
      </w:r>
      <w:r w:rsidR="00D50DAC">
        <w:t>, Rake and Trail</w:t>
      </w:r>
      <w:r>
        <w:t xml:space="preserve"> for RS660</w:t>
      </w:r>
    </w:p>
    <w:p w14:paraId="6B147146" w14:textId="3DE17A1F" w:rsidR="00986C8D" w:rsidRPr="00967BBF" w:rsidRDefault="00F9167D" w:rsidP="0054245A">
      <w:pPr>
        <w:rPr>
          <w:b/>
          <w:bCs/>
        </w:rPr>
      </w:pPr>
      <w:r w:rsidRPr="00967BBF">
        <w:rPr>
          <w:b/>
          <w:bCs/>
        </w:rPr>
        <w:t xml:space="preserve">Anti Squat Value for </w:t>
      </w:r>
      <w:r w:rsidR="005565D0" w:rsidRPr="00967BBF">
        <w:rPr>
          <w:b/>
          <w:bCs/>
        </w:rPr>
        <w:t xml:space="preserve">RS660 = 668 </w:t>
      </w:r>
      <w:r w:rsidR="00967BBF" w:rsidRPr="00967BBF">
        <w:rPr>
          <w:b/>
          <w:bCs/>
        </w:rPr>
        <w:t>–</w:t>
      </w:r>
      <w:r w:rsidR="005565D0" w:rsidRPr="00967BBF">
        <w:rPr>
          <w:b/>
          <w:bCs/>
        </w:rPr>
        <w:t xml:space="preserve"> </w:t>
      </w:r>
      <w:r w:rsidR="00967BBF" w:rsidRPr="00967BBF">
        <w:rPr>
          <w:b/>
          <w:bCs/>
        </w:rPr>
        <w:t>669.35 = -1.35 Anit Squat</w:t>
      </w:r>
      <w:r w:rsidR="00BF1507">
        <w:rPr>
          <w:b/>
          <w:bCs/>
        </w:rPr>
        <w:t xml:space="preserve"> (Instantaneous force behind the wheel).</w:t>
      </w:r>
    </w:p>
    <w:p w14:paraId="22401793" w14:textId="77777777" w:rsidR="00025EEC" w:rsidRDefault="00025EEC">
      <w:pPr>
        <w:rPr>
          <w:b/>
          <w:bCs/>
          <w:u w:val="single"/>
        </w:rPr>
      </w:pPr>
    </w:p>
    <w:p w14:paraId="0052C0C5" w14:textId="77777777" w:rsidR="00025EEC" w:rsidRDefault="00025EEC">
      <w:pPr>
        <w:rPr>
          <w:b/>
          <w:bCs/>
          <w:u w:val="single"/>
        </w:rPr>
      </w:pPr>
    </w:p>
    <w:p w14:paraId="08AD5A32" w14:textId="0FD52E02" w:rsidR="008025B4" w:rsidRDefault="008025B4">
      <w:pPr>
        <w:rPr>
          <w:b/>
          <w:bCs/>
          <w:u w:val="single"/>
        </w:rPr>
      </w:pPr>
      <w:r w:rsidRPr="008025B4">
        <w:rPr>
          <w:b/>
          <w:bCs/>
          <w:u w:val="single"/>
        </w:rPr>
        <w:t>Gearbox ZXR750:</w:t>
      </w:r>
    </w:p>
    <w:p w14:paraId="2277D5E0" w14:textId="676D3630" w:rsidR="00EE4765" w:rsidRDefault="00EE4765" w:rsidP="00EE4765">
      <w:pPr>
        <w:pStyle w:val="Caption"/>
        <w:keepNext/>
      </w:pPr>
      <w:r>
        <w:t xml:space="preserve">Table </w:t>
      </w:r>
      <w:fldSimple w:instr=" SEQ Table \* ARABIC ">
        <w:r>
          <w:rPr>
            <w:noProof/>
          </w:rPr>
          <w:t>1</w:t>
        </w:r>
      </w:fldSimple>
      <w:r>
        <w:t xml:space="preserve"> ZXR 750 Gearbox</w:t>
      </w:r>
    </w:p>
    <w:tbl>
      <w:tblPr>
        <w:tblStyle w:val="TableGrid"/>
        <w:tblW w:w="0" w:type="auto"/>
        <w:tblLook w:val="04A0" w:firstRow="1" w:lastRow="0" w:firstColumn="1" w:lastColumn="0" w:noHBand="0" w:noVBand="1"/>
      </w:tblPr>
      <w:tblGrid>
        <w:gridCol w:w="1440"/>
        <w:gridCol w:w="1380"/>
        <w:gridCol w:w="1940"/>
        <w:gridCol w:w="937"/>
        <w:gridCol w:w="941"/>
        <w:gridCol w:w="1053"/>
      </w:tblGrid>
      <w:tr w:rsidR="00904877" w:rsidRPr="00904877" w14:paraId="2BFC106A" w14:textId="77777777" w:rsidTr="00EE4765">
        <w:trPr>
          <w:trHeight w:val="300"/>
        </w:trPr>
        <w:tc>
          <w:tcPr>
            <w:tcW w:w="1440" w:type="dxa"/>
            <w:noWrap/>
            <w:hideMark/>
          </w:tcPr>
          <w:p w14:paraId="6FA0ED97" w14:textId="77777777" w:rsidR="00904877" w:rsidRPr="00904877" w:rsidRDefault="00904877">
            <w:pPr>
              <w:rPr>
                <w:b/>
                <w:bCs/>
                <w:u w:val="single"/>
              </w:rPr>
            </w:pPr>
            <w:r w:rsidRPr="00904877">
              <w:rPr>
                <w:b/>
                <w:bCs/>
                <w:u w:val="single"/>
              </w:rPr>
              <w:t>Front Sprocket</w:t>
            </w:r>
          </w:p>
        </w:tc>
        <w:tc>
          <w:tcPr>
            <w:tcW w:w="1380" w:type="dxa"/>
            <w:noWrap/>
            <w:hideMark/>
          </w:tcPr>
          <w:p w14:paraId="0BC7B6FD" w14:textId="77777777" w:rsidR="00904877" w:rsidRPr="00904877" w:rsidRDefault="00904877">
            <w:pPr>
              <w:rPr>
                <w:b/>
                <w:bCs/>
                <w:u w:val="single"/>
              </w:rPr>
            </w:pPr>
            <w:r w:rsidRPr="00904877">
              <w:rPr>
                <w:b/>
                <w:bCs/>
                <w:u w:val="single"/>
              </w:rPr>
              <w:t>Rear Sprocket</w:t>
            </w:r>
          </w:p>
        </w:tc>
        <w:tc>
          <w:tcPr>
            <w:tcW w:w="1940" w:type="dxa"/>
            <w:noWrap/>
            <w:hideMark/>
          </w:tcPr>
          <w:p w14:paraId="07C3C894" w14:textId="77777777" w:rsidR="00904877" w:rsidRPr="00904877" w:rsidRDefault="00904877">
            <w:pPr>
              <w:rPr>
                <w:b/>
                <w:bCs/>
                <w:u w:val="single"/>
              </w:rPr>
            </w:pPr>
            <w:r w:rsidRPr="00904877">
              <w:rPr>
                <w:b/>
                <w:bCs/>
                <w:u w:val="single"/>
              </w:rPr>
              <w:t>Wheel Diameter (M)</w:t>
            </w:r>
          </w:p>
        </w:tc>
        <w:tc>
          <w:tcPr>
            <w:tcW w:w="937" w:type="dxa"/>
            <w:noWrap/>
            <w:hideMark/>
          </w:tcPr>
          <w:p w14:paraId="7CF27FDF" w14:textId="77777777" w:rsidR="00904877" w:rsidRPr="00904877" w:rsidRDefault="00904877">
            <w:pPr>
              <w:rPr>
                <w:b/>
                <w:bCs/>
                <w:u w:val="single"/>
              </w:rPr>
            </w:pPr>
            <w:r w:rsidRPr="00904877">
              <w:rPr>
                <w:b/>
                <w:bCs/>
                <w:u w:val="single"/>
              </w:rPr>
              <w:t>Primary</w:t>
            </w:r>
          </w:p>
        </w:tc>
        <w:tc>
          <w:tcPr>
            <w:tcW w:w="941" w:type="dxa"/>
            <w:noWrap/>
            <w:hideMark/>
          </w:tcPr>
          <w:p w14:paraId="7E20915C" w14:textId="77777777" w:rsidR="00904877" w:rsidRPr="00904877" w:rsidRDefault="00904877">
            <w:pPr>
              <w:rPr>
                <w:b/>
                <w:bCs/>
                <w:u w:val="single"/>
              </w:rPr>
            </w:pPr>
          </w:p>
        </w:tc>
        <w:tc>
          <w:tcPr>
            <w:tcW w:w="1053" w:type="dxa"/>
            <w:noWrap/>
            <w:hideMark/>
          </w:tcPr>
          <w:p w14:paraId="4275604C" w14:textId="77777777" w:rsidR="00904877" w:rsidRPr="00904877" w:rsidRDefault="00904877">
            <w:pPr>
              <w:rPr>
                <w:b/>
                <w:bCs/>
                <w:u w:val="single"/>
              </w:rPr>
            </w:pPr>
            <w:r w:rsidRPr="00904877">
              <w:rPr>
                <w:b/>
                <w:bCs/>
                <w:u w:val="single"/>
              </w:rPr>
              <w:t>Rpm</w:t>
            </w:r>
          </w:p>
        </w:tc>
      </w:tr>
      <w:tr w:rsidR="00904877" w:rsidRPr="00904877" w14:paraId="3ACE9120" w14:textId="77777777" w:rsidTr="00EE4765">
        <w:trPr>
          <w:trHeight w:val="300"/>
        </w:trPr>
        <w:tc>
          <w:tcPr>
            <w:tcW w:w="1440" w:type="dxa"/>
            <w:noWrap/>
            <w:hideMark/>
          </w:tcPr>
          <w:p w14:paraId="000E6CF5" w14:textId="77777777" w:rsidR="00904877" w:rsidRPr="00904877" w:rsidRDefault="00904877" w:rsidP="00904877">
            <w:pPr>
              <w:rPr>
                <w:b/>
                <w:bCs/>
                <w:u w:val="single"/>
              </w:rPr>
            </w:pPr>
            <w:r w:rsidRPr="00904877">
              <w:rPr>
                <w:b/>
                <w:bCs/>
                <w:u w:val="single"/>
              </w:rPr>
              <w:t>16</w:t>
            </w:r>
          </w:p>
        </w:tc>
        <w:tc>
          <w:tcPr>
            <w:tcW w:w="1380" w:type="dxa"/>
            <w:noWrap/>
            <w:hideMark/>
          </w:tcPr>
          <w:p w14:paraId="44769A31" w14:textId="77777777" w:rsidR="00904877" w:rsidRPr="00904877" w:rsidRDefault="00904877" w:rsidP="00904877">
            <w:pPr>
              <w:rPr>
                <w:b/>
                <w:bCs/>
                <w:u w:val="single"/>
              </w:rPr>
            </w:pPr>
            <w:r w:rsidRPr="00904877">
              <w:rPr>
                <w:b/>
                <w:bCs/>
                <w:u w:val="single"/>
              </w:rPr>
              <w:t>46</w:t>
            </w:r>
          </w:p>
        </w:tc>
        <w:tc>
          <w:tcPr>
            <w:tcW w:w="1940" w:type="dxa"/>
            <w:noWrap/>
            <w:hideMark/>
          </w:tcPr>
          <w:p w14:paraId="15062392" w14:textId="77777777" w:rsidR="00904877" w:rsidRPr="00904877" w:rsidRDefault="00904877" w:rsidP="00904877">
            <w:pPr>
              <w:rPr>
                <w:b/>
                <w:bCs/>
                <w:u w:val="single"/>
              </w:rPr>
            </w:pPr>
            <w:r w:rsidRPr="00904877">
              <w:rPr>
                <w:b/>
                <w:bCs/>
                <w:u w:val="single"/>
              </w:rPr>
              <w:t>0.5308</w:t>
            </w:r>
          </w:p>
        </w:tc>
        <w:tc>
          <w:tcPr>
            <w:tcW w:w="937" w:type="dxa"/>
            <w:noWrap/>
            <w:hideMark/>
          </w:tcPr>
          <w:p w14:paraId="278F4A05" w14:textId="77777777" w:rsidR="00904877" w:rsidRPr="00904877" w:rsidRDefault="00904877">
            <w:pPr>
              <w:rPr>
                <w:b/>
                <w:bCs/>
                <w:u w:val="single"/>
              </w:rPr>
            </w:pPr>
            <w:r w:rsidRPr="00904877">
              <w:rPr>
                <w:b/>
                <w:bCs/>
                <w:u w:val="single"/>
              </w:rPr>
              <w:t>in</w:t>
            </w:r>
          </w:p>
        </w:tc>
        <w:tc>
          <w:tcPr>
            <w:tcW w:w="941" w:type="dxa"/>
            <w:noWrap/>
            <w:hideMark/>
          </w:tcPr>
          <w:p w14:paraId="3F175B36" w14:textId="77777777" w:rsidR="00904877" w:rsidRPr="00904877" w:rsidRDefault="00904877" w:rsidP="00904877">
            <w:pPr>
              <w:rPr>
                <w:b/>
                <w:bCs/>
                <w:u w:val="single"/>
              </w:rPr>
            </w:pPr>
            <w:r w:rsidRPr="00904877">
              <w:rPr>
                <w:b/>
                <w:bCs/>
                <w:u w:val="single"/>
              </w:rPr>
              <w:t>52</w:t>
            </w:r>
          </w:p>
        </w:tc>
        <w:tc>
          <w:tcPr>
            <w:tcW w:w="1053" w:type="dxa"/>
            <w:noWrap/>
            <w:hideMark/>
          </w:tcPr>
          <w:p w14:paraId="7E1305B3" w14:textId="77777777" w:rsidR="00904877" w:rsidRPr="00904877" w:rsidRDefault="00904877" w:rsidP="00904877">
            <w:pPr>
              <w:rPr>
                <w:b/>
                <w:bCs/>
                <w:u w:val="single"/>
              </w:rPr>
            </w:pPr>
            <w:r w:rsidRPr="00904877">
              <w:rPr>
                <w:b/>
                <w:bCs/>
                <w:u w:val="single"/>
              </w:rPr>
              <w:t>12000</w:t>
            </w:r>
          </w:p>
        </w:tc>
      </w:tr>
      <w:tr w:rsidR="00904877" w:rsidRPr="00904877" w14:paraId="3D749BDB" w14:textId="77777777" w:rsidTr="00EE4765">
        <w:trPr>
          <w:trHeight w:val="300"/>
        </w:trPr>
        <w:tc>
          <w:tcPr>
            <w:tcW w:w="1440" w:type="dxa"/>
            <w:noWrap/>
            <w:hideMark/>
          </w:tcPr>
          <w:p w14:paraId="21A23E16" w14:textId="77777777" w:rsidR="00904877" w:rsidRPr="00904877" w:rsidRDefault="00904877" w:rsidP="00904877">
            <w:pPr>
              <w:rPr>
                <w:b/>
                <w:bCs/>
                <w:u w:val="single"/>
              </w:rPr>
            </w:pPr>
          </w:p>
        </w:tc>
        <w:tc>
          <w:tcPr>
            <w:tcW w:w="1380" w:type="dxa"/>
            <w:noWrap/>
            <w:hideMark/>
          </w:tcPr>
          <w:p w14:paraId="68349414" w14:textId="77777777" w:rsidR="00904877" w:rsidRPr="00904877" w:rsidRDefault="00904877">
            <w:pPr>
              <w:rPr>
                <w:b/>
                <w:bCs/>
                <w:u w:val="single"/>
              </w:rPr>
            </w:pPr>
          </w:p>
        </w:tc>
        <w:tc>
          <w:tcPr>
            <w:tcW w:w="1940" w:type="dxa"/>
            <w:noWrap/>
            <w:hideMark/>
          </w:tcPr>
          <w:p w14:paraId="4421A50C" w14:textId="77777777" w:rsidR="00904877" w:rsidRPr="00904877" w:rsidRDefault="00904877">
            <w:pPr>
              <w:rPr>
                <w:b/>
                <w:bCs/>
                <w:u w:val="single"/>
              </w:rPr>
            </w:pPr>
          </w:p>
        </w:tc>
        <w:tc>
          <w:tcPr>
            <w:tcW w:w="937" w:type="dxa"/>
            <w:noWrap/>
            <w:hideMark/>
          </w:tcPr>
          <w:p w14:paraId="59C598C5" w14:textId="77777777" w:rsidR="00904877" w:rsidRPr="00904877" w:rsidRDefault="00904877">
            <w:pPr>
              <w:rPr>
                <w:b/>
                <w:bCs/>
                <w:u w:val="single"/>
              </w:rPr>
            </w:pPr>
            <w:r w:rsidRPr="00904877">
              <w:rPr>
                <w:b/>
                <w:bCs/>
                <w:u w:val="single"/>
              </w:rPr>
              <w:t>out</w:t>
            </w:r>
          </w:p>
        </w:tc>
        <w:tc>
          <w:tcPr>
            <w:tcW w:w="941" w:type="dxa"/>
            <w:noWrap/>
            <w:hideMark/>
          </w:tcPr>
          <w:p w14:paraId="0C82AE7D" w14:textId="77777777" w:rsidR="00904877" w:rsidRPr="00904877" w:rsidRDefault="00904877" w:rsidP="00904877">
            <w:pPr>
              <w:rPr>
                <w:b/>
                <w:bCs/>
                <w:u w:val="single"/>
              </w:rPr>
            </w:pPr>
            <w:r w:rsidRPr="00904877">
              <w:rPr>
                <w:b/>
                <w:bCs/>
                <w:u w:val="single"/>
              </w:rPr>
              <w:t>85</w:t>
            </w:r>
          </w:p>
        </w:tc>
        <w:tc>
          <w:tcPr>
            <w:tcW w:w="1053" w:type="dxa"/>
            <w:noWrap/>
            <w:hideMark/>
          </w:tcPr>
          <w:p w14:paraId="0C6C9AA0" w14:textId="77777777" w:rsidR="00904877" w:rsidRPr="00904877" w:rsidRDefault="00904877" w:rsidP="00904877">
            <w:pPr>
              <w:rPr>
                <w:b/>
                <w:bCs/>
                <w:u w:val="single"/>
              </w:rPr>
            </w:pPr>
          </w:p>
        </w:tc>
      </w:tr>
      <w:tr w:rsidR="00904877" w:rsidRPr="00904877" w14:paraId="3E74B70F" w14:textId="77777777" w:rsidTr="00EE4765">
        <w:trPr>
          <w:trHeight w:val="300"/>
        </w:trPr>
        <w:tc>
          <w:tcPr>
            <w:tcW w:w="1440" w:type="dxa"/>
            <w:noWrap/>
            <w:hideMark/>
          </w:tcPr>
          <w:p w14:paraId="5F1D70EA" w14:textId="187C6868" w:rsidR="00904877" w:rsidRPr="00904877" w:rsidRDefault="00904877" w:rsidP="00904877">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Gearbox</w:t>
            </w:r>
          </w:p>
        </w:tc>
        <w:tc>
          <w:tcPr>
            <w:tcW w:w="1380" w:type="dxa"/>
            <w:noWrap/>
            <w:hideMark/>
          </w:tcPr>
          <w:p w14:paraId="0781A856"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ratio</w:t>
            </w:r>
          </w:p>
        </w:tc>
        <w:tc>
          <w:tcPr>
            <w:tcW w:w="1940" w:type="dxa"/>
            <w:noWrap/>
            <w:hideMark/>
          </w:tcPr>
          <w:p w14:paraId="1423B13A" w14:textId="77777777" w:rsidR="00904877" w:rsidRPr="00904877" w:rsidRDefault="00904877" w:rsidP="00904877">
            <w:pPr>
              <w:rPr>
                <w:rFonts w:ascii="Calibri" w:eastAsia="Times New Roman" w:hAnsi="Calibri" w:cs="Calibri"/>
                <w:color w:val="000000"/>
                <w:kern w:val="0"/>
                <w:lang w:eastAsia="en-GB"/>
                <w14:ligatures w14:val="none"/>
              </w:rPr>
            </w:pPr>
          </w:p>
        </w:tc>
        <w:tc>
          <w:tcPr>
            <w:tcW w:w="937" w:type="dxa"/>
            <w:noWrap/>
            <w:hideMark/>
          </w:tcPr>
          <w:p w14:paraId="3852CA93" w14:textId="77777777" w:rsidR="00904877" w:rsidRPr="00904877" w:rsidRDefault="00904877" w:rsidP="00904877">
            <w:pPr>
              <w:rPr>
                <w:rFonts w:ascii="Times New Roman" w:eastAsia="Times New Roman" w:hAnsi="Times New Roman" w:cs="Times New Roman"/>
                <w:kern w:val="0"/>
                <w:sz w:val="20"/>
                <w:szCs w:val="20"/>
                <w:lang w:eastAsia="en-GB"/>
                <w14:ligatures w14:val="none"/>
              </w:rPr>
            </w:pPr>
          </w:p>
        </w:tc>
        <w:tc>
          <w:tcPr>
            <w:tcW w:w="941" w:type="dxa"/>
            <w:noWrap/>
            <w:hideMark/>
          </w:tcPr>
          <w:p w14:paraId="5B322E56"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km/h</w:t>
            </w:r>
          </w:p>
        </w:tc>
        <w:tc>
          <w:tcPr>
            <w:tcW w:w="1053" w:type="dxa"/>
            <w:noWrap/>
            <w:hideMark/>
          </w:tcPr>
          <w:p w14:paraId="2F287747"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mph</w:t>
            </w:r>
          </w:p>
        </w:tc>
      </w:tr>
      <w:tr w:rsidR="00904877" w:rsidRPr="00904877" w14:paraId="1C807184" w14:textId="77777777" w:rsidTr="00EE4765">
        <w:trPr>
          <w:trHeight w:val="300"/>
        </w:trPr>
        <w:tc>
          <w:tcPr>
            <w:tcW w:w="1440" w:type="dxa"/>
            <w:noWrap/>
            <w:hideMark/>
          </w:tcPr>
          <w:p w14:paraId="1E9F933E"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1st</w:t>
            </w:r>
          </w:p>
        </w:tc>
        <w:tc>
          <w:tcPr>
            <w:tcW w:w="1380" w:type="dxa"/>
            <w:noWrap/>
            <w:hideMark/>
          </w:tcPr>
          <w:p w14:paraId="6AE06E5D"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14</w:t>
            </w:r>
          </w:p>
        </w:tc>
        <w:tc>
          <w:tcPr>
            <w:tcW w:w="1940" w:type="dxa"/>
            <w:noWrap/>
            <w:hideMark/>
          </w:tcPr>
          <w:p w14:paraId="3EF6D282"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40</w:t>
            </w:r>
          </w:p>
        </w:tc>
        <w:tc>
          <w:tcPr>
            <w:tcW w:w="937" w:type="dxa"/>
            <w:noWrap/>
            <w:hideMark/>
          </w:tcPr>
          <w:p w14:paraId="1DF68E49"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16BD3DD2"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89.4186</w:t>
            </w:r>
          </w:p>
        </w:tc>
        <w:tc>
          <w:tcPr>
            <w:tcW w:w="1053" w:type="dxa"/>
            <w:noWrap/>
            <w:hideMark/>
          </w:tcPr>
          <w:p w14:paraId="74F956B6"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55.88663</w:t>
            </w:r>
          </w:p>
        </w:tc>
      </w:tr>
      <w:tr w:rsidR="00904877" w:rsidRPr="00904877" w14:paraId="0BF4AA4F" w14:textId="77777777" w:rsidTr="00EE4765">
        <w:trPr>
          <w:trHeight w:val="300"/>
        </w:trPr>
        <w:tc>
          <w:tcPr>
            <w:tcW w:w="1440" w:type="dxa"/>
            <w:noWrap/>
            <w:hideMark/>
          </w:tcPr>
          <w:p w14:paraId="068F8FED"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2nd</w:t>
            </w:r>
          </w:p>
        </w:tc>
        <w:tc>
          <w:tcPr>
            <w:tcW w:w="1380" w:type="dxa"/>
            <w:noWrap/>
            <w:hideMark/>
          </w:tcPr>
          <w:p w14:paraId="4C9128B3"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18</w:t>
            </w:r>
          </w:p>
        </w:tc>
        <w:tc>
          <w:tcPr>
            <w:tcW w:w="1940" w:type="dxa"/>
            <w:noWrap/>
            <w:hideMark/>
          </w:tcPr>
          <w:p w14:paraId="77D33E4E"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36</w:t>
            </w:r>
          </w:p>
        </w:tc>
        <w:tc>
          <w:tcPr>
            <w:tcW w:w="937" w:type="dxa"/>
            <w:noWrap/>
            <w:hideMark/>
          </w:tcPr>
          <w:p w14:paraId="7E0A2A06"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66FB1366"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127.741</w:t>
            </w:r>
          </w:p>
        </w:tc>
        <w:tc>
          <w:tcPr>
            <w:tcW w:w="1053" w:type="dxa"/>
            <w:noWrap/>
            <w:hideMark/>
          </w:tcPr>
          <w:p w14:paraId="49242D8F"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79.83804</w:t>
            </w:r>
          </w:p>
        </w:tc>
      </w:tr>
      <w:tr w:rsidR="00904877" w:rsidRPr="00904877" w14:paraId="51B2CD6A" w14:textId="77777777" w:rsidTr="00EE4765">
        <w:trPr>
          <w:trHeight w:val="300"/>
        </w:trPr>
        <w:tc>
          <w:tcPr>
            <w:tcW w:w="1440" w:type="dxa"/>
            <w:noWrap/>
            <w:hideMark/>
          </w:tcPr>
          <w:p w14:paraId="443646A1"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3rd</w:t>
            </w:r>
          </w:p>
        </w:tc>
        <w:tc>
          <w:tcPr>
            <w:tcW w:w="1380" w:type="dxa"/>
            <w:noWrap/>
            <w:hideMark/>
          </w:tcPr>
          <w:p w14:paraId="71407596"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21</w:t>
            </w:r>
          </w:p>
        </w:tc>
        <w:tc>
          <w:tcPr>
            <w:tcW w:w="1940" w:type="dxa"/>
            <w:noWrap/>
            <w:hideMark/>
          </w:tcPr>
          <w:p w14:paraId="50EBF94C"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34</w:t>
            </w:r>
          </w:p>
        </w:tc>
        <w:tc>
          <w:tcPr>
            <w:tcW w:w="937" w:type="dxa"/>
            <w:noWrap/>
            <w:hideMark/>
          </w:tcPr>
          <w:p w14:paraId="07C7B18E"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12F33901"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157.798</w:t>
            </w:r>
          </w:p>
        </w:tc>
        <w:tc>
          <w:tcPr>
            <w:tcW w:w="1053" w:type="dxa"/>
            <w:noWrap/>
            <w:hideMark/>
          </w:tcPr>
          <w:p w14:paraId="17DE997B"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98.62346</w:t>
            </w:r>
          </w:p>
        </w:tc>
      </w:tr>
      <w:tr w:rsidR="00904877" w:rsidRPr="00904877" w14:paraId="6ECE78EE" w14:textId="77777777" w:rsidTr="00EE4765">
        <w:trPr>
          <w:trHeight w:val="300"/>
        </w:trPr>
        <w:tc>
          <w:tcPr>
            <w:tcW w:w="1440" w:type="dxa"/>
            <w:noWrap/>
            <w:hideMark/>
          </w:tcPr>
          <w:p w14:paraId="537F2B28"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4th</w:t>
            </w:r>
          </w:p>
        </w:tc>
        <w:tc>
          <w:tcPr>
            <w:tcW w:w="1380" w:type="dxa"/>
            <w:noWrap/>
            <w:hideMark/>
          </w:tcPr>
          <w:p w14:paraId="50A77A97"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23</w:t>
            </w:r>
          </w:p>
        </w:tc>
        <w:tc>
          <w:tcPr>
            <w:tcW w:w="1940" w:type="dxa"/>
            <w:noWrap/>
            <w:hideMark/>
          </w:tcPr>
          <w:p w14:paraId="4416E39F"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34</w:t>
            </w:r>
          </w:p>
        </w:tc>
        <w:tc>
          <w:tcPr>
            <w:tcW w:w="937" w:type="dxa"/>
            <w:noWrap/>
            <w:hideMark/>
          </w:tcPr>
          <w:p w14:paraId="3D2732C3"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23D3412D"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172.826</w:t>
            </w:r>
          </w:p>
        </w:tc>
        <w:tc>
          <w:tcPr>
            <w:tcW w:w="1053" w:type="dxa"/>
            <w:noWrap/>
            <w:hideMark/>
          </w:tcPr>
          <w:p w14:paraId="7A78291F"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108.0162</w:t>
            </w:r>
          </w:p>
        </w:tc>
      </w:tr>
      <w:tr w:rsidR="00904877" w:rsidRPr="00904877" w14:paraId="70543740" w14:textId="77777777" w:rsidTr="00EE4765">
        <w:trPr>
          <w:trHeight w:val="300"/>
        </w:trPr>
        <w:tc>
          <w:tcPr>
            <w:tcW w:w="1440" w:type="dxa"/>
            <w:noWrap/>
            <w:hideMark/>
          </w:tcPr>
          <w:p w14:paraId="0202273E"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5th</w:t>
            </w:r>
          </w:p>
        </w:tc>
        <w:tc>
          <w:tcPr>
            <w:tcW w:w="1380" w:type="dxa"/>
            <w:noWrap/>
            <w:hideMark/>
          </w:tcPr>
          <w:p w14:paraId="27A834D7"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27</w:t>
            </w:r>
          </w:p>
        </w:tc>
        <w:tc>
          <w:tcPr>
            <w:tcW w:w="1940" w:type="dxa"/>
            <w:noWrap/>
            <w:hideMark/>
          </w:tcPr>
          <w:p w14:paraId="7AFFE23D"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33</w:t>
            </w:r>
          </w:p>
        </w:tc>
        <w:tc>
          <w:tcPr>
            <w:tcW w:w="937" w:type="dxa"/>
            <w:noWrap/>
            <w:hideMark/>
          </w:tcPr>
          <w:p w14:paraId="45972F9A"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540A0115"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209.031</w:t>
            </w:r>
          </w:p>
        </w:tc>
        <w:tc>
          <w:tcPr>
            <w:tcW w:w="1053" w:type="dxa"/>
            <w:noWrap/>
            <w:hideMark/>
          </w:tcPr>
          <w:p w14:paraId="1ED8702D"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130.6441</w:t>
            </w:r>
          </w:p>
        </w:tc>
      </w:tr>
      <w:tr w:rsidR="00904877" w:rsidRPr="00904877" w14:paraId="174A57BA" w14:textId="77777777" w:rsidTr="00EE4765">
        <w:trPr>
          <w:trHeight w:val="300"/>
        </w:trPr>
        <w:tc>
          <w:tcPr>
            <w:tcW w:w="1440" w:type="dxa"/>
            <w:noWrap/>
            <w:hideMark/>
          </w:tcPr>
          <w:p w14:paraId="69D88856" w14:textId="77777777" w:rsidR="00904877" w:rsidRPr="00904877" w:rsidRDefault="00904877" w:rsidP="00904877">
            <w:pPr>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6th</w:t>
            </w:r>
          </w:p>
        </w:tc>
        <w:tc>
          <w:tcPr>
            <w:tcW w:w="1380" w:type="dxa"/>
            <w:noWrap/>
            <w:hideMark/>
          </w:tcPr>
          <w:p w14:paraId="32F32F46"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29</w:t>
            </w:r>
          </w:p>
        </w:tc>
        <w:tc>
          <w:tcPr>
            <w:tcW w:w="1940" w:type="dxa"/>
            <w:noWrap/>
            <w:hideMark/>
          </w:tcPr>
          <w:p w14:paraId="366956B7"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32</w:t>
            </w:r>
          </w:p>
        </w:tc>
        <w:tc>
          <w:tcPr>
            <w:tcW w:w="937" w:type="dxa"/>
            <w:noWrap/>
            <w:hideMark/>
          </w:tcPr>
          <w:p w14:paraId="02306C7F" w14:textId="77777777" w:rsidR="00904877" w:rsidRPr="00904877" w:rsidRDefault="00904877" w:rsidP="00904877">
            <w:pPr>
              <w:jc w:val="right"/>
              <w:rPr>
                <w:rFonts w:ascii="Calibri" w:eastAsia="Times New Roman" w:hAnsi="Calibri" w:cs="Calibri"/>
                <w:color w:val="000000"/>
                <w:kern w:val="0"/>
                <w:lang w:eastAsia="en-GB"/>
                <w14:ligatures w14:val="none"/>
              </w:rPr>
            </w:pPr>
          </w:p>
        </w:tc>
        <w:tc>
          <w:tcPr>
            <w:tcW w:w="941" w:type="dxa"/>
            <w:noWrap/>
            <w:hideMark/>
          </w:tcPr>
          <w:p w14:paraId="16BEF897"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231.53</w:t>
            </w:r>
          </w:p>
        </w:tc>
        <w:tc>
          <w:tcPr>
            <w:tcW w:w="1053" w:type="dxa"/>
            <w:noWrap/>
            <w:hideMark/>
          </w:tcPr>
          <w:p w14:paraId="37537207" w14:textId="77777777" w:rsidR="00904877" w:rsidRPr="00904877" w:rsidRDefault="00904877" w:rsidP="00904877">
            <w:pPr>
              <w:jc w:val="right"/>
              <w:rPr>
                <w:rFonts w:ascii="Calibri" w:eastAsia="Times New Roman" w:hAnsi="Calibri" w:cs="Calibri"/>
                <w:color w:val="000000"/>
                <w:kern w:val="0"/>
                <w:lang w:eastAsia="en-GB"/>
                <w14:ligatures w14:val="none"/>
              </w:rPr>
            </w:pPr>
            <w:r w:rsidRPr="00904877">
              <w:rPr>
                <w:rFonts w:ascii="Calibri" w:eastAsia="Times New Roman" w:hAnsi="Calibri" w:cs="Calibri"/>
                <w:color w:val="000000"/>
                <w:kern w:val="0"/>
                <w:lang w:eastAsia="en-GB"/>
                <w14:ligatures w14:val="none"/>
              </w:rPr>
              <w:t>144.7064</w:t>
            </w:r>
          </w:p>
        </w:tc>
      </w:tr>
    </w:tbl>
    <w:p w14:paraId="150E5E20" w14:textId="77777777" w:rsidR="0012272D" w:rsidRDefault="0012272D">
      <w:pPr>
        <w:rPr>
          <w:b/>
          <w:bCs/>
          <w:u w:val="single"/>
        </w:rPr>
      </w:pPr>
    </w:p>
    <w:p w14:paraId="6BF4E63A" w14:textId="77777777" w:rsidR="00402AA9" w:rsidRDefault="0012272D">
      <w:r>
        <w:lastRenderedPageBreak/>
        <w:t>To find the speed</w:t>
      </w:r>
      <w:r w:rsidR="00B9231C">
        <w:t xml:space="preserve"> (km/h)</w:t>
      </w:r>
      <w:r>
        <w:t xml:space="preserve"> of the motorcycle</w:t>
      </w:r>
      <w:r w:rsidR="00B9231C">
        <w:t xml:space="preserve"> </w:t>
      </w:r>
      <w:r w:rsidR="004219DE">
        <w:t xml:space="preserve">for each gear the equation used </w:t>
      </w:r>
      <w:r w:rsidR="00402AA9">
        <w:t>was:</w:t>
      </w:r>
    </w:p>
    <w:p w14:paraId="53B8516E" w14:textId="2981056C" w:rsidR="00843759" w:rsidRDefault="004219DE">
      <w:pPr>
        <w:rPr>
          <w:b/>
          <w:bCs/>
        </w:rPr>
      </w:pPr>
      <w:r w:rsidRPr="00402AA9">
        <w:rPr>
          <w:b/>
          <w:bCs/>
        </w:rPr>
        <w:t xml:space="preserve"> </w:t>
      </w:r>
      <w:r w:rsidR="008847DD" w:rsidRPr="00402AA9">
        <w:rPr>
          <w:b/>
          <w:bCs/>
        </w:rPr>
        <w:t>RP</w:t>
      </w:r>
      <w:r w:rsidR="00843759">
        <w:rPr>
          <w:b/>
          <w:bCs/>
        </w:rPr>
        <w:t>M</w:t>
      </w:r>
      <w:r w:rsidR="00A44499" w:rsidRPr="00402AA9">
        <w:rPr>
          <w:b/>
          <w:bCs/>
        </w:rPr>
        <w:t>*60*(</w:t>
      </w:r>
      <w:r w:rsidR="001B3665" w:rsidRPr="00402AA9">
        <w:rPr>
          <w:b/>
          <w:bCs/>
        </w:rPr>
        <w:t xml:space="preserve">gear </w:t>
      </w:r>
      <w:r w:rsidR="00402AA9" w:rsidRPr="00402AA9">
        <w:rPr>
          <w:b/>
          <w:bCs/>
        </w:rPr>
        <w:t>ratio) *</w:t>
      </w:r>
      <w:r w:rsidR="005C3C7A" w:rsidRPr="00402AA9">
        <w:rPr>
          <w:b/>
          <w:bCs/>
        </w:rPr>
        <w:t>(primary in/</w:t>
      </w:r>
      <w:r w:rsidR="00843759" w:rsidRPr="00402AA9">
        <w:rPr>
          <w:b/>
          <w:bCs/>
        </w:rPr>
        <w:t>out) *</w:t>
      </w:r>
      <w:r w:rsidR="00E916AE" w:rsidRPr="00402AA9">
        <w:rPr>
          <w:b/>
          <w:bCs/>
        </w:rPr>
        <w:t xml:space="preserve">(wheel </w:t>
      </w:r>
      <w:r w:rsidR="00843759" w:rsidRPr="00402AA9">
        <w:rPr>
          <w:b/>
          <w:bCs/>
        </w:rPr>
        <w:t>diameter) *</w:t>
      </w:r>
      <w:r w:rsidR="00C661CD">
        <w:rPr>
          <w:b/>
          <w:bCs/>
        </w:rPr>
        <w:t>(</w:t>
      </w:r>
      <w:r w:rsidR="000C7209" w:rsidRPr="00402AA9">
        <w:rPr>
          <w:b/>
          <w:bCs/>
        </w:rPr>
        <w:t>PI/</w:t>
      </w:r>
      <w:r w:rsidR="001C47CD" w:rsidRPr="00402AA9">
        <w:rPr>
          <w:b/>
          <w:bCs/>
        </w:rPr>
        <w:t>1000</w:t>
      </w:r>
      <w:r w:rsidR="001C47CD">
        <w:rPr>
          <w:b/>
          <w:bCs/>
        </w:rPr>
        <w:t>)</w:t>
      </w:r>
      <w:r w:rsidR="001C47CD" w:rsidRPr="00402AA9">
        <w:rPr>
          <w:b/>
          <w:bCs/>
        </w:rPr>
        <w:t xml:space="preserve"> *</w:t>
      </w:r>
      <w:r w:rsidR="000C7209" w:rsidRPr="00402AA9">
        <w:rPr>
          <w:b/>
          <w:bCs/>
        </w:rPr>
        <w:t>(front sprocket/</w:t>
      </w:r>
      <w:r w:rsidR="00402AA9" w:rsidRPr="00402AA9">
        <w:rPr>
          <w:b/>
          <w:bCs/>
        </w:rPr>
        <w:t>rear sprocket)</w:t>
      </w:r>
    </w:p>
    <w:p w14:paraId="2496A9D3" w14:textId="0BC95007" w:rsidR="00843759" w:rsidRDefault="00C8219C">
      <w:pPr>
        <w:rPr>
          <w:b/>
          <w:bCs/>
        </w:rPr>
      </w:pPr>
      <w:r>
        <w:rPr>
          <w:b/>
          <w:bCs/>
        </w:rPr>
        <w:t>Therefore,</w:t>
      </w:r>
      <w:r w:rsidR="00843759">
        <w:rPr>
          <w:b/>
          <w:bCs/>
        </w:rPr>
        <w:t xml:space="preserve"> </w:t>
      </w:r>
      <w:r>
        <w:rPr>
          <w:b/>
          <w:bCs/>
        </w:rPr>
        <w:t xml:space="preserve">Top speed = </w:t>
      </w:r>
      <w:r w:rsidR="00444742">
        <w:rPr>
          <w:b/>
          <w:bCs/>
        </w:rPr>
        <w:t>12000*60*(29/</w:t>
      </w:r>
      <w:r w:rsidR="001C47CD">
        <w:rPr>
          <w:b/>
          <w:bCs/>
        </w:rPr>
        <w:t>32) *</w:t>
      </w:r>
      <w:r w:rsidR="00307A71">
        <w:rPr>
          <w:b/>
          <w:bCs/>
        </w:rPr>
        <w:t>(</w:t>
      </w:r>
      <w:r w:rsidR="00BD07CF">
        <w:rPr>
          <w:b/>
          <w:bCs/>
        </w:rPr>
        <w:t>0.5308) *</w:t>
      </w:r>
      <w:r w:rsidR="002863FD">
        <w:rPr>
          <w:b/>
          <w:bCs/>
        </w:rPr>
        <w:t>(</w:t>
      </w:r>
      <w:r w:rsidR="00F6567B">
        <w:rPr>
          <w:b/>
          <w:bCs/>
        </w:rPr>
        <w:t>PI/</w:t>
      </w:r>
      <w:r w:rsidR="001C47CD">
        <w:rPr>
          <w:b/>
          <w:bCs/>
        </w:rPr>
        <w:t>1000) *</w:t>
      </w:r>
      <w:r w:rsidR="00C661CD">
        <w:rPr>
          <w:b/>
          <w:bCs/>
        </w:rPr>
        <w:t>(</w:t>
      </w:r>
      <w:r w:rsidR="00D53811">
        <w:rPr>
          <w:b/>
          <w:bCs/>
        </w:rPr>
        <w:t>16/46)</w:t>
      </w:r>
      <w:r w:rsidR="00057D93">
        <w:rPr>
          <w:b/>
          <w:bCs/>
        </w:rPr>
        <w:t xml:space="preserve"> = 231.53 </w:t>
      </w:r>
      <w:r w:rsidR="001C47CD">
        <w:rPr>
          <w:b/>
          <w:bCs/>
        </w:rPr>
        <w:t>km/h</w:t>
      </w:r>
    </w:p>
    <w:p w14:paraId="66F149C3" w14:textId="37394C6D" w:rsidR="00E65A89" w:rsidRDefault="00E65A89">
      <w:pPr>
        <w:rPr>
          <w:b/>
          <w:bCs/>
        </w:rPr>
      </w:pPr>
      <w:r>
        <w:rPr>
          <w:b/>
          <w:bCs/>
        </w:rPr>
        <w:t xml:space="preserve">To convert km/h to mph </w:t>
      </w:r>
      <w:r w:rsidR="008C0E01">
        <w:rPr>
          <w:b/>
          <w:bCs/>
        </w:rPr>
        <w:t xml:space="preserve">use: </w:t>
      </w:r>
      <w:r w:rsidR="00D436FF">
        <w:rPr>
          <w:b/>
          <w:bCs/>
        </w:rPr>
        <w:t>km/h/1.6</w:t>
      </w:r>
    </w:p>
    <w:p w14:paraId="234F4174" w14:textId="58D8FF99" w:rsidR="00D436FF" w:rsidRDefault="00B0535A">
      <w:pPr>
        <w:rPr>
          <w:b/>
          <w:bCs/>
        </w:rPr>
      </w:pPr>
      <w:r>
        <w:rPr>
          <w:b/>
          <w:bCs/>
        </w:rPr>
        <w:t>Therefore: 231.53/1.6</w:t>
      </w:r>
      <w:r w:rsidR="00F52016">
        <w:rPr>
          <w:b/>
          <w:bCs/>
        </w:rPr>
        <w:t xml:space="preserve"> = 144.7064 mph</w:t>
      </w:r>
    </w:p>
    <w:p w14:paraId="124C90BB" w14:textId="77777777" w:rsidR="0066575B" w:rsidRDefault="0066575B">
      <w:pPr>
        <w:rPr>
          <w:b/>
          <w:bCs/>
        </w:rPr>
      </w:pPr>
    </w:p>
    <w:p w14:paraId="59BC47F4" w14:textId="27A7ED9E" w:rsidR="0066575B" w:rsidRDefault="00CD7BB9">
      <w:pPr>
        <w:rPr>
          <w:b/>
          <w:bCs/>
          <w:u w:val="single"/>
        </w:rPr>
      </w:pPr>
      <w:r w:rsidRPr="00CD7BB9">
        <w:rPr>
          <w:b/>
          <w:bCs/>
          <w:u w:val="single"/>
        </w:rPr>
        <w:t>Forces on Motorcycle:</w:t>
      </w:r>
    </w:p>
    <w:p w14:paraId="507F7521" w14:textId="4185BF00" w:rsidR="00CD7BB9" w:rsidRDefault="00B24645">
      <w:r>
        <w:t>The</w:t>
      </w:r>
      <w:r w:rsidR="00F502E5">
        <w:t xml:space="preserve">re are </w:t>
      </w:r>
      <w:r w:rsidR="00900AFF">
        <w:t xml:space="preserve">3 forces that act on a motorcycle while in </w:t>
      </w:r>
      <w:r w:rsidR="00CE741E">
        <w:t xml:space="preserve">motion, </w:t>
      </w:r>
      <w:r w:rsidR="0011068E">
        <w:t>these forces</w:t>
      </w:r>
      <w:r w:rsidR="00CE741E">
        <w:t xml:space="preserve"> are Aero Drag Force</w:t>
      </w:r>
      <w:r w:rsidR="0039277E">
        <w:t xml:space="preserve"> (</w:t>
      </w:r>
      <w:proofErr w:type="spellStart"/>
      <w:r w:rsidR="0039277E">
        <w:t>F</w:t>
      </w:r>
      <w:r w:rsidR="00304580">
        <w:t>d</w:t>
      </w:r>
      <w:proofErr w:type="spellEnd"/>
      <w:r w:rsidR="0039277E">
        <w:t>)</w:t>
      </w:r>
      <w:r w:rsidR="00CE741E">
        <w:t>, Rolling Resistance</w:t>
      </w:r>
      <w:r w:rsidR="0039277E">
        <w:t xml:space="preserve"> </w:t>
      </w:r>
      <w:r w:rsidR="00304580">
        <w:t>(</w:t>
      </w:r>
      <w:proofErr w:type="spellStart"/>
      <w:r w:rsidR="0039277E">
        <w:t>F</w:t>
      </w:r>
      <w:r w:rsidR="00304580">
        <w:t>w</w:t>
      </w:r>
      <w:proofErr w:type="spellEnd"/>
      <w:r w:rsidR="0039277E">
        <w:t>)</w:t>
      </w:r>
      <w:r w:rsidR="00CE741E">
        <w:t xml:space="preserve"> </w:t>
      </w:r>
      <w:r w:rsidR="0011068E">
        <w:t>and Road Plane Resistance</w:t>
      </w:r>
      <w:r w:rsidR="00304580">
        <w:t xml:space="preserve"> (</w:t>
      </w:r>
      <w:proofErr w:type="spellStart"/>
      <w:r w:rsidR="00304580">
        <w:t>Fp</w:t>
      </w:r>
      <w:proofErr w:type="spellEnd"/>
      <w:r w:rsidR="00304580">
        <w:t>)</w:t>
      </w:r>
      <w:r w:rsidR="0011068E">
        <w:t>.</w:t>
      </w:r>
    </w:p>
    <w:p w14:paraId="77CAABCD" w14:textId="77777777" w:rsidR="00F758BB" w:rsidRDefault="00F758BB"/>
    <w:p w14:paraId="3717634B" w14:textId="77777777" w:rsidR="00F758BB" w:rsidRDefault="00F758BB"/>
    <w:p w14:paraId="66DF687C" w14:textId="77777777" w:rsidR="00F758BB" w:rsidRDefault="00F758BB"/>
    <w:p w14:paraId="6EBF4162" w14:textId="77777777" w:rsidR="00F758BB" w:rsidRDefault="00F758BB"/>
    <w:p w14:paraId="34F29F46" w14:textId="73915470" w:rsidR="00F50F70" w:rsidRDefault="00587CF9">
      <w:pPr>
        <w:rPr>
          <w:b/>
          <w:bCs/>
        </w:rPr>
      </w:pPr>
      <w:r>
        <w:t xml:space="preserve">To find the Aero drag </w:t>
      </w:r>
      <w:r w:rsidR="00141A56">
        <w:t>(</w:t>
      </w:r>
      <w:proofErr w:type="spellStart"/>
      <w:r w:rsidR="00141A56">
        <w:t>Fd</w:t>
      </w:r>
      <w:proofErr w:type="spellEnd"/>
      <w:r w:rsidR="00141A56">
        <w:t xml:space="preserve">) </w:t>
      </w:r>
      <w:r>
        <w:t xml:space="preserve">on the </w:t>
      </w:r>
      <w:r w:rsidR="0039277E">
        <w:t>Motorcycle</w:t>
      </w:r>
      <w:r w:rsidR="00304580">
        <w:t xml:space="preserve"> </w:t>
      </w:r>
      <w:r w:rsidR="004C05C5">
        <w:t xml:space="preserve">the </w:t>
      </w:r>
      <w:r w:rsidR="0022583E">
        <w:t>equation</w:t>
      </w:r>
      <w:r w:rsidR="00141A56">
        <w:t xml:space="preserve"> used is: </w:t>
      </w:r>
      <w:proofErr w:type="spellStart"/>
      <w:r w:rsidR="00141A56">
        <w:t>Fd</w:t>
      </w:r>
      <w:proofErr w:type="spellEnd"/>
      <w:r w:rsidR="00141A56">
        <w:t xml:space="preserve"> </w:t>
      </w:r>
      <w:r w:rsidR="00C71D95">
        <w:t xml:space="preserve">= </w:t>
      </w:r>
      <w:bookmarkStart w:id="5" w:name="_Hlk153216745"/>
      <w:r w:rsidR="00C71D95">
        <w:t>½</w:t>
      </w:r>
      <w:r w:rsidR="00305261" w:rsidRPr="00C71D95">
        <w:rPr>
          <w:b/>
          <w:bCs/>
        </w:rPr>
        <w:t>*</w:t>
      </w:r>
      <w:r w:rsidR="0048705D" w:rsidRPr="00C71D95">
        <w:rPr>
          <w:b/>
          <w:bCs/>
        </w:rPr>
        <w:t>Rho</w:t>
      </w:r>
      <w:r w:rsidR="00305261" w:rsidRPr="00C71D95">
        <w:rPr>
          <w:b/>
          <w:bCs/>
        </w:rPr>
        <w:t>*</w:t>
      </w:r>
      <w:proofErr w:type="spellStart"/>
      <w:r w:rsidR="00320C71">
        <w:rPr>
          <w:b/>
          <w:bCs/>
        </w:rPr>
        <w:t>Cd</w:t>
      </w:r>
      <w:r w:rsidR="00C71D95" w:rsidRPr="00C71D95">
        <w:rPr>
          <w:b/>
          <w:bCs/>
        </w:rPr>
        <w:t>A</w:t>
      </w:r>
      <w:proofErr w:type="spellEnd"/>
      <w:r w:rsidR="00C71D95" w:rsidRPr="00C71D95">
        <w:rPr>
          <w:b/>
          <w:bCs/>
        </w:rPr>
        <w:t>*V^2</w:t>
      </w:r>
    </w:p>
    <w:bookmarkEnd w:id="5"/>
    <w:p w14:paraId="3B4D62E3" w14:textId="4B55C201" w:rsidR="00EE4765" w:rsidRDefault="00EE4765" w:rsidP="00EE4765">
      <w:pPr>
        <w:pStyle w:val="Caption"/>
        <w:keepNext/>
      </w:pPr>
      <w:r>
        <w:t xml:space="preserve">Table </w:t>
      </w:r>
      <w:fldSimple w:instr=" SEQ Table \* ARABIC ">
        <w:r>
          <w:rPr>
            <w:noProof/>
          </w:rPr>
          <w:t>2</w:t>
        </w:r>
      </w:fldSimple>
      <w:r>
        <w:t xml:space="preserve"> ZXR 750 Forces table</w:t>
      </w:r>
    </w:p>
    <w:tbl>
      <w:tblPr>
        <w:tblStyle w:val="TableGrid"/>
        <w:tblW w:w="0" w:type="auto"/>
        <w:tblLook w:val="04A0" w:firstRow="1" w:lastRow="0" w:firstColumn="1" w:lastColumn="0" w:noHBand="0" w:noVBand="1"/>
      </w:tblPr>
      <w:tblGrid>
        <w:gridCol w:w="960"/>
        <w:gridCol w:w="1056"/>
        <w:gridCol w:w="960"/>
      </w:tblGrid>
      <w:tr w:rsidR="00F50F70" w:rsidRPr="00F50F70" w14:paraId="7C3F8B65" w14:textId="77777777" w:rsidTr="00EE4765">
        <w:trPr>
          <w:trHeight w:val="300"/>
        </w:trPr>
        <w:tc>
          <w:tcPr>
            <w:tcW w:w="960" w:type="dxa"/>
            <w:noWrap/>
            <w:hideMark/>
          </w:tcPr>
          <w:p w14:paraId="33B3D133" w14:textId="77777777" w:rsidR="00F50F70" w:rsidRPr="00F50F70" w:rsidRDefault="00F50F70">
            <w:pPr>
              <w:rPr>
                <w:b/>
                <w:bCs/>
              </w:rPr>
            </w:pPr>
            <w:r w:rsidRPr="00F50F70">
              <w:rPr>
                <w:b/>
                <w:bCs/>
              </w:rPr>
              <w:t>Rho</w:t>
            </w:r>
          </w:p>
        </w:tc>
        <w:tc>
          <w:tcPr>
            <w:tcW w:w="1056" w:type="dxa"/>
            <w:noWrap/>
            <w:hideMark/>
          </w:tcPr>
          <w:p w14:paraId="146D5185" w14:textId="77777777" w:rsidR="00F50F70" w:rsidRPr="00F50F70" w:rsidRDefault="00F50F70" w:rsidP="00F50F70">
            <w:pPr>
              <w:rPr>
                <w:b/>
                <w:bCs/>
              </w:rPr>
            </w:pPr>
            <w:r w:rsidRPr="00F50F70">
              <w:rPr>
                <w:b/>
                <w:bCs/>
              </w:rPr>
              <w:t>1.167</w:t>
            </w:r>
          </w:p>
        </w:tc>
        <w:tc>
          <w:tcPr>
            <w:tcW w:w="960" w:type="dxa"/>
            <w:noWrap/>
            <w:hideMark/>
          </w:tcPr>
          <w:p w14:paraId="40DD1370" w14:textId="77777777" w:rsidR="00F50F70" w:rsidRPr="00F50F70" w:rsidRDefault="00F50F70">
            <w:pPr>
              <w:rPr>
                <w:b/>
                <w:bCs/>
              </w:rPr>
            </w:pPr>
            <w:r w:rsidRPr="00F50F70">
              <w:rPr>
                <w:b/>
                <w:bCs/>
              </w:rPr>
              <w:t>kg/m^3</w:t>
            </w:r>
          </w:p>
        </w:tc>
      </w:tr>
      <w:tr w:rsidR="00F50F70" w:rsidRPr="00F50F70" w14:paraId="50E45907" w14:textId="77777777" w:rsidTr="00EE4765">
        <w:trPr>
          <w:trHeight w:val="300"/>
        </w:trPr>
        <w:tc>
          <w:tcPr>
            <w:tcW w:w="960" w:type="dxa"/>
            <w:noWrap/>
            <w:hideMark/>
          </w:tcPr>
          <w:p w14:paraId="2CD3AE7C" w14:textId="77777777" w:rsidR="00F50F70" w:rsidRPr="00F50F70" w:rsidRDefault="00F50F70">
            <w:pPr>
              <w:rPr>
                <w:b/>
                <w:bCs/>
              </w:rPr>
            </w:pPr>
            <w:proofErr w:type="spellStart"/>
            <w:r w:rsidRPr="00F50F70">
              <w:rPr>
                <w:b/>
                <w:bCs/>
              </w:rPr>
              <w:t>CdA</w:t>
            </w:r>
            <w:proofErr w:type="spellEnd"/>
          </w:p>
        </w:tc>
        <w:tc>
          <w:tcPr>
            <w:tcW w:w="1056" w:type="dxa"/>
            <w:noWrap/>
            <w:hideMark/>
          </w:tcPr>
          <w:p w14:paraId="4FD98A36" w14:textId="77777777" w:rsidR="00F50F70" w:rsidRPr="00F50F70" w:rsidRDefault="00F50F70" w:rsidP="00F50F70">
            <w:pPr>
              <w:rPr>
                <w:b/>
                <w:bCs/>
              </w:rPr>
            </w:pPr>
            <w:r w:rsidRPr="00F50F70">
              <w:rPr>
                <w:b/>
                <w:bCs/>
              </w:rPr>
              <w:t>0.305</w:t>
            </w:r>
          </w:p>
        </w:tc>
        <w:tc>
          <w:tcPr>
            <w:tcW w:w="960" w:type="dxa"/>
            <w:noWrap/>
            <w:hideMark/>
          </w:tcPr>
          <w:p w14:paraId="6798182D" w14:textId="77777777" w:rsidR="00F50F70" w:rsidRPr="00F50F70" w:rsidRDefault="00F50F70">
            <w:pPr>
              <w:rPr>
                <w:b/>
                <w:bCs/>
              </w:rPr>
            </w:pPr>
            <w:r w:rsidRPr="00F50F70">
              <w:rPr>
                <w:b/>
                <w:bCs/>
              </w:rPr>
              <w:t>m^2</w:t>
            </w:r>
          </w:p>
        </w:tc>
      </w:tr>
      <w:tr w:rsidR="00F50F70" w:rsidRPr="00F50F70" w14:paraId="33205B6E" w14:textId="77777777" w:rsidTr="00EE4765">
        <w:trPr>
          <w:trHeight w:val="300"/>
        </w:trPr>
        <w:tc>
          <w:tcPr>
            <w:tcW w:w="960" w:type="dxa"/>
            <w:noWrap/>
            <w:hideMark/>
          </w:tcPr>
          <w:p w14:paraId="633843D9" w14:textId="77777777" w:rsidR="00F50F70" w:rsidRPr="00F50F70" w:rsidRDefault="00F50F70">
            <w:pPr>
              <w:rPr>
                <w:b/>
                <w:bCs/>
              </w:rPr>
            </w:pPr>
            <w:r w:rsidRPr="00F50F70">
              <w:rPr>
                <w:b/>
                <w:bCs/>
              </w:rPr>
              <w:t>V</w:t>
            </w:r>
          </w:p>
        </w:tc>
        <w:tc>
          <w:tcPr>
            <w:tcW w:w="1056" w:type="dxa"/>
            <w:noWrap/>
            <w:hideMark/>
          </w:tcPr>
          <w:p w14:paraId="008FC1AA" w14:textId="77777777" w:rsidR="00F50F70" w:rsidRPr="00F50F70" w:rsidRDefault="00F50F70" w:rsidP="00F50F70">
            <w:pPr>
              <w:rPr>
                <w:b/>
                <w:bCs/>
              </w:rPr>
            </w:pPr>
            <w:r w:rsidRPr="00F50F70">
              <w:rPr>
                <w:b/>
                <w:bCs/>
              </w:rPr>
              <w:t>231</w:t>
            </w:r>
          </w:p>
        </w:tc>
        <w:tc>
          <w:tcPr>
            <w:tcW w:w="960" w:type="dxa"/>
            <w:noWrap/>
            <w:hideMark/>
          </w:tcPr>
          <w:p w14:paraId="26054477" w14:textId="77777777" w:rsidR="00F50F70" w:rsidRPr="00F50F70" w:rsidRDefault="00F50F70">
            <w:pPr>
              <w:rPr>
                <w:b/>
                <w:bCs/>
              </w:rPr>
            </w:pPr>
            <w:r w:rsidRPr="00F50F70">
              <w:rPr>
                <w:b/>
                <w:bCs/>
              </w:rPr>
              <w:t>km/h</w:t>
            </w:r>
          </w:p>
        </w:tc>
      </w:tr>
      <w:tr w:rsidR="00F50F70" w:rsidRPr="00F50F70" w14:paraId="171205B0" w14:textId="77777777" w:rsidTr="00EE4765">
        <w:trPr>
          <w:trHeight w:val="300"/>
        </w:trPr>
        <w:tc>
          <w:tcPr>
            <w:tcW w:w="960" w:type="dxa"/>
            <w:noWrap/>
            <w:hideMark/>
          </w:tcPr>
          <w:p w14:paraId="7B6053E6" w14:textId="77777777" w:rsidR="00F50F70" w:rsidRPr="00F50F70" w:rsidRDefault="00F50F70">
            <w:pPr>
              <w:rPr>
                <w:b/>
                <w:bCs/>
              </w:rPr>
            </w:pPr>
            <w:r w:rsidRPr="00F50F70">
              <w:rPr>
                <w:b/>
                <w:bCs/>
              </w:rPr>
              <w:t>M</w:t>
            </w:r>
          </w:p>
        </w:tc>
        <w:tc>
          <w:tcPr>
            <w:tcW w:w="1056" w:type="dxa"/>
            <w:noWrap/>
            <w:hideMark/>
          </w:tcPr>
          <w:p w14:paraId="397FAB4F" w14:textId="77777777" w:rsidR="00F50F70" w:rsidRPr="00F50F70" w:rsidRDefault="00F50F70" w:rsidP="00F50F70">
            <w:pPr>
              <w:rPr>
                <w:b/>
                <w:bCs/>
              </w:rPr>
            </w:pPr>
            <w:r w:rsidRPr="00F50F70">
              <w:rPr>
                <w:b/>
                <w:bCs/>
              </w:rPr>
              <w:t>191.9</w:t>
            </w:r>
          </w:p>
        </w:tc>
        <w:tc>
          <w:tcPr>
            <w:tcW w:w="960" w:type="dxa"/>
            <w:noWrap/>
            <w:hideMark/>
          </w:tcPr>
          <w:p w14:paraId="71DBC499" w14:textId="77777777" w:rsidR="00F50F70" w:rsidRPr="00F50F70" w:rsidRDefault="00F50F70">
            <w:pPr>
              <w:rPr>
                <w:b/>
                <w:bCs/>
              </w:rPr>
            </w:pPr>
            <w:r w:rsidRPr="00F50F70">
              <w:rPr>
                <w:b/>
                <w:bCs/>
              </w:rPr>
              <w:t>kg</w:t>
            </w:r>
          </w:p>
        </w:tc>
      </w:tr>
      <w:tr w:rsidR="00F50F70" w:rsidRPr="00F50F70" w14:paraId="01BE4780" w14:textId="77777777" w:rsidTr="00EE4765">
        <w:trPr>
          <w:trHeight w:val="300"/>
        </w:trPr>
        <w:tc>
          <w:tcPr>
            <w:tcW w:w="960" w:type="dxa"/>
            <w:noWrap/>
            <w:hideMark/>
          </w:tcPr>
          <w:p w14:paraId="2970FE31" w14:textId="77777777" w:rsidR="00F50F70" w:rsidRPr="00F50F70" w:rsidRDefault="00F50F70">
            <w:pPr>
              <w:rPr>
                <w:b/>
                <w:bCs/>
              </w:rPr>
            </w:pPr>
            <w:r w:rsidRPr="00F50F70">
              <w:rPr>
                <w:b/>
                <w:bCs/>
              </w:rPr>
              <w:t>g</w:t>
            </w:r>
          </w:p>
        </w:tc>
        <w:tc>
          <w:tcPr>
            <w:tcW w:w="1056" w:type="dxa"/>
            <w:noWrap/>
            <w:hideMark/>
          </w:tcPr>
          <w:p w14:paraId="6ED45BB0" w14:textId="77777777" w:rsidR="00F50F70" w:rsidRPr="00F50F70" w:rsidRDefault="00F50F70" w:rsidP="00F50F70">
            <w:pPr>
              <w:rPr>
                <w:b/>
                <w:bCs/>
              </w:rPr>
            </w:pPr>
            <w:r w:rsidRPr="00F50F70">
              <w:rPr>
                <w:b/>
                <w:bCs/>
              </w:rPr>
              <w:t>9.81</w:t>
            </w:r>
          </w:p>
        </w:tc>
        <w:tc>
          <w:tcPr>
            <w:tcW w:w="960" w:type="dxa"/>
            <w:noWrap/>
            <w:hideMark/>
          </w:tcPr>
          <w:p w14:paraId="63CE707D" w14:textId="77777777" w:rsidR="00F50F70" w:rsidRPr="00F50F70" w:rsidRDefault="00F50F70">
            <w:pPr>
              <w:rPr>
                <w:b/>
                <w:bCs/>
              </w:rPr>
            </w:pPr>
            <w:r w:rsidRPr="00F50F70">
              <w:rPr>
                <w:b/>
                <w:bCs/>
              </w:rPr>
              <w:t>m/s^2</w:t>
            </w:r>
          </w:p>
        </w:tc>
      </w:tr>
      <w:tr w:rsidR="00F50F70" w:rsidRPr="00F50F70" w14:paraId="2CD34D51" w14:textId="77777777" w:rsidTr="00EE4765">
        <w:trPr>
          <w:trHeight w:val="300"/>
        </w:trPr>
        <w:tc>
          <w:tcPr>
            <w:tcW w:w="960" w:type="dxa"/>
            <w:noWrap/>
            <w:hideMark/>
          </w:tcPr>
          <w:p w14:paraId="7BC9B60A" w14:textId="77777777" w:rsidR="00F50F70" w:rsidRPr="00F50F70" w:rsidRDefault="00F50F70">
            <w:pPr>
              <w:rPr>
                <w:b/>
                <w:bCs/>
              </w:rPr>
            </w:pPr>
            <w:r w:rsidRPr="00F50F70">
              <w:rPr>
                <w:b/>
                <w:bCs/>
              </w:rPr>
              <w:t>Theta</w:t>
            </w:r>
          </w:p>
        </w:tc>
        <w:tc>
          <w:tcPr>
            <w:tcW w:w="1056" w:type="dxa"/>
            <w:noWrap/>
            <w:hideMark/>
          </w:tcPr>
          <w:p w14:paraId="045994DA" w14:textId="77777777" w:rsidR="00F50F70" w:rsidRPr="00F50F70" w:rsidRDefault="00F50F70" w:rsidP="00F50F70">
            <w:pPr>
              <w:rPr>
                <w:b/>
                <w:bCs/>
              </w:rPr>
            </w:pPr>
            <w:r w:rsidRPr="00F50F70">
              <w:rPr>
                <w:b/>
                <w:bCs/>
              </w:rPr>
              <w:t>6.842773</w:t>
            </w:r>
          </w:p>
        </w:tc>
        <w:tc>
          <w:tcPr>
            <w:tcW w:w="960" w:type="dxa"/>
            <w:noWrap/>
            <w:hideMark/>
          </w:tcPr>
          <w:p w14:paraId="7BB012EF" w14:textId="77777777" w:rsidR="00F50F70" w:rsidRPr="00F50F70" w:rsidRDefault="00F50F70">
            <w:pPr>
              <w:rPr>
                <w:b/>
                <w:bCs/>
              </w:rPr>
            </w:pPr>
            <w:r w:rsidRPr="00F50F70">
              <w:rPr>
                <w:b/>
                <w:bCs/>
              </w:rPr>
              <w:t>Degrees</w:t>
            </w:r>
          </w:p>
        </w:tc>
      </w:tr>
      <w:tr w:rsidR="00F50F70" w:rsidRPr="00F50F70" w14:paraId="11E77BE4" w14:textId="77777777" w:rsidTr="00EE4765">
        <w:trPr>
          <w:trHeight w:val="300"/>
        </w:trPr>
        <w:tc>
          <w:tcPr>
            <w:tcW w:w="960" w:type="dxa"/>
            <w:noWrap/>
            <w:hideMark/>
          </w:tcPr>
          <w:p w14:paraId="4149E4E2" w14:textId="77777777" w:rsidR="00F50F70" w:rsidRPr="00F50F70" w:rsidRDefault="00F50F70">
            <w:pPr>
              <w:rPr>
                <w:b/>
                <w:bCs/>
              </w:rPr>
            </w:pPr>
            <w:r w:rsidRPr="00F50F70">
              <w:rPr>
                <w:b/>
                <w:bCs/>
              </w:rPr>
              <w:t>Velocity</w:t>
            </w:r>
          </w:p>
        </w:tc>
        <w:tc>
          <w:tcPr>
            <w:tcW w:w="1056" w:type="dxa"/>
            <w:noWrap/>
            <w:hideMark/>
          </w:tcPr>
          <w:p w14:paraId="4ADE7E61" w14:textId="77777777" w:rsidR="00F50F70" w:rsidRPr="00F50F70" w:rsidRDefault="00F50F70" w:rsidP="00F50F70">
            <w:pPr>
              <w:rPr>
                <w:b/>
                <w:bCs/>
              </w:rPr>
            </w:pPr>
            <w:r w:rsidRPr="00F50F70">
              <w:rPr>
                <w:b/>
                <w:bCs/>
              </w:rPr>
              <w:t>64.16667</w:t>
            </w:r>
          </w:p>
        </w:tc>
        <w:tc>
          <w:tcPr>
            <w:tcW w:w="960" w:type="dxa"/>
            <w:noWrap/>
            <w:hideMark/>
          </w:tcPr>
          <w:p w14:paraId="54A325A1" w14:textId="77777777" w:rsidR="00F50F70" w:rsidRPr="00F50F70" w:rsidRDefault="00F50F70">
            <w:pPr>
              <w:rPr>
                <w:b/>
                <w:bCs/>
              </w:rPr>
            </w:pPr>
            <w:r w:rsidRPr="00F50F70">
              <w:rPr>
                <w:b/>
                <w:bCs/>
              </w:rPr>
              <w:t>m/s</w:t>
            </w:r>
          </w:p>
        </w:tc>
      </w:tr>
    </w:tbl>
    <w:p w14:paraId="4F8EC5AF" w14:textId="77777777" w:rsidR="00561A13" w:rsidRDefault="00561A13">
      <w:pPr>
        <w:rPr>
          <w:b/>
          <w:bCs/>
        </w:rPr>
      </w:pPr>
    </w:p>
    <w:p w14:paraId="0EBA6DD4" w14:textId="5B6868F1" w:rsidR="002241D9" w:rsidRDefault="00E2761E">
      <w:pPr>
        <w:rPr>
          <w:b/>
          <w:bCs/>
        </w:rPr>
      </w:pPr>
      <w:r>
        <w:rPr>
          <w:b/>
          <w:bCs/>
        </w:rPr>
        <w:t>Where:</w:t>
      </w:r>
    </w:p>
    <w:p w14:paraId="265DC6DC" w14:textId="4E9E0650" w:rsidR="00E2761E" w:rsidRDefault="00E2761E">
      <w:pPr>
        <w:rPr>
          <w:b/>
          <w:bCs/>
        </w:rPr>
      </w:pPr>
      <w:r>
        <w:rPr>
          <w:b/>
          <w:bCs/>
        </w:rPr>
        <w:t xml:space="preserve">Rho = </w:t>
      </w:r>
      <w:r w:rsidR="00C5464C">
        <w:rPr>
          <w:b/>
          <w:bCs/>
        </w:rPr>
        <w:t xml:space="preserve">Density of </w:t>
      </w:r>
      <w:r w:rsidR="00C5147C">
        <w:rPr>
          <w:b/>
          <w:bCs/>
        </w:rPr>
        <w:t>air (</w:t>
      </w:r>
      <w:r w:rsidR="00C5464C">
        <w:rPr>
          <w:b/>
          <w:bCs/>
        </w:rPr>
        <w:t>1.167 kg</w:t>
      </w:r>
      <w:r w:rsidR="00C5147C">
        <w:rPr>
          <w:b/>
          <w:bCs/>
        </w:rPr>
        <w:t>/m^3)</w:t>
      </w:r>
    </w:p>
    <w:p w14:paraId="22DB27F7" w14:textId="19D959CF" w:rsidR="00981F86" w:rsidRDefault="00981F86">
      <w:pPr>
        <w:rPr>
          <w:b/>
          <w:bCs/>
        </w:rPr>
      </w:pPr>
      <w:proofErr w:type="spellStart"/>
      <w:r>
        <w:rPr>
          <w:b/>
          <w:bCs/>
        </w:rPr>
        <w:t>CdA</w:t>
      </w:r>
      <w:proofErr w:type="spellEnd"/>
      <w:r>
        <w:rPr>
          <w:b/>
          <w:bCs/>
        </w:rPr>
        <w:t xml:space="preserve"> = Drag coefficient and frontal area</w:t>
      </w:r>
      <w:r w:rsidR="00B62F8C">
        <w:rPr>
          <w:b/>
          <w:bCs/>
        </w:rPr>
        <w:t xml:space="preserve"> (M^2)</w:t>
      </w:r>
    </w:p>
    <w:p w14:paraId="229B4910" w14:textId="4251248D" w:rsidR="00561A13" w:rsidRDefault="00561A13">
      <w:pPr>
        <w:rPr>
          <w:b/>
          <w:bCs/>
        </w:rPr>
      </w:pPr>
      <w:r>
        <w:rPr>
          <w:b/>
          <w:bCs/>
        </w:rPr>
        <w:t>V = Velocity</w:t>
      </w:r>
      <w:r w:rsidR="00B62F8C">
        <w:rPr>
          <w:b/>
          <w:bCs/>
        </w:rPr>
        <w:t xml:space="preserve"> </w:t>
      </w:r>
      <w:r w:rsidR="006321CA">
        <w:rPr>
          <w:b/>
          <w:bCs/>
        </w:rPr>
        <w:t>(km/h) to (m/s)</w:t>
      </w:r>
      <w:r w:rsidR="00876E4A">
        <w:rPr>
          <w:b/>
          <w:bCs/>
        </w:rPr>
        <w:t xml:space="preserve"> = </w:t>
      </w:r>
      <w:r w:rsidR="00B41BAF">
        <w:rPr>
          <w:b/>
          <w:bCs/>
        </w:rPr>
        <w:t>V*1000/3600</w:t>
      </w:r>
    </w:p>
    <w:p w14:paraId="138D7559" w14:textId="77777777" w:rsidR="00EE4765" w:rsidRDefault="00EE4765">
      <w:pPr>
        <w:rPr>
          <w:b/>
          <w:bCs/>
        </w:rPr>
      </w:pPr>
    </w:p>
    <w:p w14:paraId="7668CD76" w14:textId="34DF8ABD" w:rsidR="002062BB" w:rsidRPr="002062BB" w:rsidRDefault="00561A13" w:rsidP="002062BB">
      <w:pPr>
        <w:rPr>
          <w:rFonts w:ascii="Calibri" w:eastAsia="Times New Roman" w:hAnsi="Calibri" w:cs="Calibri"/>
          <w:color w:val="000000"/>
          <w:kern w:val="0"/>
          <w:lang w:eastAsia="en-GB"/>
          <w14:ligatures w14:val="none"/>
        </w:rPr>
      </w:pPr>
      <w:r w:rsidRPr="00EE4765">
        <w:rPr>
          <w:b/>
          <w:bCs/>
          <w:u w:val="single"/>
        </w:rPr>
        <w:lastRenderedPageBreak/>
        <w:t>Drag for ZXR 750</w:t>
      </w:r>
      <w:r w:rsidR="0089581C">
        <w:rPr>
          <w:b/>
          <w:bCs/>
          <w:u w:val="single"/>
        </w:rPr>
        <w:t xml:space="preserve"> (</w:t>
      </w:r>
      <w:proofErr w:type="spellStart"/>
      <w:r w:rsidR="0089581C">
        <w:rPr>
          <w:b/>
          <w:bCs/>
          <w:u w:val="single"/>
        </w:rPr>
        <w:t>Fd</w:t>
      </w:r>
      <w:proofErr w:type="spellEnd"/>
      <w:r w:rsidR="0089581C">
        <w:rPr>
          <w:b/>
          <w:bCs/>
          <w:u w:val="single"/>
        </w:rPr>
        <w:t>)</w:t>
      </w:r>
      <w:r>
        <w:rPr>
          <w:b/>
          <w:bCs/>
        </w:rPr>
        <w:t xml:space="preserve"> =</w:t>
      </w:r>
      <w:r w:rsidR="00BE0D53">
        <w:rPr>
          <w:b/>
          <w:bCs/>
        </w:rPr>
        <w:t xml:space="preserve"> ½*1.167*</w:t>
      </w:r>
      <w:r w:rsidR="001438E3">
        <w:rPr>
          <w:b/>
          <w:bCs/>
        </w:rPr>
        <w:t>0.305</w:t>
      </w:r>
      <w:r w:rsidR="004A72B9">
        <w:rPr>
          <w:b/>
          <w:bCs/>
        </w:rPr>
        <w:t>*</w:t>
      </w:r>
      <w:r w:rsidR="00995427">
        <w:rPr>
          <w:b/>
          <w:bCs/>
        </w:rPr>
        <w:t>64</w:t>
      </w:r>
      <w:r w:rsidR="00782F66">
        <w:rPr>
          <w:b/>
          <w:bCs/>
        </w:rPr>
        <w:t>.16667</w:t>
      </w:r>
      <w:r w:rsidR="005D41CA">
        <w:rPr>
          <w:b/>
          <w:bCs/>
        </w:rPr>
        <w:t xml:space="preserve"> =</w:t>
      </w:r>
      <w:r w:rsidR="002062BB">
        <w:rPr>
          <w:b/>
          <w:bCs/>
        </w:rPr>
        <w:t xml:space="preserve"> </w:t>
      </w:r>
      <w:r w:rsidR="002062BB" w:rsidRPr="002062BB">
        <w:rPr>
          <w:rFonts w:ascii="Calibri" w:eastAsia="Times New Roman" w:hAnsi="Calibri" w:cs="Calibri"/>
          <w:color w:val="000000"/>
          <w:kern w:val="0"/>
          <w:lang w:eastAsia="en-GB"/>
          <w14:ligatures w14:val="none"/>
        </w:rPr>
        <w:t>732.7565</w:t>
      </w:r>
      <w:r w:rsidR="002062BB">
        <w:rPr>
          <w:rFonts w:ascii="Calibri" w:eastAsia="Times New Roman" w:hAnsi="Calibri" w:cs="Calibri"/>
          <w:color w:val="000000"/>
          <w:kern w:val="0"/>
          <w:lang w:eastAsia="en-GB"/>
          <w14:ligatures w14:val="none"/>
        </w:rPr>
        <w:t>N</w:t>
      </w:r>
    </w:p>
    <w:p w14:paraId="1EEC6535" w14:textId="02464119" w:rsidR="00561A13" w:rsidRDefault="00561A13">
      <w:pPr>
        <w:rPr>
          <w:b/>
          <w:bCs/>
        </w:rPr>
      </w:pPr>
    </w:p>
    <w:p w14:paraId="24E65C95" w14:textId="50BA085B" w:rsidR="000A100F" w:rsidRDefault="000A100F"/>
    <w:p w14:paraId="0014B04A" w14:textId="4ED3C632" w:rsidR="00880A3D" w:rsidRDefault="000E605B">
      <w:pPr>
        <w:rPr>
          <w:b/>
          <w:bCs/>
        </w:rPr>
      </w:pPr>
      <w:r>
        <w:t xml:space="preserve">The second </w:t>
      </w:r>
      <w:r w:rsidR="00427E64">
        <w:t>force to solve is Rolling Resistance (</w:t>
      </w:r>
      <w:proofErr w:type="spellStart"/>
      <w:r w:rsidR="00427E64">
        <w:t>Fw</w:t>
      </w:r>
      <w:proofErr w:type="spellEnd"/>
      <w:r w:rsidR="00427E64">
        <w:t>)</w:t>
      </w:r>
      <w:r w:rsidR="0034216E">
        <w:t xml:space="preserve"> to solve this use:</w:t>
      </w:r>
      <w:r w:rsidR="004D25D6">
        <w:t xml:space="preserve"> </w:t>
      </w:r>
      <w:proofErr w:type="spellStart"/>
      <w:r w:rsidR="004D25D6" w:rsidRPr="00880A3D">
        <w:rPr>
          <w:b/>
          <w:bCs/>
        </w:rPr>
        <w:t>Fw</w:t>
      </w:r>
      <w:proofErr w:type="spellEnd"/>
      <w:r w:rsidR="004D25D6" w:rsidRPr="00880A3D">
        <w:rPr>
          <w:b/>
          <w:bCs/>
        </w:rPr>
        <w:t xml:space="preserve"> = </w:t>
      </w:r>
      <w:bookmarkStart w:id="6" w:name="_Hlk153216779"/>
      <w:r w:rsidR="00880A3D" w:rsidRPr="00880A3D">
        <w:rPr>
          <w:b/>
          <w:bCs/>
        </w:rPr>
        <w:t>(0.02*m*g)</w:t>
      </w:r>
    </w:p>
    <w:bookmarkEnd w:id="6"/>
    <w:p w14:paraId="56C180A3" w14:textId="26EDB86C" w:rsidR="00880A3D" w:rsidRDefault="00880A3D">
      <w:pPr>
        <w:rPr>
          <w:b/>
          <w:bCs/>
        </w:rPr>
      </w:pPr>
      <w:r>
        <w:rPr>
          <w:b/>
          <w:bCs/>
        </w:rPr>
        <w:t>Where:</w:t>
      </w:r>
    </w:p>
    <w:p w14:paraId="1CD9EE4D" w14:textId="0012FD47" w:rsidR="00880A3D" w:rsidRDefault="00E029A4">
      <w:pPr>
        <w:rPr>
          <w:b/>
          <w:bCs/>
        </w:rPr>
      </w:pPr>
      <w:r>
        <w:rPr>
          <w:b/>
          <w:bCs/>
        </w:rPr>
        <w:t>m = Total Mass</w:t>
      </w:r>
    </w:p>
    <w:p w14:paraId="4D2628AB" w14:textId="3179B3FC" w:rsidR="008C3944" w:rsidRDefault="00E029A4">
      <w:pPr>
        <w:rPr>
          <w:b/>
          <w:bCs/>
        </w:rPr>
      </w:pPr>
      <w:r>
        <w:rPr>
          <w:b/>
          <w:bCs/>
        </w:rPr>
        <w:t xml:space="preserve">g = </w:t>
      </w:r>
      <w:r w:rsidR="008C3944">
        <w:rPr>
          <w:b/>
          <w:bCs/>
        </w:rPr>
        <w:t>Gravity (</w:t>
      </w:r>
      <w:r w:rsidR="002D403C">
        <w:rPr>
          <w:b/>
          <w:bCs/>
        </w:rPr>
        <w:t>9.81 m/s^2)</w:t>
      </w:r>
    </w:p>
    <w:p w14:paraId="4A6AED0F" w14:textId="77777777" w:rsidR="00650B35" w:rsidRDefault="00650B35">
      <w:pPr>
        <w:rPr>
          <w:b/>
          <w:bCs/>
        </w:rPr>
      </w:pPr>
    </w:p>
    <w:p w14:paraId="0C254DE4" w14:textId="25CC65E3" w:rsidR="00EC3501" w:rsidRDefault="00C66907" w:rsidP="00EC3501">
      <w:pPr>
        <w:rPr>
          <w:rFonts w:ascii="Calibri" w:eastAsia="Times New Roman" w:hAnsi="Calibri" w:cs="Calibri"/>
          <w:color w:val="000000"/>
          <w:kern w:val="0"/>
          <w:lang w:eastAsia="en-GB"/>
          <w14:ligatures w14:val="none"/>
        </w:rPr>
      </w:pPr>
      <w:r>
        <w:rPr>
          <w:b/>
          <w:bCs/>
        </w:rPr>
        <w:t>Rolling Risistance for ZXR 750</w:t>
      </w:r>
      <w:r w:rsidR="0089581C">
        <w:rPr>
          <w:b/>
          <w:bCs/>
        </w:rPr>
        <w:t xml:space="preserve"> (</w:t>
      </w:r>
      <w:proofErr w:type="spellStart"/>
      <w:r w:rsidR="0089581C">
        <w:rPr>
          <w:b/>
          <w:bCs/>
        </w:rPr>
        <w:t>Fw</w:t>
      </w:r>
      <w:proofErr w:type="spellEnd"/>
      <w:r w:rsidR="0089581C">
        <w:rPr>
          <w:b/>
          <w:bCs/>
        </w:rPr>
        <w:t>)</w:t>
      </w:r>
      <w:r>
        <w:rPr>
          <w:b/>
          <w:bCs/>
        </w:rPr>
        <w:t xml:space="preserve"> = </w:t>
      </w:r>
      <w:r w:rsidR="00CE40C8">
        <w:rPr>
          <w:b/>
          <w:bCs/>
        </w:rPr>
        <w:t>(</w:t>
      </w:r>
      <w:r w:rsidR="004421DF">
        <w:rPr>
          <w:b/>
          <w:bCs/>
        </w:rPr>
        <w:t>0.02*191.9*</w:t>
      </w:r>
      <w:r w:rsidR="00CD0B11">
        <w:rPr>
          <w:b/>
          <w:bCs/>
        </w:rPr>
        <w:t>9.81)</w:t>
      </w:r>
      <w:r w:rsidR="00EC3501">
        <w:rPr>
          <w:b/>
          <w:bCs/>
        </w:rPr>
        <w:t xml:space="preserve"> = </w:t>
      </w:r>
      <w:r w:rsidR="00EC3501" w:rsidRPr="00EC3501">
        <w:rPr>
          <w:rFonts w:ascii="Calibri" w:eastAsia="Times New Roman" w:hAnsi="Calibri" w:cs="Calibri"/>
          <w:color w:val="000000"/>
          <w:kern w:val="0"/>
          <w:lang w:eastAsia="en-GB"/>
          <w14:ligatures w14:val="none"/>
        </w:rPr>
        <w:t>37.65078</w:t>
      </w:r>
      <w:r w:rsidR="00EC3501">
        <w:rPr>
          <w:rFonts w:ascii="Calibri" w:eastAsia="Times New Roman" w:hAnsi="Calibri" w:cs="Calibri"/>
          <w:color w:val="000000"/>
          <w:kern w:val="0"/>
          <w:lang w:eastAsia="en-GB"/>
          <w14:ligatures w14:val="none"/>
        </w:rPr>
        <w:t>N</w:t>
      </w:r>
    </w:p>
    <w:p w14:paraId="61CF14AE" w14:textId="77777777" w:rsidR="00650B35" w:rsidRDefault="00650B35" w:rsidP="00EC3501">
      <w:pPr>
        <w:rPr>
          <w:rFonts w:ascii="Calibri" w:eastAsia="Times New Roman" w:hAnsi="Calibri" w:cs="Calibri"/>
          <w:color w:val="000000"/>
          <w:kern w:val="0"/>
          <w:lang w:eastAsia="en-GB"/>
          <w14:ligatures w14:val="none"/>
        </w:rPr>
      </w:pPr>
    </w:p>
    <w:p w14:paraId="59BB7CE3" w14:textId="0B3D21CD" w:rsidR="00650B35" w:rsidRDefault="00650B35" w:rsidP="00EC3501">
      <w:pPr>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 xml:space="preserve">The </w:t>
      </w:r>
      <w:r w:rsidR="00E16136">
        <w:rPr>
          <w:rFonts w:ascii="Calibri" w:eastAsia="Times New Roman" w:hAnsi="Calibri" w:cs="Calibri"/>
          <w:color w:val="000000"/>
          <w:kern w:val="0"/>
          <w:lang w:eastAsia="en-GB"/>
          <w14:ligatures w14:val="none"/>
        </w:rPr>
        <w:t xml:space="preserve">third force to calculate is Road Plane Resistance </w:t>
      </w:r>
      <w:r w:rsidR="00070AD1">
        <w:rPr>
          <w:rFonts w:ascii="Calibri" w:eastAsia="Times New Roman" w:hAnsi="Calibri" w:cs="Calibri"/>
          <w:color w:val="000000"/>
          <w:kern w:val="0"/>
          <w:lang w:eastAsia="en-GB"/>
          <w14:ligatures w14:val="none"/>
        </w:rPr>
        <w:t>(</w:t>
      </w:r>
      <w:proofErr w:type="spellStart"/>
      <w:r w:rsidR="00E16136">
        <w:rPr>
          <w:rFonts w:ascii="Calibri" w:eastAsia="Times New Roman" w:hAnsi="Calibri" w:cs="Calibri"/>
          <w:color w:val="000000"/>
          <w:kern w:val="0"/>
          <w:lang w:eastAsia="en-GB"/>
          <w14:ligatures w14:val="none"/>
        </w:rPr>
        <w:t>F</w:t>
      </w:r>
      <w:r w:rsidR="00070AD1">
        <w:rPr>
          <w:rFonts w:ascii="Calibri" w:eastAsia="Times New Roman" w:hAnsi="Calibri" w:cs="Calibri"/>
          <w:color w:val="000000"/>
          <w:kern w:val="0"/>
          <w:lang w:eastAsia="en-GB"/>
          <w14:ligatures w14:val="none"/>
        </w:rPr>
        <w:t>p</w:t>
      </w:r>
      <w:proofErr w:type="spellEnd"/>
      <w:r w:rsidR="00070AD1">
        <w:rPr>
          <w:rFonts w:ascii="Calibri" w:eastAsia="Times New Roman" w:hAnsi="Calibri" w:cs="Calibri"/>
          <w:color w:val="000000"/>
          <w:kern w:val="0"/>
          <w:lang w:eastAsia="en-GB"/>
          <w14:ligatures w14:val="none"/>
        </w:rPr>
        <w:t>) to solve the equation used was:</w:t>
      </w:r>
      <w:r w:rsidR="004E589A">
        <w:rPr>
          <w:rFonts w:ascii="Calibri" w:eastAsia="Times New Roman" w:hAnsi="Calibri" w:cs="Calibri"/>
          <w:color w:val="000000"/>
          <w:kern w:val="0"/>
          <w:lang w:eastAsia="en-GB"/>
          <w14:ligatures w14:val="none"/>
        </w:rPr>
        <w:t xml:space="preserve"> </w:t>
      </w:r>
      <w:proofErr w:type="spellStart"/>
      <w:r w:rsidR="004E589A" w:rsidRPr="00B447CF">
        <w:rPr>
          <w:rFonts w:ascii="Calibri" w:eastAsia="Times New Roman" w:hAnsi="Calibri" w:cs="Calibri"/>
          <w:b/>
          <w:bCs/>
          <w:color w:val="000000"/>
          <w:kern w:val="0"/>
          <w:lang w:eastAsia="en-GB"/>
          <w14:ligatures w14:val="none"/>
        </w:rPr>
        <w:t>F</w:t>
      </w:r>
      <w:r w:rsidR="00B447CF" w:rsidRPr="00B447CF">
        <w:rPr>
          <w:rFonts w:ascii="Calibri" w:eastAsia="Times New Roman" w:hAnsi="Calibri" w:cs="Calibri"/>
          <w:b/>
          <w:bCs/>
          <w:color w:val="000000"/>
          <w:kern w:val="0"/>
          <w:lang w:eastAsia="en-GB"/>
          <w14:ligatures w14:val="none"/>
        </w:rPr>
        <w:t>p</w:t>
      </w:r>
      <w:proofErr w:type="spellEnd"/>
      <w:r w:rsidR="00B447CF" w:rsidRPr="00B447CF">
        <w:rPr>
          <w:rFonts w:ascii="Calibri" w:eastAsia="Times New Roman" w:hAnsi="Calibri" w:cs="Calibri"/>
          <w:b/>
          <w:bCs/>
          <w:color w:val="000000"/>
          <w:kern w:val="0"/>
          <w:lang w:eastAsia="en-GB"/>
          <w14:ligatures w14:val="none"/>
        </w:rPr>
        <w:t xml:space="preserve"> = m*g*SinQ</w:t>
      </w:r>
    </w:p>
    <w:p w14:paraId="03C7FB0B" w14:textId="32519475" w:rsidR="004C0884" w:rsidRDefault="004C0884" w:rsidP="00EC3501">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Where:</w:t>
      </w:r>
    </w:p>
    <w:p w14:paraId="1CAB160E" w14:textId="1E3A5CF9" w:rsidR="004C0884" w:rsidRDefault="004C0884" w:rsidP="00EC3501">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m = Total Mass</w:t>
      </w:r>
    </w:p>
    <w:p w14:paraId="69C10222" w14:textId="2F2E980A" w:rsidR="004C0884" w:rsidRDefault="004C0884" w:rsidP="00EC3501">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g = Gravity (9.81m/s^2)</w:t>
      </w:r>
    </w:p>
    <w:p w14:paraId="7FD1C172" w14:textId="0343B25F" w:rsidR="00853D3D" w:rsidRDefault="00853D3D" w:rsidP="00EC3501">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Sin Q = Angle of road plane </w:t>
      </w:r>
      <w:r w:rsidR="00C42A2B">
        <w:rPr>
          <w:rFonts w:ascii="Calibri" w:eastAsia="Times New Roman" w:hAnsi="Calibri" w:cs="Calibri"/>
          <w:b/>
          <w:bCs/>
          <w:color w:val="000000"/>
          <w:kern w:val="0"/>
          <w:lang w:eastAsia="en-GB"/>
          <w14:ligatures w14:val="none"/>
        </w:rPr>
        <w:t>(Tan</w:t>
      </w:r>
      <w:r w:rsidR="00EF4EF6">
        <w:rPr>
          <w:rFonts w:ascii="Calibri" w:eastAsia="Times New Roman" w:hAnsi="Calibri" w:cs="Calibri"/>
          <w:b/>
          <w:bCs/>
          <w:color w:val="000000"/>
          <w:kern w:val="0"/>
          <w:lang w:eastAsia="en-GB"/>
          <w14:ligatures w14:val="none"/>
        </w:rPr>
        <w:t>^-1</w:t>
      </w:r>
      <w:r w:rsidR="00C42A2B">
        <w:rPr>
          <w:rFonts w:ascii="Calibri" w:eastAsia="Times New Roman" w:hAnsi="Calibri" w:cs="Calibri"/>
          <w:b/>
          <w:bCs/>
          <w:color w:val="000000"/>
          <w:kern w:val="0"/>
          <w:lang w:eastAsia="en-GB"/>
          <w14:ligatures w14:val="none"/>
        </w:rPr>
        <w:t xml:space="preserve"> 12/</w:t>
      </w:r>
      <w:r w:rsidR="0013141C">
        <w:rPr>
          <w:rFonts w:ascii="Calibri" w:eastAsia="Times New Roman" w:hAnsi="Calibri" w:cs="Calibri"/>
          <w:b/>
          <w:bCs/>
          <w:color w:val="000000"/>
          <w:kern w:val="0"/>
          <w:lang w:eastAsia="en-GB"/>
          <w14:ligatures w14:val="none"/>
        </w:rPr>
        <w:t>100) =</w:t>
      </w:r>
      <w:r w:rsidR="00EF4EF6">
        <w:rPr>
          <w:rFonts w:ascii="Calibri" w:eastAsia="Times New Roman" w:hAnsi="Calibri" w:cs="Calibri"/>
          <w:b/>
          <w:bCs/>
          <w:color w:val="000000"/>
          <w:kern w:val="0"/>
          <w:lang w:eastAsia="en-GB"/>
          <w14:ligatures w14:val="none"/>
        </w:rPr>
        <w:t xml:space="preserve"> Sin</w:t>
      </w:r>
      <w:r w:rsidR="0013141C">
        <w:rPr>
          <w:rFonts w:ascii="Calibri" w:eastAsia="Times New Roman" w:hAnsi="Calibri" w:cs="Calibri"/>
          <w:b/>
          <w:bCs/>
          <w:color w:val="000000"/>
          <w:kern w:val="0"/>
          <w:lang w:eastAsia="en-GB"/>
          <w14:ligatures w14:val="none"/>
        </w:rPr>
        <w:t xml:space="preserve"> 6.8</w:t>
      </w:r>
    </w:p>
    <w:p w14:paraId="1D18F24F" w14:textId="2038BF87" w:rsidR="00C72863" w:rsidRDefault="00C72863" w:rsidP="00EC3501">
      <w:pPr>
        <w:rPr>
          <w:rFonts w:ascii="Calibri" w:eastAsia="Times New Roman" w:hAnsi="Calibri" w:cs="Calibri"/>
          <w:b/>
          <w:bCs/>
          <w:color w:val="000000"/>
          <w:kern w:val="0"/>
          <w:lang w:eastAsia="en-GB"/>
          <w14:ligatures w14:val="none"/>
        </w:rPr>
      </w:pPr>
    </w:p>
    <w:p w14:paraId="73F2D582" w14:textId="5651B3A5" w:rsidR="006632F1" w:rsidRDefault="00562767" w:rsidP="006632F1">
      <w:pPr>
        <w:rPr>
          <w:rFonts w:ascii="Calibri" w:eastAsia="Times New Roman" w:hAnsi="Calibri" w:cs="Calibri"/>
          <w:color w:val="000000"/>
          <w:kern w:val="0"/>
          <w:lang w:eastAsia="en-GB"/>
          <w14:ligatures w14:val="none"/>
        </w:rPr>
      </w:pPr>
      <w:r>
        <w:rPr>
          <w:rFonts w:ascii="Calibri" w:eastAsia="Times New Roman" w:hAnsi="Calibri" w:cs="Calibri"/>
          <w:b/>
          <w:bCs/>
          <w:color w:val="000000"/>
          <w:kern w:val="0"/>
          <w:lang w:eastAsia="en-GB"/>
          <w14:ligatures w14:val="none"/>
        </w:rPr>
        <w:t xml:space="preserve">Road Plane Resistance for ZXR 750 </w:t>
      </w:r>
      <w:r w:rsidR="0089581C">
        <w:rPr>
          <w:rFonts w:ascii="Calibri" w:eastAsia="Times New Roman" w:hAnsi="Calibri" w:cs="Calibri"/>
          <w:b/>
          <w:bCs/>
          <w:color w:val="000000"/>
          <w:kern w:val="0"/>
          <w:lang w:eastAsia="en-GB"/>
          <w14:ligatures w14:val="none"/>
        </w:rPr>
        <w:t>(</w:t>
      </w:r>
      <w:proofErr w:type="spellStart"/>
      <w:r w:rsidR="0089581C">
        <w:rPr>
          <w:rFonts w:ascii="Calibri" w:eastAsia="Times New Roman" w:hAnsi="Calibri" w:cs="Calibri"/>
          <w:b/>
          <w:bCs/>
          <w:color w:val="000000"/>
          <w:kern w:val="0"/>
          <w:lang w:eastAsia="en-GB"/>
          <w14:ligatures w14:val="none"/>
        </w:rPr>
        <w:t>Fp</w:t>
      </w:r>
      <w:proofErr w:type="spellEnd"/>
      <w:r w:rsidR="0089581C">
        <w:rPr>
          <w:rFonts w:ascii="Calibri" w:eastAsia="Times New Roman" w:hAnsi="Calibri" w:cs="Calibri"/>
          <w:b/>
          <w:bCs/>
          <w:color w:val="000000"/>
          <w:kern w:val="0"/>
          <w:lang w:eastAsia="en-GB"/>
          <w14:ligatures w14:val="none"/>
        </w:rPr>
        <w:t>)</w:t>
      </w:r>
      <w:r>
        <w:rPr>
          <w:rFonts w:ascii="Calibri" w:eastAsia="Times New Roman" w:hAnsi="Calibri" w:cs="Calibri"/>
          <w:b/>
          <w:bCs/>
          <w:color w:val="000000"/>
          <w:kern w:val="0"/>
          <w:lang w:eastAsia="en-GB"/>
          <w14:ligatures w14:val="none"/>
        </w:rPr>
        <w:t xml:space="preserve">= </w:t>
      </w:r>
      <w:r w:rsidR="00FD2D4C">
        <w:rPr>
          <w:rFonts w:ascii="Calibri" w:eastAsia="Times New Roman" w:hAnsi="Calibri" w:cs="Calibri"/>
          <w:b/>
          <w:bCs/>
          <w:color w:val="000000"/>
          <w:kern w:val="0"/>
          <w:lang w:eastAsia="en-GB"/>
          <w14:ligatures w14:val="none"/>
        </w:rPr>
        <w:t>191</w:t>
      </w:r>
      <w:r w:rsidR="008E0B1C">
        <w:rPr>
          <w:rFonts w:ascii="Calibri" w:eastAsia="Times New Roman" w:hAnsi="Calibri" w:cs="Calibri"/>
          <w:b/>
          <w:bCs/>
          <w:color w:val="000000"/>
          <w:kern w:val="0"/>
          <w:lang w:eastAsia="en-GB"/>
          <w14:ligatures w14:val="none"/>
        </w:rPr>
        <w:t>.9*9.81*</w:t>
      </w:r>
      <w:r w:rsidR="0013141C">
        <w:rPr>
          <w:rFonts w:ascii="Calibri" w:eastAsia="Times New Roman" w:hAnsi="Calibri" w:cs="Calibri"/>
          <w:b/>
          <w:bCs/>
          <w:color w:val="000000"/>
          <w:kern w:val="0"/>
          <w:lang w:eastAsia="en-GB"/>
          <w14:ligatures w14:val="none"/>
        </w:rPr>
        <w:t>Sin6.8 =</w:t>
      </w:r>
      <w:r w:rsidR="006632F1">
        <w:rPr>
          <w:rFonts w:ascii="Calibri" w:eastAsia="Times New Roman" w:hAnsi="Calibri" w:cs="Calibri"/>
          <w:b/>
          <w:bCs/>
          <w:color w:val="000000"/>
          <w:kern w:val="0"/>
          <w:lang w:eastAsia="en-GB"/>
          <w14:ligatures w14:val="none"/>
        </w:rPr>
        <w:t xml:space="preserve"> </w:t>
      </w:r>
      <w:r w:rsidR="006632F1" w:rsidRPr="006632F1">
        <w:rPr>
          <w:rFonts w:ascii="Calibri" w:eastAsia="Times New Roman" w:hAnsi="Calibri" w:cs="Calibri"/>
          <w:color w:val="000000"/>
          <w:kern w:val="0"/>
          <w:lang w:eastAsia="en-GB"/>
          <w14:ligatures w14:val="none"/>
        </w:rPr>
        <w:t>224.2955</w:t>
      </w:r>
      <w:r w:rsidR="006632F1">
        <w:rPr>
          <w:rFonts w:ascii="Calibri" w:eastAsia="Times New Roman" w:hAnsi="Calibri" w:cs="Calibri"/>
          <w:color w:val="000000"/>
          <w:kern w:val="0"/>
          <w:lang w:eastAsia="en-GB"/>
          <w14:ligatures w14:val="none"/>
        </w:rPr>
        <w:t>N</w:t>
      </w:r>
    </w:p>
    <w:p w14:paraId="09B207A8" w14:textId="77777777" w:rsidR="004C0CB0" w:rsidRDefault="004C0CB0" w:rsidP="006632F1">
      <w:pPr>
        <w:rPr>
          <w:rFonts w:ascii="Calibri" w:eastAsia="Times New Roman" w:hAnsi="Calibri" w:cs="Calibri"/>
          <w:color w:val="000000"/>
          <w:kern w:val="0"/>
          <w:lang w:eastAsia="en-GB"/>
          <w14:ligatures w14:val="none"/>
        </w:rPr>
      </w:pPr>
    </w:p>
    <w:p w14:paraId="5B013EC0" w14:textId="086C86E6" w:rsidR="00EE0A4B" w:rsidRDefault="00EE0A4B" w:rsidP="006632F1">
      <w:pPr>
        <w:rPr>
          <w:rFonts w:ascii="Calibri" w:eastAsia="Times New Roman" w:hAnsi="Calibri" w:cs="Calibri"/>
          <w:color w:val="000000"/>
          <w:kern w:val="0"/>
          <w:lang w:eastAsia="en-GB"/>
          <w14:ligatures w14:val="none"/>
        </w:rPr>
      </w:pPr>
    </w:p>
    <w:p w14:paraId="48259488" w14:textId="7E6AC3C5" w:rsidR="003B30FC" w:rsidRDefault="00ED666C" w:rsidP="003B30FC">
      <w:pPr>
        <w:rPr>
          <w:b/>
          <w:bCs/>
        </w:rPr>
      </w:pPr>
      <w:r>
        <w:rPr>
          <w:rFonts w:ascii="Calibri" w:eastAsia="Times New Roman" w:hAnsi="Calibri" w:cs="Calibri"/>
          <w:color w:val="000000"/>
          <w:kern w:val="0"/>
          <w:lang w:eastAsia="en-GB"/>
          <w14:ligatures w14:val="none"/>
        </w:rPr>
        <w:t>Force</w:t>
      </w:r>
      <w:r w:rsidR="004B206C">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n</w:t>
      </w:r>
      <w:r w:rsidR="004B206C">
        <w:rPr>
          <w:rFonts w:ascii="Calibri" w:eastAsia="Times New Roman" w:hAnsi="Calibri" w:cs="Calibri"/>
          <w:color w:val="000000"/>
          <w:kern w:val="0"/>
          <w:lang w:eastAsia="en-GB"/>
          <w14:ligatures w14:val="none"/>
        </w:rPr>
        <w:t>eeded for Top Speed</w:t>
      </w:r>
      <w:r w:rsidR="00BA2545">
        <w:rPr>
          <w:rFonts w:ascii="Calibri" w:eastAsia="Times New Roman" w:hAnsi="Calibri" w:cs="Calibri"/>
          <w:color w:val="000000"/>
          <w:kern w:val="0"/>
          <w:lang w:eastAsia="en-GB"/>
          <w14:ligatures w14:val="none"/>
        </w:rPr>
        <w:t xml:space="preserve"> =</w:t>
      </w:r>
      <w:r w:rsidR="003B30FC">
        <w:rPr>
          <w:rFonts w:ascii="Calibri" w:eastAsia="Times New Roman" w:hAnsi="Calibri" w:cs="Calibri"/>
          <w:color w:val="000000"/>
          <w:kern w:val="0"/>
          <w:lang w:eastAsia="en-GB"/>
          <w14:ligatures w14:val="none"/>
        </w:rPr>
        <w:t xml:space="preserve"> (</w:t>
      </w:r>
      <w:r w:rsidR="003B30FC">
        <w:t>½</w:t>
      </w:r>
      <w:r w:rsidR="003B30FC" w:rsidRPr="00C71D95">
        <w:rPr>
          <w:b/>
          <w:bCs/>
        </w:rPr>
        <w:t>*Rho*</w:t>
      </w:r>
      <w:proofErr w:type="spellStart"/>
      <w:r w:rsidR="003B30FC">
        <w:rPr>
          <w:b/>
          <w:bCs/>
        </w:rPr>
        <w:t>Cd</w:t>
      </w:r>
      <w:r w:rsidR="003B30FC" w:rsidRPr="00C71D95">
        <w:rPr>
          <w:b/>
          <w:bCs/>
        </w:rPr>
        <w:t>A</w:t>
      </w:r>
      <w:proofErr w:type="spellEnd"/>
      <w:r w:rsidR="003B30FC" w:rsidRPr="00C71D95">
        <w:rPr>
          <w:b/>
          <w:bCs/>
        </w:rPr>
        <w:t>*V^2</w:t>
      </w:r>
      <w:r w:rsidR="003B30FC">
        <w:rPr>
          <w:b/>
          <w:bCs/>
        </w:rPr>
        <w:t xml:space="preserve">) + </w:t>
      </w:r>
      <w:r w:rsidR="003B30FC" w:rsidRPr="00880A3D">
        <w:rPr>
          <w:b/>
          <w:bCs/>
        </w:rPr>
        <w:t>(0.02*m*g)</w:t>
      </w:r>
    </w:p>
    <w:p w14:paraId="5A7EA17E" w14:textId="78B26CD2" w:rsidR="006C4623" w:rsidRPr="006C4623" w:rsidRDefault="00011EEF" w:rsidP="006C4623">
      <w:pPr>
        <w:rPr>
          <w:rFonts w:ascii="Calibri" w:eastAsia="Times New Roman" w:hAnsi="Calibri" w:cs="Calibri"/>
          <w:color w:val="000000"/>
          <w:kern w:val="0"/>
          <w:lang w:eastAsia="en-GB"/>
          <w14:ligatures w14:val="none"/>
        </w:rPr>
      </w:pPr>
      <w:r>
        <w:rPr>
          <w:b/>
          <w:bCs/>
        </w:rPr>
        <w:t xml:space="preserve">Force </w:t>
      </w:r>
      <w:r w:rsidR="00CE069E">
        <w:rPr>
          <w:b/>
          <w:bCs/>
        </w:rPr>
        <w:t xml:space="preserve">= </w:t>
      </w:r>
      <w:r w:rsidR="00CE069E" w:rsidRPr="00CE069E">
        <w:rPr>
          <w:rFonts w:ascii="Calibri" w:eastAsia="Times New Roman" w:hAnsi="Calibri" w:cs="Calibri"/>
          <w:color w:val="000000"/>
          <w:kern w:val="0"/>
          <w:lang w:eastAsia="en-GB"/>
          <w14:ligatures w14:val="none"/>
        </w:rPr>
        <w:t>732.7565</w:t>
      </w:r>
      <w:r w:rsidR="00CE069E">
        <w:rPr>
          <w:rFonts w:ascii="Calibri" w:eastAsia="Times New Roman" w:hAnsi="Calibri" w:cs="Calibri"/>
          <w:color w:val="000000"/>
          <w:kern w:val="0"/>
          <w:lang w:eastAsia="en-GB"/>
          <w14:ligatures w14:val="none"/>
        </w:rPr>
        <w:t>+</w:t>
      </w:r>
      <w:r w:rsidRPr="00011EEF">
        <w:rPr>
          <w:rFonts w:ascii="Calibri" w:eastAsia="Times New Roman" w:hAnsi="Calibri" w:cs="Calibri"/>
          <w:color w:val="000000"/>
          <w:kern w:val="0"/>
          <w:lang w:eastAsia="en-GB"/>
          <w14:ligatures w14:val="none"/>
        </w:rPr>
        <w:t>37.65078</w:t>
      </w:r>
      <w:r>
        <w:rPr>
          <w:rFonts w:ascii="Calibri" w:eastAsia="Times New Roman" w:hAnsi="Calibri" w:cs="Calibri"/>
          <w:color w:val="000000"/>
          <w:kern w:val="0"/>
          <w:lang w:eastAsia="en-GB"/>
          <w14:ligatures w14:val="none"/>
        </w:rPr>
        <w:t xml:space="preserve"> = </w:t>
      </w:r>
      <w:r w:rsidR="006C4623" w:rsidRPr="006C4623">
        <w:rPr>
          <w:rFonts w:ascii="Calibri" w:eastAsia="Times New Roman" w:hAnsi="Calibri" w:cs="Calibri"/>
          <w:color w:val="000000"/>
          <w:kern w:val="0"/>
          <w:lang w:eastAsia="en-GB"/>
          <w14:ligatures w14:val="none"/>
        </w:rPr>
        <w:t>770.4072</w:t>
      </w:r>
      <w:r w:rsidR="006C4623">
        <w:rPr>
          <w:rFonts w:ascii="Calibri" w:eastAsia="Times New Roman" w:hAnsi="Calibri" w:cs="Calibri"/>
          <w:color w:val="000000"/>
          <w:kern w:val="0"/>
          <w:lang w:eastAsia="en-GB"/>
          <w14:ligatures w14:val="none"/>
        </w:rPr>
        <w:t>N</w:t>
      </w:r>
    </w:p>
    <w:p w14:paraId="477E9F26" w14:textId="114DE756" w:rsidR="00011EEF" w:rsidRDefault="0032025F" w:rsidP="00011EEF">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Power needed </w:t>
      </w:r>
      <w:r w:rsidR="00333EB7">
        <w:rPr>
          <w:rFonts w:ascii="Calibri" w:eastAsia="Times New Roman" w:hAnsi="Calibri" w:cs="Calibri"/>
          <w:color w:val="000000"/>
          <w:kern w:val="0"/>
          <w:lang w:eastAsia="en-GB"/>
          <w14:ligatures w14:val="none"/>
        </w:rPr>
        <w:t xml:space="preserve">for Top Speed = </w:t>
      </w:r>
      <w:r w:rsidR="004B4BFA" w:rsidRPr="002D06DD">
        <w:rPr>
          <w:rFonts w:ascii="Calibri" w:eastAsia="Times New Roman" w:hAnsi="Calibri" w:cs="Calibri"/>
          <w:b/>
          <w:bCs/>
          <w:color w:val="000000"/>
          <w:kern w:val="0"/>
          <w:lang w:eastAsia="en-GB"/>
          <w14:ligatures w14:val="none"/>
        </w:rPr>
        <w:t>Power=F*V</w:t>
      </w:r>
      <w:r w:rsidR="00333EB7">
        <w:rPr>
          <w:rFonts w:ascii="Calibri" w:eastAsia="Times New Roman" w:hAnsi="Calibri" w:cs="Calibri"/>
          <w:color w:val="000000"/>
          <w:kern w:val="0"/>
          <w:lang w:eastAsia="en-GB"/>
          <w14:ligatures w14:val="none"/>
        </w:rPr>
        <w:t xml:space="preserve">  </w:t>
      </w:r>
    </w:p>
    <w:p w14:paraId="07B27E2D" w14:textId="14520C2F" w:rsidR="002D06DD" w:rsidRDefault="002D06DD" w:rsidP="002D06DD">
      <w:pPr>
        <w:rPr>
          <w:b/>
          <w:bCs/>
        </w:rPr>
      </w:pPr>
      <w:r w:rsidRPr="002D06DD">
        <w:rPr>
          <w:rFonts w:ascii="Calibri" w:eastAsia="Times New Roman" w:hAnsi="Calibri" w:cs="Calibri"/>
          <w:b/>
          <w:bCs/>
          <w:color w:val="000000"/>
          <w:kern w:val="0"/>
          <w:lang w:eastAsia="en-GB"/>
          <w14:ligatures w14:val="none"/>
        </w:rPr>
        <w:t>F</w:t>
      </w:r>
      <w:r>
        <w:rPr>
          <w:rFonts w:ascii="Calibri" w:eastAsia="Times New Roman" w:hAnsi="Calibri" w:cs="Calibri"/>
          <w:color w:val="000000"/>
          <w:kern w:val="0"/>
          <w:lang w:eastAsia="en-GB"/>
          <w14:ligatures w14:val="none"/>
        </w:rPr>
        <w:t>= (</w:t>
      </w:r>
      <w:r>
        <w:t>½</w:t>
      </w:r>
      <w:r w:rsidRPr="00C71D95">
        <w:rPr>
          <w:b/>
          <w:bCs/>
        </w:rPr>
        <w:t>*Rho*</w:t>
      </w:r>
      <w:proofErr w:type="spellStart"/>
      <w:r>
        <w:rPr>
          <w:b/>
          <w:bCs/>
        </w:rPr>
        <w:t>Cd</w:t>
      </w:r>
      <w:r w:rsidRPr="00C71D95">
        <w:rPr>
          <w:b/>
          <w:bCs/>
        </w:rPr>
        <w:t>A</w:t>
      </w:r>
      <w:proofErr w:type="spellEnd"/>
      <w:r w:rsidRPr="00C71D95">
        <w:rPr>
          <w:b/>
          <w:bCs/>
        </w:rPr>
        <w:t>*V^2</w:t>
      </w:r>
      <w:r>
        <w:rPr>
          <w:b/>
          <w:bCs/>
        </w:rPr>
        <w:t xml:space="preserve">) + </w:t>
      </w:r>
      <w:r w:rsidRPr="00880A3D">
        <w:rPr>
          <w:b/>
          <w:bCs/>
        </w:rPr>
        <w:t>(0.02*m*g)</w:t>
      </w:r>
    </w:p>
    <w:p w14:paraId="2C0C4BEC" w14:textId="19B3FCA5" w:rsidR="002D06DD" w:rsidRDefault="002D06DD" w:rsidP="002D06DD">
      <w:pPr>
        <w:rPr>
          <w:b/>
          <w:bCs/>
        </w:rPr>
      </w:pPr>
      <w:r>
        <w:rPr>
          <w:b/>
          <w:bCs/>
        </w:rPr>
        <w:t xml:space="preserve">F = </w:t>
      </w:r>
      <w:r w:rsidR="009B199E" w:rsidRPr="009B199E">
        <w:rPr>
          <w:b/>
          <w:bCs/>
        </w:rPr>
        <w:t>732.7565+37.65078</w:t>
      </w:r>
    </w:p>
    <w:p w14:paraId="13EEA3CE" w14:textId="203C0830" w:rsidR="009B199E" w:rsidRDefault="009B199E" w:rsidP="002D06DD">
      <w:pPr>
        <w:rPr>
          <w:rFonts w:ascii="Calibri" w:eastAsia="Times New Roman" w:hAnsi="Calibri" w:cs="Calibri"/>
          <w:b/>
          <w:bCs/>
          <w:color w:val="000000"/>
          <w:kern w:val="0"/>
          <w:lang w:eastAsia="en-GB"/>
          <w14:ligatures w14:val="none"/>
        </w:rPr>
      </w:pPr>
      <w:r>
        <w:rPr>
          <w:b/>
          <w:bCs/>
        </w:rPr>
        <w:lastRenderedPageBreak/>
        <w:t xml:space="preserve">F = </w:t>
      </w:r>
      <w:bookmarkStart w:id="7" w:name="_Hlk153217441"/>
      <w:r w:rsidRPr="009B199E">
        <w:rPr>
          <w:rFonts w:ascii="Calibri" w:eastAsia="Times New Roman" w:hAnsi="Calibri" w:cs="Calibri"/>
          <w:b/>
          <w:bCs/>
          <w:color w:val="000000"/>
          <w:kern w:val="0"/>
          <w:lang w:eastAsia="en-GB"/>
          <w14:ligatures w14:val="none"/>
        </w:rPr>
        <w:t>770.4072N</w:t>
      </w:r>
      <w:bookmarkEnd w:id="7"/>
    </w:p>
    <w:p w14:paraId="022F0B65" w14:textId="0C23B60B" w:rsidR="00D64D6C" w:rsidRDefault="002046CA" w:rsidP="00D64D6C">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Power</w:t>
      </w:r>
      <w:r w:rsidR="00C85BA9">
        <w:rPr>
          <w:rFonts w:ascii="Calibri" w:eastAsia="Times New Roman" w:hAnsi="Calibri" w:cs="Calibri"/>
          <w:b/>
          <w:bCs/>
          <w:color w:val="000000"/>
          <w:kern w:val="0"/>
          <w:lang w:eastAsia="en-GB"/>
          <w14:ligatures w14:val="none"/>
        </w:rPr>
        <w:t xml:space="preserve">= </w:t>
      </w:r>
      <w:r w:rsidR="00C85BA9" w:rsidRPr="009B199E">
        <w:rPr>
          <w:rFonts w:ascii="Calibri" w:eastAsia="Times New Roman" w:hAnsi="Calibri" w:cs="Calibri"/>
          <w:b/>
          <w:bCs/>
          <w:color w:val="000000"/>
          <w:kern w:val="0"/>
          <w:lang w:eastAsia="en-GB"/>
          <w14:ligatures w14:val="none"/>
        </w:rPr>
        <w:t>770.4072</w:t>
      </w:r>
      <w:r w:rsidR="00C85BA9">
        <w:rPr>
          <w:rFonts w:ascii="Calibri" w:eastAsia="Times New Roman" w:hAnsi="Calibri" w:cs="Calibri"/>
          <w:b/>
          <w:bCs/>
          <w:color w:val="000000"/>
          <w:kern w:val="0"/>
          <w:lang w:eastAsia="en-GB"/>
          <w14:ligatures w14:val="none"/>
        </w:rPr>
        <w:t>*</w:t>
      </w:r>
      <w:r w:rsidR="00D64D6C" w:rsidRPr="00D64D6C">
        <w:rPr>
          <w:rFonts w:ascii="Calibri" w:eastAsia="Times New Roman" w:hAnsi="Calibri" w:cs="Calibri"/>
          <w:b/>
          <w:bCs/>
          <w:color w:val="000000"/>
          <w:kern w:val="0"/>
          <w:lang w:eastAsia="en-GB"/>
          <w14:ligatures w14:val="none"/>
        </w:rPr>
        <w:t>64.16667</w:t>
      </w:r>
    </w:p>
    <w:p w14:paraId="2D2D26DA" w14:textId="22C6EAE1" w:rsidR="003109EF" w:rsidRDefault="00D64D6C" w:rsidP="0064019E">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P = </w:t>
      </w:r>
      <w:r w:rsidR="0064019E" w:rsidRPr="0064019E">
        <w:rPr>
          <w:rFonts w:ascii="Calibri" w:eastAsia="Times New Roman" w:hAnsi="Calibri" w:cs="Calibri"/>
          <w:color w:val="000000"/>
          <w:kern w:val="0"/>
          <w:lang w:eastAsia="en-GB"/>
          <w14:ligatures w14:val="none"/>
        </w:rPr>
        <w:t>49434.46</w:t>
      </w:r>
      <w:r w:rsidR="0064019E">
        <w:rPr>
          <w:rFonts w:ascii="Calibri" w:eastAsia="Times New Roman" w:hAnsi="Calibri" w:cs="Calibri"/>
          <w:color w:val="000000"/>
          <w:kern w:val="0"/>
          <w:lang w:eastAsia="en-GB"/>
          <w14:ligatures w14:val="none"/>
        </w:rPr>
        <w:t xml:space="preserve"> Watts = </w:t>
      </w:r>
      <w:r w:rsidR="00073CF8" w:rsidRPr="009D420B">
        <w:rPr>
          <w:rFonts w:ascii="Calibri" w:eastAsia="Times New Roman" w:hAnsi="Calibri" w:cs="Calibri"/>
          <w:b/>
          <w:bCs/>
          <w:color w:val="000000"/>
          <w:kern w:val="0"/>
          <w:lang w:eastAsia="en-GB"/>
          <w14:ligatures w14:val="none"/>
        </w:rPr>
        <w:t>49</w:t>
      </w:r>
      <w:r w:rsidR="009D420B">
        <w:rPr>
          <w:rFonts w:ascii="Calibri" w:eastAsia="Times New Roman" w:hAnsi="Calibri" w:cs="Calibri"/>
          <w:b/>
          <w:bCs/>
          <w:color w:val="000000"/>
          <w:kern w:val="0"/>
          <w:lang w:eastAsia="en-GB"/>
          <w14:ligatures w14:val="none"/>
        </w:rPr>
        <w:t>k</w:t>
      </w:r>
      <w:r w:rsidR="009D420B" w:rsidRPr="009D420B">
        <w:rPr>
          <w:rFonts w:ascii="Calibri" w:eastAsia="Times New Roman" w:hAnsi="Calibri" w:cs="Calibri"/>
          <w:b/>
          <w:bCs/>
          <w:color w:val="000000"/>
          <w:kern w:val="0"/>
          <w:lang w:eastAsia="en-GB"/>
          <w14:ligatures w14:val="none"/>
        </w:rPr>
        <w:t>w</w:t>
      </w:r>
    </w:p>
    <w:p w14:paraId="048F4175" w14:textId="5A6C24FE" w:rsidR="002F0958" w:rsidRPr="00774BF8" w:rsidRDefault="002D0C1C" w:rsidP="0064019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Power of ZXR 750 = </w:t>
      </w:r>
      <w:r w:rsidRPr="002D0C1C">
        <w:rPr>
          <w:rFonts w:ascii="Calibri" w:eastAsia="Times New Roman" w:hAnsi="Calibri" w:cs="Calibri"/>
          <w:b/>
          <w:bCs/>
          <w:color w:val="000000"/>
          <w:kern w:val="0"/>
          <w:lang w:eastAsia="en-GB"/>
          <w14:ligatures w14:val="none"/>
        </w:rPr>
        <w:t>82kw</w:t>
      </w:r>
    </w:p>
    <w:p w14:paraId="3FED6EE3" w14:textId="7B8C198D" w:rsidR="00D64D6C" w:rsidRDefault="001F4C8F" w:rsidP="00D64D6C">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Therefore,</w:t>
      </w:r>
      <w:r w:rsidR="002D0C1C">
        <w:rPr>
          <w:rFonts w:ascii="Calibri" w:eastAsia="Times New Roman" w:hAnsi="Calibri" w:cs="Calibri"/>
          <w:color w:val="000000"/>
          <w:kern w:val="0"/>
          <w:lang w:eastAsia="en-GB"/>
          <w14:ligatures w14:val="none"/>
        </w:rPr>
        <w:t xml:space="preserve"> the motorcycle has enough power to overcome the force</w:t>
      </w:r>
      <w:r>
        <w:rPr>
          <w:rFonts w:ascii="Calibri" w:eastAsia="Times New Roman" w:hAnsi="Calibri" w:cs="Calibri"/>
          <w:color w:val="000000"/>
          <w:kern w:val="0"/>
          <w:lang w:eastAsia="en-GB"/>
          <w14:ligatures w14:val="none"/>
        </w:rPr>
        <w:t>s</w:t>
      </w:r>
      <w:r w:rsidR="002D0C1C">
        <w:rPr>
          <w:rFonts w:ascii="Calibri" w:eastAsia="Times New Roman" w:hAnsi="Calibri" w:cs="Calibri"/>
          <w:color w:val="000000"/>
          <w:kern w:val="0"/>
          <w:lang w:eastAsia="en-GB"/>
          <w14:ligatures w14:val="none"/>
        </w:rPr>
        <w:t xml:space="preserve"> </w:t>
      </w:r>
      <w:r w:rsidR="00303482">
        <w:rPr>
          <w:rFonts w:ascii="Calibri" w:eastAsia="Times New Roman" w:hAnsi="Calibri" w:cs="Calibri"/>
          <w:color w:val="000000"/>
          <w:kern w:val="0"/>
          <w:lang w:eastAsia="en-GB"/>
          <w14:ligatures w14:val="none"/>
        </w:rPr>
        <w:t>acting on it</w:t>
      </w:r>
      <w:r>
        <w:rPr>
          <w:rFonts w:ascii="Calibri" w:eastAsia="Times New Roman" w:hAnsi="Calibri" w:cs="Calibri"/>
          <w:color w:val="000000"/>
          <w:kern w:val="0"/>
          <w:lang w:eastAsia="en-GB"/>
          <w14:ligatures w14:val="none"/>
        </w:rPr>
        <w:t xml:space="preserve"> to reach its </w:t>
      </w:r>
      <w:r w:rsidR="001910A0">
        <w:rPr>
          <w:rFonts w:ascii="Calibri" w:eastAsia="Times New Roman" w:hAnsi="Calibri" w:cs="Calibri"/>
          <w:color w:val="000000"/>
          <w:kern w:val="0"/>
          <w:lang w:eastAsia="en-GB"/>
          <w14:ligatures w14:val="none"/>
        </w:rPr>
        <w:t>top speed.</w:t>
      </w:r>
    </w:p>
    <w:p w14:paraId="1B9A03EA" w14:textId="77777777" w:rsidR="00647618" w:rsidRDefault="00647618" w:rsidP="00647618">
      <w:pPr>
        <w:keepNext/>
      </w:pPr>
      <w:r>
        <w:rPr>
          <w:noProof/>
        </w:rPr>
        <w:drawing>
          <wp:inline distT="0" distB="0" distL="0" distR="0" wp14:anchorId="57ADBAFF" wp14:editId="0DB5AF9C">
            <wp:extent cx="5731510" cy="4023360"/>
            <wp:effectExtent l="0" t="0" r="2540" b="15240"/>
            <wp:docPr id="569246870" name="Chart 1">
              <a:extLst xmlns:a="http://schemas.openxmlformats.org/drawingml/2006/main">
                <a:ext uri="{FF2B5EF4-FFF2-40B4-BE49-F238E27FC236}">
                  <a16:creationId xmlns:a16="http://schemas.microsoft.com/office/drawing/2014/main" id="{52BF982D-7C1A-D592-283A-332C65ECB5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4506E58" w14:textId="703DBC8F" w:rsidR="00647618" w:rsidRPr="00D64D6C" w:rsidRDefault="00647618" w:rsidP="00647618">
      <w:pPr>
        <w:pStyle w:val="Caption"/>
        <w:rPr>
          <w:rFonts w:ascii="Calibri" w:eastAsia="Times New Roman" w:hAnsi="Calibri" w:cs="Calibri"/>
          <w:color w:val="000000"/>
          <w:kern w:val="0"/>
          <w:lang w:eastAsia="en-GB"/>
          <w14:ligatures w14:val="none"/>
        </w:rPr>
      </w:pPr>
      <w:r>
        <w:t xml:space="preserve">Figure </w:t>
      </w:r>
      <w:fldSimple w:instr=" SEQ Figure \* ARABIC ">
        <w:r w:rsidR="00316F82">
          <w:rPr>
            <w:noProof/>
          </w:rPr>
          <w:t>5</w:t>
        </w:r>
      </w:fldSimple>
      <w:r>
        <w:t xml:space="preserve"> Graph for Speed and Forces</w:t>
      </w:r>
      <w:r w:rsidR="00B252B9">
        <w:t xml:space="preserve"> ZXR 750</w:t>
      </w:r>
    </w:p>
    <w:p w14:paraId="7F8DC4E6" w14:textId="12BDD55D" w:rsidR="002046CA" w:rsidRDefault="002046CA" w:rsidP="002D06DD">
      <w:pPr>
        <w:rPr>
          <w:b/>
          <w:bCs/>
        </w:rPr>
      </w:pPr>
    </w:p>
    <w:p w14:paraId="3DD01A08" w14:textId="64789737" w:rsidR="002D06DD" w:rsidRDefault="00204879" w:rsidP="00011EEF">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ZXR 750 Handling characteristics</w:t>
      </w:r>
      <w:r w:rsidR="000B525D">
        <w:rPr>
          <w:rFonts w:ascii="Calibri" w:eastAsia="Times New Roman" w:hAnsi="Calibri" w:cs="Calibri"/>
          <w:color w:val="000000"/>
          <w:kern w:val="0"/>
          <w:lang w:eastAsia="en-GB"/>
          <w14:ligatures w14:val="none"/>
        </w:rPr>
        <w:t>:</w:t>
      </w:r>
    </w:p>
    <w:p w14:paraId="20F8CF73" w14:textId="4C5D7806" w:rsidR="00E34228" w:rsidRDefault="00F13F34" w:rsidP="00E34228">
      <w:r>
        <w:rPr>
          <w:rFonts w:ascii="Calibri" w:eastAsia="Times New Roman" w:hAnsi="Calibri" w:cs="Calibri"/>
          <w:color w:val="000000"/>
          <w:kern w:val="0"/>
          <w:lang w:eastAsia="en-GB"/>
          <w14:ligatures w14:val="none"/>
        </w:rPr>
        <w:t>With the ZXR 750</w:t>
      </w:r>
      <w:r w:rsidR="00E34228">
        <w:t xml:space="preserve"> Rake angle being 25 degrees and the trail being 110mm this will result with more stability at high speeds with front contact point being further in front of the stirring axis the downside to an increased rake and trail will be less responsive handling when leaning over in a turn, as well as a longer wheelbase of 1440mm also increasing the stability and traction when accelerating.</w:t>
      </w:r>
    </w:p>
    <w:p w14:paraId="412D9810" w14:textId="1DFBAFD6" w:rsidR="008C7C0D" w:rsidRDefault="008C7C0D" w:rsidP="00E34228">
      <w:r>
        <w:lastRenderedPageBreak/>
        <w:t>The centre of gravity for the ZXR</w:t>
      </w:r>
      <w:r w:rsidR="009F7C1E">
        <w:t xml:space="preserve"> </w:t>
      </w:r>
      <w:r w:rsidR="00831031">
        <w:t>750 is Xcog</w:t>
      </w:r>
      <w:r w:rsidR="00385513">
        <w:t xml:space="preserve"> </w:t>
      </w:r>
      <w:r w:rsidR="00675234">
        <w:t>688.47mm an</w:t>
      </w:r>
      <w:r w:rsidR="00864CD8">
        <w:t>d</w:t>
      </w:r>
      <w:r w:rsidR="00675234">
        <w:t xml:space="preserve"> </w:t>
      </w:r>
      <w:proofErr w:type="spellStart"/>
      <w:r w:rsidR="00864CD8">
        <w:t>Y</w:t>
      </w:r>
      <w:r w:rsidR="00675234">
        <w:t>cog</w:t>
      </w:r>
      <w:proofErr w:type="spellEnd"/>
      <w:r w:rsidR="00864CD8">
        <w:t xml:space="preserve"> 468.</w:t>
      </w:r>
      <w:r w:rsidR="007958ED">
        <w:t>31</w:t>
      </w:r>
      <w:r w:rsidR="001A4F9C">
        <w:t xml:space="preserve">mm </w:t>
      </w:r>
      <w:r w:rsidR="007531FD">
        <w:t>being fur</w:t>
      </w:r>
      <w:r w:rsidR="005844A9">
        <w:t xml:space="preserve">ther towards the rear </w:t>
      </w:r>
      <w:r w:rsidR="009C567B">
        <w:t>and lower down increas</w:t>
      </w:r>
      <w:r w:rsidR="00381BA0">
        <w:t>es the traction on the rear wheel</w:t>
      </w:r>
      <w:r w:rsidR="006F47B5">
        <w:t xml:space="preserve"> when accelerating </w:t>
      </w:r>
      <w:r w:rsidR="009A4561">
        <w:t>and less likely to wheelie</w:t>
      </w:r>
      <w:r w:rsidR="006411CA">
        <w:t xml:space="preserve"> as well as </w:t>
      </w:r>
      <w:r w:rsidR="00F50D57">
        <w:t>slow speed control.</w:t>
      </w:r>
    </w:p>
    <w:p w14:paraId="043B222F" w14:textId="77777777" w:rsidR="00E34228" w:rsidRDefault="00E34228" w:rsidP="00E34228"/>
    <w:p w14:paraId="6B9B096A" w14:textId="77777777" w:rsidR="00E34228" w:rsidRDefault="00E34228" w:rsidP="00E34228">
      <w:r>
        <w:t>This motorcycle has a rake angle of 24 degrees and a trail of 107mm, with a decrease in rake angle and trail length this will increase the manoeuvrability but will decrease stability at hight speeds and straight lines, the wheelbase is shorter being 1386mm in turn increasing the agility and acceleration but decreasing the front contact patch when accelerating.</w:t>
      </w:r>
    </w:p>
    <w:p w14:paraId="247EC41A" w14:textId="151704C8" w:rsidR="00983308" w:rsidRDefault="00983308" w:rsidP="00E34228">
      <w:r>
        <w:t>Centre of gravity for the RS660 is</w:t>
      </w:r>
      <w:r w:rsidR="006B7D05">
        <w:t xml:space="preserve"> Xcog650.03</w:t>
      </w:r>
      <w:r w:rsidR="00836B07">
        <w:t xml:space="preserve"> and </w:t>
      </w:r>
      <w:proofErr w:type="spellStart"/>
      <w:r w:rsidR="00836B07">
        <w:t>Ycog</w:t>
      </w:r>
      <w:proofErr w:type="spellEnd"/>
      <w:r w:rsidR="00836B07">
        <w:t xml:space="preserve"> is </w:t>
      </w:r>
      <w:r w:rsidR="00EB2D0D">
        <w:t>514.15mm</w:t>
      </w:r>
      <w:r w:rsidR="001910D7">
        <w:t xml:space="preserve"> being more toward the front wheel</w:t>
      </w:r>
      <w:r w:rsidR="00411814">
        <w:t xml:space="preserve"> and</w:t>
      </w:r>
      <w:r w:rsidR="00244943">
        <w:t xml:space="preserve"> </w:t>
      </w:r>
      <w:r w:rsidR="00940F8C">
        <w:t>higher</w:t>
      </w:r>
      <w:r w:rsidR="00F07676">
        <w:t xml:space="preserve"> up </w:t>
      </w:r>
      <w:r w:rsidR="001C0F3C">
        <w:t>increases</w:t>
      </w:r>
      <w:r w:rsidR="00940F8C">
        <w:t xml:space="preserve"> </w:t>
      </w:r>
      <w:r w:rsidR="001779E6">
        <w:t xml:space="preserve">the </w:t>
      </w:r>
      <w:r w:rsidR="0048011D">
        <w:t>handling with quick and precise changes in direction</w:t>
      </w:r>
      <w:r w:rsidR="001C0F3C">
        <w:t>.</w:t>
      </w:r>
    </w:p>
    <w:p w14:paraId="06A5FF69" w14:textId="35C50505" w:rsidR="00E05800" w:rsidRDefault="00E05800" w:rsidP="00011EEF">
      <w:pPr>
        <w:rPr>
          <w:rFonts w:ascii="Calibri" w:eastAsia="Times New Roman" w:hAnsi="Calibri" w:cs="Calibri"/>
          <w:color w:val="000000"/>
          <w:kern w:val="0"/>
          <w:lang w:eastAsia="en-GB"/>
          <w14:ligatures w14:val="none"/>
        </w:rPr>
      </w:pPr>
    </w:p>
    <w:p w14:paraId="295A5214" w14:textId="77777777" w:rsidR="000B525D" w:rsidRPr="00011EEF" w:rsidRDefault="000B525D" w:rsidP="00011EEF">
      <w:pPr>
        <w:rPr>
          <w:rFonts w:ascii="Calibri" w:eastAsia="Times New Roman" w:hAnsi="Calibri" w:cs="Calibri"/>
          <w:color w:val="000000"/>
          <w:kern w:val="0"/>
          <w:lang w:eastAsia="en-GB"/>
          <w14:ligatures w14:val="none"/>
        </w:rPr>
      </w:pPr>
    </w:p>
    <w:p w14:paraId="7A03EA7B" w14:textId="67B66BF8" w:rsidR="00CE069E" w:rsidRPr="00CE069E" w:rsidRDefault="00CE069E" w:rsidP="00CE069E">
      <w:pPr>
        <w:rPr>
          <w:rFonts w:ascii="Calibri" w:eastAsia="Times New Roman" w:hAnsi="Calibri" w:cs="Calibri"/>
          <w:color w:val="000000"/>
          <w:kern w:val="0"/>
          <w:lang w:eastAsia="en-GB"/>
          <w14:ligatures w14:val="none"/>
        </w:rPr>
      </w:pPr>
    </w:p>
    <w:p w14:paraId="5A4829EF" w14:textId="7036034C" w:rsidR="00CE069E" w:rsidRDefault="00CE069E" w:rsidP="003B30FC">
      <w:pPr>
        <w:rPr>
          <w:b/>
          <w:bCs/>
        </w:rPr>
      </w:pPr>
    </w:p>
    <w:p w14:paraId="79DA68BE" w14:textId="64BFEF49" w:rsidR="003B30FC" w:rsidRDefault="003B30FC" w:rsidP="003B30FC">
      <w:pPr>
        <w:rPr>
          <w:b/>
          <w:bCs/>
        </w:rPr>
      </w:pPr>
    </w:p>
    <w:p w14:paraId="25EEAA03" w14:textId="77777777" w:rsidR="002A5425" w:rsidRDefault="002A5425" w:rsidP="003B30FC">
      <w:pPr>
        <w:rPr>
          <w:b/>
          <w:bCs/>
        </w:rPr>
      </w:pPr>
    </w:p>
    <w:p w14:paraId="34D48FF4" w14:textId="77777777" w:rsidR="002A5425" w:rsidRDefault="002A5425" w:rsidP="003B30FC">
      <w:pPr>
        <w:rPr>
          <w:b/>
          <w:bCs/>
        </w:rPr>
      </w:pPr>
    </w:p>
    <w:p w14:paraId="6774B553" w14:textId="77777777" w:rsidR="002A5425" w:rsidRDefault="002A5425" w:rsidP="003B30FC">
      <w:pPr>
        <w:rPr>
          <w:b/>
          <w:bCs/>
        </w:rPr>
      </w:pPr>
    </w:p>
    <w:p w14:paraId="266CA210" w14:textId="77777777" w:rsidR="002A5425" w:rsidRDefault="002A5425" w:rsidP="003B30FC">
      <w:pPr>
        <w:rPr>
          <w:b/>
          <w:bCs/>
        </w:rPr>
      </w:pPr>
    </w:p>
    <w:p w14:paraId="6F08F7AF" w14:textId="77777777" w:rsidR="002A5425" w:rsidRDefault="002A5425" w:rsidP="003B30FC">
      <w:pPr>
        <w:rPr>
          <w:b/>
          <w:bCs/>
        </w:rPr>
      </w:pPr>
    </w:p>
    <w:p w14:paraId="5DDE23B7" w14:textId="77777777" w:rsidR="002A5425" w:rsidRDefault="002A5425" w:rsidP="003B30FC">
      <w:pPr>
        <w:rPr>
          <w:b/>
          <w:bCs/>
        </w:rPr>
      </w:pPr>
    </w:p>
    <w:p w14:paraId="4447D9FC" w14:textId="77777777" w:rsidR="002A5425" w:rsidRDefault="002A5425" w:rsidP="003B30FC">
      <w:pPr>
        <w:rPr>
          <w:b/>
          <w:bCs/>
        </w:rPr>
      </w:pPr>
    </w:p>
    <w:p w14:paraId="33F11990" w14:textId="77777777" w:rsidR="002A5425" w:rsidRDefault="002A5425" w:rsidP="003B30FC">
      <w:pPr>
        <w:rPr>
          <w:b/>
          <w:bCs/>
        </w:rPr>
      </w:pPr>
    </w:p>
    <w:p w14:paraId="5AC452E4" w14:textId="77777777" w:rsidR="002A5425" w:rsidRDefault="002A5425" w:rsidP="003B30FC">
      <w:pPr>
        <w:rPr>
          <w:b/>
          <w:bCs/>
        </w:rPr>
      </w:pPr>
    </w:p>
    <w:p w14:paraId="6975315E" w14:textId="3F60F4C2" w:rsidR="006E3AC5" w:rsidRPr="008025B4" w:rsidRDefault="006E3AC5">
      <w:pPr>
        <w:rPr>
          <w:rFonts w:asciiTheme="majorHAnsi" w:eastAsiaTheme="majorEastAsia" w:hAnsiTheme="majorHAnsi" w:cstheme="majorBidi"/>
          <w:b/>
          <w:bCs/>
          <w:color w:val="2F5496" w:themeColor="accent1" w:themeShade="BF"/>
          <w:sz w:val="32"/>
          <w:szCs w:val="32"/>
          <w:u w:val="single"/>
        </w:rPr>
      </w:pPr>
    </w:p>
    <w:p w14:paraId="4FF3DBDB" w14:textId="77777777" w:rsidR="008E6054" w:rsidRDefault="008E6054" w:rsidP="0085258B">
      <w:pPr>
        <w:pStyle w:val="Heading1"/>
      </w:pPr>
      <w:bookmarkStart w:id="8" w:name="_Toc153553076"/>
      <w:r>
        <w:lastRenderedPageBreak/>
        <w:t>Discussion</w:t>
      </w:r>
      <w:bookmarkEnd w:id="8"/>
    </w:p>
    <w:p w14:paraId="5A12EEA3" w14:textId="5BE710C0" w:rsidR="006C5DDA" w:rsidRPr="00F55642" w:rsidRDefault="00AC4AD3">
      <w:pPr>
        <w:rPr>
          <w:b/>
          <w:bCs/>
          <w:u w:val="single"/>
        </w:rPr>
      </w:pPr>
      <w:r w:rsidRPr="00F55642">
        <w:rPr>
          <w:b/>
          <w:bCs/>
          <w:u w:val="single"/>
        </w:rPr>
        <w:t>Geometry</w:t>
      </w:r>
      <w:r w:rsidR="00CE1E9F" w:rsidRPr="00F55642">
        <w:rPr>
          <w:b/>
          <w:bCs/>
          <w:u w:val="single"/>
        </w:rPr>
        <w:t xml:space="preserve"> </w:t>
      </w:r>
      <w:r w:rsidRPr="00F55642">
        <w:rPr>
          <w:b/>
          <w:bCs/>
          <w:u w:val="single"/>
        </w:rPr>
        <w:t>KTM 450</w:t>
      </w:r>
      <w:r w:rsidR="00F55642">
        <w:rPr>
          <w:b/>
          <w:bCs/>
          <w:u w:val="single"/>
        </w:rPr>
        <w:t>:</w:t>
      </w:r>
    </w:p>
    <w:p w14:paraId="19B00EFB" w14:textId="5A9D3E94" w:rsidR="00E07BED" w:rsidRDefault="00D84D38" w:rsidP="00E07BED">
      <w:pPr>
        <w:keepNext/>
      </w:pPr>
      <w:r>
        <w:rPr>
          <w:noProof/>
        </w:rPr>
        <w:drawing>
          <wp:inline distT="0" distB="0" distL="0" distR="0" wp14:anchorId="5D76ACD9" wp14:editId="19F17717">
            <wp:extent cx="6549690" cy="3773978"/>
            <wp:effectExtent l="0" t="0" r="3810" b="0"/>
            <wp:docPr id="1509867941" name="Picture 1" descr="A white and orange motorcycle with black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67941" name="Picture 1" descr="A white and orange motorcycle with black wheels&#10;&#10;Description automatically generated"/>
                    <pic:cNvPicPr/>
                  </pic:nvPicPr>
                  <pic:blipFill rotWithShape="1">
                    <a:blip r:embed="rId15"/>
                    <a:srcRect l="5222" t="5672" r="5147" b="2510"/>
                    <a:stretch/>
                  </pic:blipFill>
                  <pic:spPr bwMode="auto">
                    <a:xfrm>
                      <a:off x="0" y="0"/>
                      <a:ext cx="6567592" cy="3784293"/>
                    </a:xfrm>
                    <a:prstGeom prst="rect">
                      <a:avLst/>
                    </a:prstGeom>
                    <a:ln>
                      <a:noFill/>
                    </a:ln>
                    <a:extLst>
                      <a:ext uri="{53640926-AAD7-44D8-BBD7-CCE9431645EC}">
                        <a14:shadowObscured xmlns:a14="http://schemas.microsoft.com/office/drawing/2010/main"/>
                      </a:ext>
                    </a:extLst>
                  </pic:spPr>
                </pic:pic>
              </a:graphicData>
            </a:graphic>
          </wp:inline>
        </w:drawing>
      </w:r>
    </w:p>
    <w:p w14:paraId="123B84A2" w14:textId="5EBE829C" w:rsidR="00E07BED" w:rsidRDefault="00E07BED" w:rsidP="00E07BED">
      <w:pPr>
        <w:pStyle w:val="Caption"/>
      </w:pPr>
      <w:r>
        <w:t xml:space="preserve">Figure </w:t>
      </w:r>
      <w:fldSimple w:instr=" SEQ Figure \* ARABIC ">
        <w:r w:rsidR="00316F82">
          <w:rPr>
            <w:noProof/>
          </w:rPr>
          <w:t>6</w:t>
        </w:r>
      </w:fldSimple>
      <w:r>
        <w:t xml:space="preserve"> KTM 450 Rake, Trail, and Wheelbase</w:t>
      </w:r>
    </w:p>
    <w:p w14:paraId="189475CC" w14:textId="25EDBCAD" w:rsidR="00D24FF4" w:rsidRDefault="00D24FF4">
      <w:r>
        <w:t xml:space="preserve">Equation for Trail: </w:t>
      </w:r>
      <w:r w:rsidRPr="001917AE">
        <w:rPr>
          <w:b/>
          <w:bCs/>
          <w:noProof/>
        </w:rPr>
        <w:t>Trail= (R*Sin</w:t>
      </w:r>
      <w:r>
        <w:rPr>
          <w:b/>
          <w:bCs/>
          <w:noProof/>
        </w:rPr>
        <w:t>65</w:t>
      </w:r>
      <w:r w:rsidRPr="001917AE">
        <w:rPr>
          <w:b/>
          <w:bCs/>
          <w:noProof/>
        </w:rPr>
        <w:t>-</w:t>
      </w:r>
      <w:r>
        <w:rPr>
          <w:b/>
          <w:bCs/>
          <w:noProof/>
        </w:rPr>
        <w:t>22</w:t>
      </w:r>
      <w:r w:rsidRPr="001917AE">
        <w:rPr>
          <w:b/>
          <w:bCs/>
          <w:noProof/>
        </w:rPr>
        <w:t>)/Cos</w:t>
      </w:r>
      <w:r w:rsidR="00ED2691">
        <w:rPr>
          <w:b/>
          <w:bCs/>
          <w:noProof/>
        </w:rPr>
        <w:t>65= 580mm</w:t>
      </w:r>
    </w:p>
    <w:p w14:paraId="4821D470" w14:textId="798C5B38" w:rsidR="00316F82" w:rsidRDefault="006945C7">
      <w:r>
        <w:t xml:space="preserve">As seen from the image above the rake angle is 65 </w:t>
      </w:r>
      <w:r w:rsidR="000437EE">
        <w:t xml:space="preserve">degrees </w:t>
      </w:r>
      <w:r>
        <w:t>and the trail is</w:t>
      </w:r>
      <w:r w:rsidR="000437EE">
        <w:t xml:space="preserve"> 580mm </w:t>
      </w:r>
      <w:r w:rsidR="0052148F">
        <w:t xml:space="preserve">resulting in straight line </w:t>
      </w:r>
      <w:r w:rsidR="00EF1CBE">
        <w:t>and</w:t>
      </w:r>
      <w:r w:rsidR="002C383C">
        <w:t xml:space="preserve"> </w:t>
      </w:r>
      <w:r w:rsidR="00316F82">
        <w:t>high-speed</w:t>
      </w:r>
      <w:r w:rsidR="00EF1CBE">
        <w:t xml:space="preserve"> stability</w:t>
      </w:r>
      <w:r w:rsidR="009F0FB6">
        <w:t>, with off road suspension making the ground clearance higher as well</w:t>
      </w:r>
      <w:r w:rsidR="00D41233">
        <w:t xml:space="preserve"> adding more suspension </w:t>
      </w:r>
      <w:r w:rsidR="004D202F">
        <w:t xml:space="preserve">travel </w:t>
      </w:r>
      <w:r w:rsidR="00D41233">
        <w:t xml:space="preserve">to </w:t>
      </w:r>
      <w:r w:rsidR="004D202F">
        <w:t>hard absorb</w:t>
      </w:r>
      <w:r w:rsidR="00D41233">
        <w:t xml:space="preserve"> </w:t>
      </w:r>
      <w:r w:rsidR="004D202F">
        <w:t>impacts.</w:t>
      </w:r>
    </w:p>
    <w:p w14:paraId="22642366" w14:textId="77777777" w:rsidR="00316F82" w:rsidRDefault="00316F82" w:rsidP="00316F82">
      <w:pPr>
        <w:keepNext/>
      </w:pPr>
      <w:r>
        <w:rPr>
          <w:noProof/>
        </w:rPr>
        <w:lastRenderedPageBreak/>
        <w:drawing>
          <wp:inline distT="0" distB="0" distL="0" distR="0" wp14:anchorId="7A5B318A" wp14:editId="1788720C">
            <wp:extent cx="5325110" cy="3014505"/>
            <wp:effectExtent l="0" t="0" r="8890" b="0"/>
            <wp:docPr id="108509129" name="Picture 1" descr="A blue motorcycle with measure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9129" name="Picture 1" descr="A blue motorcycle with measurements&#10;&#10;Description automatically generated"/>
                    <pic:cNvPicPr/>
                  </pic:nvPicPr>
                  <pic:blipFill rotWithShape="1">
                    <a:blip r:embed="rId16"/>
                    <a:srcRect l="5084" t="3428" r="1980" b="3039"/>
                    <a:stretch/>
                  </pic:blipFill>
                  <pic:spPr bwMode="auto">
                    <a:xfrm>
                      <a:off x="0" y="0"/>
                      <a:ext cx="5326639" cy="3015371"/>
                    </a:xfrm>
                    <a:prstGeom prst="rect">
                      <a:avLst/>
                    </a:prstGeom>
                    <a:ln>
                      <a:noFill/>
                    </a:ln>
                    <a:extLst>
                      <a:ext uri="{53640926-AAD7-44D8-BBD7-CCE9431645EC}">
                        <a14:shadowObscured xmlns:a14="http://schemas.microsoft.com/office/drawing/2010/main"/>
                      </a:ext>
                    </a:extLst>
                  </pic:spPr>
                </pic:pic>
              </a:graphicData>
            </a:graphic>
          </wp:inline>
        </w:drawing>
      </w:r>
    </w:p>
    <w:p w14:paraId="74E5B067" w14:textId="03DD4FC4" w:rsidR="00316F82" w:rsidRDefault="00316F82" w:rsidP="00316F82">
      <w:pPr>
        <w:pStyle w:val="Caption"/>
      </w:pPr>
      <w:r>
        <w:t xml:space="preserve">Figure </w:t>
      </w:r>
      <w:fldSimple w:instr=" SEQ Figure \* ARABIC ">
        <w:r>
          <w:rPr>
            <w:noProof/>
          </w:rPr>
          <w:t>7</w:t>
        </w:r>
      </w:fldSimple>
      <w:r>
        <w:t xml:space="preserve"> Yamaha R1 Rake, Trail, and Wheelbase</w:t>
      </w:r>
    </w:p>
    <w:p w14:paraId="64E24570" w14:textId="1BD876E1" w:rsidR="00A4344C" w:rsidRDefault="00FE5E74" w:rsidP="004734DC">
      <w:r>
        <w:t>Equation for Trail:</w:t>
      </w:r>
      <w:r w:rsidRPr="00FE5E74">
        <w:rPr>
          <w:b/>
          <w:bCs/>
          <w:noProof/>
        </w:rPr>
        <w:t xml:space="preserve"> </w:t>
      </w:r>
      <w:r w:rsidRPr="001917AE">
        <w:rPr>
          <w:b/>
          <w:bCs/>
          <w:noProof/>
        </w:rPr>
        <w:t>Trail= (R*Sin</w:t>
      </w:r>
      <w:r w:rsidR="00D24FF4">
        <w:rPr>
          <w:b/>
          <w:bCs/>
          <w:noProof/>
        </w:rPr>
        <w:t>24</w:t>
      </w:r>
      <w:r w:rsidRPr="001917AE">
        <w:rPr>
          <w:b/>
          <w:bCs/>
          <w:noProof/>
        </w:rPr>
        <w:t>-</w:t>
      </w:r>
      <w:r w:rsidR="00D24FF4">
        <w:rPr>
          <w:b/>
          <w:bCs/>
          <w:noProof/>
        </w:rPr>
        <w:t>22</w:t>
      </w:r>
      <w:r w:rsidRPr="001917AE">
        <w:rPr>
          <w:b/>
          <w:bCs/>
          <w:noProof/>
        </w:rPr>
        <w:t>)/Cos</w:t>
      </w:r>
      <w:r w:rsidR="00D24FF4">
        <w:rPr>
          <w:b/>
          <w:bCs/>
          <w:noProof/>
        </w:rPr>
        <w:t>24</w:t>
      </w:r>
      <w:r w:rsidR="00ED2691">
        <w:rPr>
          <w:b/>
          <w:bCs/>
          <w:noProof/>
        </w:rPr>
        <w:t xml:space="preserve"> = 71mm</w:t>
      </w:r>
    </w:p>
    <w:p w14:paraId="12C012B0" w14:textId="146AEBBC" w:rsidR="004734DC" w:rsidRPr="004734DC" w:rsidRDefault="004734DC" w:rsidP="004734DC">
      <w:r>
        <w:t>With the Yamaha R1 the rake angle</w:t>
      </w:r>
      <w:r w:rsidR="00A11775">
        <w:t xml:space="preserve"> is 24 degrees and the trail 71 </w:t>
      </w:r>
      <w:r w:rsidR="00100390">
        <w:t>mm,</w:t>
      </w:r>
      <w:r w:rsidR="00516B96">
        <w:t xml:space="preserve"> </w:t>
      </w:r>
      <w:r w:rsidR="007C0A0A">
        <w:t xml:space="preserve">and a shorter wheelbase </w:t>
      </w:r>
      <w:r w:rsidR="00921CC8">
        <w:t>means</w:t>
      </w:r>
      <w:r w:rsidR="001939A8">
        <w:t xml:space="preserve"> this</w:t>
      </w:r>
      <w:r w:rsidR="00921CC8">
        <w:t xml:space="preserve"> </w:t>
      </w:r>
      <w:r w:rsidR="007C0A0A">
        <w:t>motorcycle</w:t>
      </w:r>
      <w:r w:rsidR="00921CC8">
        <w:t xml:space="preserve"> </w:t>
      </w:r>
      <w:r w:rsidR="007C0A0A">
        <w:t>will</w:t>
      </w:r>
      <w:r w:rsidR="00921CC8">
        <w:t xml:space="preserve"> be </w:t>
      </w:r>
      <w:r w:rsidR="00E5388A">
        <w:t>very quick and precise when chang</w:t>
      </w:r>
      <w:r w:rsidR="003F7AEC">
        <w:t>ing</w:t>
      </w:r>
      <w:r w:rsidR="00E5388A">
        <w:t xml:space="preserve"> </w:t>
      </w:r>
      <w:r w:rsidR="003F7AEC">
        <w:t>direction</w:t>
      </w:r>
      <w:r w:rsidR="00E5388A">
        <w:t xml:space="preserve"> and leaning o</w:t>
      </w:r>
      <w:r w:rsidR="001939A8">
        <w:t xml:space="preserve">ver but </w:t>
      </w:r>
      <w:r w:rsidR="00E5388A">
        <w:t xml:space="preserve">will start to </w:t>
      </w:r>
      <w:r w:rsidR="00667541">
        <w:t>lose</w:t>
      </w:r>
      <w:r w:rsidR="00E5388A">
        <w:t xml:space="preserve"> </w:t>
      </w:r>
      <w:r w:rsidR="00FC28B3">
        <w:t>stability</w:t>
      </w:r>
      <w:r w:rsidR="00E5388A">
        <w:t xml:space="preserve"> on</w:t>
      </w:r>
      <w:r w:rsidR="00FC28B3">
        <w:t xml:space="preserve"> straight line speed.</w:t>
      </w:r>
    </w:p>
    <w:p w14:paraId="75C8B9F8" w14:textId="77777777" w:rsidR="00316F82" w:rsidRPr="00316F82" w:rsidRDefault="00316F82" w:rsidP="00316F82"/>
    <w:p w14:paraId="4084B5DD" w14:textId="3F8A5F4B" w:rsidR="00316F82" w:rsidRDefault="00316F82"/>
    <w:p w14:paraId="5946524C" w14:textId="1F98E8A5" w:rsidR="008E6054" w:rsidRDefault="002C383C">
      <w:pPr>
        <w:rPr>
          <w:rFonts w:asciiTheme="majorHAnsi" w:eastAsiaTheme="majorEastAsia" w:hAnsiTheme="majorHAnsi" w:cstheme="majorBidi"/>
          <w:color w:val="2F5496" w:themeColor="accent1" w:themeShade="BF"/>
          <w:sz w:val="32"/>
          <w:szCs w:val="32"/>
        </w:rPr>
      </w:pPr>
      <w:r>
        <w:t xml:space="preserve"> </w:t>
      </w:r>
      <w:r w:rsidR="006945C7">
        <w:t xml:space="preserve"> </w:t>
      </w:r>
      <w:r w:rsidR="008E6054">
        <w:br w:type="page"/>
      </w:r>
    </w:p>
    <w:p w14:paraId="79D02378" w14:textId="77777777" w:rsidR="008E6054" w:rsidRDefault="008E6054" w:rsidP="0085258B">
      <w:pPr>
        <w:pStyle w:val="Heading1"/>
      </w:pPr>
      <w:bookmarkStart w:id="9" w:name="_Toc153553077"/>
      <w:r>
        <w:lastRenderedPageBreak/>
        <w:t>Conclusion</w:t>
      </w:r>
      <w:bookmarkEnd w:id="9"/>
    </w:p>
    <w:p w14:paraId="162FF96F" w14:textId="77777777" w:rsidR="00756CEF" w:rsidRDefault="00756CEF">
      <w:pPr>
        <w:rPr>
          <w:b/>
          <w:bCs/>
          <w:u w:val="single"/>
        </w:rPr>
      </w:pPr>
      <w:r w:rsidRPr="00756CEF">
        <w:rPr>
          <w:b/>
          <w:bCs/>
          <w:u w:val="single"/>
        </w:rPr>
        <w:t>ZXR 750 Alterations:</w:t>
      </w:r>
    </w:p>
    <w:p w14:paraId="40EDA815" w14:textId="1C5C7DB5" w:rsidR="008E6054" w:rsidRPr="00756CEF" w:rsidRDefault="00353BFE">
      <w:pPr>
        <w:rPr>
          <w:rFonts w:asciiTheme="majorHAnsi" w:eastAsiaTheme="majorEastAsia" w:hAnsiTheme="majorHAnsi" w:cstheme="majorBidi"/>
          <w:b/>
          <w:bCs/>
          <w:color w:val="2F5496" w:themeColor="accent1" w:themeShade="BF"/>
          <w:sz w:val="32"/>
          <w:szCs w:val="32"/>
          <w:u w:val="single"/>
        </w:rPr>
      </w:pPr>
      <w:r>
        <w:t>The Kawasaki ZXR</w:t>
      </w:r>
      <w:r w:rsidR="00761808">
        <w:t xml:space="preserve"> 750</w:t>
      </w:r>
      <w:r>
        <w:t xml:space="preserve"> was released in the 90s</w:t>
      </w:r>
      <w:r w:rsidR="004821FC">
        <w:t xml:space="preserve"> at the time it was the peak of sports bike technology and engineering</w:t>
      </w:r>
      <w:r w:rsidR="00262F3C">
        <w:t xml:space="preserve"> but compared to more modern </w:t>
      </w:r>
      <w:r w:rsidR="007D1939">
        <w:t xml:space="preserve">motorcycle of </w:t>
      </w:r>
      <w:r w:rsidR="00B47DD8">
        <w:t>the 2020s and onward there are p</w:t>
      </w:r>
      <w:r w:rsidR="00EF1433">
        <w:t>arts of the ZXR 750</w:t>
      </w:r>
      <w:r w:rsidR="00B47DD8">
        <w:t xml:space="preserve"> that could be changed</w:t>
      </w:r>
      <w:r w:rsidR="00EF1433">
        <w:t xml:space="preserve"> to </w:t>
      </w:r>
      <w:r w:rsidR="00BF226C">
        <w:t>improve</w:t>
      </w:r>
      <w:r w:rsidR="00EF1433">
        <w:t xml:space="preserve"> </w:t>
      </w:r>
      <w:r w:rsidR="00AF7968">
        <w:t>the bike’s</w:t>
      </w:r>
      <w:r w:rsidR="00EF1433">
        <w:t xml:space="preserve"> handling characteristics</w:t>
      </w:r>
      <w:r w:rsidR="00AF7968">
        <w:t xml:space="preserve">, firstly would be to </w:t>
      </w:r>
      <w:r w:rsidR="00993FF6">
        <w:t>decrease</w:t>
      </w:r>
      <w:r w:rsidR="0020570D">
        <w:t xml:space="preserve"> the angle of the rake </w:t>
      </w:r>
      <w:r w:rsidR="004412CB">
        <w:t xml:space="preserve">in turn </w:t>
      </w:r>
      <w:r w:rsidR="00437177">
        <w:t>minimising</w:t>
      </w:r>
      <w:r w:rsidR="004412CB">
        <w:t xml:space="preserve"> the trail lengt</w:t>
      </w:r>
      <w:r w:rsidR="00F74096">
        <w:t xml:space="preserve">h changing the motorcycle’s </w:t>
      </w:r>
      <w:r w:rsidR="00CA5AE9">
        <w:t xml:space="preserve">handling from straight line performance to more agile and </w:t>
      </w:r>
      <w:r w:rsidR="00764B8E">
        <w:t xml:space="preserve">accurate machine, secondly would be the </w:t>
      </w:r>
      <w:r w:rsidR="00246728">
        <w:t>decreasing</w:t>
      </w:r>
      <w:r w:rsidR="007C08D4">
        <w:t xml:space="preserve"> the overall weight of the </w:t>
      </w:r>
      <w:r w:rsidR="00246728">
        <w:t>motorcycle</w:t>
      </w:r>
      <w:r w:rsidR="007C08D4">
        <w:t xml:space="preserve"> </w:t>
      </w:r>
      <w:r w:rsidR="00246728">
        <w:t xml:space="preserve">as the original weight </w:t>
      </w:r>
      <w:r w:rsidR="00BF5818">
        <w:t xml:space="preserve">was 191kg this </w:t>
      </w:r>
      <w:r w:rsidR="00F52D93">
        <w:t>much heavier than most of the modern sports bikes seen today</w:t>
      </w:r>
      <w:r w:rsidR="008B577F">
        <w:t xml:space="preserve">, a weight decrease would also increase </w:t>
      </w:r>
      <w:r w:rsidR="00DF10D5">
        <w:t>acceleration and handling.</w:t>
      </w:r>
      <w:r w:rsidR="008E6054" w:rsidRPr="00756CEF">
        <w:rPr>
          <w:b/>
          <w:bCs/>
          <w:u w:val="single"/>
        </w:rPr>
        <w:br w:type="page"/>
      </w:r>
    </w:p>
    <w:p w14:paraId="78560046" w14:textId="77777777" w:rsidR="00771B29" w:rsidRPr="00771B29" w:rsidRDefault="008E6054" w:rsidP="0085258B">
      <w:pPr>
        <w:pStyle w:val="Heading1"/>
      </w:pPr>
      <w:bookmarkStart w:id="10" w:name="_Toc153553078"/>
      <w:r>
        <w:lastRenderedPageBreak/>
        <w:t>References</w:t>
      </w:r>
      <w:bookmarkEnd w:id="10"/>
      <w:r>
        <w:t xml:space="preserve"> </w:t>
      </w:r>
    </w:p>
    <w:p w14:paraId="165564AF" w14:textId="3F67EBE7" w:rsidR="00771B29" w:rsidRDefault="00F15443" w:rsidP="00F15443">
      <w:pPr>
        <w:tabs>
          <w:tab w:val="left" w:pos="870"/>
        </w:tabs>
      </w:pPr>
      <w:r>
        <w:tab/>
        <w:t xml:space="preserve">KTM </w:t>
      </w:r>
      <w:r w:rsidR="00A47925">
        <w:t>T</w:t>
      </w:r>
      <w:r>
        <w:t xml:space="preserve">echnical </w:t>
      </w:r>
      <w:r w:rsidR="00A47925">
        <w:t>D</w:t>
      </w:r>
      <w:r>
        <w:t>ata sheet</w:t>
      </w:r>
      <w:r w:rsidR="00A47925">
        <w:t xml:space="preserve"> (2023)</w:t>
      </w:r>
      <w:r w:rsidR="00072826" w:rsidRPr="00072826">
        <w:t xml:space="preserve"> </w:t>
      </w:r>
      <w:hyperlink r:id="rId17" w:history="1">
        <w:r w:rsidR="00072826" w:rsidRPr="008E7802">
          <w:rPr>
            <w:rStyle w:val="Hyperlink"/>
          </w:rPr>
          <w:t>https://www.bing.com/</w:t>
        </w:r>
        <w:r w:rsidR="00072826" w:rsidRPr="008E7802">
          <w:rPr>
            <w:rStyle w:val="Hyperlink"/>
          </w:rPr>
          <w:t>c</w:t>
        </w:r>
        <w:r w:rsidR="00072826" w:rsidRPr="008E7802">
          <w:rPr>
            <w:rStyle w:val="Hyperlink"/>
          </w:rPr>
          <w:t>k/a?!&amp;&amp;p=cb41ee81cacd9e29JmltdHM9MTcwMjU5ODQwMCZpZ3VpZD0zNTY4ZTRlYS05MWU5LTYzZWItMTAzMC1mNmY0OTBkOTYyZjkmaW5zaWQ9NTIwMA&amp;ptn=3&amp;ver=2&amp;hsh=3&amp;fclid=3568e4ea-91e9-63eb-1030-f6f490d962f9&amp;psq=ktm+450+rake+angle&amp;u=a1aHR0cHM6Ly93d3cua3RtLmNvbS9sYW5ndWFnZS1tYXN0ZXJzL2VuL2V4Yy1tZWRpYS1pbmZvcm1hdGlvbi9NWTIyJTIwS1RNJTIwRVhDJTIwVGVjaCUyMFNwZWNzLnBkZg&amp;ntb=1</w:t>
        </w:r>
      </w:hyperlink>
    </w:p>
    <w:p w14:paraId="64F9B8A0" w14:textId="17B604B0" w:rsidR="0082129B" w:rsidRDefault="0082129B" w:rsidP="00F15443">
      <w:pPr>
        <w:tabs>
          <w:tab w:val="left" w:pos="870"/>
        </w:tabs>
      </w:pPr>
      <w:r w:rsidRPr="00C01BC4">
        <w:t>[Accessed 1</w:t>
      </w:r>
      <w:r>
        <w:t>2</w:t>
      </w:r>
      <w:r w:rsidRPr="00C01BC4">
        <w:t xml:space="preserve"> Dec. 2023]</w:t>
      </w:r>
    </w:p>
    <w:p w14:paraId="4494E12C" w14:textId="77777777" w:rsidR="00072826" w:rsidRDefault="00072826" w:rsidP="00F15443">
      <w:pPr>
        <w:tabs>
          <w:tab w:val="left" w:pos="870"/>
        </w:tabs>
      </w:pPr>
    </w:p>
    <w:p w14:paraId="5E5B751E" w14:textId="490F26CA" w:rsidR="00C01BC4" w:rsidRDefault="00C01BC4" w:rsidP="00F15443">
      <w:pPr>
        <w:tabs>
          <w:tab w:val="left" w:pos="870"/>
        </w:tabs>
      </w:pPr>
      <w:r w:rsidRPr="00C01BC4">
        <w:t>bikez.com. (</w:t>
      </w:r>
      <w:r w:rsidR="008B0CE0">
        <w:t>2023</w:t>
      </w:r>
      <w:r w:rsidRPr="00C01BC4">
        <w:t>). </w:t>
      </w:r>
      <w:r w:rsidRPr="00C01BC4">
        <w:rPr>
          <w:i/>
          <w:iCs/>
        </w:rPr>
        <w:t>2021 Yamaha YZF-R1</w:t>
      </w:r>
      <w:r w:rsidRPr="00C01BC4">
        <w:t xml:space="preserve">. [online] Available at: </w:t>
      </w:r>
      <w:hyperlink r:id="rId18" w:history="1">
        <w:r w:rsidRPr="00293094">
          <w:rPr>
            <w:rStyle w:val="Hyperlink"/>
          </w:rPr>
          <w:t>https://bikez.com/motorcycles/yamaha_yzf-r1_2021.php</w:t>
        </w:r>
      </w:hyperlink>
    </w:p>
    <w:p w14:paraId="561E61EF" w14:textId="418D4D34" w:rsidR="00072826" w:rsidRDefault="00C01BC4" w:rsidP="00F15443">
      <w:pPr>
        <w:tabs>
          <w:tab w:val="left" w:pos="870"/>
        </w:tabs>
      </w:pPr>
      <w:bookmarkStart w:id="11" w:name="_Hlk153553217"/>
      <w:r w:rsidRPr="00C01BC4">
        <w:t xml:space="preserve"> [Accessed 1</w:t>
      </w:r>
      <w:r w:rsidR="0082129B">
        <w:t>5</w:t>
      </w:r>
      <w:r w:rsidRPr="00C01BC4">
        <w:t xml:space="preserve"> Dec. 2023]</w:t>
      </w:r>
    </w:p>
    <w:bookmarkEnd w:id="11"/>
    <w:p w14:paraId="2F2D05B3" w14:textId="5281DEA7" w:rsidR="0082129B" w:rsidRDefault="0082129B" w:rsidP="0082129B">
      <w:pPr>
        <w:tabs>
          <w:tab w:val="left" w:pos="870"/>
        </w:tabs>
      </w:pPr>
      <w:r w:rsidRPr="0082129B">
        <w:t>approved (</w:t>
      </w:r>
      <w:r>
        <w:t>2023</w:t>
      </w:r>
      <w:r w:rsidRPr="0082129B">
        <w:t>). </w:t>
      </w:r>
      <w:r w:rsidRPr="0082129B">
        <w:rPr>
          <w:i/>
          <w:iCs/>
        </w:rPr>
        <w:t>Kawasaki ZXR750 Close Ratio Gearbox</w:t>
      </w:r>
      <w:r w:rsidRPr="0082129B">
        <w:t xml:space="preserve">. [online] Nova Racing. Available at: </w:t>
      </w:r>
      <w:hyperlink r:id="rId19" w:history="1">
        <w:r w:rsidRPr="0082129B">
          <w:rPr>
            <w:rStyle w:val="Hyperlink"/>
          </w:rPr>
          <w:t>https://novaracing.co.uk/kawasaki-zxr750-close-ratio-gearbox</w:t>
        </w:r>
      </w:hyperlink>
    </w:p>
    <w:p w14:paraId="596CF50D" w14:textId="629B2A13" w:rsidR="0082129B" w:rsidRPr="0082129B" w:rsidRDefault="0082129B" w:rsidP="0082129B">
      <w:pPr>
        <w:tabs>
          <w:tab w:val="left" w:pos="870"/>
        </w:tabs>
      </w:pPr>
      <w:r w:rsidRPr="0082129B">
        <w:t xml:space="preserve"> [Accessed 1</w:t>
      </w:r>
      <w:r w:rsidR="00A35D1D">
        <w:t>0</w:t>
      </w:r>
      <w:r w:rsidRPr="0082129B">
        <w:t xml:space="preserve"> Dec. 2023].</w:t>
      </w:r>
    </w:p>
    <w:p w14:paraId="4401D3A2" w14:textId="77777777" w:rsidR="0082129B" w:rsidRPr="0082129B" w:rsidRDefault="0082129B" w:rsidP="0082129B">
      <w:pPr>
        <w:tabs>
          <w:tab w:val="left" w:pos="870"/>
        </w:tabs>
      </w:pPr>
      <w:r w:rsidRPr="0082129B">
        <w:t>‌</w:t>
      </w:r>
    </w:p>
    <w:p w14:paraId="3C6F41C6" w14:textId="77777777" w:rsidR="00C01BC4" w:rsidRDefault="00C01BC4" w:rsidP="00F15443">
      <w:pPr>
        <w:tabs>
          <w:tab w:val="left" w:pos="870"/>
        </w:tabs>
      </w:pPr>
    </w:p>
    <w:p w14:paraId="09BCECF8" w14:textId="77777777" w:rsidR="00C01BC4" w:rsidRDefault="00C01BC4" w:rsidP="00F15443">
      <w:pPr>
        <w:tabs>
          <w:tab w:val="left" w:pos="870"/>
        </w:tabs>
      </w:pPr>
    </w:p>
    <w:sectPr w:rsidR="00C01B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369FE" w14:textId="77777777" w:rsidR="002868A9" w:rsidRDefault="002868A9" w:rsidP="00C45F5F">
      <w:pPr>
        <w:spacing w:after="0" w:line="240" w:lineRule="auto"/>
      </w:pPr>
      <w:r>
        <w:separator/>
      </w:r>
    </w:p>
  </w:endnote>
  <w:endnote w:type="continuationSeparator" w:id="0">
    <w:p w14:paraId="3AAC54AC" w14:textId="77777777" w:rsidR="002868A9" w:rsidRDefault="002868A9" w:rsidP="00C4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030143"/>
      <w:docPartObj>
        <w:docPartGallery w:val="Page Numbers (Bottom of Page)"/>
        <w:docPartUnique/>
      </w:docPartObj>
    </w:sdtPr>
    <w:sdtEndPr>
      <w:rPr>
        <w:noProof/>
      </w:rPr>
    </w:sdtEndPr>
    <w:sdtContent>
      <w:p w14:paraId="57262A57" w14:textId="77777777" w:rsidR="00C45F5F" w:rsidRDefault="00C45F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333A0C" w14:textId="77777777" w:rsidR="00C45F5F" w:rsidRDefault="00C45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FA553" w14:textId="77777777" w:rsidR="002868A9" w:rsidRDefault="002868A9" w:rsidP="00C45F5F">
      <w:pPr>
        <w:spacing w:after="0" w:line="240" w:lineRule="auto"/>
      </w:pPr>
      <w:r>
        <w:separator/>
      </w:r>
    </w:p>
  </w:footnote>
  <w:footnote w:type="continuationSeparator" w:id="0">
    <w:p w14:paraId="4E6B4A40" w14:textId="77777777" w:rsidR="002868A9" w:rsidRDefault="002868A9" w:rsidP="00C45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005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6709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A80"/>
    <w:rsid w:val="000004F3"/>
    <w:rsid w:val="00011EEF"/>
    <w:rsid w:val="00023CAC"/>
    <w:rsid w:val="00025EEC"/>
    <w:rsid w:val="00040DA7"/>
    <w:rsid w:val="000437EE"/>
    <w:rsid w:val="00057D93"/>
    <w:rsid w:val="00070AD1"/>
    <w:rsid w:val="00072826"/>
    <w:rsid w:val="00073CF8"/>
    <w:rsid w:val="000A100F"/>
    <w:rsid w:val="000B525D"/>
    <w:rsid w:val="000C7209"/>
    <w:rsid w:val="000E605B"/>
    <w:rsid w:val="00100390"/>
    <w:rsid w:val="0011068E"/>
    <w:rsid w:val="001109BC"/>
    <w:rsid w:val="0012272D"/>
    <w:rsid w:val="0013141C"/>
    <w:rsid w:val="001323B5"/>
    <w:rsid w:val="001333E8"/>
    <w:rsid w:val="00141A56"/>
    <w:rsid w:val="001438E3"/>
    <w:rsid w:val="001459DD"/>
    <w:rsid w:val="001507D8"/>
    <w:rsid w:val="001779E6"/>
    <w:rsid w:val="001865EF"/>
    <w:rsid w:val="001910A0"/>
    <w:rsid w:val="001910D7"/>
    <w:rsid w:val="001939A8"/>
    <w:rsid w:val="001A4F9C"/>
    <w:rsid w:val="001B3665"/>
    <w:rsid w:val="001B4D3B"/>
    <w:rsid w:val="001C0F3C"/>
    <w:rsid w:val="001C47CD"/>
    <w:rsid w:val="001E5D39"/>
    <w:rsid w:val="001F4C8F"/>
    <w:rsid w:val="002046CA"/>
    <w:rsid w:val="00204879"/>
    <w:rsid w:val="0020570D"/>
    <w:rsid w:val="002062BB"/>
    <w:rsid w:val="002215F9"/>
    <w:rsid w:val="002241D9"/>
    <w:rsid w:val="0022583E"/>
    <w:rsid w:val="002424BA"/>
    <w:rsid w:val="00244943"/>
    <w:rsid w:val="00246728"/>
    <w:rsid w:val="0024729C"/>
    <w:rsid w:val="00257133"/>
    <w:rsid w:val="00262F3C"/>
    <w:rsid w:val="002863FD"/>
    <w:rsid w:val="002868A9"/>
    <w:rsid w:val="00296E2E"/>
    <w:rsid w:val="002A5425"/>
    <w:rsid w:val="002A7E44"/>
    <w:rsid w:val="002B7166"/>
    <w:rsid w:val="002C383C"/>
    <w:rsid w:val="002C4A95"/>
    <w:rsid w:val="002C6AA7"/>
    <w:rsid w:val="002D06DD"/>
    <w:rsid w:val="002D0C1C"/>
    <w:rsid w:val="002D17D0"/>
    <w:rsid w:val="002D403C"/>
    <w:rsid w:val="002F0958"/>
    <w:rsid w:val="00303482"/>
    <w:rsid w:val="00304580"/>
    <w:rsid w:val="00305261"/>
    <w:rsid w:val="00307A71"/>
    <w:rsid w:val="003109EF"/>
    <w:rsid w:val="00313B73"/>
    <w:rsid w:val="00316F82"/>
    <w:rsid w:val="0032025F"/>
    <w:rsid w:val="00320C71"/>
    <w:rsid w:val="0033349A"/>
    <w:rsid w:val="00333EB7"/>
    <w:rsid w:val="0034216E"/>
    <w:rsid w:val="00353BFE"/>
    <w:rsid w:val="00356655"/>
    <w:rsid w:val="00356EA1"/>
    <w:rsid w:val="00370C44"/>
    <w:rsid w:val="00373E79"/>
    <w:rsid w:val="00381BA0"/>
    <w:rsid w:val="00385513"/>
    <w:rsid w:val="0039277E"/>
    <w:rsid w:val="003B30FC"/>
    <w:rsid w:val="003E3133"/>
    <w:rsid w:val="003F7AEC"/>
    <w:rsid w:val="00402AA9"/>
    <w:rsid w:val="00411814"/>
    <w:rsid w:val="004219DE"/>
    <w:rsid w:val="00427E64"/>
    <w:rsid w:val="004320EA"/>
    <w:rsid w:val="00437177"/>
    <w:rsid w:val="004412CB"/>
    <w:rsid w:val="004421DF"/>
    <w:rsid w:val="00444742"/>
    <w:rsid w:val="00454B8C"/>
    <w:rsid w:val="004661C4"/>
    <w:rsid w:val="004734DC"/>
    <w:rsid w:val="0048011D"/>
    <w:rsid w:val="004821FC"/>
    <w:rsid w:val="0048705D"/>
    <w:rsid w:val="00490B2C"/>
    <w:rsid w:val="0049286B"/>
    <w:rsid w:val="004A27AF"/>
    <w:rsid w:val="004A72B9"/>
    <w:rsid w:val="004B206C"/>
    <w:rsid w:val="004B4BFA"/>
    <w:rsid w:val="004C05C5"/>
    <w:rsid w:val="004C0884"/>
    <w:rsid w:val="004C0CB0"/>
    <w:rsid w:val="004D202F"/>
    <w:rsid w:val="004D25D6"/>
    <w:rsid w:val="004E589A"/>
    <w:rsid w:val="00510220"/>
    <w:rsid w:val="005114FA"/>
    <w:rsid w:val="00516B96"/>
    <w:rsid w:val="0052148F"/>
    <w:rsid w:val="0054245A"/>
    <w:rsid w:val="005565D0"/>
    <w:rsid w:val="00561A13"/>
    <w:rsid w:val="00562767"/>
    <w:rsid w:val="005844A9"/>
    <w:rsid w:val="00587CF9"/>
    <w:rsid w:val="005B6461"/>
    <w:rsid w:val="005C3C7A"/>
    <w:rsid w:val="005C7FF6"/>
    <w:rsid w:val="005D41CA"/>
    <w:rsid w:val="00607C51"/>
    <w:rsid w:val="006321CA"/>
    <w:rsid w:val="0064019E"/>
    <w:rsid w:val="006411CA"/>
    <w:rsid w:val="00647618"/>
    <w:rsid w:val="00650B35"/>
    <w:rsid w:val="006534A1"/>
    <w:rsid w:val="006632F1"/>
    <w:rsid w:val="0066575B"/>
    <w:rsid w:val="00667541"/>
    <w:rsid w:val="00675234"/>
    <w:rsid w:val="006945C7"/>
    <w:rsid w:val="006A6E44"/>
    <w:rsid w:val="006B7D05"/>
    <w:rsid w:val="006C4623"/>
    <w:rsid w:val="006C5DDA"/>
    <w:rsid w:val="006E3AC5"/>
    <w:rsid w:val="006E3C39"/>
    <w:rsid w:val="006F20F2"/>
    <w:rsid w:val="006F47B5"/>
    <w:rsid w:val="00707023"/>
    <w:rsid w:val="00736C34"/>
    <w:rsid w:val="0074407D"/>
    <w:rsid w:val="00750F9A"/>
    <w:rsid w:val="007531FD"/>
    <w:rsid w:val="00756CEF"/>
    <w:rsid w:val="00761808"/>
    <w:rsid w:val="00764B8E"/>
    <w:rsid w:val="00771B29"/>
    <w:rsid w:val="007749FB"/>
    <w:rsid w:val="00774BF8"/>
    <w:rsid w:val="00782F66"/>
    <w:rsid w:val="00787845"/>
    <w:rsid w:val="007958ED"/>
    <w:rsid w:val="007A2E62"/>
    <w:rsid w:val="007B020C"/>
    <w:rsid w:val="007C08D4"/>
    <w:rsid w:val="007C0A0A"/>
    <w:rsid w:val="007D1939"/>
    <w:rsid w:val="007E5258"/>
    <w:rsid w:val="00802126"/>
    <w:rsid w:val="008025B4"/>
    <w:rsid w:val="008209DC"/>
    <w:rsid w:val="0082129B"/>
    <w:rsid w:val="00831031"/>
    <w:rsid w:val="00836B07"/>
    <w:rsid w:val="00843759"/>
    <w:rsid w:val="0085258B"/>
    <w:rsid w:val="00853D3D"/>
    <w:rsid w:val="0085515C"/>
    <w:rsid w:val="00860CEC"/>
    <w:rsid w:val="00864CD8"/>
    <w:rsid w:val="00876E4A"/>
    <w:rsid w:val="00880A3D"/>
    <w:rsid w:val="008847DD"/>
    <w:rsid w:val="0089581C"/>
    <w:rsid w:val="008B0CE0"/>
    <w:rsid w:val="008B2CFC"/>
    <w:rsid w:val="008B577F"/>
    <w:rsid w:val="008C0E01"/>
    <w:rsid w:val="008C3944"/>
    <w:rsid w:val="008C7C0D"/>
    <w:rsid w:val="008E0454"/>
    <w:rsid w:val="008E0B1C"/>
    <w:rsid w:val="008E6054"/>
    <w:rsid w:val="008F76AB"/>
    <w:rsid w:val="008F796B"/>
    <w:rsid w:val="008F7AAD"/>
    <w:rsid w:val="00900AFF"/>
    <w:rsid w:val="00903CE8"/>
    <w:rsid w:val="00904846"/>
    <w:rsid w:val="00904877"/>
    <w:rsid w:val="00916A80"/>
    <w:rsid w:val="00921CC8"/>
    <w:rsid w:val="00922C2F"/>
    <w:rsid w:val="00940F8C"/>
    <w:rsid w:val="00967A8A"/>
    <w:rsid w:val="00967BBF"/>
    <w:rsid w:val="00981F86"/>
    <w:rsid w:val="00983308"/>
    <w:rsid w:val="00986C8D"/>
    <w:rsid w:val="00993FF6"/>
    <w:rsid w:val="00995427"/>
    <w:rsid w:val="009A4561"/>
    <w:rsid w:val="009A6248"/>
    <w:rsid w:val="009B199E"/>
    <w:rsid w:val="009C567B"/>
    <w:rsid w:val="009D420B"/>
    <w:rsid w:val="009F0FB6"/>
    <w:rsid w:val="009F4F91"/>
    <w:rsid w:val="009F7C1E"/>
    <w:rsid w:val="00A11775"/>
    <w:rsid w:val="00A25ADD"/>
    <w:rsid w:val="00A35CAB"/>
    <w:rsid w:val="00A35D1D"/>
    <w:rsid w:val="00A4344C"/>
    <w:rsid w:val="00A44499"/>
    <w:rsid w:val="00A47925"/>
    <w:rsid w:val="00AC4AD3"/>
    <w:rsid w:val="00AC4FDB"/>
    <w:rsid w:val="00AE7D11"/>
    <w:rsid w:val="00AF7968"/>
    <w:rsid w:val="00B022DF"/>
    <w:rsid w:val="00B0535A"/>
    <w:rsid w:val="00B24645"/>
    <w:rsid w:val="00B252B9"/>
    <w:rsid w:val="00B26199"/>
    <w:rsid w:val="00B3250B"/>
    <w:rsid w:val="00B41BAF"/>
    <w:rsid w:val="00B447CF"/>
    <w:rsid w:val="00B47DD8"/>
    <w:rsid w:val="00B62F8C"/>
    <w:rsid w:val="00B84CD8"/>
    <w:rsid w:val="00B9231C"/>
    <w:rsid w:val="00B93CD8"/>
    <w:rsid w:val="00BA2545"/>
    <w:rsid w:val="00BB57B8"/>
    <w:rsid w:val="00BB7441"/>
    <w:rsid w:val="00BD07CF"/>
    <w:rsid w:val="00BE0D53"/>
    <w:rsid w:val="00BE4255"/>
    <w:rsid w:val="00BF1507"/>
    <w:rsid w:val="00BF226C"/>
    <w:rsid w:val="00BF401A"/>
    <w:rsid w:val="00BF5818"/>
    <w:rsid w:val="00C01BC4"/>
    <w:rsid w:val="00C07EF6"/>
    <w:rsid w:val="00C31D4E"/>
    <w:rsid w:val="00C42A2B"/>
    <w:rsid w:val="00C45F5F"/>
    <w:rsid w:val="00C5147C"/>
    <w:rsid w:val="00C5464C"/>
    <w:rsid w:val="00C61E0D"/>
    <w:rsid w:val="00C661CD"/>
    <w:rsid w:val="00C66907"/>
    <w:rsid w:val="00C71D95"/>
    <w:rsid w:val="00C72863"/>
    <w:rsid w:val="00C8219C"/>
    <w:rsid w:val="00C85BA9"/>
    <w:rsid w:val="00CA5AE9"/>
    <w:rsid w:val="00CC3E7F"/>
    <w:rsid w:val="00CD0B11"/>
    <w:rsid w:val="00CD3C71"/>
    <w:rsid w:val="00CD7BB9"/>
    <w:rsid w:val="00CE069E"/>
    <w:rsid w:val="00CE1E9F"/>
    <w:rsid w:val="00CE40C8"/>
    <w:rsid w:val="00CE741E"/>
    <w:rsid w:val="00D24FF4"/>
    <w:rsid w:val="00D34AED"/>
    <w:rsid w:val="00D41233"/>
    <w:rsid w:val="00D436FF"/>
    <w:rsid w:val="00D50DAC"/>
    <w:rsid w:val="00D53811"/>
    <w:rsid w:val="00D567AA"/>
    <w:rsid w:val="00D64D6C"/>
    <w:rsid w:val="00D734A5"/>
    <w:rsid w:val="00D84D38"/>
    <w:rsid w:val="00D927C3"/>
    <w:rsid w:val="00DA281F"/>
    <w:rsid w:val="00DF10D5"/>
    <w:rsid w:val="00DF391D"/>
    <w:rsid w:val="00E029A4"/>
    <w:rsid w:val="00E05800"/>
    <w:rsid w:val="00E07BED"/>
    <w:rsid w:val="00E1014D"/>
    <w:rsid w:val="00E16136"/>
    <w:rsid w:val="00E24109"/>
    <w:rsid w:val="00E2761E"/>
    <w:rsid w:val="00E34228"/>
    <w:rsid w:val="00E50CC9"/>
    <w:rsid w:val="00E5388A"/>
    <w:rsid w:val="00E65A89"/>
    <w:rsid w:val="00E916AE"/>
    <w:rsid w:val="00EB2D0D"/>
    <w:rsid w:val="00EC3501"/>
    <w:rsid w:val="00EC67A5"/>
    <w:rsid w:val="00ED2691"/>
    <w:rsid w:val="00ED4717"/>
    <w:rsid w:val="00ED5265"/>
    <w:rsid w:val="00ED666C"/>
    <w:rsid w:val="00EE0A4B"/>
    <w:rsid w:val="00EE1199"/>
    <w:rsid w:val="00EE4765"/>
    <w:rsid w:val="00EF1433"/>
    <w:rsid w:val="00EF1CBE"/>
    <w:rsid w:val="00EF4EF6"/>
    <w:rsid w:val="00F07676"/>
    <w:rsid w:val="00F13F34"/>
    <w:rsid w:val="00F15443"/>
    <w:rsid w:val="00F30990"/>
    <w:rsid w:val="00F4758B"/>
    <w:rsid w:val="00F502E5"/>
    <w:rsid w:val="00F50D57"/>
    <w:rsid w:val="00F50F70"/>
    <w:rsid w:val="00F52016"/>
    <w:rsid w:val="00F52D93"/>
    <w:rsid w:val="00F55642"/>
    <w:rsid w:val="00F6567B"/>
    <w:rsid w:val="00F74096"/>
    <w:rsid w:val="00F758BB"/>
    <w:rsid w:val="00F9167D"/>
    <w:rsid w:val="00F93680"/>
    <w:rsid w:val="00FB0976"/>
    <w:rsid w:val="00FB1AF7"/>
    <w:rsid w:val="00FC28B3"/>
    <w:rsid w:val="00FD2D4C"/>
    <w:rsid w:val="00FE5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48322"/>
  <w15:chartTrackingRefBased/>
  <w15:docId w15:val="{515EDDD7-3F82-4899-956B-D21679B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B2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B2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B2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71B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5258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5258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5258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5258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258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2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71B29"/>
    <w:pPr>
      <w:spacing w:after="0" w:line="240" w:lineRule="auto"/>
    </w:pPr>
  </w:style>
  <w:style w:type="character" w:customStyle="1" w:styleId="Heading2Char">
    <w:name w:val="Heading 2 Char"/>
    <w:basedOn w:val="DefaultParagraphFont"/>
    <w:link w:val="Heading2"/>
    <w:uiPriority w:val="9"/>
    <w:rsid w:val="00771B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B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1B2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5258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5258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5258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525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258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45F5F"/>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C45F5F"/>
    <w:pPr>
      <w:spacing w:after="100"/>
    </w:pPr>
  </w:style>
  <w:style w:type="character" w:styleId="Hyperlink">
    <w:name w:val="Hyperlink"/>
    <w:basedOn w:val="DefaultParagraphFont"/>
    <w:uiPriority w:val="99"/>
    <w:unhideWhenUsed/>
    <w:rsid w:val="00C45F5F"/>
    <w:rPr>
      <w:color w:val="0563C1" w:themeColor="hyperlink"/>
      <w:u w:val="single"/>
    </w:rPr>
  </w:style>
  <w:style w:type="paragraph" w:styleId="Header">
    <w:name w:val="header"/>
    <w:basedOn w:val="Normal"/>
    <w:link w:val="HeaderChar"/>
    <w:uiPriority w:val="99"/>
    <w:unhideWhenUsed/>
    <w:rsid w:val="00C45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F5F"/>
  </w:style>
  <w:style w:type="paragraph" w:styleId="Footer">
    <w:name w:val="footer"/>
    <w:basedOn w:val="Normal"/>
    <w:link w:val="FooterChar"/>
    <w:uiPriority w:val="99"/>
    <w:unhideWhenUsed/>
    <w:rsid w:val="00C45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F5F"/>
  </w:style>
  <w:style w:type="paragraph" w:styleId="Caption">
    <w:name w:val="caption"/>
    <w:basedOn w:val="Normal"/>
    <w:next w:val="Normal"/>
    <w:uiPriority w:val="35"/>
    <w:unhideWhenUsed/>
    <w:qFormat/>
    <w:rsid w:val="008F7AAD"/>
    <w:pPr>
      <w:spacing w:after="200" w:line="240" w:lineRule="auto"/>
    </w:pPr>
    <w:rPr>
      <w:i/>
      <w:iCs/>
      <w:color w:val="44546A" w:themeColor="text2"/>
      <w:sz w:val="18"/>
      <w:szCs w:val="18"/>
    </w:rPr>
  </w:style>
  <w:style w:type="table" w:styleId="TableGrid">
    <w:name w:val="Table Grid"/>
    <w:basedOn w:val="TableNormal"/>
    <w:uiPriority w:val="39"/>
    <w:rsid w:val="00025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2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26331">
      <w:bodyDiv w:val="1"/>
      <w:marLeft w:val="0"/>
      <w:marRight w:val="0"/>
      <w:marTop w:val="0"/>
      <w:marBottom w:val="0"/>
      <w:divBdr>
        <w:top w:val="none" w:sz="0" w:space="0" w:color="auto"/>
        <w:left w:val="none" w:sz="0" w:space="0" w:color="auto"/>
        <w:bottom w:val="none" w:sz="0" w:space="0" w:color="auto"/>
        <w:right w:val="none" w:sz="0" w:space="0" w:color="auto"/>
      </w:divBdr>
    </w:div>
    <w:div w:id="140929498">
      <w:bodyDiv w:val="1"/>
      <w:marLeft w:val="0"/>
      <w:marRight w:val="0"/>
      <w:marTop w:val="0"/>
      <w:marBottom w:val="0"/>
      <w:divBdr>
        <w:top w:val="none" w:sz="0" w:space="0" w:color="auto"/>
        <w:left w:val="none" w:sz="0" w:space="0" w:color="auto"/>
        <w:bottom w:val="none" w:sz="0" w:space="0" w:color="auto"/>
        <w:right w:val="none" w:sz="0" w:space="0" w:color="auto"/>
      </w:divBdr>
    </w:div>
    <w:div w:id="442657385">
      <w:bodyDiv w:val="1"/>
      <w:marLeft w:val="0"/>
      <w:marRight w:val="0"/>
      <w:marTop w:val="0"/>
      <w:marBottom w:val="0"/>
      <w:divBdr>
        <w:top w:val="none" w:sz="0" w:space="0" w:color="auto"/>
        <w:left w:val="none" w:sz="0" w:space="0" w:color="auto"/>
        <w:bottom w:val="none" w:sz="0" w:space="0" w:color="auto"/>
        <w:right w:val="none" w:sz="0" w:space="0" w:color="auto"/>
      </w:divBdr>
    </w:div>
    <w:div w:id="445849312">
      <w:bodyDiv w:val="1"/>
      <w:marLeft w:val="0"/>
      <w:marRight w:val="0"/>
      <w:marTop w:val="0"/>
      <w:marBottom w:val="0"/>
      <w:divBdr>
        <w:top w:val="none" w:sz="0" w:space="0" w:color="auto"/>
        <w:left w:val="none" w:sz="0" w:space="0" w:color="auto"/>
        <w:bottom w:val="none" w:sz="0" w:space="0" w:color="auto"/>
        <w:right w:val="none" w:sz="0" w:space="0" w:color="auto"/>
      </w:divBdr>
    </w:div>
    <w:div w:id="484517131">
      <w:bodyDiv w:val="1"/>
      <w:marLeft w:val="0"/>
      <w:marRight w:val="0"/>
      <w:marTop w:val="0"/>
      <w:marBottom w:val="0"/>
      <w:divBdr>
        <w:top w:val="none" w:sz="0" w:space="0" w:color="auto"/>
        <w:left w:val="none" w:sz="0" w:space="0" w:color="auto"/>
        <w:bottom w:val="none" w:sz="0" w:space="0" w:color="auto"/>
        <w:right w:val="none" w:sz="0" w:space="0" w:color="auto"/>
      </w:divBdr>
    </w:div>
    <w:div w:id="595017659">
      <w:bodyDiv w:val="1"/>
      <w:marLeft w:val="0"/>
      <w:marRight w:val="0"/>
      <w:marTop w:val="0"/>
      <w:marBottom w:val="0"/>
      <w:divBdr>
        <w:top w:val="none" w:sz="0" w:space="0" w:color="auto"/>
        <w:left w:val="none" w:sz="0" w:space="0" w:color="auto"/>
        <w:bottom w:val="none" w:sz="0" w:space="0" w:color="auto"/>
        <w:right w:val="none" w:sz="0" w:space="0" w:color="auto"/>
      </w:divBdr>
    </w:div>
    <w:div w:id="604769178">
      <w:bodyDiv w:val="1"/>
      <w:marLeft w:val="0"/>
      <w:marRight w:val="0"/>
      <w:marTop w:val="0"/>
      <w:marBottom w:val="0"/>
      <w:divBdr>
        <w:top w:val="none" w:sz="0" w:space="0" w:color="auto"/>
        <w:left w:val="none" w:sz="0" w:space="0" w:color="auto"/>
        <w:bottom w:val="none" w:sz="0" w:space="0" w:color="auto"/>
        <w:right w:val="none" w:sz="0" w:space="0" w:color="auto"/>
      </w:divBdr>
    </w:div>
    <w:div w:id="652681059">
      <w:bodyDiv w:val="1"/>
      <w:marLeft w:val="0"/>
      <w:marRight w:val="0"/>
      <w:marTop w:val="0"/>
      <w:marBottom w:val="0"/>
      <w:divBdr>
        <w:top w:val="none" w:sz="0" w:space="0" w:color="auto"/>
        <w:left w:val="none" w:sz="0" w:space="0" w:color="auto"/>
        <w:bottom w:val="none" w:sz="0" w:space="0" w:color="auto"/>
        <w:right w:val="none" w:sz="0" w:space="0" w:color="auto"/>
      </w:divBdr>
    </w:div>
    <w:div w:id="698313343">
      <w:bodyDiv w:val="1"/>
      <w:marLeft w:val="0"/>
      <w:marRight w:val="0"/>
      <w:marTop w:val="0"/>
      <w:marBottom w:val="0"/>
      <w:divBdr>
        <w:top w:val="none" w:sz="0" w:space="0" w:color="auto"/>
        <w:left w:val="none" w:sz="0" w:space="0" w:color="auto"/>
        <w:bottom w:val="none" w:sz="0" w:space="0" w:color="auto"/>
        <w:right w:val="none" w:sz="0" w:space="0" w:color="auto"/>
      </w:divBdr>
    </w:div>
    <w:div w:id="904998763">
      <w:bodyDiv w:val="1"/>
      <w:marLeft w:val="0"/>
      <w:marRight w:val="0"/>
      <w:marTop w:val="0"/>
      <w:marBottom w:val="0"/>
      <w:divBdr>
        <w:top w:val="none" w:sz="0" w:space="0" w:color="auto"/>
        <w:left w:val="none" w:sz="0" w:space="0" w:color="auto"/>
        <w:bottom w:val="none" w:sz="0" w:space="0" w:color="auto"/>
        <w:right w:val="none" w:sz="0" w:space="0" w:color="auto"/>
      </w:divBdr>
    </w:div>
    <w:div w:id="926616395">
      <w:bodyDiv w:val="1"/>
      <w:marLeft w:val="0"/>
      <w:marRight w:val="0"/>
      <w:marTop w:val="0"/>
      <w:marBottom w:val="0"/>
      <w:divBdr>
        <w:top w:val="none" w:sz="0" w:space="0" w:color="auto"/>
        <w:left w:val="none" w:sz="0" w:space="0" w:color="auto"/>
        <w:bottom w:val="none" w:sz="0" w:space="0" w:color="auto"/>
        <w:right w:val="none" w:sz="0" w:space="0" w:color="auto"/>
      </w:divBdr>
    </w:div>
    <w:div w:id="936211108">
      <w:bodyDiv w:val="1"/>
      <w:marLeft w:val="0"/>
      <w:marRight w:val="0"/>
      <w:marTop w:val="0"/>
      <w:marBottom w:val="0"/>
      <w:divBdr>
        <w:top w:val="none" w:sz="0" w:space="0" w:color="auto"/>
        <w:left w:val="none" w:sz="0" w:space="0" w:color="auto"/>
        <w:bottom w:val="none" w:sz="0" w:space="0" w:color="auto"/>
        <w:right w:val="none" w:sz="0" w:space="0" w:color="auto"/>
      </w:divBdr>
    </w:div>
    <w:div w:id="961378259">
      <w:bodyDiv w:val="1"/>
      <w:marLeft w:val="0"/>
      <w:marRight w:val="0"/>
      <w:marTop w:val="0"/>
      <w:marBottom w:val="0"/>
      <w:divBdr>
        <w:top w:val="none" w:sz="0" w:space="0" w:color="auto"/>
        <w:left w:val="none" w:sz="0" w:space="0" w:color="auto"/>
        <w:bottom w:val="none" w:sz="0" w:space="0" w:color="auto"/>
        <w:right w:val="none" w:sz="0" w:space="0" w:color="auto"/>
      </w:divBdr>
    </w:div>
    <w:div w:id="1001278233">
      <w:bodyDiv w:val="1"/>
      <w:marLeft w:val="0"/>
      <w:marRight w:val="0"/>
      <w:marTop w:val="0"/>
      <w:marBottom w:val="0"/>
      <w:divBdr>
        <w:top w:val="none" w:sz="0" w:space="0" w:color="auto"/>
        <w:left w:val="none" w:sz="0" w:space="0" w:color="auto"/>
        <w:bottom w:val="none" w:sz="0" w:space="0" w:color="auto"/>
        <w:right w:val="none" w:sz="0" w:space="0" w:color="auto"/>
      </w:divBdr>
    </w:div>
    <w:div w:id="1138718348">
      <w:bodyDiv w:val="1"/>
      <w:marLeft w:val="0"/>
      <w:marRight w:val="0"/>
      <w:marTop w:val="0"/>
      <w:marBottom w:val="0"/>
      <w:divBdr>
        <w:top w:val="none" w:sz="0" w:space="0" w:color="auto"/>
        <w:left w:val="none" w:sz="0" w:space="0" w:color="auto"/>
        <w:bottom w:val="none" w:sz="0" w:space="0" w:color="auto"/>
        <w:right w:val="none" w:sz="0" w:space="0" w:color="auto"/>
      </w:divBdr>
    </w:div>
    <w:div w:id="1156456815">
      <w:bodyDiv w:val="1"/>
      <w:marLeft w:val="0"/>
      <w:marRight w:val="0"/>
      <w:marTop w:val="0"/>
      <w:marBottom w:val="0"/>
      <w:divBdr>
        <w:top w:val="none" w:sz="0" w:space="0" w:color="auto"/>
        <w:left w:val="none" w:sz="0" w:space="0" w:color="auto"/>
        <w:bottom w:val="none" w:sz="0" w:space="0" w:color="auto"/>
        <w:right w:val="none" w:sz="0" w:space="0" w:color="auto"/>
      </w:divBdr>
    </w:div>
    <w:div w:id="1359576947">
      <w:bodyDiv w:val="1"/>
      <w:marLeft w:val="0"/>
      <w:marRight w:val="0"/>
      <w:marTop w:val="0"/>
      <w:marBottom w:val="0"/>
      <w:divBdr>
        <w:top w:val="none" w:sz="0" w:space="0" w:color="auto"/>
        <w:left w:val="none" w:sz="0" w:space="0" w:color="auto"/>
        <w:bottom w:val="none" w:sz="0" w:space="0" w:color="auto"/>
        <w:right w:val="none" w:sz="0" w:space="0" w:color="auto"/>
      </w:divBdr>
    </w:div>
    <w:div w:id="1360936496">
      <w:bodyDiv w:val="1"/>
      <w:marLeft w:val="0"/>
      <w:marRight w:val="0"/>
      <w:marTop w:val="0"/>
      <w:marBottom w:val="0"/>
      <w:divBdr>
        <w:top w:val="none" w:sz="0" w:space="0" w:color="auto"/>
        <w:left w:val="none" w:sz="0" w:space="0" w:color="auto"/>
        <w:bottom w:val="none" w:sz="0" w:space="0" w:color="auto"/>
        <w:right w:val="none" w:sz="0" w:space="0" w:color="auto"/>
      </w:divBdr>
    </w:div>
    <w:div w:id="1406954916">
      <w:bodyDiv w:val="1"/>
      <w:marLeft w:val="0"/>
      <w:marRight w:val="0"/>
      <w:marTop w:val="0"/>
      <w:marBottom w:val="0"/>
      <w:divBdr>
        <w:top w:val="none" w:sz="0" w:space="0" w:color="auto"/>
        <w:left w:val="none" w:sz="0" w:space="0" w:color="auto"/>
        <w:bottom w:val="none" w:sz="0" w:space="0" w:color="auto"/>
        <w:right w:val="none" w:sz="0" w:space="0" w:color="auto"/>
      </w:divBdr>
    </w:div>
    <w:div w:id="1499464908">
      <w:bodyDiv w:val="1"/>
      <w:marLeft w:val="0"/>
      <w:marRight w:val="0"/>
      <w:marTop w:val="0"/>
      <w:marBottom w:val="0"/>
      <w:divBdr>
        <w:top w:val="none" w:sz="0" w:space="0" w:color="auto"/>
        <w:left w:val="none" w:sz="0" w:space="0" w:color="auto"/>
        <w:bottom w:val="none" w:sz="0" w:space="0" w:color="auto"/>
        <w:right w:val="none" w:sz="0" w:space="0" w:color="auto"/>
      </w:divBdr>
    </w:div>
    <w:div w:id="1545630221">
      <w:bodyDiv w:val="1"/>
      <w:marLeft w:val="0"/>
      <w:marRight w:val="0"/>
      <w:marTop w:val="0"/>
      <w:marBottom w:val="0"/>
      <w:divBdr>
        <w:top w:val="none" w:sz="0" w:space="0" w:color="auto"/>
        <w:left w:val="none" w:sz="0" w:space="0" w:color="auto"/>
        <w:bottom w:val="none" w:sz="0" w:space="0" w:color="auto"/>
        <w:right w:val="none" w:sz="0" w:space="0" w:color="auto"/>
      </w:divBdr>
    </w:div>
    <w:div w:id="1891839020">
      <w:bodyDiv w:val="1"/>
      <w:marLeft w:val="0"/>
      <w:marRight w:val="0"/>
      <w:marTop w:val="0"/>
      <w:marBottom w:val="0"/>
      <w:divBdr>
        <w:top w:val="none" w:sz="0" w:space="0" w:color="auto"/>
        <w:left w:val="none" w:sz="0" w:space="0" w:color="auto"/>
        <w:bottom w:val="none" w:sz="0" w:space="0" w:color="auto"/>
        <w:right w:val="none" w:sz="0" w:space="0" w:color="auto"/>
      </w:divBdr>
    </w:div>
    <w:div w:id="2015372005">
      <w:bodyDiv w:val="1"/>
      <w:marLeft w:val="0"/>
      <w:marRight w:val="0"/>
      <w:marTop w:val="0"/>
      <w:marBottom w:val="0"/>
      <w:divBdr>
        <w:top w:val="none" w:sz="0" w:space="0" w:color="auto"/>
        <w:left w:val="none" w:sz="0" w:space="0" w:color="auto"/>
        <w:bottom w:val="none" w:sz="0" w:space="0" w:color="auto"/>
        <w:right w:val="none" w:sz="0" w:space="0" w:color="auto"/>
      </w:divBdr>
    </w:div>
    <w:div w:id="202324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bikez.com/motorcycles/yamaha_yzf-r1_2021.ph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bing.com/ck/a?!&amp;&amp;p=cb41ee81cacd9e29JmltdHM9MTcwMjU5ODQwMCZpZ3VpZD0zNTY4ZTRlYS05MWU5LTYzZWItMTAzMC1mNmY0OTBkOTYyZjkmaW5zaWQ9NTIwMA&amp;ptn=3&amp;ver=2&amp;hsh=3&amp;fclid=3568e4ea-91e9-63eb-1030-f6f490d962f9&amp;psq=ktm+450+rake+angle&amp;u=a1aHR0cHM6Ly93d3cua3RtLmNvbS9sYW5ndWFnZS1tYXN0ZXJzL2VuL2V4Yy1tZWRpYS1pbmZvcm1hdGlvbi9NWTIyJTIwS1RNJTIwRVhDJTIwVGVjaCUyMFNwZWNzLnBkZg&amp;ntb=1"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hyperlink" Target="https://novaracing.co.uk/kawasaki-zxr750-close-ratio-gearbo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M\OneDrive%20-%20University%20of%20Wales%20Trinity%20Saint%20David\Technical%20Report%20Template%20.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Speed</a:t>
            </a:r>
            <a:r>
              <a:rPr lang="en-GB" baseline="0"/>
              <a:t>/Forces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'[Resistance to motion.xlsx]Sheet1'!$K$1</c:f>
              <c:strCache>
                <c:ptCount val="1"/>
                <c:pt idx="0">
                  <c:v>Fd</c:v>
                </c:pt>
              </c:strCache>
            </c:strRef>
          </c:tx>
          <c:spPr>
            <a:ln w="19050" cap="rnd">
              <a:solidFill>
                <a:schemeClr val="accent1"/>
              </a:solidFill>
              <a:round/>
            </a:ln>
            <a:effectLst/>
          </c:spPr>
          <c:marker>
            <c:symbol val="none"/>
          </c:marker>
          <c:xVal>
            <c:numRef>
              <c:f>'[Resistance to motion.xlsx]Sheet1'!$I$2:$I$325</c:f>
              <c:numCache>
                <c:formatCode>General</c:formatCode>
                <c:ptCount val="3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numCache>
            </c:numRef>
          </c:xVal>
          <c:yVal>
            <c:numRef>
              <c:f>'[Resistance to motion.xlsx]Sheet1'!$K$2:$K$325</c:f>
              <c:numCache>
                <c:formatCode>General</c:formatCode>
                <c:ptCount val="324"/>
                <c:pt idx="0">
                  <c:v>0</c:v>
                </c:pt>
                <c:pt idx="1">
                  <c:v>1.3732060185185187E-2</c:v>
                </c:pt>
                <c:pt idx="2">
                  <c:v>5.492824074074075E-2</c:v>
                </c:pt>
                <c:pt idx="3">
                  <c:v>0.12358854166666668</c:v>
                </c:pt>
                <c:pt idx="4">
                  <c:v>0.219712962962963</c:v>
                </c:pt>
                <c:pt idx="5">
                  <c:v>0.34330150462962961</c:v>
                </c:pt>
                <c:pt idx="6">
                  <c:v>0.49435416666666671</c:v>
                </c:pt>
                <c:pt idx="7">
                  <c:v>0.67287094907407419</c:v>
                </c:pt>
                <c:pt idx="8">
                  <c:v>0.878851851851852</c:v>
                </c:pt>
                <c:pt idx="9">
                  <c:v>1.112296875</c:v>
                </c:pt>
                <c:pt idx="10">
                  <c:v>1.3732060185185184</c:v>
                </c:pt>
                <c:pt idx="11">
                  <c:v>1.6615792824074076</c:v>
                </c:pt>
                <c:pt idx="12">
                  <c:v>1.9774166666666668</c:v>
                </c:pt>
                <c:pt idx="13">
                  <c:v>2.3207181712962961</c:v>
                </c:pt>
                <c:pt idx="14">
                  <c:v>2.6914837962962967</c:v>
                </c:pt>
                <c:pt idx="15">
                  <c:v>3.0897135416666672</c:v>
                </c:pt>
                <c:pt idx="16">
                  <c:v>3.515407407407408</c:v>
                </c:pt>
                <c:pt idx="17">
                  <c:v>3.9685653935185186</c:v>
                </c:pt>
                <c:pt idx="18">
                  <c:v>4.4491874999999999</c:v>
                </c:pt>
                <c:pt idx="19">
                  <c:v>4.9572737268518514</c:v>
                </c:pt>
                <c:pt idx="20">
                  <c:v>5.4928240740740737</c:v>
                </c:pt>
                <c:pt idx="21">
                  <c:v>6.0558385416666685</c:v>
                </c:pt>
                <c:pt idx="22">
                  <c:v>6.6463171296296304</c:v>
                </c:pt>
                <c:pt idx="23">
                  <c:v>7.2642598379629639</c:v>
                </c:pt>
                <c:pt idx="24">
                  <c:v>7.9096666666666673</c:v>
                </c:pt>
                <c:pt idx="25">
                  <c:v>8.5825376157407405</c:v>
                </c:pt>
                <c:pt idx="26">
                  <c:v>9.2828726851851844</c:v>
                </c:pt>
                <c:pt idx="27">
                  <c:v>10.010671875</c:v>
                </c:pt>
                <c:pt idx="28">
                  <c:v>10.765935185185187</c:v>
                </c:pt>
                <c:pt idx="29">
                  <c:v>11.54866261574074</c:v>
                </c:pt>
                <c:pt idx="30">
                  <c:v>12.358854166666669</c:v>
                </c:pt>
                <c:pt idx="31">
                  <c:v>13.196509837962962</c:v>
                </c:pt>
                <c:pt idx="32">
                  <c:v>14.061629629629632</c:v>
                </c:pt>
                <c:pt idx="33">
                  <c:v>14.95421354166667</c:v>
                </c:pt>
                <c:pt idx="34">
                  <c:v>15.874261574074074</c:v>
                </c:pt>
                <c:pt idx="35">
                  <c:v>16.821773726851855</c:v>
                </c:pt>
                <c:pt idx="36">
                  <c:v>17.796749999999999</c:v>
                </c:pt>
                <c:pt idx="37">
                  <c:v>18.799190393518522</c:v>
                </c:pt>
                <c:pt idx="38">
                  <c:v>19.829094907407406</c:v>
                </c:pt>
                <c:pt idx="39">
                  <c:v>20.886463541666672</c:v>
                </c:pt>
                <c:pt idx="40">
                  <c:v>21.971296296296295</c:v>
                </c:pt>
                <c:pt idx="41">
                  <c:v>23.0835931712963</c:v>
                </c:pt>
                <c:pt idx="42">
                  <c:v>24.223354166666674</c:v>
                </c:pt>
                <c:pt idx="43">
                  <c:v>25.390579282407405</c:v>
                </c:pt>
                <c:pt idx="44">
                  <c:v>26.585268518518522</c:v>
                </c:pt>
                <c:pt idx="45">
                  <c:v>27.807421874999999</c:v>
                </c:pt>
                <c:pt idx="46">
                  <c:v>29.057039351851856</c:v>
                </c:pt>
                <c:pt idx="47">
                  <c:v>30.334120949074073</c:v>
                </c:pt>
                <c:pt idx="48">
                  <c:v>31.638666666666669</c:v>
                </c:pt>
                <c:pt idx="49">
                  <c:v>32.970676504629637</c:v>
                </c:pt>
                <c:pt idx="50">
                  <c:v>34.330150462962962</c:v>
                </c:pt>
                <c:pt idx="51">
                  <c:v>35.717088541666676</c:v>
                </c:pt>
                <c:pt idx="52">
                  <c:v>37.131490740740738</c:v>
                </c:pt>
                <c:pt idx="53">
                  <c:v>38.573357060185188</c:v>
                </c:pt>
                <c:pt idx="54">
                  <c:v>40.0426875</c:v>
                </c:pt>
                <c:pt idx="55">
                  <c:v>41.539482060185186</c:v>
                </c:pt>
                <c:pt idx="56">
                  <c:v>43.063740740740748</c:v>
                </c:pt>
                <c:pt idx="57">
                  <c:v>44.615463541666671</c:v>
                </c:pt>
                <c:pt idx="58">
                  <c:v>46.194650462962962</c:v>
                </c:pt>
                <c:pt idx="59">
                  <c:v>47.801301504629627</c:v>
                </c:pt>
                <c:pt idx="60">
                  <c:v>49.435416666666676</c:v>
                </c:pt>
                <c:pt idx="61">
                  <c:v>51.096995949074085</c:v>
                </c:pt>
                <c:pt idx="62">
                  <c:v>52.786039351851848</c:v>
                </c:pt>
                <c:pt idx="63">
                  <c:v>54.502546875</c:v>
                </c:pt>
                <c:pt idx="64">
                  <c:v>56.246518518518528</c:v>
                </c:pt>
                <c:pt idx="65">
                  <c:v>58.017954282407416</c:v>
                </c:pt>
                <c:pt idx="66">
                  <c:v>59.81685416666668</c:v>
                </c:pt>
                <c:pt idx="67">
                  <c:v>61.643218171296297</c:v>
                </c:pt>
                <c:pt idx="68">
                  <c:v>63.497046296296297</c:v>
                </c:pt>
                <c:pt idx="69">
                  <c:v>65.378338541666679</c:v>
                </c:pt>
                <c:pt idx="70">
                  <c:v>67.287094907407422</c:v>
                </c:pt>
                <c:pt idx="71">
                  <c:v>69.223315393518504</c:v>
                </c:pt>
                <c:pt idx="72">
                  <c:v>71.186999999999998</c:v>
                </c:pt>
                <c:pt idx="73">
                  <c:v>73.178148726851859</c:v>
                </c:pt>
                <c:pt idx="74">
                  <c:v>75.196761574074088</c:v>
                </c:pt>
                <c:pt idx="75">
                  <c:v>77.242838541666686</c:v>
                </c:pt>
                <c:pt idx="76">
                  <c:v>79.316379629629623</c:v>
                </c:pt>
                <c:pt idx="77">
                  <c:v>81.41738483796297</c:v>
                </c:pt>
                <c:pt idx="78">
                  <c:v>83.545854166666686</c:v>
                </c:pt>
                <c:pt idx="79">
                  <c:v>85.701787615740756</c:v>
                </c:pt>
                <c:pt idx="80">
                  <c:v>87.885185185185179</c:v>
                </c:pt>
                <c:pt idx="81">
                  <c:v>90.096046874999999</c:v>
                </c:pt>
                <c:pt idx="82">
                  <c:v>92.334372685185201</c:v>
                </c:pt>
                <c:pt idx="83">
                  <c:v>94.600162615740743</c:v>
                </c:pt>
                <c:pt idx="84">
                  <c:v>96.893416666666695</c:v>
                </c:pt>
                <c:pt idx="85">
                  <c:v>99.214134837962959</c:v>
                </c:pt>
                <c:pt idx="86">
                  <c:v>101.56231712962962</c:v>
                </c:pt>
                <c:pt idx="87">
                  <c:v>103.93796354166668</c:v>
                </c:pt>
                <c:pt idx="88">
                  <c:v>106.34107407407409</c:v>
                </c:pt>
                <c:pt idx="89">
                  <c:v>108.77164872685188</c:v>
                </c:pt>
                <c:pt idx="90">
                  <c:v>111.2296875</c:v>
                </c:pt>
                <c:pt idx="91">
                  <c:v>113.71519039351853</c:v>
                </c:pt>
                <c:pt idx="92">
                  <c:v>116.22815740740742</c:v>
                </c:pt>
                <c:pt idx="93">
                  <c:v>118.76858854166669</c:v>
                </c:pt>
                <c:pt idx="94">
                  <c:v>121.33648379629629</c:v>
                </c:pt>
                <c:pt idx="95">
                  <c:v>123.93184317129629</c:v>
                </c:pt>
                <c:pt idx="96">
                  <c:v>126.55466666666668</c:v>
                </c:pt>
                <c:pt idx="97">
                  <c:v>129.20495428240744</c:v>
                </c:pt>
                <c:pt idx="98">
                  <c:v>131.88270601851855</c:v>
                </c:pt>
                <c:pt idx="99">
                  <c:v>134.58792187500001</c:v>
                </c:pt>
                <c:pt idx="100">
                  <c:v>137.32060185185185</c:v>
                </c:pt>
                <c:pt idx="101">
                  <c:v>140.0807459490741</c:v>
                </c:pt>
                <c:pt idx="102">
                  <c:v>142.86835416666671</c:v>
                </c:pt>
                <c:pt idx="103">
                  <c:v>145.68342650462961</c:v>
                </c:pt>
                <c:pt idx="104">
                  <c:v>148.52596296296295</c:v>
                </c:pt>
                <c:pt idx="105">
                  <c:v>151.39596354166667</c:v>
                </c:pt>
                <c:pt idx="106">
                  <c:v>154.29342824074075</c:v>
                </c:pt>
                <c:pt idx="107">
                  <c:v>157.21835706018521</c:v>
                </c:pt>
                <c:pt idx="108">
                  <c:v>160.17075</c:v>
                </c:pt>
                <c:pt idx="109">
                  <c:v>163.15060706018519</c:v>
                </c:pt>
                <c:pt idx="110">
                  <c:v>166.15792824074074</c:v>
                </c:pt>
                <c:pt idx="111">
                  <c:v>169.19271354166668</c:v>
                </c:pt>
                <c:pt idx="112">
                  <c:v>172.25496296296299</c:v>
                </c:pt>
                <c:pt idx="113">
                  <c:v>175.34467650462963</c:v>
                </c:pt>
                <c:pt idx="114">
                  <c:v>178.46185416666668</c:v>
                </c:pt>
                <c:pt idx="115">
                  <c:v>181.60649594907412</c:v>
                </c:pt>
                <c:pt idx="116">
                  <c:v>184.77860185185185</c:v>
                </c:pt>
                <c:pt idx="117">
                  <c:v>187.97817187499999</c:v>
                </c:pt>
                <c:pt idx="118">
                  <c:v>191.20520601851851</c:v>
                </c:pt>
                <c:pt idx="119">
                  <c:v>194.45970428240742</c:v>
                </c:pt>
                <c:pt idx="120">
                  <c:v>197.7416666666667</c:v>
                </c:pt>
                <c:pt idx="121">
                  <c:v>201.05109317129634</c:v>
                </c:pt>
                <c:pt idx="122">
                  <c:v>204.38798379629634</c:v>
                </c:pt>
                <c:pt idx="123">
                  <c:v>207.75233854166675</c:v>
                </c:pt>
                <c:pt idx="124">
                  <c:v>211.14415740740739</c:v>
                </c:pt>
                <c:pt idx="125">
                  <c:v>214.5634403935185</c:v>
                </c:pt>
                <c:pt idx="126">
                  <c:v>218.0101875</c:v>
                </c:pt>
                <c:pt idx="127">
                  <c:v>221.48439872685185</c:v>
                </c:pt>
                <c:pt idx="128">
                  <c:v>224.98607407407411</c:v>
                </c:pt>
                <c:pt idx="129">
                  <c:v>228.51521354166672</c:v>
                </c:pt>
                <c:pt idx="130">
                  <c:v>232.07181712962966</c:v>
                </c:pt>
                <c:pt idx="131">
                  <c:v>235.65588483796304</c:v>
                </c:pt>
                <c:pt idx="132">
                  <c:v>239.26741666666672</c:v>
                </c:pt>
                <c:pt idx="133">
                  <c:v>242.90641261574072</c:v>
                </c:pt>
                <c:pt idx="134">
                  <c:v>246.57287268518519</c:v>
                </c:pt>
                <c:pt idx="135">
                  <c:v>250.26679687500001</c:v>
                </c:pt>
                <c:pt idx="136">
                  <c:v>253.98818518518519</c:v>
                </c:pt>
                <c:pt idx="137">
                  <c:v>257.7370376157408</c:v>
                </c:pt>
                <c:pt idx="138">
                  <c:v>261.51335416666672</c:v>
                </c:pt>
                <c:pt idx="139">
                  <c:v>265.31713483796301</c:v>
                </c:pt>
                <c:pt idx="140">
                  <c:v>269.14837962962969</c:v>
                </c:pt>
                <c:pt idx="141">
                  <c:v>273.00708854166669</c:v>
                </c:pt>
                <c:pt idx="142">
                  <c:v>276.89326157407402</c:v>
                </c:pt>
                <c:pt idx="143">
                  <c:v>280.80689872685184</c:v>
                </c:pt>
                <c:pt idx="144">
                  <c:v>284.74799999999999</c:v>
                </c:pt>
                <c:pt idx="145">
                  <c:v>288.71656539351852</c:v>
                </c:pt>
                <c:pt idx="146">
                  <c:v>292.71259490740744</c:v>
                </c:pt>
                <c:pt idx="147">
                  <c:v>296.73608854166673</c:v>
                </c:pt>
                <c:pt idx="148">
                  <c:v>300.78704629629635</c:v>
                </c:pt>
                <c:pt idx="149">
                  <c:v>304.86546817129636</c:v>
                </c:pt>
                <c:pt idx="150">
                  <c:v>308.97135416666674</c:v>
                </c:pt>
                <c:pt idx="151">
                  <c:v>313.1047042824074</c:v>
                </c:pt>
                <c:pt idx="152">
                  <c:v>317.26551851851849</c:v>
                </c:pt>
                <c:pt idx="153">
                  <c:v>321.45379687500002</c:v>
                </c:pt>
                <c:pt idx="154">
                  <c:v>325.66953935185188</c:v>
                </c:pt>
                <c:pt idx="155">
                  <c:v>329.91274594907406</c:v>
                </c:pt>
                <c:pt idx="156">
                  <c:v>334.18341666666674</c:v>
                </c:pt>
                <c:pt idx="157">
                  <c:v>338.48155150462969</c:v>
                </c:pt>
                <c:pt idx="158">
                  <c:v>342.80715046296302</c:v>
                </c:pt>
                <c:pt idx="159">
                  <c:v>347.16021354166674</c:v>
                </c:pt>
                <c:pt idx="160">
                  <c:v>351.54074074074072</c:v>
                </c:pt>
                <c:pt idx="161">
                  <c:v>355.94873206018514</c:v>
                </c:pt>
                <c:pt idx="162">
                  <c:v>360.3841875</c:v>
                </c:pt>
                <c:pt idx="163">
                  <c:v>364.84710706018518</c:v>
                </c:pt>
                <c:pt idx="164">
                  <c:v>369.3374907407408</c:v>
                </c:pt>
                <c:pt idx="165">
                  <c:v>373.85533854166675</c:v>
                </c:pt>
                <c:pt idx="166">
                  <c:v>378.40065046296297</c:v>
                </c:pt>
                <c:pt idx="167">
                  <c:v>382.97342650462969</c:v>
                </c:pt>
                <c:pt idx="168">
                  <c:v>387.57366666666678</c:v>
                </c:pt>
                <c:pt idx="169">
                  <c:v>392.20137094907415</c:v>
                </c:pt>
                <c:pt idx="170">
                  <c:v>396.85653935185184</c:v>
                </c:pt>
                <c:pt idx="171">
                  <c:v>401.53917187500002</c:v>
                </c:pt>
                <c:pt idx="172">
                  <c:v>406.24926851851848</c:v>
                </c:pt>
                <c:pt idx="173">
                  <c:v>410.98682928240743</c:v>
                </c:pt>
                <c:pt idx="174">
                  <c:v>415.7518541666667</c:v>
                </c:pt>
                <c:pt idx="175">
                  <c:v>420.5443431712963</c:v>
                </c:pt>
                <c:pt idx="176">
                  <c:v>425.36429629629635</c:v>
                </c:pt>
                <c:pt idx="177">
                  <c:v>430.21171354166677</c:v>
                </c:pt>
                <c:pt idx="178">
                  <c:v>435.08659490740752</c:v>
                </c:pt>
                <c:pt idx="179">
                  <c:v>439.98894039351853</c:v>
                </c:pt>
                <c:pt idx="180">
                  <c:v>444.91874999999999</c:v>
                </c:pt>
                <c:pt idx="181">
                  <c:v>449.87602372685188</c:v>
                </c:pt>
                <c:pt idx="182">
                  <c:v>454.8607615740741</c:v>
                </c:pt>
                <c:pt idx="183">
                  <c:v>459.87296354166665</c:v>
                </c:pt>
                <c:pt idx="184">
                  <c:v>464.91262962962969</c:v>
                </c:pt>
                <c:pt idx="185">
                  <c:v>469.979759837963</c:v>
                </c:pt>
                <c:pt idx="186">
                  <c:v>475.07435416666675</c:v>
                </c:pt>
                <c:pt idx="187">
                  <c:v>480.19641261574088</c:v>
                </c:pt>
                <c:pt idx="188">
                  <c:v>485.34593518518517</c:v>
                </c:pt>
                <c:pt idx="189">
                  <c:v>490.52292187500001</c:v>
                </c:pt>
                <c:pt idx="190">
                  <c:v>495.72737268518517</c:v>
                </c:pt>
                <c:pt idx="191">
                  <c:v>500.95928761574078</c:v>
                </c:pt>
                <c:pt idx="192">
                  <c:v>506.21866666666671</c:v>
                </c:pt>
                <c:pt idx="193">
                  <c:v>511.50550983796302</c:v>
                </c:pt>
                <c:pt idx="194">
                  <c:v>516.81981712962977</c:v>
                </c:pt>
                <c:pt idx="195">
                  <c:v>522.16158854166679</c:v>
                </c:pt>
                <c:pt idx="196">
                  <c:v>527.53082407407419</c:v>
                </c:pt>
                <c:pt idx="197">
                  <c:v>532.92752372685186</c:v>
                </c:pt>
                <c:pt idx="198">
                  <c:v>538.35168750000003</c:v>
                </c:pt>
                <c:pt idx="199">
                  <c:v>543.80331539351857</c:v>
                </c:pt>
                <c:pt idx="200">
                  <c:v>549.28240740740739</c:v>
                </c:pt>
                <c:pt idx="201">
                  <c:v>554.7889635416667</c:v>
                </c:pt>
                <c:pt idx="202">
                  <c:v>560.3229837962964</c:v>
                </c:pt>
                <c:pt idx="203">
                  <c:v>565.88446817129636</c:v>
                </c:pt>
                <c:pt idx="204">
                  <c:v>571.47341666666682</c:v>
                </c:pt>
                <c:pt idx="205">
                  <c:v>577.08982928240755</c:v>
                </c:pt>
                <c:pt idx="206">
                  <c:v>582.73370601851843</c:v>
                </c:pt>
                <c:pt idx="207">
                  <c:v>588.40504687500004</c:v>
                </c:pt>
                <c:pt idx="208">
                  <c:v>594.1038518518518</c:v>
                </c:pt>
                <c:pt idx="209">
                  <c:v>599.83012094907406</c:v>
                </c:pt>
                <c:pt idx="210">
                  <c:v>605.5838541666667</c:v>
                </c:pt>
                <c:pt idx="211">
                  <c:v>611.36505150462972</c:v>
                </c:pt>
                <c:pt idx="212">
                  <c:v>617.17371296296301</c:v>
                </c:pt>
                <c:pt idx="213">
                  <c:v>623.00983854166668</c:v>
                </c:pt>
                <c:pt idx="214">
                  <c:v>628.87342824074085</c:v>
                </c:pt>
                <c:pt idx="215">
                  <c:v>634.76448206018517</c:v>
                </c:pt>
                <c:pt idx="216">
                  <c:v>640.68299999999999</c:v>
                </c:pt>
                <c:pt idx="217">
                  <c:v>646.62898206018519</c:v>
                </c:pt>
                <c:pt idx="218">
                  <c:v>652.60242824074078</c:v>
                </c:pt>
                <c:pt idx="219">
                  <c:v>658.60333854166674</c:v>
                </c:pt>
                <c:pt idx="220">
                  <c:v>664.63171296296298</c:v>
                </c:pt>
                <c:pt idx="221">
                  <c:v>670.68755150462971</c:v>
                </c:pt>
                <c:pt idx="222">
                  <c:v>676.77085416666671</c:v>
                </c:pt>
                <c:pt idx="223">
                  <c:v>682.8816209490742</c:v>
                </c:pt>
                <c:pt idx="224">
                  <c:v>689.01985185185197</c:v>
                </c:pt>
                <c:pt idx="225">
                  <c:v>695.185546875</c:v>
                </c:pt>
                <c:pt idx="226">
                  <c:v>701.37870601851853</c:v>
                </c:pt>
                <c:pt idx="227">
                  <c:v>707.59932928240744</c:v>
                </c:pt>
                <c:pt idx="228">
                  <c:v>713.84741666666673</c:v>
                </c:pt>
                <c:pt idx="229">
                  <c:v>720.12296817129641</c:v>
                </c:pt>
                <c:pt idx="230">
                  <c:v>726.42598379629646</c:v>
                </c:pt>
                <c:pt idx="231">
                  <c:v>732.75646354166668</c:v>
                </c:pt>
                <c:pt idx="232">
                  <c:v>739.11440740740738</c:v>
                </c:pt>
                <c:pt idx="233">
                  <c:v>745.4998153935187</c:v>
                </c:pt>
                <c:pt idx="234">
                  <c:v>751.91268749999995</c:v>
                </c:pt>
                <c:pt idx="235">
                  <c:v>758.35302372685203</c:v>
                </c:pt>
                <c:pt idx="236">
                  <c:v>764.82082407407404</c:v>
                </c:pt>
                <c:pt idx="237">
                  <c:v>771.31608854166689</c:v>
                </c:pt>
                <c:pt idx="238">
                  <c:v>777.83881712962966</c:v>
                </c:pt>
                <c:pt idx="239">
                  <c:v>784.38900983796293</c:v>
                </c:pt>
                <c:pt idx="240">
                  <c:v>790.96666666666681</c:v>
                </c:pt>
                <c:pt idx="241">
                  <c:v>797.57178761574062</c:v>
                </c:pt>
                <c:pt idx="242">
                  <c:v>804.20437268518538</c:v>
                </c:pt>
                <c:pt idx="243">
                  <c:v>810.86442187499995</c:v>
                </c:pt>
                <c:pt idx="244">
                  <c:v>817.55193518518536</c:v>
                </c:pt>
                <c:pt idx="245">
                  <c:v>824.26691261574081</c:v>
                </c:pt>
                <c:pt idx="246">
                  <c:v>831.00935416666698</c:v>
                </c:pt>
                <c:pt idx="247">
                  <c:v>837.77925983796308</c:v>
                </c:pt>
                <c:pt idx="248">
                  <c:v>844.57662962962956</c:v>
                </c:pt>
                <c:pt idx="249">
                  <c:v>851.40146354166677</c:v>
                </c:pt>
                <c:pt idx="250">
                  <c:v>858.25376157407402</c:v>
                </c:pt>
                <c:pt idx="251">
                  <c:v>865.1335237268521</c:v>
                </c:pt>
                <c:pt idx="252">
                  <c:v>872.04075</c:v>
                </c:pt>
                <c:pt idx="253">
                  <c:v>878.97544039351862</c:v>
                </c:pt>
                <c:pt idx="254">
                  <c:v>885.9375949074074</c:v>
                </c:pt>
                <c:pt idx="255">
                  <c:v>892.9272135416669</c:v>
                </c:pt>
                <c:pt idx="256">
                  <c:v>899.94429629629644</c:v>
                </c:pt>
                <c:pt idx="257">
                  <c:v>906.98884317129614</c:v>
                </c:pt>
                <c:pt idx="258">
                  <c:v>914.0608541666669</c:v>
                </c:pt>
                <c:pt idx="259">
                  <c:v>921.16032928240725</c:v>
                </c:pt>
                <c:pt idx="260">
                  <c:v>928.28726851851866</c:v>
                </c:pt>
                <c:pt idx="261">
                  <c:v>935.441671875</c:v>
                </c:pt>
                <c:pt idx="262">
                  <c:v>942.62353935185217</c:v>
                </c:pt>
                <c:pt idx="263">
                  <c:v>949.83287094907416</c:v>
                </c:pt>
                <c:pt idx="264">
                  <c:v>957.06966666666688</c:v>
                </c:pt>
                <c:pt idx="265">
                  <c:v>964.33392650462974</c:v>
                </c:pt>
                <c:pt idx="266">
                  <c:v>971.62565046296288</c:v>
                </c:pt>
                <c:pt idx="267">
                  <c:v>978.94483854166685</c:v>
                </c:pt>
                <c:pt idx="268">
                  <c:v>986.29149074074076</c:v>
                </c:pt>
                <c:pt idx="269">
                  <c:v>993.66560706018527</c:v>
                </c:pt>
                <c:pt idx="270">
                  <c:v>1001.0671875</c:v>
                </c:pt>
                <c:pt idx="271">
                  <c:v>1008.4962320601854</c:v>
                </c:pt>
                <c:pt idx="272">
                  <c:v>1015.9527407407408</c:v>
                </c:pt>
                <c:pt idx="273">
                  <c:v>1023.436713541667</c:v>
                </c:pt>
                <c:pt idx="274">
                  <c:v>1030.9481504629632</c:v>
                </c:pt>
                <c:pt idx="275">
                  <c:v>1038.4870515046296</c:v>
                </c:pt>
                <c:pt idx="276">
                  <c:v>1046.0534166666669</c:v>
                </c:pt>
                <c:pt idx="277">
                  <c:v>1053.6472459490742</c:v>
                </c:pt>
                <c:pt idx="278">
                  <c:v>1061.268539351852</c:v>
                </c:pt>
                <c:pt idx="279">
                  <c:v>1068.9172968749999</c:v>
                </c:pt>
                <c:pt idx="280">
                  <c:v>1076.5935185185187</c:v>
                </c:pt>
                <c:pt idx="281">
                  <c:v>1084.2972042824076</c:v>
                </c:pt>
                <c:pt idx="282">
                  <c:v>1092.0283541666668</c:v>
                </c:pt>
                <c:pt idx="283">
                  <c:v>1099.7869681712964</c:v>
                </c:pt>
                <c:pt idx="284">
                  <c:v>1107.5730462962961</c:v>
                </c:pt>
                <c:pt idx="285">
                  <c:v>1115.3865885416669</c:v>
                </c:pt>
                <c:pt idx="286">
                  <c:v>1123.2275949074074</c:v>
                </c:pt>
                <c:pt idx="287">
                  <c:v>1131.0960653935188</c:v>
                </c:pt>
                <c:pt idx="288">
                  <c:v>1138.992</c:v>
                </c:pt>
                <c:pt idx="289">
                  <c:v>1146.9153987268521</c:v>
                </c:pt>
                <c:pt idx="290">
                  <c:v>1154.8662615740741</c:v>
                </c:pt>
                <c:pt idx="291">
                  <c:v>1162.844588541667</c:v>
                </c:pt>
                <c:pt idx="292">
                  <c:v>1170.8503796296297</c:v>
                </c:pt>
                <c:pt idx="293">
                  <c:v>1178.883634837963</c:v>
                </c:pt>
                <c:pt idx="294">
                  <c:v>1186.9443541666669</c:v>
                </c:pt>
                <c:pt idx="295">
                  <c:v>1195.0325376157407</c:v>
                </c:pt>
                <c:pt idx="296">
                  <c:v>1203.1481851851854</c:v>
                </c:pt>
                <c:pt idx="297">
                  <c:v>1211.2912968749999</c:v>
                </c:pt>
                <c:pt idx="298">
                  <c:v>1219.4618726851854</c:v>
                </c:pt>
                <c:pt idx="299">
                  <c:v>1227.659912615741</c:v>
                </c:pt>
                <c:pt idx="300">
                  <c:v>1235.885416666667</c:v>
                </c:pt>
                <c:pt idx="301">
                  <c:v>1244.138384837963</c:v>
                </c:pt>
                <c:pt idx="302">
                  <c:v>1252.4188171296296</c:v>
                </c:pt>
                <c:pt idx="303">
                  <c:v>1260.7267135416669</c:v>
                </c:pt>
                <c:pt idx="304">
                  <c:v>1269.062074074074</c:v>
                </c:pt>
                <c:pt idx="305">
                  <c:v>1277.4248987268522</c:v>
                </c:pt>
                <c:pt idx="306">
                  <c:v>1285.8151875000001</c:v>
                </c:pt>
                <c:pt idx="307">
                  <c:v>1294.2329403935187</c:v>
                </c:pt>
                <c:pt idx="308">
                  <c:v>1302.6781574074075</c:v>
                </c:pt>
                <c:pt idx="309">
                  <c:v>1311.1508385416671</c:v>
                </c:pt>
                <c:pt idx="310">
                  <c:v>1319.6509837962963</c:v>
                </c:pt>
                <c:pt idx="311">
                  <c:v>1328.1785931712961</c:v>
                </c:pt>
                <c:pt idx="312">
                  <c:v>1336.733666666667</c:v>
                </c:pt>
                <c:pt idx="313">
                  <c:v>1345.3162042824074</c:v>
                </c:pt>
                <c:pt idx="314">
                  <c:v>1353.9262060185188</c:v>
                </c:pt>
                <c:pt idx="315">
                  <c:v>1362.563671875</c:v>
                </c:pt>
                <c:pt idx="316">
                  <c:v>1371.2286018518521</c:v>
                </c:pt>
                <c:pt idx="317">
                  <c:v>1379.920995949074</c:v>
                </c:pt>
                <c:pt idx="318">
                  <c:v>1388.6408541666669</c:v>
                </c:pt>
                <c:pt idx="319">
                  <c:v>1397.3881765046297</c:v>
                </c:pt>
                <c:pt idx="320">
                  <c:v>1406.1629629629629</c:v>
                </c:pt>
              </c:numCache>
            </c:numRef>
          </c:yVal>
          <c:smooth val="1"/>
          <c:extLst>
            <c:ext xmlns:c16="http://schemas.microsoft.com/office/drawing/2014/chart" uri="{C3380CC4-5D6E-409C-BE32-E72D297353CC}">
              <c16:uniqueId val="{00000000-3213-4CA8-A7DF-9466CABA0FAE}"/>
            </c:ext>
          </c:extLst>
        </c:ser>
        <c:ser>
          <c:idx val="1"/>
          <c:order val="1"/>
          <c:tx>
            <c:v>Fw</c:v>
          </c:tx>
          <c:spPr>
            <a:ln w="19050" cap="rnd">
              <a:solidFill>
                <a:schemeClr val="accent2"/>
              </a:solidFill>
              <a:round/>
            </a:ln>
            <a:effectLst/>
          </c:spPr>
          <c:marker>
            <c:symbol val="none"/>
          </c:marker>
          <c:xVal>
            <c:numRef>
              <c:f>'[Resistance to motion.xlsx]Sheet1'!$I$2:$I$322</c:f>
              <c:numCache>
                <c:formatCode>General</c:formatCode>
                <c:ptCount val="3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numCache>
            </c:numRef>
          </c:xVal>
          <c:yVal>
            <c:numRef>
              <c:f>'[Resistance to motion.xlsx]Sheet1'!$L$2:$L$322</c:f>
              <c:numCache>
                <c:formatCode>General</c:formatCode>
                <c:ptCount val="321"/>
                <c:pt idx="0">
                  <c:v>37.650779999999997</c:v>
                </c:pt>
                <c:pt idx="1">
                  <c:v>37.650779999999997</c:v>
                </c:pt>
                <c:pt idx="2">
                  <c:v>37.650779999999997</c:v>
                </c:pt>
                <c:pt idx="3">
                  <c:v>37.650779999999997</c:v>
                </c:pt>
                <c:pt idx="4">
                  <c:v>37.650779999999997</c:v>
                </c:pt>
                <c:pt idx="5">
                  <c:v>37.650779999999997</c:v>
                </c:pt>
                <c:pt idx="6">
                  <c:v>37.650779999999997</c:v>
                </c:pt>
                <c:pt idx="7">
                  <c:v>37.650779999999997</c:v>
                </c:pt>
                <c:pt idx="8">
                  <c:v>37.650779999999997</c:v>
                </c:pt>
                <c:pt idx="9">
                  <c:v>37.650779999999997</c:v>
                </c:pt>
                <c:pt idx="10">
                  <c:v>37.650779999999997</c:v>
                </c:pt>
                <c:pt idx="11">
                  <c:v>37.650779999999997</c:v>
                </c:pt>
                <c:pt idx="12">
                  <c:v>37.650779999999997</c:v>
                </c:pt>
                <c:pt idx="13">
                  <c:v>37.650779999999997</c:v>
                </c:pt>
                <c:pt idx="14">
                  <c:v>37.650779999999997</c:v>
                </c:pt>
                <c:pt idx="15">
                  <c:v>37.650779999999997</c:v>
                </c:pt>
                <c:pt idx="16">
                  <c:v>37.650779999999997</c:v>
                </c:pt>
                <c:pt idx="17">
                  <c:v>37.650779999999997</c:v>
                </c:pt>
                <c:pt idx="18">
                  <c:v>37.650779999999997</c:v>
                </c:pt>
                <c:pt idx="19">
                  <c:v>37.650779999999997</c:v>
                </c:pt>
                <c:pt idx="20">
                  <c:v>37.650779999999997</c:v>
                </c:pt>
                <c:pt idx="21">
                  <c:v>37.650779999999997</c:v>
                </c:pt>
                <c:pt idx="22">
                  <c:v>37.650779999999997</c:v>
                </c:pt>
                <c:pt idx="23">
                  <c:v>37.650779999999997</c:v>
                </c:pt>
                <c:pt idx="24">
                  <c:v>37.650779999999997</c:v>
                </c:pt>
                <c:pt idx="25">
                  <c:v>37.650779999999997</c:v>
                </c:pt>
                <c:pt idx="26">
                  <c:v>37.650779999999997</c:v>
                </c:pt>
                <c:pt idx="27">
                  <c:v>37.650779999999997</c:v>
                </c:pt>
                <c:pt idx="28">
                  <c:v>37.650779999999997</c:v>
                </c:pt>
                <c:pt idx="29">
                  <c:v>37.650779999999997</c:v>
                </c:pt>
                <c:pt idx="30">
                  <c:v>37.650779999999997</c:v>
                </c:pt>
                <c:pt idx="31">
                  <c:v>37.650779999999997</c:v>
                </c:pt>
                <c:pt idx="32">
                  <c:v>37.650779999999997</c:v>
                </c:pt>
                <c:pt idx="33">
                  <c:v>37.650779999999997</c:v>
                </c:pt>
                <c:pt idx="34">
                  <c:v>37.650779999999997</c:v>
                </c:pt>
                <c:pt idx="35">
                  <c:v>37.650779999999997</c:v>
                </c:pt>
                <c:pt idx="36">
                  <c:v>37.650779999999997</c:v>
                </c:pt>
                <c:pt idx="37">
                  <c:v>37.650779999999997</c:v>
                </c:pt>
                <c:pt idx="38">
                  <c:v>37.650779999999997</c:v>
                </c:pt>
                <c:pt idx="39">
                  <c:v>37.650779999999997</c:v>
                </c:pt>
                <c:pt idx="40">
                  <c:v>37.650779999999997</c:v>
                </c:pt>
                <c:pt idx="41">
                  <c:v>37.650779999999997</c:v>
                </c:pt>
                <c:pt idx="42">
                  <c:v>37.650779999999997</c:v>
                </c:pt>
                <c:pt idx="43">
                  <c:v>37.650779999999997</c:v>
                </c:pt>
                <c:pt idx="44">
                  <c:v>37.650779999999997</c:v>
                </c:pt>
                <c:pt idx="45">
                  <c:v>37.650779999999997</c:v>
                </c:pt>
                <c:pt idx="46">
                  <c:v>37.650779999999997</c:v>
                </c:pt>
                <c:pt idx="47">
                  <c:v>37.650779999999997</c:v>
                </c:pt>
                <c:pt idx="48">
                  <c:v>37.650779999999997</c:v>
                </c:pt>
                <c:pt idx="49">
                  <c:v>37.650779999999997</c:v>
                </c:pt>
                <c:pt idx="50">
                  <c:v>37.650779999999997</c:v>
                </c:pt>
                <c:pt idx="51">
                  <c:v>37.650779999999997</c:v>
                </c:pt>
                <c:pt idx="52">
                  <c:v>37.650779999999997</c:v>
                </c:pt>
                <c:pt idx="53">
                  <c:v>37.650779999999997</c:v>
                </c:pt>
                <c:pt idx="54">
                  <c:v>37.650779999999997</c:v>
                </c:pt>
                <c:pt idx="55">
                  <c:v>37.650779999999997</c:v>
                </c:pt>
                <c:pt idx="56">
                  <c:v>37.650779999999997</c:v>
                </c:pt>
                <c:pt idx="57">
                  <c:v>37.650779999999997</c:v>
                </c:pt>
                <c:pt idx="58">
                  <c:v>37.650779999999997</c:v>
                </c:pt>
                <c:pt idx="59">
                  <c:v>37.650779999999997</c:v>
                </c:pt>
                <c:pt idx="60">
                  <c:v>37.650779999999997</c:v>
                </c:pt>
                <c:pt idx="61">
                  <c:v>37.650779999999997</c:v>
                </c:pt>
                <c:pt idx="62">
                  <c:v>37.650779999999997</c:v>
                </c:pt>
                <c:pt idx="63">
                  <c:v>37.650779999999997</c:v>
                </c:pt>
                <c:pt idx="64">
                  <c:v>37.650779999999997</c:v>
                </c:pt>
                <c:pt idx="65">
                  <c:v>37.650779999999997</c:v>
                </c:pt>
                <c:pt idx="66">
                  <c:v>37.650779999999997</c:v>
                </c:pt>
                <c:pt idx="67">
                  <c:v>37.650779999999997</c:v>
                </c:pt>
                <c:pt idx="68">
                  <c:v>37.650779999999997</c:v>
                </c:pt>
                <c:pt idx="69">
                  <c:v>37.650779999999997</c:v>
                </c:pt>
                <c:pt idx="70">
                  <c:v>37.650779999999997</c:v>
                </c:pt>
                <c:pt idx="71">
                  <c:v>37.650779999999997</c:v>
                </c:pt>
                <c:pt idx="72">
                  <c:v>37.650779999999997</c:v>
                </c:pt>
                <c:pt idx="73">
                  <c:v>37.650779999999997</c:v>
                </c:pt>
                <c:pt idx="74">
                  <c:v>37.650779999999997</c:v>
                </c:pt>
                <c:pt idx="75">
                  <c:v>37.650779999999997</c:v>
                </c:pt>
                <c:pt idx="76">
                  <c:v>37.650779999999997</c:v>
                </c:pt>
                <c:pt idx="77">
                  <c:v>37.650779999999997</c:v>
                </c:pt>
                <c:pt idx="78">
                  <c:v>37.650779999999997</c:v>
                </c:pt>
                <c:pt idx="79">
                  <c:v>37.650779999999997</c:v>
                </c:pt>
                <c:pt idx="80">
                  <c:v>37.650779999999997</c:v>
                </c:pt>
                <c:pt idx="81">
                  <c:v>37.650779999999997</c:v>
                </c:pt>
                <c:pt idx="82">
                  <c:v>37.650779999999997</c:v>
                </c:pt>
                <c:pt idx="83">
                  <c:v>37.650779999999997</c:v>
                </c:pt>
                <c:pt idx="84">
                  <c:v>37.650779999999997</c:v>
                </c:pt>
                <c:pt idx="85">
                  <c:v>37.650779999999997</c:v>
                </c:pt>
                <c:pt idx="86">
                  <c:v>37.650779999999997</c:v>
                </c:pt>
                <c:pt idx="87">
                  <c:v>37.650779999999997</c:v>
                </c:pt>
                <c:pt idx="88">
                  <c:v>37.650779999999997</c:v>
                </c:pt>
                <c:pt idx="89">
                  <c:v>37.650779999999997</c:v>
                </c:pt>
                <c:pt idx="90">
                  <c:v>37.650779999999997</c:v>
                </c:pt>
                <c:pt idx="91">
                  <c:v>37.650779999999997</c:v>
                </c:pt>
                <c:pt idx="92">
                  <c:v>37.650779999999997</c:v>
                </c:pt>
                <c:pt idx="93">
                  <c:v>37.650779999999997</c:v>
                </c:pt>
                <c:pt idx="94">
                  <c:v>37.650779999999997</c:v>
                </c:pt>
                <c:pt idx="95">
                  <c:v>37.650779999999997</c:v>
                </c:pt>
                <c:pt idx="96">
                  <c:v>37.650779999999997</c:v>
                </c:pt>
                <c:pt idx="97">
                  <c:v>37.650779999999997</c:v>
                </c:pt>
                <c:pt idx="98">
                  <c:v>37.650779999999997</c:v>
                </c:pt>
                <c:pt idx="99">
                  <c:v>37.650779999999997</c:v>
                </c:pt>
                <c:pt idx="100">
                  <c:v>37.650779999999997</c:v>
                </c:pt>
                <c:pt idx="101">
                  <c:v>37.650779999999997</c:v>
                </c:pt>
                <c:pt idx="102">
                  <c:v>37.650779999999997</c:v>
                </c:pt>
                <c:pt idx="103">
                  <c:v>37.650779999999997</c:v>
                </c:pt>
                <c:pt idx="104">
                  <c:v>37.650779999999997</c:v>
                </c:pt>
                <c:pt idx="105">
                  <c:v>37.650779999999997</c:v>
                </c:pt>
                <c:pt idx="106">
                  <c:v>37.650779999999997</c:v>
                </c:pt>
                <c:pt idx="107">
                  <c:v>37.650779999999997</c:v>
                </c:pt>
                <c:pt idx="108">
                  <c:v>37.650779999999997</c:v>
                </c:pt>
                <c:pt idx="109">
                  <c:v>37.650779999999997</c:v>
                </c:pt>
                <c:pt idx="110">
                  <c:v>37.650779999999997</c:v>
                </c:pt>
                <c:pt idx="111">
                  <c:v>37.650779999999997</c:v>
                </c:pt>
                <c:pt idx="112">
                  <c:v>37.650779999999997</c:v>
                </c:pt>
                <c:pt idx="113">
                  <c:v>37.650779999999997</c:v>
                </c:pt>
                <c:pt idx="114">
                  <c:v>37.650779999999997</c:v>
                </c:pt>
                <c:pt idx="115">
                  <c:v>37.650779999999997</c:v>
                </c:pt>
                <c:pt idx="116">
                  <c:v>37.650779999999997</c:v>
                </c:pt>
                <c:pt idx="117">
                  <c:v>37.650779999999997</c:v>
                </c:pt>
                <c:pt idx="118">
                  <c:v>37.650779999999997</c:v>
                </c:pt>
                <c:pt idx="119">
                  <c:v>37.650779999999997</c:v>
                </c:pt>
                <c:pt idx="120">
                  <c:v>37.650779999999997</c:v>
                </c:pt>
                <c:pt idx="121">
                  <c:v>37.650779999999997</c:v>
                </c:pt>
                <c:pt idx="122">
                  <c:v>37.650779999999997</c:v>
                </c:pt>
                <c:pt idx="123">
                  <c:v>37.650779999999997</c:v>
                </c:pt>
                <c:pt idx="124">
                  <c:v>37.650779999999997</c:v>
                </c:pt>
                <c:pt idx="125">
                  <c:v>37.650779999999997</c:v>
                </c:pt>
                <c:pt idx="126">
                  <c:v>37.650779999999997</c:v>
                </c:pt>
                <c:pt idx="127">
                  <c:v>37.650779999999997</c:v>
                </c:pt>
                <c:pt idx="128">
                  <c:v>37.650779999999997</c:v>
                </c:pt>
                <c:pt idx="129">
                  <c:v>37.650779999999997</c:v>
                </c:pt>
                <c:pt idx="130">
                  <c:v>37.650779999999997</c:v>
                </c:pt>
                <c:pt idx="131">
                  <c:v>37.650779999999997</c:v>
                </c:pt>
                <c:pt idx="132">
                  <c:v>37.650779999999997</c:v>
                </c:pt>
                <c:pt idx="133">
                  <c:v>37.650779999999997</c:v>
                </c:pt>
                <c:pt idx="134">
                  <c:v>37.650779999999997</c:v>
                </c:pt>
                <c:pt idx="135">
                  <c:v>37.650779999999997</c:v>
                </c:pt>
                <c:pt idx="136">
                  <c:v>37.650779999999997</c:v>
                </c:pt>
                <c:pt idx="137">
                  <c:v>37.650779999999997</c:v>
                </c:pt>
                <c:pt idx="138">
                  <c:v>37.650779999999997</c:v>
                </c:pt>
                <c:pt idx="139">
                  <c:v>37.650779999999997</c:v>
                </c:pt>
                <c:pt idx="140">
                  <c:v>37.650779999999997</c:v>
                </c:pt>
                <c:pt idx="141">
                  <c:v>37.650779999999997</c:v>
                </c:pt>
                <c:pt idx="142">
                  <c:v>37.650779999999997</c:v>
                </c:pt>
                <c:pt idx="143">
                  <c:v>37.650779999999997</c:v>
                </c:pt>
                <c:pt idx="144">
                  <c:v>37.650779999999997</c:v>
                </c:pt>
                <c:pt idx="145">
                  <c:v>37.650779999999997</c:v>
                </c:pt>
                <c:pt idx="146">
                  <c:v>37.650779999999997</c:v>
                </c:pt>
                <c:pt idx="147">
                  <c:v>37.650779999999997</c:v>
                </c:pt>
                <c:pt idx="148">
                  <c:v>37.650779999999997</c:v>
                </c:pt>
                <c:pt idx="149">
                  <c:v>37.650779999999997</c:v>
                </c:pt>
                <c:pt idx="150">
                  <c:v>37.650779999999997</c:v>
                </c:pt>
                <c:pt idx="151">
                  <c:v>37.650779999999997</c:v>
                </c:pt>
                <c:pt idx="152">
                  <c:v>37.650779999999997</c:v>
                </c:pt>
                <c:pt idx="153">
                  <c:v>37.650779999999997</c:v>
                </c:pt>
                <c:pt idx="154">
                  <c:v>37.650779999999997</c:v>
                </c:pt>
                <c:pt idx="155">
                  <c:v>37.650779999999997</c:v>
                </c:pt>
                <c:pt idx="156">
                  <c:v>37.650779999999997</c:v>
                </c:pt>
                <c:pt idx="157">
                  <c:v>37.650779999999997</c:v>
                </c:pt>
                <c:pt idx="158">
                  <c:v>37.650779999999997</c:v>
                </c:pt>
                <c:pt idx="159">
                  <c:v>37.650779999999997</c:v>
                </c:pt>
                <c:pt idx="160">
                  <c:v>37.650779999999997</c:v>
                </c:pt>
                <c:pt idx="161">
                  <c:v>37.650779999999997</c:v>
                </c:pt>
                <c:pt idx="162">
                  <c:v>37.650779999999997</c:v>
                </c:pt>
                <c:pt idx="163">
                  <c:v>37.650779999999997</c:v>
                </c:pt>
                <c:pt idx="164">
                  <c:v>37.650779999999997</c:v>
                </c:pt>
                <c:pt idx="165">
                  <c:v>37.650779999999997</c:v>
                </c:pt>
                <c:pt idx="166">
                  <c:v>37.650779999999997</c:v>
                </c:pt>
                <c:pt idx="167">
                  <c:v>37.650779999999997</c:v>
                </c:pt>
                <c:pt idx="168">
                  <c:v>37.650779999999997</c:v>
                </c:pt>
                <c:pt idx="169">
                  <c:v>37.650779999999997</c:v>
                </c:pt>
                <c:pt idx="170">
                  <c:v>37.650779999999997</c:v>
                </c:pt>
                <c:pt idx="171">
                  <c:v>37.650779999999997</c:v>
                </c:pt>
                <c:pt idx="172">
                  <c:v>37.650779999999997</c:v>
                </c:pt>
                <c:pt idx="173">
                  <c:v>37.650779999999997</c:v>
                </c:pt>
                <c:pt idx="174">
                  <c:v>37.650779999999997</c:v>
                </c:pt>
                <c:pt idx="175">
                  <c:v>37.650779999999997</c:v>
                </c:pt>
                <c:pt idx="176">
                  <c:v>37.650779999999997</c:v>
                </c:pt>
                <c:pt idx="177">
                  <c:v>37.650779999999997</c:v>
                </c:pt>
                <c:pt idx="178">
                  <c:v>37.650779999999997</c:v>
                </c:pt>
                <c:pt idx="179">
                  <c:v>37.650779999999997</c:v>
                </c:pt>
                <c:pt idx="180">
                  <c:v>37.650779999999997</c:v>
                </c:pt>
                <c:pt idx="181">
                  <c:v>37.650779999999997</c:v>
                </c:pt>
                <c:pt idx="182">
                  <c:v>37.650779999999997</c:v>
                </c:pt>
                <c:pt idx="183">
                  <c:v>37.650779999999997</c:v>
                </c:pt>
                <c:pt idx="184">
                  <c:v>37.650779999999997</c:v>
                </c:pt>
                <c:pt idx="185">
                  <c:v>37.650779999999997</c:v>
                </c:pt>
                <c:pt idx="186">
                  <c:v>37.650779999999997</c:v>
                </c:pt>
                <c:pt idx="187">
                  <c:v>37.650779999999997</c:v>
                </c:pt>
                <c:pt idx="188">
                  <c:v>37.650779999999997</c:v>
                </c:pt>
                <c:pt idx="189">
                  <c:v>37.650779999999997</c:v>
                </c:pt>
                <c:pt idx="190">
                  <c:v>37.650779999999997</c:v>
                </c:pt>
                <c:pt idx="191">
                  <c:v>37.650779999999997</c:v>
                </c:pt>
                <c:pt idx="192">
                  <c:v>37.650779999999997</c:v>
                </c:pt>
                <c:pt idx="193">
                  <c:v>37.650779999999997</c:v>
                </c:pt>
                <c:pt idx="194">
                  <c:v>37.650779999999997</c:v>
                </c:pt>
                <c:pt idx="195">
                  <c:v>37.650779999999997</c:v>
                </c:pt>
                <c:pt idx="196">
                  <c:v>37.650779999999997</c:v>
                </c:pt>
                <c:pt idx="197">
                  <c:v>37.650779999999997</c:v>
                </c:pt>
                <c:pt idx="198">
                  <c:v>37.650779999999997</c:v>
                </c:pt>
                <c:pt idx="199">
                  <c:v>37.650779999999997</c:v>
                </c:pt>
                <c:pt idx="200">
                  <c:v>37.650779999999997</c:v>
                </c:pt>
                <c:pt idx="201">
                  <c:v>37.650779999999997</c:v>
                </c:pt>
                <c:pt idx="202">
                  <c:v>37.650779999999997</c:v>
                </c:pt>
                <c:pt idx="203">
                  <c:v>37.650779999999997</c:v>
                </c:pt>
                <c:pt idx="204">
                  <c:v>37.650779999999997</c:v>
                </c:pt>
                <c:pt idx="205">
                  <c:v>37.650779999999997</c:v>
                </c:pt>
                <c:pt idx="206">
                  <c:v>37.650779999999997</c:v>
                </c:pt>
                <c:pt idx="207">
                  <c:v>37.650779999999997</c:v>
                </c:pt>
                <c:pt idx="208">
                  <c:v>37.650779999999997</c:v>
                </c:pt>
                <c:pt idx="209">
                  <c:v>37.650779999999997</c:v>
                </c:pt>
                <c:pt idx="210">
                  <c:v>37.650779999999997</c:v>
                </c:pt>
                <c:pt idx="211">
                  <c:v>37.650779999999997</c:v>
                </c:pt>
                <c:pt idx="212">
                  <c:v>37.650779999999997</c:v>
                </c:pt>
                <c:pt idx="213">
                  <c:v>37.650779999999997</c:v>
                </c:pt>
                <c:pt idx="214">
                  <c:v>37.650779999999997</c:v>
                </c:pt>
                <c:pt idx="215">
                  <c:v>37.650779999999997</c:v>
                </c:pt>
                <c:pt idx="216">
                  <c:v>37.650779999999997</c:v>
                </c:pt>
                <c:pt idx="217">
                  <c:v>37.650779999999997</c:v>
                </c:pt>
                <c:pt idx="218">
                  <c:v>37.650779999999997</c:v>
                </c:pt>
                <c:pt idx="219">
                  <c:v>37.650779999999997</c:v>
                </c:pt>
                <c:pt idx="220">
                  <c:v>37.650779999999997</c:v>
                </c:pt>
                <c:pt idx="221">
                  <c:v>37.650779999999997</c:v>
                </c:pt>
                <c:pt idx="222">
                  <c:v>37.650779999999997</c:v>
                </c:pt>
                <c:pt idx="223">
                  <c:v>37.650779999999997</c:v>
                </c:pt>
                <c:pt idx="224">
                  <c:v>37.650779999999997</c:v>
                </c:pt>
                <c:pt idx="225">
                  <c:v>37.650779999999997</c:v>
                </c:pt>
                <c:pt idx="226">
                  <c:v>37.650779999999997</c:v>
                </c:pt>
                <c:pt idx="227">
                  <c:v>37.650779999999997</c:v>
                </c:pt>
                <c:pt idx="228">
                  <c:v>37.650779999999997</c:v>
                </c:pt>
                <c:pt idx="229">
                  <c:v>37.650779999999997</c:v>
                </c:pt>
                <c:pt idx="230">
                  <c:v>37.650779999999997</c:v>
                </c:pt>
                <c:pt idx="231">
                  <c:v>37.650779999999997</c:v>
                </c:pt>
                <c:pt idx="232">
                  <c:v>37.650779999999997</c:v>
                </c:pt>
                <c:pt idx="233">
                  <c:v>37.650779999999997</c:v>
                </c:pt>
                <c:pt idx="234">
                  <c:v>37.650779999999997</c:v>
                </c:pt>
                <c:pt idx="235">
                  <c:v>37.650779999999997</c:v>
                </c:pt>
                <c:pt idx="236">
                  <c:v>37.650779999999997</c:v>
                </c:pt>
                <c:pt idx="237">
                  <c:v>37.650779999999997</c:v>
                </c:pt>
                <c:pt idx="238">
                  <c:v>37.650779999999997</c:v>
                </c:pt>
                <c:pt idx="239">
                  <c:v>37.650779999999997</c:v>
                </c:pt>
                <c:pt idx="240">
                  <c:v>37.650779999999997</c:v>
                </c:pt>
                <c:pt idx="241">
                  <c:v>37.650779999999997</c:v>
                </c:pt>
                <c:pt idx="242">
                  <c:v>37.650779999999997</c:v>
                </c:pt>
                <c:pt idx="243">
                  <c:v>37.650779999999997</c:v>
                </c:pt>
                <c:pt idx="244">
                  <c:v>37.650779999999997</c:v>
                </c:pt>
                <c:pt idx="245">
                  <c:v>37.650779999999997</c:v>
                </c:pt>
                <c:pt idx="246">
                  <c:v>37.650779999999997</c:v>
                </c:pt>
                <c:pt idx="247">
                  <c:v>37.650779999999997</c:v>
                </c:pt>
                <c:pt idx="248">
                  <c:v>37.650779999999997</c:v>
                </c:pt>
                <c:pt idx="249">
                  <c:v>37.650779999999997</c:v>
                </c:pt>
                <c:pt idx="250">
                  <c:v>37.650779999999997</c:v>
                </c:pt>
                <c:pt idx="251">
                  <c:v>37.650779999999997</c:v>
                </c:pt>
                <c:pt idx="252">
                  <c:v>37.650779999999997</c:v>
                </c:pt>
                <c:pt idx="253">
                  <c:v>37.650779999999997</c:v>
                </c:pt>
                <c:pt idx="254">
                  <c:v>37.650779999999997</c:v>
                </c:pt>
                <c:pt idx="255">
                  <c:v>37.650779999999997</c:v>
                </c:pt>
                <c:pt idx="256">
                  <c:v>37.650779999999997</c:v>
                </c:pt>
                <c:pt idx="257">
                  <c:v>37.650779999999997</c:v>
                </c:pt>
                <c:pt idx="258">
                  <c:v>37.650779999999997</c:v>
                </c:pt>
                <c:pt idx="259">
                  <c:v>37.650779999999997</c:v>
                </c:pt>
                <c:pt idx="260">
                  <c:v>37.650779999999997</c:v>
                </c:pt>
                <c:pt idx="261">
                  <c:v>37.650779999999997</c:v>
                </c:pt>
                <c:pt idx="262">
                  <c:v>37.650779999999997</c:v>
                </c:pt>
                <c:pt idx="263">
                  <c:v>37.650779999999997</c:v>
                </c:pt>
                <c:pt idx="264">
                  <c:v>37.650779999999997</c:v>
                </c:pt>
                <c:pt idx="265">
                  <c:v>37.650779999999997</c:v>
                </c:pt>
                <c:pt idx="266">
                  <c:v>37.650779999999997</c:v>
                </c:pt>
                <c:pt idx="267">
                  <c:v>37.650779999999997</c:v>
                </c:pt>
                <c:pt idx="268">
                  <c:v>37.650779999999997</c:v>
                </c:pt>
                <c:pt idx="269">
                  <c:v>37.650779999999997</c:v>
                </c:pt>
                <c:pt idx="270">
                  <c:v>37.650779999999997</c:v>
                </c:pt>
                <c:pt idx="271">
                  <c:v>37.650779999999997</c:v>
                </c:pt>
                <c:pt idx="272">
                  <c:v>37.650779999999997</c:v>
                </c:pt>
                <c:pt idx="273">
                  <c:v>37.650779999999997</c:v>
                </c:pt>
                <c:pt idx="274">
                  <c:v>37.650779999999997</c:v>
                </c:pt>
                <c:pt idx="275">
                  <c:v>37.650779999999997</c:v>
                </c:pt>
                <c:pt idx="276">
                  <c:v>37.650779999999997</c:v>
                </c:pt>
                <c:pt idx="277">
                  <c:v>37.650779999999997</c:v>
                </c:pt>
                <c:pt idx="278">
                  <c:v>37.650779999999997</c:v>
                </c:pt>
                <c:pt idx="279">
                  <c:v>37.650779999999997</c:v>
                </c:pt>
                <c:pt idx="280">
                  <c:v>37.650779999999997</c:v>
                </c:pt>
                <c:pt idx="281">
                  <c:v>37.650779999999997</c:v>
                </c:pt>
                <c:pt idx="282">
                  <c:v>37.650779999999997</c:v>
                </c:pt>
                <c:pt idx="283">
                  <c:v>37.650779999999997</c:v>
                </c:pt>
                <c:pt idx="284">
                  <c:v>37.650779999999997</c:v>
                </c:pt>
                <c:pt idx="285">
                  <c:v>37.650779999999997</c:v>
                </c:pt>
                <c:pt idx="286">
                  <c:v>37.650779999999997</c:v>
                </c:pt>
                <c:pt idx="287">
                  <c:v>37.650779999999997</c:v>
                </c:pt>
                <c:pt idx="288">
                  <c:v>37.650779999999997</c:v>
                </c:pt>
                <c:pt idx="289">
                  <c:v>37.650779999999997</c:v>
                </c:pt>
                <c:pt idx="290">
                  <c:v>37.650779999999997</c:v>
                </c:pt>
                <c:pt idx="291">
                  <c:v>37.650779999999997</c:v>
                </c:pt>
                <c:pt idx="292">
                  <c:v>37.650779999999997</c:v>
                </c:pt>
                <c:pt idx="293">
                  <c:v>37.650779999999997</c:v>
                </c:pt>
                <c:pt idx="294">
                  <c:v>37.650779999999997</c:v>
                </c:pt>
                <c:pt idx="295">
                  <c:v>37.650779999999997</c:v>
                </c:pt>
                <c:pt idx="296">
                  <c:v>37.650779999999997</c:v>
                </c:pt>
                <c:pt idx="297">
                  <c:v>37.650779999999997</c:v>
                </c:pt>
                <c:pt idx="298">
                  <c:v>37.650779999999997</c:v>
                </c:pt>
                <c:pt idx="299">
                  <c:v>37.650779999999997</c:v>
                </c:pt>
                <c:pt idx="300">
                  <c:v>37.650779999999997</c:v>
                </c:pt>
                <c:pt idx="301">
                  <c:v>37.650779999999997</c:v>
                </c:pt>
                <c:pt idx="302">
                  <c:v>37.650779999999997</c:v>
                </c:pt>
                <c:pt idx="303">
                  <c:v>37.650779999999997</c:v>
                </c:pt>
                <c:pt idx="304">
                  <c:v>37.650779999999997</c:v>
                </c:pt>
                <c:pt idx="305">
                  <c:v>37.650779999999997</c:v>
                </c:pt>
                <c:pt idx="306">
                  <c:v>37.650779999999997</c:v>
                </c:pt>
                <c:pt idx="307">
                  <c:v>37.650779999999997</c:v>
                </c:pt>
                <c:pt idx="308">
                  <c:v>37.650779999999997</c:v>
                </c:pt>
                <c:pt idx="309">
                  <c:v>37.650779999999997</c:v>
                </c:pt>
                <c:pt idx="310">
                  <c:v>37.650779999999997</c:v>
                </c:pt>
                <c:pt idx="311">
                  <c:v>37.650779999999997</c:v>
                </c:pt>
                <c:pt idx="312">
                  <c:v>37.650779999999997</c:v>
                </c:pt>
                <c:pt idx="313">
                  <c:v>37.650779999999997</c:v>
                </c:pt>
                <c:pt idx="314">
                  <c:v>37.650779999999997</c:v>
                </c:pt>
                <c:pt idx="315">
                  <c:v>37.650779999999997</c:v>
                </c:pt>
                <c:pt idx="316">
                  <c:v>37.650779999999997</c:v>
                </c:pt>
                <c:pt idx="317">
                  <c:v>37.650779999999997</c:v>
                </c:pt>
                <c:pt idx="318">
                  <c:v>37.650779999999997</c:v>
                </c:pt>
                <c:pt idx="319">
                  <c:v>37.650779999999997</c:v>
                </c:pt>
                <c:pt idx="320">
                  <c:v>37.650779999999997</c:v>
                </c:pt>
              </c:numCache>
            </c:numRef>
          </c:yVal>
          <c:smooth val="1"/>
          <c:extLst>
            <c:ext xmlns:c16="http://schemas.microsoft.com/office/drawing/2014/chart" uri="{C3380CC4-5D6E-409C-BE32-E72D297353CC}">
              <c16:uniqueId val="{00000001-3213-4CA8-A7DF-9466CABA0FAE}"/>
            </c:ext>
          </c:extLst>
        </c:ser>
        <c:ser>
          <c:idx val="2"/>
          <c:order val="2"/>
          <c:tx>
            <c:v>Fp</c:v>
          </c:tx>
          <c:spPr>
            <a:ln w="19050" cap="rnd">
              <a:solidFill>
                <a:schemeClr val="accent3"/>
              </a:solidFill>
              <a:round/>
            </a:ln>
            <a:effectLst/>
          </c:spPr>
          <c:marker>
            <c:symbol val="none"/>
          </c:marker>
          <c:xVal>
            <c:numRef>
              <c:f>'[Resistance to motion.xlsx]Sheet1'!$I$2:$I$322</c:f>
              <c:numCache>
                <c:formatCode>General</c:formatCode>
                <c:ptCount val="3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numCache>
            </c:numRef>
          </c:xVal>
          <c:yVal>
            <c:numRef>
              <c:f>'[Resistance to motion.xlsx]Sheet1'!$M$2:$M$322</c:f>
              <c:numCache>
                <c:formatCode>General</c:formatCode>
                <c:ptCount val="321"/>
                <c:pt idx="0">
                  <c:v>224.82961095763682</c:v>
                </c:pt>
                <c:pt idx="1">
                  <c:v>224.82961095763682</c:v>
                </c:pt>
                <c:pt idx="2">
                  <c:v>224.82961095763682</c:v>
                </c:pt>
                <c:pt idx="3">
                  <c:v>224.82961095763682</c:v>
                </c:pt>
                <c:pt idx="4">
                  <c:v>224.82961095763682</c:v>
                </c:pt>
                <c:pt idx="5">
                  <c:v>224.82961095763682</c:v>
                </c:pt>
                <c:pt idx="6">
                  <c:v>224.82961095763682</c:v>
                </c:pt>
                <c:pt idx="7">
                  <c:v>224.82961095763682</c:v>
                </c:pt>
                <c:pt idx="8">
                  <c:v>224.82961095763682</c:v>
                </c:pt>
                <c:pt idx="9">
                  <c:v>224.82961095763682</c:v>
                </c:pt>
                <c:pt idx="10">
                  <c:v>224.82961095763682</c:v>
                </c:pt>
                <c:pt idx="11">
                  <c:v>224.82961095763682</c:v>
                </c:pt>
                <c:pt idx="12">
                  <c:v>224.82961095763682</c:v>
                </c:pt>
                <c:pt idx="13">
                  <c:v>224.82961095763682</c:v>
                </c:pt>
                <c:pt idx="14">
                  <c:v>224.82961095763682</c:v>
                </c:pt>
                <c:pt idx="15">
                  <c:v>224.82961095763682</c:v>
                </c:pt>
                <c:pt idx="16">
                  <c:v>224.82961095763682</c:v>
                </c:pt>
                <c:pt idx="17">
                  <c:v>224.82961095763682</c:v>
                </c:pt>
                <c:pt idx="18">
                  <c:v>224.82961095763682</c:v>
                </c:pt>
                <c:pt idx="19">
                  <c:v>224.82961095763682</c:v>
                </c:pt>
                <c:pt idx="20">
                  <c:v>224.82961095763682</c:v>
                </c:pt>
                <c:pt idx="21">
                  <c:v>224.82961095763682</c:v>
                </c:pt>
                <c:pt idx="22">
                  <c:v>224.82961095763682</c:v>
                </c:pt>
                <c:pt idx="23">
                  <c:v>224.82961095763682</c:v>
                </c:pt>
                <c:pt idx="24">
                  <c:v>224.82961095763682</c:v>
                </c:pt>
                <c:pt idx="25">
                  <c:v>224.82961095763682</c:v>
                </c:pt>
                <c:pt idx="26">
                  <c:v>224.82961095763682</c:v>
                </c:pt>
                <c:pt idx="27">
                  <c:v>224.82961095763682</c:v>
                </c:pt>
                <c:pt idx="28">
                  <c:v>224.82961095763682</c:v>
                </c:pt>
                <c:pt idx="29">
                  <c:v>224.82961095763682</c:v>
                </c:pt>
                <c:pt idx="30">
                  <c:v>224.82961095763682</c:v>
                </c:pt>
                <c:pt idx="31">
                  <c:v>224.82961095763682</c:v>
                </c:pt>
                <c:pt idx="32">
                  <c:v>224.82961095763682</c:v>
                </c:pt>
                <c:pt idx="33">
                  <c:v>224.82961095763682</c:v>
                </c:pt>
                <c:pt idx="34">
                  <c:v>224.82961095763682</c:v>
                </c:pt>
                <c:pt idx="35">
                  <c:v>224.82961095763682</c:v>
                </c:pt>
                <c:pt idx="36">
                  <c:v>224.82961095763682</c:v>
                </c:pt>
                <c:pt idx="37">
                  <c:v>224.82961095763682</c:v>
                </c:pt>
                <c:pt idx="38">
                  <c:v>224.82961095763682</c:v>
                </c:pt>
                <c:pt idx="39">
                  <c:v>224.82961095763682</c:v>
                </c:pt>
                <c:pt idx="40">
                  <c:v>224.82961095763682</c:v>
                </c:pt>
                <c:pt idx="41">
                  <c:v>224.82961095763682</c:v>
                </c:pt>
                <c:pt idx="42">
                  <c:v>224.82961095763682</c:v>
                </c:pt>
                <c:pt idx="43">
                  <c:v>224.82961095763682</c:v>
                </c:pt>
                <c:pt idx="44">
                  <c:v>224.82961095763682</c:v>
                </c:pt>
                <c:pt idx="45">
                  <c:v>224.82961095763682</c:v>
                </c:pt>
                <c:pt idx="46">
                  <c:v>224.82961095763682</c:v>
                </c:pt>
                <c:pt idx="47">
                  <c:v>224.82961095763682</c:v>
                </c:pt>
                <c:pt idx="48">
                  <c:v>224.82961095763682</c:v>
                </c:pt>
                <c:pt idx="49">
                  <c:v>224.82961095763682</c:v>
                </c:pt>
                <c:pt idx="50">
                  <c:v>224.82961095763682</c:v>
                </c:pt>
                <c:pt idx="51">
                  <c:v>224.82961095763682</c:v>
                </c:pt>
                <c:pt idx="52">
                  <c:v>224.82961095763682</c:v>
                </c:pt>
                <c:pt idx="53">
                  <c:v>224.82961095763682</c:v>
                </c:pt>
                <c:pt idx="54">
                  <c:v>224.82961095763682</c:v>
                </c:pt>
                <c:pt idx="55">
                  <c:v>224.82961095763682</c:v>
                </c:pt>
                <c:pt idx="56">
                  <c:v>224.82961095763682</c:v>
                </c:pt>
                <c:pt idx="57">
                  <c:v>224.82961095763682</c:v>
                </c:pt>
                <c:pt idx="58">
                  <c:v>224.82961095763682</c:v>
                </c:pt>
                <c:pt idx="59">
                  <c:v>224.82961095763682</c:v>
                </c:pt>
                <c:pt idx="60">
                  <c:v>224.82961095763682</c:v>
                </c:pt>
                <c:pt idx="61">
                  <c:v>224.82961095763682</c:v>
                </c:pt>
                <c:pt idx="62">
                  <c:v>224.82961095763682</c:v>
                </c:pt>
                <c:pt idx="63">
                  <c:v>224.82961095763682</c:v>
                </c:pt>
                <c:pt idx="64">
                  <c:v>224.82961095763682</c:v>
                </c:pt>
                <c:pt idx="65">
                  <c:v>224.82961095763682</c:v>
                </c:pt>
                <c:pt idx="66">
                  <c:v>224.82961095763682</c:v>
                </c:pt>
                <c:pt idx="67">
                  <c:v>224.82961095763682</c:v>
                </c:pt>
                <c:pt idx="68">
                  <c:v>224.82961095763682</c:v>
                </c:pt>
                <c:pt idx="69">
                  <c:v>224.82961095763682</c:v>
                </c:pt>
                <c:pt idx="70">
                  <c:v>224.82961095763682</c:v>
                </c:pt>
                <c:pt idx="71">
                  <c:v>224.82961095763682</c:v>
                </c:pt>
                <c:pt idx="72">
                  <c:v>224.82961095763682</c:v>
                </c:pt>
                <c:pt idx="73">
                  <c:v>224.82961095763682</c:v>
                </c:pt>
                <c:pt idx="74">
                  <c:v>224.82961095763682</c:v>
                </c:pt>
                <c:pt idx="75">
                  <c:v>224.82961095763682</c:v>
                </c:pt>
                <c:pt idx="76">
                  <c:v>224.82961095763682</c:v>
                </c:pt>
                <c:pt idx="77">
                  <c:v>224.82961095763682</c:v>
                </c:pt>
                <c:pt idx="78">
                  <c:v>224.82961095763682</c:v>
                </c:pt>
                <c:pt idx="79">
                  <c:v>224.82961095763682</c:v>
                </c:pt>
                <c:pt idx="80">
                  <c:v>224.82961095763682</c:v>
                </c:pt>
                <c:pt idx="81">
                  <c:v>224.82961095763682</c:v>
                </c:pt>
                <c:pt idx="82">
                  <c:v>224.82961095763682</c:v>
                </c:pt>
                <c:pt idx="83">
                  <c:v>224.82961095763682</c:v>
                </c:pt>
                <c:pt idx="84">
                  <c:v>224.82961095763682</c:v>
                </c:pt>
                <c:pt idx="85">
                  <c:v>224.82961095763682</c:v>
                </c:pt>
                <c:pt idx="86">
                  <c:v>224.82961095763682</c:v>
                </c:pt>
                <c:pt idx="87">
                  <c:v>224.82961095763682</c:v>
                </c:pt>
                <c:pt idx="88">
                  <c:v>224.82961095763682</c:v>
                </c:pt>
                <c:pt idx="89">
                  <c:v>224.82961095763682</c:v>
                </c:pt>
                <c:pt idx="90">
                  <c:v>224.82961095763682</c:v>
                </c:pt>
                <c:pt idx="91">
                  <c:v>224.82961095763682</c:v>
                </c:pt>
                <c:pt idx="92">
                  <c:v>224.82961095763682</c:v>
                </c:pt>
                <c:pt idx="93">
                  <c:v>224.82961095763682</c:v>
                </c:pt>
                <c:pt idx="94">
                  <c:v>224.82961095763682</c:v>
                </c:pt>
                <c:pt idx="95">
                  <c:v>224.82961095763682</c:v>
                </c:pt>
                <c:pt idx="96">
                  <c:v>224.82961095763682</c:v>
                </c:pt>
                <c:pt idx="97">
                  <c:v>224.82961095763682</c:v>
                </c:pt>
                <c:pt idx="98">
                  <c:v>224.82961095763682</c:v>
                </c:pt>
                <c:pt idx="99">
                  <c:v>224.82961095763682</c:v>
                </c:pt>
                <c:pt idx="100">
                  <c:v>224.82961095763682</c:v>
                </c:pt>
                <c:pt idx="101">
                  <c:v>224.82961095763682</c:v>
                </c:pt>
                <c:pt idx="102">
                  <c:v>224.82961095763682</c:v>
                </c:pt>
                <c:pt idx="103">
                  <c:v>224.82961095763682</c:v>
                </c:pt>
                <c:pt idx="104">
                  <c:v>224.82961095763682</c:v>
                </c:pt>
                <c:pt idx="105">
                  <c:v>224.82961095763682</c:v>
                </c:pt>
                <c:pt idx="106">
                  <c:v>224.82961095763682</c:v>
                </c:pt>
                <c:pt idx="107">
                  <c:v>224.82961095763682</c:v>
                </c:pt>
                <c:pt idx="108">
                  <c:v>224.82961095763682</c:v>
                </c:pt>
                <c:pt idx="109">
                  <c:v>224.82961095763682</c:v>
                </c:pt>
                <c:pt idx="110">
                  <c:v>224.82961095763682</c:v>
                </c:pt>
                <c:pt idx="111">
                  <c:v>224.82961095763682</c:v>
                </c:pt>
                <c:pt idx="112">
                  <c:v>224.82961095763682</c:v>
                </c:pt>
                <c:pt idx="113">
                  <c:v>224.82961095763682</c:v>
                </c:pt>
                <c:pt idx="114">
                  <c:v>224.82961095763682</c:v>
                </c:pt>
                <c:pt idx="115">
                  <c:v>224.82961095763682</c:v>
                </c:pt>
                <c:pt idx="116">
                  <c:v>224.82961095763682</c:v>
                </c:pt>
                <c:pt idx="117">
                  <c:v>224.82961095763682</c:v>
                </c:pt>
                <c:pt idx="118">
                  <c:v>224.82961095763682</c:v>
                </c:pt>
                <c:pt idx="119">
                  <c:v>224.82961095763682</c:v>
                </c:pt>
                <c:pt idx="120">
                  <c:v>224.82961095763682</c:v>
                </c:pt>
                <c:pt idx="121">
                  <c:v>224.82961095763682</c:v>
                </c:pt>
                <c:pt idx="122">
                  <c:v>224.82961095763682</c:v>
                </c:pt>
                <c:pt idx="123">
                  <c:v>224.82961095763682</c:v>
                </c:pt>
                <c:pt idx="124">
                  <c:v>224.82961095763682</c:v>
                </c:pt>
                <c:pt idx="125">
                  <c:v>224.82961095763682</c:v>
                </c:pt>
                <c:pt idx="126">
                  <c:v>224.82961095763682</c:v>
                </c:pt>
                <c:pt idx="127">
                  <c:v>224.82961095763682</c:v>
                </c:pt>
                <c:pt idx="128">
                  <c:v>224.82961095763682</c:v>
                </c:pt>
                <c:pt idx="129">
                  <c:v>224.82961095763682</c:v>
                </c:pt>
                <c:pt idx="130">
                  <c:v>224.82961095763682</c:v>
                </c:pt>
                <c:pt idx="131">
                  <c:v>224.82961095763682</c:v>
                </c:pt>
                <c:pt idx="132">
                  <c:v>224.82961095763682</c:v>
                </c:pt>
                <c:pt idx="133">
                  <c:v>224.82961095763682</c:v>
                </c:pt>
                <c:pt idx="134">
                  <c:v>224.82961095763682</c:v>
                </c:pt>
                <c:pt idx="135">
                  <c:v>224.82961095763682</c:v>
                </c:pt>
                <c:pt idx="136">
                  <c:v>224.82961095763682</c:v>
                </c:pt>
                <c:pt idx="137">
                  <c:v>224.82961095763682</c:v>
                </c:pt>
                <c:pt idx="138">
                  <c:v>224.82961095763682</c:v>
                </c:pt>
                <c:pt idx="139">
                  <c:v>224.82961095763682</c:v>
                </c:pt>
                <c:pt idx="140">
                  <c:v>224.82961095763682</c:v>
                </c:pt>
                <c:pt idx="141">
                  <c:v>224.82961095763682</c:v>
                </c:pt>
                <c:pt idx="142">
                  <c:v>224.82961095763682</c:v>
                </c:pt>
                <c:pt idx="143">
                  <c:v>224.82961095763682</c:v>
                </c:pt>
                <c:pt idx="144">
                  <c:v>224.82961095763682</c:v>
                </c:pt>
                <c:pt idx="145">
                  <c:v>224.82961095763682</c:v>
                </c:pt>
                <c:pt idx="146">
                  <c:v>224.82961095763682</c:v>
                </c:pt>
                <c:pt idx="147">
                  <c:v>224.82961095763682</c:v>
                </c:pt>
                <c:pt idx="148">
                  <c:v>224.82961095763682</c:v>
                </c:pt>
                <c:pt idx="149">
                  <c:v>224.82961095763682</c:v>
                </c:pt>
                <c:pt idx="150">
                  <c:v>224.82961095763682</c:v>
                </c:pt>
                <c:pt idx="151">
                  <c:v>224.82961095763682</c:v>
                </c:pt>
                <c:pt idx="152">
                  <c:v>224.82961095763682</c:v>
                </c:pt>
                <c:pt idx="153">
                  <c:v>224.82961095763682</c:v>
                </c:pt>
                <c:pt idx="154">
                  <c:v>224.82961095763682</c:v>
                </c:pt>
                <c:pt idx="155">
                  <c:v>224.82961095763682</c:v>
                </c:pt>
                <c:pt idx="156">
                  <c:v>224.82961095763682</c:v>
                </c:pt>
                <c:pt idx="157">
                  <c:v>224.82961095763682</c:v>
                </c:pt>
                <c:pt idx="158">
                  <c:v>224.82961095763682</c:v>
                </c:pt>
                <c:pt idx="159">
                  <c:v>224.82961095763682</c:v>
                </c:pt>
                <c:pt idx="160">
                  <c:v>224.82961095763682</c:v>
                </c:pt>
                <c:pt idx="161">
                  <c:v>224.82961095763682</c:v>
                </c:pt>
                <c:pt idx="162">
                  <c:v>224.82961095763682</c:v>
                </c:pt>
                <c:pt idx="163">
                  <c:v>224.82961095763682</c:v>
                </c:pt>
                <c:pt idx="164">
                  <c:v>224.82961095763682</c:v>
                </c:pt>
                <c:pt idx="165">
                  <c:v>224.82961095763682</c:v>
                </c:pt>
                <c:pt idx="166">
                  <c:v>224.82961095763682</c:v>
                </c:pt>
                <c:pt idx="167">
                  <c:v>224.82961095763682</c:v>
                </c:pt>
                <c:pt idx="168">
                  <c:v>224.82961095763682</c:v>
                </c:pt>
                <c:pt idx="169">
                  <c:v>224.82961095763682</c:v>
                </c:pt>
                <c:pt idx="170">
                  <c:v>224.82961095763682</c:v>
                </c:pt>
                <c:pt idx="171">
                  <c:v>224.82961095763682</c:v>
                </c:pt>
                <c:pt idx="172">
                  <c:v>224.82961095763682</c:v>
                </c:pt>
                <c:pt idx="173">
                  <c:v>224.82961095763682</c:v>
                </c:pt>
                <c:pt idx="174">
                  <c:v>224.82961095763682</c:v>
                </c:pt>
                <c:pt idx="175">
                  <c:v>224.82961095763682</c:v>
                </c:pt>
                <c:pt idx="176">
                  <c:v>224.82961095763682</c:v>
                </c:pt>
                <c:pt idx="177">
                  <c:v>224.82961095763682</c:v>
                </c:pt>
                <c:pt idx="178">
                  <c:v>224.82961095763682</c:v>
                </c:pt>
                <c:pt idx="179">
                  <c:v>224.82961095763682</c:v>
                </c:pt>
                <c:pt idx="180">
                  <c:v>224.82961095763682</c:v>
                </c:pt>
                <c:pt idx="181">
                  <c:v>224.82961095763682</c:v>
                </c:pt>
                <c:pt idx="182">
                  <c:v>224.82961095763682</c:v>
                </c:pt>
                <c:pt idx="183">
                  <c:v>224.82961095763682</c:v>
                </c:pt>
                <c:pt idx="184">
                  <c:v>224.82961095763682</c:v>
                </c:pt>
                <c:pt idx="185">
                  <c:v>224.82961095763682</c:v>
                </c:pt>
                <c:pt idx="186">
                  <c:v>224.82961095763682</c:v>
                </c:pt>
                <c:pt idx="187">
                  <c:v>224.82961095763682</c:v>
                </c:pt>
                <c:pt idx="188">
                  <c:v>224.82961095763682</c:v>
                </c:pt>
                <c:pt idx="189">
                  <c:v>224.82961095763682</c:v>
                </c:pt>
                <c:pt idx="190">
                  <c:v>224.82961095763682</c:v>
                </c:pt>
                <c:pt idx="191">
                  <c:v>224.82961095763682</c:v>
                </c:pt>
                <c:pt idx="192">
                  <c:v>224.82961095763682</c:v>
                </c:pt>
                <c:pt idx="193">
                  <c:v>224.82961095763682</c:v>
                </c:pt>
                <c:pt idx="194">
                  <c:v>224.82961095763682</c:v>
                </c:pt>
                <c:pt idx="195">
                  <c:v>224.82961095763682</c:v>
                </c:pt>
                <c:pt idx="196">
                  <c:v>224.82961095763682</c:v>
                </c:pt>
                <c:pt idx="197">
                  <c:v>224.82961095763682</c:v>
                </c:pt>
                <c:pt idx="198">
                  <c:v>224.82961095763682</c:v>
                </c:pt>
                <c:pt idx="199">
                  <c:v>224.82961095763682</c:v>
                </c:pt>
                <c:pt idx="200">
                  <c:v>224.82961095763682</c:v>
                </c:pt>
                <c:pt idx="201">
                  <c:v>224.82961095763682</c:v>
                </c:pt>
                <c:pt idx="202">
                  <c:v>224.82961095763682</c:v>
                </c:pt>
                <c:pt idx="203">
                  <c:v>224.82961095763682</c:v>
                </c:pt>
                <c:pt idx="204">
                  <c:v>224.82961095763682</c:v>
                </c:pt>
                <c:pt idx="205">
                  <c:v>224.82961095763682</c:v>
                </c:pt>
                <c:pt idx="206">
                  <c:v>224.82961095763682</c:v>
                </c:pt>
                <c:pt idx="207">
                  <c:v>224.82961095763682</c:v>
                </c:pt>
                <c:pt idx="208">
                  <c:v>224.82961095763682</c:v>
                </c:pt>
                <c:pt idx="209">
                  <c:v>224.82961095763682</c:v>
                </c:pt>
                <c:pt idx="210">
                  <c:v>224.82961095763682</c:v>
                </c:pt>
                <c:pt idx="211">
                  <c:v>224.82961095763682</c:v>
                </c:pt>
                <c:pt idx="212">
                  <c:v>224.82961095763682</c:v>
                </c:pt>
                <c:pt idx="213">
                  <c:v>224.82961095763682</c:v>
                </c:pt>
                <c:pt idx="214">
                  <c:v>224.82961095763682</c:v>
                </c:pt>
                <c:pt idx="215">
                  <c:v>224.82961095763682</c:v>
                </c:pt>
                <c:pt idx="216">
                  <c:v>224.82961095763682</c:v>
                </c:pt>
                <c:pt idx="217">
                  <c:v>224.82961095763682</c:v>
                </c:pt>
                <c:pt idx="218">
                  <c:v>224.82961095763682</c:v>
                </c:pt>
                <c:pt idx="219">
                  <c:v>224.82961095763682</c:v>
                </c:pt>
                <c:pt idx="220">
                  <c:v>224.82961095763682</c:v>
                </c:pt>
                <c:pt idx="221">
                  <c:v>224.82961095763682</c:v>
                </c:pt>
                <c:pt idx="222">
                  <c:v>224.82961095763682</c:v>
                </c:pt>
                <c:pt idx="223">
                  <c:v>224.82961095763682</c:v>
                </c:pt>
                <c:pt idx="224">
                  <c:v>224.82961095763682</c:v>
                </c:pt>
                <c:pt idx="225">
                  <c:v>224.82961095763682</c:v>
                </c:pt>
                <c:pt idx="226">
                  <c:v>224.82961095763682</c:v>
                </c:pt>
                <c:pt idx="227">
                  <c:v>224.82961095763682</c:v>
                </c:pt>
                <c:pt idx="228">
                  <c:v>224.82961095763682</c:v>
                </c:pt>
                <c:pt idx="229">
                  <c:v>224.82961095763682</c:v>
                </c:pt>
                <c:pt idx="230">
                  <c:v>224.82961095763682</c:v>
                </c:pt>
                <c:pt idx="231">
                  <c:v>224.82961095763682</c:v>
                </c:pt>
                <c:pt idx="232">
                  <c:v>224.82961095763682</c:v>
                </c:pt>
                <c:pt idx="233">
                  <c:v>224.82961095763682</c:v>
                </c:pt>
                <c:pt idx="234">
                  <c:v>224.82961095763682</c:v>
                </c:pt>
                <c:pt idx="235">
                  <c:v>224.82961095763682</c:v>
                </c:pt>
                <c:pt idx="236">
                  <c:v>224.82961095763682</c:v>
                </c:pt>
                <c:pt idx="237">
                  <c:v>224.82961095763682</c:v>
                </c:pt>
                <c:pt idx="238">
                  <c:v>224.82961095763682</c:v>
                </c:pt>
                <c:pt idx="239">
                  <c:v>224.82961095763682</c:v>
                </c:pt>
                <c:pt idx="240">
                  <c:v>224.82961095763682</c:v>
                </c:pt>
                <c:pt idx="241">
                  <c:v>224.82961095763682</c:v>
                </c:pt>
                <c:pt idx="242">
                  <c:v>224.82961095763682</c:v>
                </c:pt>
                <c:pt idx="243">
                  <c:v>224.82961095763682</c:v>
                </c:pt>
                <c:pt idx="244">
                  <c:v>224.82961095763682</c:v>
                </c:pt>
                <c:pt idx="245">
                  <c:v>224.82961095763682</c:v>
                </c:pt>
                <c:pt idx="246">
                  <c:v>224.82961095763682</c:v>
                </c:pt>
                <c:pt idx="247">
                  <c:v>224.82961095763682</c:v>
                </c:pt>
                <c:pt idx="248">
                  <c:v>224.82961095763682</c:v>
                </c:pt>
                <c:pt idx="249">
                  <c:v>224.82961095763682</c:v>
                </c:pt>
                <c:pt idx="250">
                  <c:v>224.82961095763682</c:v>
                </c:pt>
                <c:pt idx="251">
                  <c:v>224.82961095763682</c:v>
                </c:pt>
                <c:pt idx="252">
                  <c:v>224.82961095763682</c:v>
                </c:pt>
                <c:pt idx="253">
                  <c:v>224.82961095763682</c:v>
                </c:pt>
                <c:pt idx="254">
                  <c:v>224.82961095763682</c:v>
                </c:pt>
                <c:pt idx="255">
                  <c:v>224.82961095763682</c:v>
                </c:pt>
                <c:pt idx="256">
                  <c:v>224.82961095763682</c:v>
                </c:pt>
                <c:pt idx="257">
                  <c:v>224.82961095763682</c:v>
                </c:pt>
                <c:pt idx="258">
                  <c:v>224.82961095763682</c:v>
                </c:pt>
                <c:pt idx="259">
                  <c:v>224.82961095763682</c:v>
                </c:pt>
                <c:pt idx="260">
                  <c:v>224.82961095763682</c:v>
                </c:pt>
                <c:pt idx="261">
                  <c:v>224.82961095763682</c:v>
                </c:pt>
                <c:pt idx="262">
                  <c:v>224.82961095763682</c:v>
                </c:pt>
                <c:pt idx="263">
                  <c:v>224.82961095763682</c:v>
                </c:pt>
                <c:pt idx="264">
                  <c:v>224.82961095763682</c:v>
                </c:pt>
                <c:pt idx="265">
                  <c:v>224.82961095763682</c:v>
                </c:pt>
                <c:pt idx="266">
                  <c:v>224.82961095763682</c:v>
                </c:pt>
                <c:pt idx="267">
                  <c:v>224.82961095763682</c:v>
                </c:pt>
                <c:pt idx="268">
                  <c:v>224.82961095763682</c:v>
                </c:pt>
                <c:pt idx="269">
                  <c:v>224.82961095763682</c:v>
                </c:pt>
                <c:pt idx="270">
                  <c:v>224.82961095763682</c:v>
                </c:pt>
                <c:pt idx="271">
                  <c:v>224.82961095763682</c:v>
                </c:pt>
                <c:pt idx="272">
                  <c:v>224.82961095763682</c:v>
                </c:pt>
                <c:pt idx="273">
                  <c:v>224.82961095763682</c:v>
                </c:pt>
                <c:pt idx="274">
                  <c:v>224.82961095763682</c:v>
                </c:pt>
                <c:pt idx="275">
                  <c:v>224.82961095763682</c:v>
                </c:pt>
                <c:pt idx="276">
                  <c:v>224.82961095763682</c:v>
                </c:pt>
                <c:pt idx="277">
                  <c:v>224.82961095763682</c:v>
                </c:pt>
                <c:pt idx="278">
                  <c:v>224.82961095763682</c:v>
                </c:pt>
                <c:pt idx="279">
                  <c:v>224.82961095763682</c:v>
                </c:pt>
                <c:pt idx="280">
                  <c:v>224.82961095763682</c:v>
                </c:pt>
                <c:pt idx="281">
                  <c:v>224.82961095763682</c:v>
                </c:pt>
                <c:pt idx="282">
                  <c:v>224.82961095763682</c:v>
                </c:pt>
                <c:pt idx="283">
                  <c:v>224.82961095763682</c:v>
                </c:pt>
                <c:pt idx="284">
                  <c:v>224.82961095763682</c:v>
                </c:pt>
                <c:pt idx="285">
                  <c:v>224.82961095763682</c:v>
                </c:pt>
                <c:pt idx="286">
                  <c:v>224.82961095763682</c:v>
                </c:pt>
                <c:pt idx="287">
                  <c:v>224.82961095763682</c:v>
                </c:pt>
                <c:pt idx="288">
                  <c:v>224.82961095763682</c:v>
                </c:pt>
                <c:pt idx="289">
                  <c:v>224.82961095763682</c:v>
                </c:pt>
                <c:pt idx="290">
                  <c:v>224.82961095763682</c:v>
                </c:pt>
                <c:pt idx="291">
                  <c:v>224.82961095763682</c:v>
                </c:pt>
                <c:pt idx="292">
                  <c:v>224.82961095763682</c:v>
                </c:pt>
                <c:pt idx="293">
                  <c:v>224.82961095763682</c:v>
                </c:pt>
                <c:pt idx="294">
                  <c:v>224.82961095763682</c:v>
                </c:pt>
                <c:pt idx="295">
                  <c:v>224.82961095763682</c:v>
                </c:pt>
                <c:pt idx="296">
                  <c:v>224.82961095763682</c:v>
                </c:pt>
                <c:pt idx="297">
                  <c:v>224.82961095763682</c:v>
                </c:pt>
                <c:pt idx="298">
                  <c:v>224.82961095763682</c:v>
                </c:pt>
                <c:pt idx="299">
                  <c:v>224.82961095763682</c:v>
                </c:pt>
                <c:pt idx="300">
                  <c:v>224.82961095763682</c:v>
                </c:pt>
                <c:pt idx="301">
                  <c:v>224.82961095763682</c:v>
                </c:pt>
                <c:pt idx="302">
                  <c:v>224.82961095763682</c:v>
                </c:pt>
                <c:pt idx="303">
                  <c:v>224.82961095763682</c:v>
                </c:pt>
                <c:pt idx="304">
                  <c:v>224.82961095763682</c:v>
                </c:pt>
                <c:pt idx="305">
                  <c:v>224.82961095763682</c:v>
                </c:pt>
                <c:pt idx="306">
                  <c:v>224.82961095763682</c:v>
                </c:pt>
                <c:pt idx="307">
                  <c:v>224.82961095763682</c:v>
                </c:pt>
                <c:pt idx="308">
                  <c:v>224.82961095763682</c:v>
                </c:pt>
                <c:pt idx="309">
                  <c:v>224.82961095763682</c:v>
                </c:pt>
                <c:pt idx="310">
                  <c:v>224.82961095763682</c:v>
                </c:pt>
                <c:pt idx="311">
                  <c:v>224.82961095763682</c:v>
                </c:pt>
                <c:pt idx="312">
                  <c:v>224.82961095763682</c:v>
                </c:pt>
                <c:pt idx="313">
                  <c:v>224.82961095763682</c:v>
                </c:pt>
                <c:pt idx="314">
                  <c:v>224.82961095763682</c:v>
                </c:pt>
                <c:pt idx="315">
                  <c:v>224.82961095763682</c:v>
                </c:pt>
                <c:pt idx="316">
                  <c:v>224.82961095763682</c:v>
                </c:pt>
                <c:pt idx="317">
                  <c:v>224.82961095763682</c:v>
                </c:pt>
                <c:pt idx="318">
                  <c:v>224.82961095763682</c:v>
                </c:pt>
                <c:pt idx="319">
                  <c:v>224.82961095763682</c:v>
                </c:pt>
                <c:pt idx="320">
                  <c:v>224.82961095763682</c:v>
                </c:pt>
              </c:numCache>
            </c:numRef>
          </c:yVal>
          <c:smooth val="1"/>
          <c:extLst>
            <c:ext xmlns:c16="http://schemas.microsoft.com/office/drawing/2014/chart" uri="{C3380CC4-5D6E-409C-BE32-E72D297353CC}">
              <c16:uniqueId val="{00000002-3213-4CA8-A7DF-9466CABA0FAE}"/>
            </c:ext>
          </c:extLst>
        </c:ser>
        <c:dLbls>
          <c:showLegendKey val="0"/>
          <c:showVal val="0"/>
          <c:showCatName val="0"/>
          <c:showSerName val="0"/>
          <c:showPercent val="0"/>
          <c:showBubbleSize val="0"/>
        </c:dLbls>
        <c:axId val="969854896"/>
        <c:axId val="1264468944"/>
      </c:scatterChart>
      <c:valAx>
        <c:axId val="9698548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4468944"/>
        <c:crosses val="autoZero"/>
        <c:crossBetween val="midCat"/>
      </c:valAx>
      <c:valAx>
        <c:axId val="1264468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98548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183F56-E204-4CBE-BF41-2B355AF2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Template>
  <TotalTime>773</TotalTime>
  <Pages>18</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JKM</dc:creator>
  <cp:keywords/>
  <dc:description/>
  <cp:lastModifiedBy>James Minton (2204900)</cp:lastModifiedBy>
  <cp:revision>321</cp:revision>
  <dcterms:created xsi:type="dcterms:W3CDTF">2023-12-09T19:37:00Z</dcterms:created>
  <dcterms:modified xsi:type="dcterms:W3CDTF">2023-12-15T17:20:00Z</dcterms:modified>
</cp:coreProperties>
</file>