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71BD566D" w:rsidR="00952F7D" w:rsidRDefault="00DF198B"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0096C5F">
            <wp:simplePos x="0" y="0"/>
            <wp:positionH relativeFrom="margin">
              <wp:align>left</wp:align>
            </wp:positionH>
            <wp:positionV relativeFrom="margin">
              <wp:align>top</wp:align>
            </wp:positionV>
            <wp:extent cx="6858000" cy="9144000"/>
            <wp:effectExtent l="0" t="0" r="9525"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14:paraId="04A12C62" w14:textId="77777777" w:rsidTr="00185F4A">
        <w:trPr>
          <w:trHeight w:val="1083"/>
        </w:trPr>
        <w:tc>
          <w:tcPr>
            <w:tcW w:w="10790" w:type="dxa"/>
            <w:gridSpan w:val="7"/>
          </w:tcPr>
          <w:p w14:paraId="3233B485" w14:textId="77777777" w:rsidR="00DF198B" w:rsidRDefault="00DF198B"/>
        </w:tc>
      </w:tr>
      <w:tr w:rsidR="00DF198B" w14:paraId="2D8FF98A" w14:textId="77777777" w:rsidTr="00185F4A">
        <w:trPr>
          <w:trHeight w:val="1068"/>
        </w:trPr>
        <w:tc>
          <w:tcPr>
            <w:tcW w:w="1198" w:type="dxa"/>
            <w:gridSpan w:val="2"/>
            <w:tcBorders>
              <w:right w:val="single" w:sz="18" w:space="0" w:color="476166" w:themeColor="accent1"/>
            </w:tcBorders>
          </w:tcPr>
          <w:p w14:paraId="36306BD1" w14:textId="77777777" w:rsidR="00DF198B" w:rsidRDefault="00DF198B"/>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1C80CA1" w14:textId="77777777" w:rsidR="00DF198B" w:rsidRPr="000F7A96" w:rsidRDefault="007A4D67" w:rsidP="00D7168B">
            <w:pPr>
              <w:pStyle w:val="Heading1"/>
              <w:rPr>
                <w:color w:val="476166" w:themeColor="accent1"/>
                <w:szCs w:val="48"/>
              </w:rPr>
            </w:pPr>
            <w:r w:rsidRPr="000F7A96">
              <w:rPr>
                <w:color w:val="476166" w:themeColor="accent1"/>
                <w:szCs w:val="48"/>
              </w:rPr>
              <w:t>Reflective Report</w:t>
            </w:r>
          </w:p>
          <w:p w14:paraId="7AA4FDF3" w14:textId="763E4DE2" w:rsidR="00D7168B" w:rsidRPr="000F7A96" w:rsidRDefault="0005011C" w:rsidP="0005011C">
            <w:pPr>
              <w:jc w:val="center"/>
              <w:rPr>
                <w:b/>
                <w:bCs/>
                <w:color w:val="476166" w:themeColor="accent1"/>
                <w:sz w:val="48"/>
              </w:rPr>
            </w:pPr>
            <w:r w:rsidRPr="000F7A96">
              <w:rPr>
                <w:b/>
                <w:bCs/>
                <w:color w:val="476166" w:themeColor="accent1"/>
                <w:sz w:val="48"/>
              </w:rPr>
              <w:t>Academic Report</w:t>
            </w:r>
            <w:r w:rsidR="00D7168B" w:rsidRPr="000F7A96">
              <w:rPr>
                <w:b/>
                <w:bCs/>
                <w:color w:val="476166" w:themeColor="accent1"/>
                <w:sz w:val="48"/>
              </w:rPr>
              <w:t xml:space="preserve"> and Job Advertisement</w:t>
            </w:r>
          </w:p>
        </w:tc>
        <w:tc>
          <w:tcPr>
            <w:tcW w:w="1199" w:type="dxa"/>
            <w:gridSpan w:val="2"/>
            <w:tcBorders>
              <w:left w:val="single" w:sz="18" w:space="0" w:color="476166" w:themeColor="accent1"/>
            </w:tcBorders>
          </w:tcPr>
          <w:p w14:paraId="26AF48FE" w14:textId="77777777" w:rsidR="00DF198B" w:rsidRDefault="00DF198B"/>
        </w:tc>
      </w:tr>
      <w:tr w:rsidR="00DF198B" w14:paraId="5648D258" w14:textId="77777777" w:rsidTr="00185F4A">
        <w:trPr>
          <w:trHeight w:val="1837"/>
        </w:trPr>
        <w:tc>
          <w:tcPr>
            <w:tcW w:w="1170" w:type="dxa"/>
          </w:tcPr>
          <w:p w14:paraId="0764DEA1" w14:textId="77777777" w:rsidR="00DF198B" w:rsidRDefault="00DF198B"/>
        </w:tc>
        <w:tc>
          <w:tcPr>
            <w:tcW w:w="8460" w:type="dxa"/>
            <w:gridSpan w:val="5"/>
          </w:tcPr>
          <w:p w14:paraId="43BD8282" w14:textId="77777777" w:rsidR="00DF198B" w:rsidRDefault="00DF198B"/>
        </w:tc>
        <w:tc>
          <w:tcPr>
            <w:tcW w:w="1160" w:type="dxa"/>
          </w:tcPr>
          <w:p w14:paraId="58447BA8" w14:textId="77777777" w:rsidR="00DF198B" w:rsidRDefault="00DF198B"/>
        </w:tc>
      </w:tr>
      <w:tr w:rsidR="00DF198B" w14:paraId="3CFD32FA" w14:textId="77777777" w:rsidTr="00185F4A">
        <w:trPr>
          <w:trHeight w:val="929"/>
        </w:trPr>
        <w:tc>
          <w:tcPr>
            <w:tcW w:w="2397" w:type="dxa"/>
            <w:gridSpan w:val="3"/>
          </w:tcPr>
          <w:p w14:paraId="42BA4C8A" w14:textId="77777777" w:rsidR="00DF198B" w:rsidRDefault="00DF198B"/>
        </w:tc>
        <w:tc>
          <w:tcPr>
            <w:tcW w:w="5995" w:type="dxa"/>
            <w:shd w:val="clear" w:color="auto" w:fill="FFFFFF" w:themeFill="background1"/>
          </w:tcPr>
          <w:p w14:paraId="00172A6B" w14:textId="77777777" w:rsidR="00DF198B" w:rsidRPr="00DF198B" w:rsidRDefault="00DF198B" w:rsidP="00DF198B">
            <w:pPr>
              <w:jc w:val="center"/>
              <w:rPr>
                <w:rFonts w:ascii="Georgia" w:hAnsi="Georgia"/>
              </w:rPr>
            </w:pPr>
          </w:p>
        </w:tc>
        <w:tc>
          <w:tcPr>
            <w:tcW w:w="2398" w:type="dxa"/>
            <w:gridSpan w:val="3"/>
          </w:tcPr>
          <w:p w14:paraId="13C30E03" w14:textId="77777777" w:rsidR="00DF198B" w:rsidRDefault="00DF198B"/>
        </w:tc>
      </w:tr>
      <w:tr w:rsidR="00DF198B" w14:paraId="4E27E754" w14:textId="77777777" w:rsidTr="00185F4A">
        <w:trPr>
          <w:trHeight w:val="1460"/>
        </w:trPr>
        <w:tc>
          <w:tcPr>
            <w:tcW w:w="2397" w:type="dxa"/>
            <w:gridSpan w:val="3"/>
          </w:tcPr>
          <w:p w14:paraId="5899768E" w14:textId="77777777" w:rsidR="00DF198B" w:rsidRDefault="00DF198B"/>
        </w:tc>
        <w:tc>
          <w:tcPr>
            <w:tcW w:w="5995" w:type="dxa"/>
            <w:shd w:val="clear" w:color="auto" w:fill="FFFFFF" w:themeFill="background1"/>
          </w:tcPr>
          <w:p w14:paraId="7E637362" w14:textId="7FBAC31E" w:rsidR="003B4DAE" w:rsidRPr="002F1558" w:rsidRDefault="005A5197" w:rsidP="003B4DAE">
            <w:pPr>
              <w:pStyle w:val="Heading2"/>
              <w:rPr>
                <w:sz w:val="48"/>
              </w:rPr>
            </w:pPr>
            <w:r>
              <w:rPr>
                <w:sz w:val="48"/>
              </w:rPr>
              <w:t>C</w:t>
            </w:r>
            <w:r w:rsidR="000F7A96">
              <w:rPr>
                <w:sz w:val="48"/>
              </w:rPr>
              <w:t>ecilia</w:t>
            </w:r>
            <w:r w:rsidR="00471014" w:rsidRPr="002F1558">
              <w:rPr>
                <w:sz w:val="48"/>
              </w:rPr>
              <w:t xml:space="preserve"> </w:t>
            </w:r>
            <w:proofErr w:type="spellStart"/>
            <w:r w:rsidR="00471014" w:rsidRPr="002F1558">
              <w:rPr>
                <w:sz w:val="48"/>
              </w:rPr>
              <w:t>Teaca</w:t>
            </w:r>
            <w:proofErr w:type="spellEnd"/>
            <w:r w:rsidR="003B4DAE" w:rsidRPr="002F1558">
              <w:rPr>
                <w:sz w:val="48"/>
              </w:rPr>
              <w:t xml:space="preserve"> </w:t>
            </w:r>
          </w:p>
          <w:p w14:paraId="12661622" w14:textId="30CEE168" w:rsidR="003B4DAE" w:rsidRPr="00AD220B" w:rsidRDefault="003B4DAE" w:rsidP="003B4DAE">
            <w:pPr>
              <w:pStyle w:val="Heading2"/>
              <w:rPr>
                <w:color w:val="1C75BC" w:themeColor="accent3"/>
                <w:sz w:val="44"/>
                <w:szCs w:val="44"/>
              </w:rPr>
            </w:pPr>
            <w:r w:rsidRPr="000F7A96">
              <w:rPr>
                <w:color w:val="476166" w:themeColor="accent1"/>
                <w:sz w:val="44"/>
                <w:szCs w:val="44"/>
              </w:rPr>
              <w:t>212771</w:t>
            </w:r>
            <w:r w:rsidR="000F7A96" w:rsidRPr="000F7A96">
              <w:rPr>
                <w:color w:val="476166" w:themeColor="accent1"/>
                <w:sz w:val="44"/>
                <w:szCs w:val="44"/>
              </w:rPr>
              <w:t>9</w:t>
            </w:r>
          </w:p>
        </w:tc>
        <w:tc>
          <w:tcPr>
            <w:tcW w:w="2398" w:type="dxa"/>
            <w:gridSpan w:val="3"/>
          </w:tcPr>
          <w:p w14:paraId="716BC315" w14:textId="77777777" w:rsidR="00DF198B" w:rsidRDefault="00DF198B"/>
        </w:tc>
      </w:tr>
      <w:tr w:rsidR="00DF198B" w14:paraId="426C646B" w14:textId="77777777" w:rsidTr="00185F4A">
        <w:trPr>
          <w:trHeight w:val="7176"/>
        </w:trPr>
        <w:tc>
          <w:tcPr>
            <w:tcW w:w="2397" w:type="dxa"/>
            <w:gridSpan w:val="3"/>
            <w:vAlign w:val="bottom"/>
          </w:tcPr>
          <w:p w14:paraId="6BE24E2A"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477CA9B7" w14:textId="19FBF39C" w:rsidR="00874FE7" w:rsidRPr="00AE3824" w:rsidRDefault="00874FE7" w:rsidP="00AE3824">
            <w:pPr>
              <w:pStyle w:val="Heading3"/>
              <w:jc w:val="left"/>
            </w:pPr>
          </w:p>
          <w:p w14:paraId="1487B86F" w14:textId="0A0DB8BC" w:rsidR="00DF198B" w:rsidRPr="002F1558" w:rsidRDefault="00014AC8" w:rsidP="00874FE7">
            <w:pPr>
              <w:pStyle w:val="Heading3"/>
              <w:rPr>
                <w:b/>
                <w:bCs/>
                <w:sz w:val="48"/>
                <w:szCs w:val="48"/>
              </w:rPr>
            </w:pPr>
            <w:r w:rsidRPr="002F1558">
              <w:rPr>
                <w:b/>
                <w:bCs/>
                <w:sz w:val="48"/>
                <w:szCs w:val="48"/>
              </w:rPr>
              <w:t>Course Title</w:t>
            </w:r>
          </w:p>
          <w:p w14:paraId="3D5D9D4F" w14:textId="77777777" w:rsidR="003B4DAE" w:rsidRPr="002F1558" w:rsidRDefault="00471014" w:rsidP="003B4DAE">
            <w:pPr>
              <w:pStyle w:val="Heading3"/>
              <w:rPr>
                <w:sz w:val="44"/>
                <w:szCs w:val="44"/>
              </w:rPr>
            </w:pPr>
            <w:r w:rsidRPr="002F1558">
              <w:rPr>
                <w:sz w:val="44"/>
                <w:szCs w:val="44"/>
              </w:rPr>
              <w:t xml:space="preserve">Academic and Employability </w:t>
            </w:r>
            <w:r w:rsidR="003B4DAE" w:rsidRPr="002F1558">
              <w:rPr>
                <w:sz w:val="44"/>
                <w:szCs w:val="44"/>
              </w:rPr>
              <w:t>Skills</w:t>
            </w:r>
          </w:p>
          <w:p w14:paraId="0EB1B699" w14:textId="484E7155" w:rsidR="003B4DAE" w:rsidRPr="002F1558" w:rsidRDefault="003B4DAE" w:rsidP="003B4DAE">
            <w:pPr>
              <w:pStyle w:val="Heading3"/>
              <w:rPr>
                <w:sz w:val="44"/>
                <w:szCs w:val="44"/>
              </w:rPr>
            </w:pPr>
            <w:r w:rsidRPr="002F1558">
              <w:rPr>
                <w:sz w:val="44"/>
                <w:szCs w:val="44"/>
              </w:rPr>
              <w:t xml:space="preserve">(BMSW </w:t>
            </w:r>
            <w:r w:rsidRPr="00AD220B">
              <w:rPr>
                <w:color w:val="1C75BC" w:themeColor="accent3"/>
                <w:sz w:val="44"/>
                <w:szCs w:val="44"/>
              </w:rPr>
              <w:t>4001</w:t>
            </w:r>
            <w:r w:rsidRPr="002F1558">
              <w:rPr>
                <w:sz w:val="44"/>
                <w:szCs w:val="44"/>
              </w:rPr>
              <w:t>)</w:t>
            </w:r>
          </w:p>
          <w:p w14:paraId="6C25FD1F" w14:textId="3E746435" w:rsidR="00DF198B" w:rsidRPr="002F1558" w:rsidRDefault="00014AC8" w:rsidP="00874FE7">
            <w:pPr>
              <w:pStyle w:val="Heading3"/>
              <w:rPr>
                <w:sz w:val="48"/>
                <w:szCs w:val="48"/>
              </w:rPr>
            </w:pPr>
            <w:r w:rsidRPr="002F1558">
              <w:rPr>
                <w:b/>
                <w:bCs/>
                <w:sz w:val="48"/>
                <w:szCs w:val="48"/>
              </w:rPr>
              <w:t>Lecturer</w:t>
            </w:r>
            <w:r w:rsidR="00502142" w:rsidRPr="002F1558">
              <w:rPr>
                <w:b/>
                <w:bCs/>
                <w:sz w:val="48"/>
                <w:szCs w:val="48"/>
              </w:rPr>
              <w:t>’</w:t>
            </w:r>
            <w:r w:rsidRPr="002F1558">
              <w:rPr>
                <w:b/>
                <w:bCs/>
                <w:sz w:val="48"/>
                <w:szCs w:val="48"/>
              </w:rPr>
              <w:t>s</w:t>
            </w:r>
            <w:r w:rsidRPr="002F1558">
              <w:rPr>
                <w:sz w:val="48"/>
                <w:szCs w:val="48"/>
              </w:rPr>
              <w:t xml:space="preserve"> </w:t>
            </w:r>
            <w:r w:rsidRPr="002F1558">
              <w:rPr>
                <w:b/>
                <w:bCs/>
                <w:sz w:val="48"/>
                <w:szCs w:val="48"/>
              </w:rPr>
              <w:t>Name</w:t>
            </w:r>
          </w:p>
          <w:p w14:paraId="086C77B1" w14:textId="64C2E30E" w:rsidR="00DF198B" w:rsidRPr="002F1558" w:rsidRDefault="00471014" w:rsidP="00471014">
            <w:pPr>
              <w:jc w:val="center"/>
              <w:rPr>
                <w:sz w:val="44"/>
                <w:szCs w:val="44"/>
              </w:rPr>
            </w:pPr>
            <w:r w:rsidRPr="002F1558">
              <w:rPr>
                <w:sz w:val="44"/>
                <w:szCs w:val="44"/>
              </w:rPr>
              <w:t xml:space="preserve">Doreen </w:t>
            </w:r>
            <w:proofErr w:type="spellStart"/>
            <w:r w:rsidRPr="002F1558">
              <w:rPr>
                <w:sz w:val="44"/>
                <w:szCs w:val="44"/>
              </w:rPr>
              <w:t>Nyaa</w:t>
            </w:r>
            <w:proofErr w:type="spellEnd"/>
            <w:r w:rsidRPr="002F1558">
              <w:rPr>
                <w:sz w:val="44"/>
                <w:szCs w:val="44"/>
              </w:rPr>
              <w:t xml:space="preserve"> </w:t>
            </w:r>
            <w:proofErr w:type="spellStart"/>
            <w:r w:rsidRPr="002F1558">
              <w:rPr>
                <w:sz w:val="44"/>
                <w:szCs w:val="44"/>
              </w:rPr>
              <w:t>Amundam</w:t>
            </w:r>
            <w:proofErr w:type="spellEnd"/>
          </w:p>
        </w:tc>
        <w:tc>
          <w:tcPr>
            <w:tcW w:w="2398" w:type="dxa"/>
            <w:gridSpan w:val="3"/>
            <w:vAlign w:val="bottom"/>
          </w:tcPr>
          <w:p w14:paraId="4438644B" w14:textId="77777777" w:rsidR="00DF198B" w:rsidRDefault="00DF198B" w:rsidP="00DF198B">
            <w:pPr>
              <w:jc w:val="center"/>
            </w:pPr>
          </w:p>
        </w:tc>
      </w:tr>
    </w:tbl>
    <w:p w14:paraId="3AA7D065" w14:textId="21F2FA17" w:rsidR="00183916" w:rsidRPr="000F7A96" w:rsidRDefault="00183916" w:rsidP="000F7A96">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0F7A96">
        <w:rPr>
          <w:color w:val="476166" w:themeColor="accent1"/>
          <w:szCs w:val="48"/>
        </w:rPr>
        <w:lastRenderedPageBreak/>
        <w:t>Table of Content</w:t>
      </w:r>
    </w:p>
    <w:bookmarkStart w:id="0" w:name="_Hlk106805948" w:displacedByCustomXml="next"/>
    <w:sdt>
      <w:sdtPr>
        <w:id w:val="-320893691"/>
        <w:docPartObj>
          <w:docPartGallery w:val="Table of Contents"/>
          <w:docPartUnique/>
        </w:docPartObj>
      </w:sdtPr>
      <w:sdtContent>
        <w:p w14:paraId="52F28B2E" w14:textId="77777777" w:rsidR="00183916" w:rsidRDefault="00183916" w:rsidP="00183916">
          <w:pPr>
            <w:pStyle w:val="TOC1"/>
            <w:rPr>
              <w:b/>
              <w:bCs/>
              <w:sz w:val="56"/>
              <w:szCs w:val="56"/>
            </w:rPr>
          </w:pPr>
        </w:p>
        <w:p w14:paraId="3DD25168" w14:textId="77777777" w:rsidR="00183916" w:rsidRPr="004605F4" w:rsidRDefault="00183916" w:rsidP="00183916">
          <w:pPr>
            <w:pStyle w:val="TOC1"/>
            <w:jc w:val="center"/>
            <w:rPr>
              <w:sz w:val="48"/>
            </w:rPr>
          </w:pPr>
          <w:bookmarkStart w:id="1" w:name="_Hlk108276892"/>
          <w:r w:rsidRPr="008F49F8">
            <w:rPr>
              <w:b/>
              <w:bCs/>
              <w:sz w:val="48"/>
            </w:rPr>
            <w:t>Introduction</w:t>
          </w:r>
          <w:r w:rsidRPr="004605F4">
            <w:rPr>
              <w:sz w:val="48"/>
            </w:rPr>
            <w:t xml:space="preserve"> </w:t>
          </w:r>
          <w:r w:rsidRPr="004605F4">
            <w:rPr>
              <w:sz w:val="48"/>
            </w:rPr>
            <w:ptab w:relativeTo="margin" w:alignment="right" w:leader="dot"/>
          </w:r>
          <w:r w:rsidRPr="004605F4">
            <w:rPr>
              <w:b/>
              <w:bCs/>
              <w:sz w:val="48"/>
            </w:rPr>
            <w:t>1</w:t>
          </w:r>
        </w:p>
        <w:bookmarkEnd w:id="1"/>
        <w:p w14:paraId="4889D99F" w14:textId="42929602" w:rsidR="00183916" w:rsidRPr="004605F4" w:rsidRDefault="00183916" w:rsidP="00183916">
          <w:pPr>
            <w:pStyle w:val="TOC1"/>
            <w:jc w:val="center"/>
            <w:rPr>
              <w:sz w:val="48"/>
            </w:rPr>
          </w:pPr>
          <w:r>
            <w:rPr>
              <w:b/>
              <w:bCs/>
              <w:sz w:val="48"/>
            </w:rPr>
            <w:t>R</w:t>
          </w:r>
          <w:r w:rsidRPr="00FF2969">
            <w:rPr>
              <w:b/>
              <w:bCs/>
              <w:sz w:val="48"/>
            </w:rPr>
            <w:t>eflective Writing?</w:t>
          </w:r>
          <w:r w:rsidRPr="004605F4">
            <w:rPr>
              <w:sz w:val="48"/>
            </w:rPr>
            <w:ptab w:relativeTo="margin" w:alignment="right" w:leader="dot"/>
          </w:r>
          <w:bookmarkEnd w:id="0"/>
          <w:r>
            <w:rPr>
              <w:b/>
              <w:bCs/>
              <w:sz w:val="48"/>
            </w:rPr>
            <w:t>2</w:t>
          </w:r>
        </w:p>
        <w:p w14:paraId="6B6E969B" w14:textId="77777777" w:rsidR="00183916" w:rsidRPr="004605F4" w:rsidRDefault="00183916" w:rsidP="00183916">
          <w:pPr>
            <w:pStyle w:val="TOC1"/>
            <w:jc w:val="center"/>
            <w:rPr>
              <w:sz w:val="48"/>
            </w:rPr>
          </w:pPr>
          <w:r>
            <w:rPr>
              <w:b/>
              <w:bCs/>
              <w:sz w:val="48"/>
            </w:rPr>
            <w:t>Feeling</w:t>
          </w:r>
          <w:r w:rsidRPr="004605F4">
            <w:rPr>
              <w:b/>
              <w:bCs/>
              <w:sz w:val="48"/>
            </w:rPr>
            <w:t xml:space="preserve"> </w:t>
          </w:r>
          <w:r w:rsidRPr="004605F4">
            <w:rPr>
              <w:sz w:val="48"/>
            </w:rPr>
            <w:ptab w:relativeTo="margin" w:alignment="right" w:leader="dot"/>
          </w:r>
          <w:r>
            <w:rPr>
              <w:b/>
              <w:bCs/>
              <w:sz w:val="48"/>
            </w:rPr>
            <w:t>3</w:t>
          </w:r>
        </w:p>
        <w:p w14:paraId="0C949D17" w14:textId="77777777" w:rsidR="00183916" w:rsidRPr="004605F4" w:rsidRDefault="00183916" w:rsidP="00183916">
          <w:pPr>
            <w:pStyle w:val="TOC1"/>
            <w:jc w:val="center"/>
            <w:rPr>
              <w:b/>
              <w:bCs/>
              <w:sz w:val="48"/>
            </w:rPr>
          </w:pPr>
          <w:bookmarkStart w:id="2" w:name="_Hlk108196357"/>
          <w:r>
            <w:rPr>
              <w:b/>
              <w:bCs/>
              <w:sz w:val="48"/>
            </w:rPr>
            <w:t>Evaluation</w:t>
          </w:r>
          <w:r w:rsidRPr="004605F4">
            <w:rPr>
              <w:sz w:val="48"/>
            </w:rPr>
            <w:t xml:space="preserve"> </w:t>
          </w:r>
          <w:r w:rsidRPr="004605F4">
            <w:rPr>
              <w:sz w:val="48"/>
            </w:rPr>
            <w:ptab w:relativeTo="margin" w:alignment="right" w:leader="dot"/>
          </w:r>
          <w:r w:rsidRPr="00D1298B">
            <w:rPr>
              <w:b/>
              <w:bCs/>
              <w:sz w:val="48"/>
            </w:rPr>
            <w:t>4</w:t>
          </w:r>
        </w:p>
        <w:bookmarkEnd w:id="2"/>
        <w:p w14:paraId="3C5B3AAC" w14:textId="77777777" w:rsidR="00183916" w:rsidRDefault="00183916" w:rsidP="00183916">
          <w:pPr>
            <w:pStyle w:val="TOC1"/>
            <w:jc w:val="center"/>
            <w:rPr>
              <w:b/>
              <w:bCs/>
              <w:sz w:val="48"/>
            </w:rPr>
          </w:pPr>
          <w:r>
            <w:rPr>
              <w:b/>
              <w:bCs/>
              <w:sz w:val="48"/>
            </w:rPr>
            <w:t>Analysis</w:t>
          </w:r>
          <w:r w:rsidRPr="004605F4">
            <w:rPr>
              <w:sz w:val="48"/>
            </w:rPr>
            <w:ptab w:relativeTo="margin" w:alignment="right" w:leader="dot"/>
          </w:r>
          <w:r>
            <w:rPr>
              <w:b/>
              <w:bCs/>
              <w:sz w:val="48"/>
            </w:rPr>
            <w:t>5</w:t>
          </w:r>
        </w:p>
        <w:p w14:paraId="12E69E9F" w14:textId="77777777" w:rsidR="00183916" w:rsidRDefault="00183916" w:rsidP="00183916">
          <w:pPr>
            <w:pStyle w:val="TOC1"/>
            <w:rPr>
              <w:b/>
              <w:bCs/>
              <w:sz w:val="48"/>
            </w:rPr>
          </w:pPr>
          <w:bookmarkStart w:id="3" w:name="_Hlk110341143"/>
          <w:r>
            <w:rPr>
              <w:b/>
              <w:bCs/>
              <w:sz w:val="48"/>
            </w:rPr>
            <w:t>Conclusion</w:t>
          </w:r>
          <w:r>
            <w:rPr>
              <w:sz w:val="48"/>
            </w:rPr>
            <w:t>……………</w:t>
          </w:r>
          <w:r w:rsidRPr="004605F4">
            <w:rPr>
              <w:sz w:val="48"/>
            </w:rPr>
            <w:ptab w:relativeTo="margin" w:alignment="right" w:leader="dot"/>
          </w:r>
          <w:r>
            <w:rPr>
              <w:b/>
              <w:bCs/>
              <w:sz w:val="48"/>
            </w:rPr>
            <w:t>6</w:t>
          </w:r>
        </w:p>
        <w:bookmarkEnd w:id="3"/>
        <w:p w14:paraId="202EB037" w14:textId="00AE92CA" w:rsidR="00C14F85" w:rsidRDefault="00183916" w:rsidP="00C14F85">
          <w:pPr>
            <w:pStyle w:val="TOC1"/>
            <w:rPr>
              <w:b/>
              <w:bCs/>
              <w:sz w:val="48"/>
            </w:rPr>
          </w:pPr>
          <w:r>
            <w:rPr>
              <w:b/>
              <w:bCs/>
              <w:sz w:val="48"/>
            </w:rPr>
            <w:t>Action Plan</w:t>
          </w:r>
          <w:r>
            <w:rPr>
              <w:sz w:val="48"/>
            </w:rPr>
            <w:t>……………</w:t>
          </w:r>
          <w:r w:rsidRPr="004605F4">
            <w:rPr>
              <w:sz w:val="48"/>
            </w:rPr>
            <w:ptab w:relativeTo="margin" w:alignment="right" w:leader="dot"/>
          </w:r>
          <w:r>
            <w:rPr>
              <w:b/>
              <w:bCs/>
              <w:sz w:val="48"/>
            </w:rPr>
            <w:t>7</w:t>
          </w:r>
        </w:p>
        <w:p w14:paraId="444210A5" w14:textId="50341341" w:rsidR="00C14F85" w:rsidRPr="00C14F85" w:rsidRDefault="00C14F85" w:rsidP="00C14F85">
          <w:pPr>
            <w:pStyle w:val="TOC1"/>
            <w:rPr>
              <w:b/>
              <w:bCs/>
              <w:sz w:val="48"/>
            </w:rPr>
          </w:pPr>
          <w:r>
            <w:rPr>
              <w:b/>
              <w:bCs/>
              <w:sz w:val="48"/>
            </w:rPr>
            <w:t>Personal Development Plan</w:t>
          </w:r>
          <w:r>
            <w:rPr>
              <w:sz w:val="48"/>
            </w:rPr>
            <w:t>……………</w:t>
          </w:r>
          <w:r w:rsidRPr="004605F4">
            <w:rPr>
              <w:sz w:val="48"/>
            </w:rPr>
            <w:ptab w:relativeTo="margin" w:alignment="right" w:leader="dot"/>
          </w:r>
          <w:r>
            <w:rPr>
              <w:b/>
              <w:bCs/>
              <w:sz w:val="48"/>
            </w:rPr>
            <w:t>8</w:t>
          </w:r>
        </w:p>
        <w:p w14:paraId="6B0229E4" w14:textId="2F270F5C" w:rsidR="00183916" w:rsidRDefault="00183916" w:rsidP="00E6609E">
          <w:pPr>
            <w:pStyle w:val="TOC1"/>
            <w:jc w:val="center"/>
            <w:rPr>
              <w:b/>
              <w:bCs/>
              <w:sz w:val="48"/>
            </w:rPr>
          </w:pPr>
          <w:bookmarkStart w:id="4" w:name="_Hlk110339794"/>
          <w:r>
            <w:rPr>
              <w:b/>
              <w:bCs/>
              <w:sz w:val="48"/>
            </w:rPr>
            <w:t>Reference List</w:t>
          </w:r>
          <w:r w:rsidRPr="004605F4">
            <w:rPr>
              <w:sz w:val="48"/>
            </w:rPr>
            <w:ptab w:relativeTo="margin" w:alignment="right" w:leader="dot"/>
          </w:r>
          <w:bookmarkEnd w:id="4"/>
          <w:r w:rsidR="00C14F85">
            <w:rPr>
              <w:b/>
              <w:bCs/>
              <w:sz w:val="48"/>
            </w:rPr>
            <w:t>9</w:t>
          </w:r>
        </w:p>
        <w:p w14:paraId="4D0E076A" w14:textId="77777777" w:rsidR="00183916" w:rsidRPr="008F49F8" w:rsidRDefault="00183916" w:rsidP="00183916"/>
        <w:p w14:paraId="2E3F4374" w14:textId="77777777" w:rsidR="00183916" w:rsidRDefault="00183916" w:rsidP="00183916"/>
        <w:p w14:paraId="4C0B79BA" w14:textId="77777777" w:rsidR="00183916" w:rsidRPr="00174959" w:rsidRDefault="00183916" w:rsidP="00183916"/>
        <w:p w14:paraId="6F49C470" w14:textId="77777777" w:rsidR="00183916" w:rsidRDefault="00183916" w:rsidP="00183916"/>
        <w:p w14:paraId="7C01DDCB" w14:textId="77777777" w:rsidR="00183916" w:rsidRDefault="00183916" w:rsidP="00183916"/>
        <w:p w14:paraId="6EA69E2B" w14:textId="77777777" w:rsidR="00183916" w:rsidRDefault="00183916" w:rsidP="00183916"/>
        <w:p w14:paraId="090EC758" w14:textId="77777777" w:rsidR="00183916" w:rsidRDefault="00183916" w:rsidP="00183916"/>
        <w:p w14:paraId="170227DB" w14:textId="77777777" w:rsidR="00183916" w:rsidRDefault="00183916" w:rsidP="00183916"/>
        <w:p w14:paraId="48BFA877" w14:textId="77777777" w:rsidR="00183916" w:rsidRDefault="00183916" w:rsidP="00183916"/>
        <w:p w14:paraId="7BAEC800" w14:textId="77777777" w:rsidR="00183916" w:rsidRDefault="00183916" w:rsidP="00183916"/>
        <w:p w14:paraId="7745EF8C" w14:textId="77777777" w:rsidR="00B452D6" w:rsidRDefault="00B452D6" w:rsidP="00183916"/>
        <w:p w14:paraId="2CE22BFF" w14:textId="77777777" w:rsidR="00B452D6" w:rsidRDefault="00B452D6" w:rsidP="00183916"/>
        <w:p w14:paraId="5C957619" w14:textId="6CE08767" w:rsidR="00E6609E" w:rsidRDefault="00E6609E" w:rsidP="00183916"/>
        <w:p w14:paraId="4BF0F9A9" w14:textId="30BE742D" w:rsidR="00183916" w:rsidRPr="00183916" w:rsidRDefault="00000000" w:rsidP="00183916"/>
      </w:sdtContent>
    </w:sdt>
    <w:p w14:paraId="6372601D" w14:textId="04554BBF" w:rsidR="00AE3824" w:rsidRPr="000F7A96" w:rsidRDefault="00E413E3"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0F7A96">
        <w:rPr>
          <w:color w:val="476166" w:themeColor="accent1"/>
          <w:szCs w:val="48"/>
        </w:rPr>
        <w:lastRenderedPageBreak/>
        <w:t>Introduction</w:t>
      </w:r>
    </w:p>
    <w:p w14:paraId="35E60BB8" w14:textId="0EA4EE4B" w:rsidR="00EF2D09" w:rsidRDefault="00564CCE" w:rsidP="00C14F85">
      <w:pPr>
        <w:rPr>
          <w:szCs w:val="32"/>
        </w:rPr>
      </w:pPr>
      <w:bookmarkStart w:id="5" w:name="_Hlk110700924"/>
      <w:bookmarkStart w:id="6" w:name="_Hlk110423899"/>
      <w:r>
        <w:rPr>
          <w:szCs w:val="32"/>
        </w:rPr>
        <w:t xml:space="preserve">In the fallowing reflective reports, we will use </w:t>
      </w:r>
      <w:r w:rsidRPr="00564CCE">
        <w:rPr>
          <w:szCs w:val="32"/>
        </w:rPr>
        <w:t>Gibbs Reflective Cycle</w:t>
      </w:r>
      <w:r>
        <w:rPr>
          <w:szCs w:val="32"/>
        </w:rPr>
        <w:t xml:space="preserve"> authored by </w:t>
      </w:r>
      <w:r w:rsidRPr="00564CCE">
        <w:rPr>
          <w:szCs w:val="32"/>
        </w:rPr>
        <w:t>Gibbs, G. (1998)</w:t>
      </w:r>
      <w:r w:rsidR="00111073">
        <w:rPr>
          <w:szCs w:val="32"/>
        </w:rPr>
        <w:t xml:space="preserve"> to reflect on the tools and skills you can acquire at the University of Wales Trinity Saint David as well as what pitfalls to avoid.</w:t>
      </w:r>
    </w:p>
    <w:p w14:paraId="68565C4E" w14:textId="047DAA85" w:rsidR="00111073" w:rsidRDefault="00111073" w:rsidP="00C14F85">
      <w:pPr>
        <w:rPr>
          <w:szCs w:val="32"/>
        </w:rPr>
      </w:pPr>
    </w:p>
    <w:p w14:paraId="64037639" w14:textId="51802BB7" w:rsidR="00111073" w:rsidRPr="00500B79" w:rsidRDefault="00111073" w:rsidP="00C14F85">
      <w:pPr>
        <w:rPr>
          <w:szCs w:val="32"/>
        </w:rPr>
      </w:pPr>
      <w:r>
        <w:rPr>
          <w:szCs w:val="32"/>
        </w:rPr>
        <w:t xml:space="preserve">This report will focus on Research Tools such as Google </w:t>
      </w:r>
      <w:r w:rsidR="00B90618">
        <w:rPr>
          <w:szCs w:val="32"/>
        </w:rPr>
        <w:t>Scholar</w:t>
      </w:r>
      <w:r>
        <w:rPr>
          <w:szCs w:val="32"/>
        </w:rPr>
        <w:t>,</w:t>
      </w:r>
      <w:r w:rsidR="00B90618">
        <w:rPr>
          <w:szCs w:val="32"/>
        </w:rPr>
        <w:t xml:space="preserve"> Scopus and The Universities Library as well as skills quired throughout the academic period.</w:t>
      </w:r>
    </w:p>
    <w:bookmarkEnd w:id="5"/>
    <w:p w14:paraId="73901AFB" w14:textId="4E4916BE" w:rsidR="00AE3824" w:rsidRDefault="00AE3824" w:rsidP="00467518">
      <w:pPr>
        <w:rPr>
          <w:sz w:val="36"/>
          <w:szCs w:val="36"/>
        </w:rPr>
      </w:pPr>
    </w:p>
    <w:p w14:paraId="64FA64A4" w14:textId="74F3DDD0" w:rsidR="00A872CE" w:rsidRDefault="00A872CE" w:rsidP="00467518">
      <w:pPr>
        <w:rPr>
          <w:sz w:val="36"/>
          <w:szCs w:val="36"/>
        </w:rPr>
      </w:pPr>
    </w:p>
    <w:p w14:paraId="4A916687" w14:textId="47172D86" w:rsidR="00A872CE" w:rsidRDefault="00A872CE" w:rsidP="00C14F85">
      <w:pPr>
        <w:spacing w:before="240"/>
        <w:rPr>
          <w:sz w:val="36"/>
          <w:szCs w:val="36"/>
        </w:rPr>
      </w:pPr>
    </w:p>
    <w:p w14:paraId="5F3A3768" w14:textId="576C86CB" w:rsidR="00A872CE" w:rsidRDefault="00A872CE" w:rsidP="00467518">
      <w:pPr>
        <w:rPr>
          <w:sz w:val="36"/>
          <w:szCs w:val="36"/>
        </w:rPr>
      </w:pPr>
    </w:p>
    <w:p w14:paraId="797BF6CE" w14:textId="23B82D9B" w:rsidR="00A872CE" w:rsidRDefault="00A872CE" w:rsidP="00467518">
      <w:pPr>
        <w:rPr>
          <w:sz w:val="36"/>
          <w:szCs w:val="36"/>
        </w:rPr>
      </w:pPr>
    </w:p>
    <w:p w14:paraId="6BBA5505" w14:textId="665C861E" w:rsidR="00A872CE" w:rsidRDefault="00A872CE" w:rsidP="00467518">
      <w:pPr>
        <w:rPr>
          <w:sz w:val="36"/>
          <w:szCs w:val="36"/>
        </w:rPr>
      </w:pPr>
    </w:p>
    <w:p w14:paraId="06921CEC" w14:textId="2E6C2C0E" w:rsidR="00A872CE" w:rsidRDefault="00A872CE" w:rsidP="00467518">
      <w:pPr>
        <w:rPr>
          <w:sz w:val="36"/>
          <w:szCs w:val="36"/>
        </w:rPr>
      </w:pPr>
    </w:p>
    <w:p w14:paraId="06E2CFE9" w14:textId="464EC14F" w:rsidR="00A872CE" w:rsidRDefault="00A872CE" w:rsidP="00467518">
      <w:pPr>
        <w:rPr>
          <w:sz w:val="36"/>
          <w:szCs w:val="36"/>
        </w:rPr>
      </w:pPr>
    </w:p>
    <w:p w14:paraId="565ADF38" w14:textId="77777777" w:rsidR="00A872CE" w:rsidRDefault="00A872CE" w:rsidP="00467518">
      <w:pPr>
        <w:rPr>
          <w:sz w:val="52"/>
          <w:szCs w:val="52"/>
        </w:rPr>
      </w:pPr>
    </w:p>
    <w:p w14:paraId="0262DA7A" w14:textId="25642136" w:rsidR="00AE3824" w:rsidRDefault="00AE3824" w:rsidP="00467518">
      <w:pPr>
        <w:rPr>
          <w:sz w:val="52"/>
          <w:szCs w:val="52"/>
        </w:rPr>
      </w:pPr>
    </w:p>
    <w:p w14:paraId="0D5AD284" w14:textId="704AB76A" w:rsidR="00AE3824" w:rsidRDefault="00AE3824" w:rsidP="00467518">
      <w:pPr>
        <w:rPr>
          <w:sz w:val="52"/>
          <w:szCs w:val="52"/>
        </w:rPr>
      </w:pPr>
    </w:p>
    <w:p w14:paraId="7D6B56D0" w14:textId="19EE6CC4" w:rsidR="00AE3824" w:rsidRDefault="00AE3824" w:rsidP="00467518">
      <w:pPr>
        <w:rPr>
          <w:sz w:val="52"/>
          <w:szCs w:val="52"/>
        </w:rPr>
      </w:pPr>
    </w:p>
    <w:p w14:paraId="6ACF50C6" w14:textId="2E5AB743" w:rsidR="00AE3824" w:rsidRDefault="00AE3824" w:rsidP="00467518">
      <w:pPr>
        <w:rPr>
          <w:sz w:val="52"/>
          <w:szCs w:val="52"/>
        </w:rPr>
      </w:pPr>
    </w:p>
    <w:p w14:paraId="69355E94" w14:textId="3F7A3A6B" w:rsidR="00AE3824" w:rsidRDefault="00AE3824" w:rsidP="00467518">
      <w:pPr>
        <w:rPr>
          <w:sz w:val="52"/>
          <w:szCs w:val="52"/>
        </w:rPr>
      </w:pPr>
    </w:p>
    <w:p w14:paraId="4F1FEEDD" w14:textId="171B85E1" w:rsidR="00AE3824" w:rsidRDefault="00AE3824" w:rsidP="00467518">
      <w:pPr>
        <w:rPr>
          <w:sz w:val="52"/>
          <w:szCs w:val="52"/>
        </w:rPr>
      </w:pPr>
    </w:p>
    <w:p w14:paraId="15EBCA4E" w14:textId="11BCC358" w:rsidR="00AE3824" w:rsidRDefault="00AE3824" w:rsidP="00467518">
      <w:pPr>
        <w:rPr>
          <w:sz w:val="52"/>
          <w:szCs w:val="52"/>
        </w:rPr>
      </w:pPr>
    </w:p>
    <w:p w14:paraId="39E7734F" w14:textId="77777777" w:rsidR="00500B79" w:rsidRDefault="00500B79" w:rsidP="00467518">
      <w:pPr>
        <w:rPr>
          <w:sz w:val="52"/>
          <w:szCs w:val="52"/>
        </w:rPr>
      </w:pPr>
    </w:p>
    <w:p w14:paraId="393E7ADF" w14:textId="53468283" w:rsidR="00D76280" w:rsidRPr="000F7A96" w:rsidRDefault="003D6DA1"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bookmarkStart w:id="7" w:name="_Hlk108196237"/>
      <w:r w:rsidRPr="000F7A96">
        <w:rPr>
          <w:color w:val="476166" w:themeColor="accent1"/>
          <w:szCs w:val="48"/>
        </w:rPr>
        <w:lastRenderedPageBreak/>
        <w:t>R</w:t>
      </w:r>
      <w:r w:rsidR="004230BD" w:rsidRPr="000F7A96">
        <w:rPr>
          <w:color w:val="476166" w:themeColor="accent1"/>
          <w:szCs w:val="48"/>
        </w:rPr>
        <w:t>eflective Writing</w:t>
      </w:r>
      <w:bookmarkEnd w:id="7"/>
    </w:p>
    <w:p w14:paraId="2924759F" w14:textId="77777777" w:rsidR="00E60A11" w:rsidRDefault="00E60A11" w:rsidP="000866CB">
      <w:pPr>
        <w:rPr>
          <w:sz w:val="36"/>
          <w:szCs w:val="36"/>
        </w:rPr>
      </w:pPr>
      <w:bookmarkStart w:id="8" w:name="_Hlk110348834"/>
    </w:p>
    <w:p w14:paraId="5133D99E" w14:textId="507EA59B" w:rsidR="00133C8E" w:rsidRDefault="00133C8E" w:rsidP="004C06DF">
      <w:pPr>
        <w:jc w:val="center"/>
        <w:rPr>
          <w:b/>
          <w:bCs/>
          <w:sz w:val="36"/>
          <w:szCs w:val="36"/>
        </w:rPr>
      </w:pPr>
      <w:r w:rsidRPr="00133C8E">
        <w:rPr>
          <w:b/>
          <w:bCs/>
          <w:sz w:val="36"/>
          <w:szCs w:val="36"/>
        </w:rPr>
        <w:t xml:space="preserve">What is </w:t>
      </w:r>
      <w:r w:rsidR="00090D60">
        <w:rPr>
          <w:b/>
          <w:bCs/>
          <w:sz w:val="36"/>
          <w:szCs w:val="36"/>
        </w:rPr>
        <w:t>R</w:t>
      </w:r>
      <w:r w:rsidRPr="00133C8E">
        <w:rPr>
          <w:b/>
          <w:bCs/>
          <w:sz w:val="36"/>
          <w:szCs w:val="36"/>
        </w:rPr>
        <w:t>eflective Wri</w:t>
      </w:r>
      <w:r>
        <w:rPr>
          <w:b/>
          <w:bCs/>
          <w:sz w:val="36"/>
          <w:szCs w:val="36"/>
        </w:rPr>
        <w:t>ting</w:t>
      </w:r>
      <w:r w:rsidR="00DE5898">
        <w:rPr>
          <w:b/>
          <w:bCs/>
          <w:sz w:val="36"/>
          <w:szCs w:val="36"/>
        </w:rPr>
        <w:t>?</w:t>
      </w:r>
    </w:p>
    <w:p w14:paraId="1A6D4D1C" w14:textId="77777777" w:rsidR="00133C8E" w:rsidRDefault="00133C8E" w:rsidP="000866CB">
      <w:pPr>
        <w:rPr>
          <w:b/>
          <w:bCs/>
          <w:sz w:val="36"/>
          <w:szCs w:val="36"/>
        </w:rPr>
      </w:pPr>
    </w:p>
    <w:p w14:paraId="28E5512C" w14:textId="1F5CF6F4" w:rsidR="00B82D9A" w:rsidRPr="004C06DF" w:rsidRDefault="00DE5898" w:rsidP="004C06DF">
      <w:pPr>
        <w:rPr>
          <w:szCs w:val="32"/>
        </w:rPr>
      </w:pPr>
      <w:r w:rsidRPr="004C06DF">
        <w:rPr>
          <w:szCs w:val="32"/>
        </w:rPr>
        <w:t>Reflective w</w:t>
      </w:r>
      <w:r w:rsidR="000866CB" w:rsidRPr="004C06DF">
        <w:rPr>
          <w:szCs w:val="32"/>
        </w:rPr>
        <w:t xml:space="preserve">riting </w:t>
      </w:r>
      <w:r w:rsidR="00B90618" w:rsidRPr="004C06DF">
        <w:rPr>
          <w:szCs w:val="32"/>
        </w:rPr>
        <w:t xml:space="preserve">can also be creative in </w:t>
      </w:r>
      <w:proofErr w:type="gramStart"/>
      <w:r w:rsidR="00B90618" w:rsidRPr="004C06DF">
        <w:rPr>
          <w:szCs w:val="32"/>
        </w:rPr>
        <w:t>it</w:t>
      </w:r>
      <w:proofErr w:type="gramEnd"/>
      <w:r w:rsidR="00B90618" w:rsidRPr="004C06DF">
        <w:rPr>
          <w:szCs w:val="32"/>
        </w:rPr>
        <w:t xml:space="preserve"> own way and it is used mainly in </w:t>
      </w:r>
      <w:proofErr w:type="spellStart"/>
      <w:r w:rsidR="00B90618" w:rsidRPr="004C06DF">
        <w:rPr>
          <w:szCs w:val="32"/>
        </w:rPr>
        <w:t>a</w:t>
      </w:r>
      <w:proofErr w:type="spellEnd"/>
      <w:r w:rsidR="00B90618" w:rsidRPr="004C06DF">
        <w:rPr>
          <w:szCs w:val="32"/>
        </w:rPr>
        <w:t xml:space="preserve"> academic setting</w:t>
      </w:r>
    </w:p>
    <w:p w14:paraId="309A1873" w14:textId="3FB14975" w:rsidR="00DE5898" w:rsidRPr="004C06DF" w:rsidRDefault="00DE5898" w:rsidP="004C06DF">
      <w:pPr>
        <w:rPr>
          <w:sz w:val="36"/>
          <w:szCs w:val="36"/>
        </w:rPr>
      </w:pPr>
      <w:r w:rsidRPr="004C06DF">
        <w:rPr>
          <w:szCs w:val="32"/>
        </w:rPr>
        <w:t xml:space="preserve">It </w:t>
      </w:r>
      <w:r w:rsidR="00B90618" w:rsidRPr="004C06DF">
        <w:rPr>
          <w:szCs w:val="32"/>
        </w:rPr>
        <w:t>helps with your ability to critically think and act giving you insights as well as making you more susceptible to small details.</w:t>
      </w:r>
    </w:p>
    <w:p w14:paraId="47798405" w14:textId="77777777" w:rsidR="00DE5898" w:rsidRPr="00DE5898" w:rsidRDefault="00DE5898" w:rsidP="00DE5898">
      <w:pPr>
        <w:rPr>
          <w:sz w:val="36"/>
          <w:szCs w:val="36"/>
        </w:rPr>
      </w:pPr>
    </w:p>
    <w:p w14:paraId="770BF31B" w14:textId="0D63B229" w:rsidR="00DE5898" w:rsidRDefault="00DE5898" w:rsidP="004C06DF">
      <w:pPr>
        <w:jc w:val="center"/>
        <w:rPr>
          <w:b/>
          <w:bCs/>
          <w:sz w:val="36"/>
          <w:szCs w:val="36"/>
        </w:rPr>
      </w:pPr>
      <w:r w:rsidRPr="00DE5898">
        <w:rPr>
          <w:b/>
          <w:bCs/>
          <w:sz w:val="36"/>
          <w:szCs w:val="36"/>
        </w:rPr>
        <w:t xml:space="preserve">What </w:t>
      </w:r>
      <w:r w:rsidR="004C06DF">
        <w:rPr>
          <w:b/>
          <w:bCs/>
          <w:sz w:val="36"/>
          <w:szCs w:val="36"/>
        </w:rPr>
        <w:t>does</w:t>
      </w:r>
      <w:r w:rsidRPr="00DE5898">
        <w:rPr>
          <w:b/>
          <w:bCs/>
          <w:sz w:val="36"/>
          <w:szCs w:val="36"/>
        </w:rPr>
        <w:t xml:space="preserve"> Reflective Writing do?</w:t>
      </w:r>
    </w:p>
    <w:p w14:paraId="06792791" w14:textId="77777777" w:rsidR="00DE5898" w:rsidRPr="00DE5898" w:rsidRDefault="00DE5898" w:rsidP="00DE5898">
      <w:pPr>
        <w:rPr>
          <w:b/>
          <w:bCs/>
          <w:sz w:val="36"/>
          <w:szCs w:val="36"/>
        </w:rPr>
      </w:pPr>
    </w:p>
    <w:p w14:paraId="6FE19620" w14:textId="6C4A2A11" w:rsidR="00133C8E" w:rsidRDefault="004C06DF" w:rsidP="00133C8E">
      <w:pPr>
        <w:rPr>
          <w:szCs w:val="32"/>
        </w:rPr>
      </w:pPr>
      <w:r>
        <w:rPr>
          <w:szCs w:val="32"/>
        </w:rPr>
        <w:t xml:space="preserve">It can enhance your ability to learn and analyze your interactions with events, </w:t>
      </w:r>
      <w:r w:rsidR="000F7A96">
        <w:rPr>
          <w:szCs w:val="32"/>
        </w:rPr>
        <w:t>thoughts,</w:t>
      </w:r>
      <w:r>
        <w:rPr>
          <w:szCs w:val="32"/>
        </w:rPr>
        <w:t xml:space="preserve"> and past experiences.</w:t>
      </w:r>
    </w:p>
    <w:p w14:paraId="2D20B479" w14:textId="19D9832C" w:rsidR="004C06DF" w:rsidRDefault="004C06DF" w:rsidP="00133C8E">
      <w:pPr>
        <w:rPr>
          <w:szCs w:val="32"/>
        </w:rPr>
      </w:pPr>
      <w:r>
        <w:rPr>
          <w:szCs w:val="32"/>
        </w:rPr>
        <w:t>Adds a personal prospective to fake or real interactions.</w:t>
      </w:r>
    </w:p>
    <w:p w14:paraId="3C18D64D" w14:textId="77777777" w:rsidR="004C06DF" w:rsidRPr="00133C8E" w:rsidRDefault="004C06DF" w:rsidP="00133C8E">
      <w:pPr>
        <w:rPr>
          <w:sz w:val="36"/>
          <w:szCs w:val="36"/>
        </w:rPr>
      </w:pPr>
    </w:p>
    <w:p w14:paraId="7F4478C9" w14:textId="7A3D940F" w:rsidR="00C76E4C" w:rsidRDefault="00F549D6" w:rsidP="004C06DF">
      <w:pPr>
        <w:jc w:val="center"/>
        <w:rPr>
          <w:b/>
          <w:bCs/>
          <w:sz w:val="36"/>
          <w:szCs w:val="36"/>
        </w:rPr>
      </w:pPr>
      <w:r w:rsidRPr="00133C8E">
        <w:rPr>
          <w:b/>
          <w:bCs/>
          <w:sz w:val="36"/>
          <w:szCs w:val="36"/>
        </w:rPr>
        <w:t xml:space="preserve">Key </w:t>
      </w:r>
      <w:r w:rsidR="00DE5898">
        <w:rPr>
          <w:b/>
          <w:bCs/>
          <w:sz w:val="36"/>
          <w:szCs w:val="36"/>
        </w:rPr>
        <w:t>points about reflective Writing</w:t>
      </w:r>
    </w:p>
    <w:p w14:paraId="2765FBA3" w14:textId="77777777" w:rsidR="004C06DF" w:rsidRDefault="004C06DF" w:rsidP="004C06DF">
      <w:pPr>
        <w:jc w:val="center"/>
        <w:rPr>
          <w:sz w:val="36"/>
          <w:szCs w:val="36"/>
        </w:rPr>
      </w:pPr>
    </w:p>
    <w:bookmarkEnd w:id="8"/>
    <w:p w14:paraId="192491C1" w14:textId="6142E37D" w:rsidR="00EB0CE9" w:rsidRDefault="004C06DF" w:rsidP="004C06DF">
      <w:pPr>
        <w:rPr>
          <w:sz w:val="36"/>
          <w:szCs w:val="36"/>
        </w:rPr>
      </w:pPr>
      <w:r>
        <w:rPr>
          <w:sz w:val="36"/>
          <w:szCs w:val="36"/>
        </w:rPr>
        <w:t>It allows you to be yourself and express yourself in first person.</w:t>
      </w:r>
    </w:p>
    <w:p w14:paraId="5E1E2CEB" w14:textId="66936016" w:rsidR="004C06DF" w:rsidRDefault="004C06DF" w:rsidP="004C06DF">
      <w:pPr>
        <w:rPr>
          <w:sz w:val="36"/>
          <w:szCs w:val="36"/>
        </w:rPr>
      </w:pPr>
      <w:r>
        <w:rPr>
          <w:sz w:val="36"/>
          <w:szCs w:val="36"/>
        </w:rPr>
        <w:t>You can be analytical instead of descriptive of your interactions.</w:t>
      </w:r>
    </w:p>
    <w:p w14:paraId="3EDA1022" w14:textId="3863D281" w:rsidR="004C06DF" w:rsidRDefault="004C06DF" w:rsidP="004C06DF">
      <w:pPr>
        <w:rPr>
          <w:sz w:val="36"/>
          <w:szCs w:val="36"/>
        </w:rPr>
      </w:pPr>
      <w:r>
        <w:rPr>
          <w:sz w:val="36"/>
          <w:szCs w:val="36"/>
        </w:rPr>
        <w:t xml:space="preserve">It </w:t>
      </w:r>
      <w:proofErr w:type="spellStart"/>
      <w:r w:rsidR="00F4299C">
        <w:rPr>
          <w:sz w:val="36"/>
          <w:szCs w:val="36"/>
        </w:rPr>
        <w:t>a way</w:t>
      </w:r>
      <w:proofErr w:type="spellEnd"/>
      <w:r>
        <w:rPr>
          <w:sz w:val="36"/>
          <w:szCs w:val="36"/>
        </w:rPr>
        <w:t xml:space="preserve"> </w:t>
      </w:r>
      <w:r w:rsidR="00F4299C">
        <w:rPr>
          <w:sz w:val="36"/>
          <w:szCs w:val="36"/>
        </w:rPr>
        <w:t>to be demonstrative with the events you are recreating.</w:t>
      </w:r>
    </w:p>
    <w:p w14:paraId="688F67FE" w14:textId="078198FF" w:rsidR="00F4299C" w:rsidRDefault="00F4299C" w:rsidP="004C06DF">
      <w:pPr>
        <w:rPr>
          <w:sz w:val="36"/>
          <w:szCs w:val="36"/>
        </w:rPr>
      </w:pPr>
      <w:r>
        <w:rPr>
          <w:sz w:val="36"/>
          <w:szCs w:val="36"/>
        </w:rPr>
        <w:t>You can approach each interaction subjectively instead of objectively.</w:t>
      </w:r>
    </w:p>
    <w:p w14:paraId="11D723EA" w14:textId="749FC293" w:rsidR="00F4299C" w:rsidRDefault="00F4299C" w:rsidP="004C06DF">
      <w:pPr>
        <w:rPr>
          <w:sz w:val="36"/>
          <w:szCs w:val="36"/>
        </w:rPr>
      </w:pPr>
      <w:r>
        <w:rPr>
          <w:sz w:val="36"/>
          <w:szCs w:val="36"/>
        </w:rPr>
        <w:t xml:space="preserve">It a way to invest your time into something purposeful rather then think </w:t>
      </w:r>
      <w:r w:rsidR="000F7A96">
        <w:rPr>
          <w:sz w:val="36"/>
          <w:szCs w:val="36"/>
        </w:rPr>
        <w:t>you’re</w:t>
      </w:r>
      <w:r>
        <w:rPr>
          <w:sz w:val="36"/>
          <w:szCs w:val="36"/>
        </w:rPr>
        <w:t xml:space="preserve"> wasting it.</w:t>
      </w:r>
    </w:p>
    <w:p w14:paraId="38CC4FFD" w14:textId="499A806F" w:rsidR="00F4299C" w:rsidRDefault="00F4299C" w:rsidP="004C06DF">
      <w:pPr>
        <w:rPr>
          <w:sz w:val="36"/>
          <w:szCs w:val="36"/>
        </w:rPr>
      </w:pPr>
      <w:r>
        <w:rPr>
          <w:sz w:val="36"/>
          <w:szCs w:val="36"/>
        </w:rPr>
        <w:t>It a way to find solutions to problems.</w:t>
      </w:r>
    </w:p>
    <w:p w14:paraId="737AC57A" w14:textId="77777777" w:rsidR="004C06DF" w:rsidRDefault="004C06DF" w:rsidP="004C06DF">
      <w:pPr>
        <w:rPr>
          <w:sz w:val="36"/>
          <w:szCs w:val="36"/>
        </w:rPr>
      </w:pPr>
    </w:p>
    <w:p w14:paraId="7CA65F34" w14:textId="77777777" w:rsidR="004C06DF" w:rsidRPr="004C06DF" w:rsidRDefault="004C06DF" w:rsidP="004C06DF">
      <w:pPr>
        <w:rPr>
          <w:szCs w:val="32"/>
        </w:rPr>
      </w:pPr>
    </w:p>
    <w:p w14:paraId="728E5984" w14:textId="77777777" w:rsidR="00500B79" w:rsidRDefault="00500B79" w:rsidP="00810C61">
      <w:pPr>
        <w:shd w:val="clear" w:color="auto" w:fill="FFFFFF" w:themeFill="background1"/>
        <w:rPr>
          <w:b/>
          <w:bCs/>
          <w:color w:val="476166" w:themeColor="accent1"/>
        </w:rPr>
      </w:pPr>
    </w:p>
    <w:p w14:paraId="502DAACD" w14:textId="16034C4B" w:rsidR="00262594" w:rsidRPr="000F7A96" w:rsidRDefault="00564CCE" w:rsidP="000F7A96">
      <w:pPr>
        <w:pStyle w:val="ListParagraph"/>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jc w:val="center"/>
        <w:outlineLvl w:val="0"/>
        <w:rPr>
          <w:b/>
          <w:color w:val="476166" w:themeColor="accent1"/>
          <w:sz w:val="48"/>
        </w:rPr>
      </w:pPr>
      <w:bookmarkStart w:id="9" w:name="_Hlk108196269"/>
      <w:r w:rsidRPr="000F7A96">
        <w:rPr>
          <w:b/>
          <w:color w:val="476166" w:themeColor="accent1"/>
          <w:sz w:val="48"/>
        </w:rPr>
        <w:lastRenderedPageBreak/>
        <w:t xml:space="preserve">What </w:t>
      </w:r>
      <w:proofErr w:type="gramStart"/>
      <w:r w:rsidRPr="000F7A96">
        <w:rPr>
          <w:b/>
          <w:color w:val="476166" w:themeColor="accent1"/>
          <w:sz w:val="48"/>
        </w:rPr>
        <w:t>is</w:t>
      </w:r>
      <w:proofErr w:type="gramEnd"/>
      <w:r w:rsidRPr="000F7A96">
        <w:rPr>
          <w:b/>
          <w:color w:val="476166" w:themeColor="accent1"/>
          <w:sz w:val="48"/>
        </w:rPr>
        <w:t xml:space="preserve"> </w:t>
      </w:r>
      <w:r w:rsidR="006F20D3" w:rsidRPr="000F7A96">
        <w:rPr>
          <w:b/>
          <w:color w:val="476166" w:themeColor="accent1"/>
          <w:sz w:val="48"/>
        </w:rPr>
        <w:t>Gibbs’ reflective cycle</w:t>
      </w:r>
    </w:p>
    <w:bookmarkEnd w:id="9"/>
    <w:p w14:paraId="52608D97" w14:textId="77777777" w:rsidR="00711F3F" w:rsidRDefault="00711F3F" w:rsidP="009B3FE2">
      <w:pPr>
        <w:shd w:val="clear" w:color="auto" w:fill="FFFFFF" w:themeFill="background1"/>
        <w:rPr>
          <w:sz w:val="36"/>
          <w:szCs w:val="36"/>
        </w:rPr>
      </w:pPr>
    </w:p>
    <w:p w14:paraId="3D99D9A9" w14:textId="683FC125" w:rsidR="00D124B8" w:rsidRDefault="00B5661B" w:rsidP="009B3FE2">
      <w:pPr>
        <w:shd w:val="clear" w:color="auto" w:fill="FFFFFF" w:themeFill="background1"/>
        <w:rPr>
          <w:sz w:val="36"/>
          <w:szCs w:val="36"/>
        </w:rPr>
      </w:pPr>
      <w:bookmarkStart w:id="10" w:name="_Hlk110612651"/>
      <w:r w:rsidRPr="00B5661B">
        <w:rPr>
          <w:sz w:val="36"/>
          <w:szCs w:val="36"/>
        </w:rPr>
        <w:t>Gibbs, G. (1998)</w:t>
      </w:r>
      <w:bookmarkEnd w:id="10"/>
      <w:r w:rsidR="00F4299C">
        <w:rPr>
          <w:sz w:val="36"/>
          <w:szCs w:val="36"/>
        </w:rPr>
        <w:t xml:space="preserve"> was a well-known psychologist and sociologist outlined in his book </w:t>
      </w:r>
      <w:r w:rsidR="00F4299C" w:rsidRPr="00F4299C">
        <w:rPr>
          <w:sz w:val="36"/>
          <w:szCs w:val="36"/>
        </w:rPr>
        <w:t>Learning by Doing, Gibbs Reflective Cycle</w:t>
      </w:r>
      <w:r w:rsidR="00F4299C">
        <w:rPr>
          <w:sz w:val="36"/>
          <w:szCs w:val="36"/>
        </w:rPr>
        <w:t xml:space="preserve"> he developed a method in with one </w:t>
      </w:r>
      <w:r w:rsidR="000E56D4">
        <w:rPr>
          <w:sz w:val="36"/>
          <w:szCs w:val="36"/>
        </w:rPr>
        <w:t>can reflect</w:t>
      </w:r>
      <w:r w:rsidR="00F4299C">
        <w:rPr>
          <w:sz w:val="36"/>
          <w:szCs w:val="36"/>
        </w:rPr>
        <w:t xml:space="preserve"> on past experiences</w:t>
      </w:r>
      <w:r w:rsidR="00657F3A">
        <w:rPr>
          <w:sz w:val="36"/>
          <w:szCs w:val="36"/>
        </w:rPr>
        <w:t>, he</w:t>
      </w:r>
      <w:r w:rsidR="00F4299C">
        <w:rPr>
          <w:sz w:val="36"/>
          <w:szCs w:val="36"/>
        </w:rPr>
        <w:t xml:space="preserve"> called</w:t>
      </w:r>
      <w:r w:rsidR="00657F3A">
        <w:rPr>
          <w:sz w:val="36"/>
          <w:szCs w:val="36"/>
        </w:rPr>
        <w:t xml:space="preserve"> it</w:t>
      </w:r>
      <w:r w:rsidR="000E56D4">
        <w:rPr>
          <w:sz w:val="36"/>
          <w:szCs w:val="36"/>
        </w:rPr>
        <w:t xml:space="preserve"> </w:t>
      </w:r>
      <w:r w:rsidR="000E56D4" w:rsidRPr="000E56D4">
        <w:rPr>
          <w:sz w:val="36"/>
          <w:szCs w:val="36"/>
        </w:rPr>
        <w:t>Gibbs Reflective Cycle</w:t>
      </w:r>
      <w:r w:rsidR="000E56D4">
        <w:rPr>
          <w:sz w:val="36"/>
          <w:szCs w:val="36"/>
        </w:rPr>
        <w:t>, the method has six steps as outlined below.</w:t>
      </w:r>
    </w:p>
    <w:p w14:paraId="00228642" w14:textId="4785405B" w:rsidR="009516CE" w:rsidRDefault="009516CE" w:rsidP="009B3FE2">
      <w:pPr>
        <w:shd w:val="clear" w:color="auto" w:fill="FFFFFF" w:themeFill="background1"/>
        <w:rPr>
          <w:sz w:val="36"/>
          <w:szCs w:val="36"/>
        </w:rPr>
      </w:pPr>
    </w:p>
    <w:p w14:paraId="2A88D040" w14:textId="4DEC3C81" w:rsidR="009516CE" w:rsidRPr="009516CE" w:rsidRDefault="009516CE" w:rsidP="000E56D4">
      <w:pPr>
        <w:shd w:val="clear" w:color="auto" w:fill="FFFFFF" w:themeFill="background1"/>
        <w:rPr>
          <w:sz w:val="36"/>
          <w:szCs w:val="36"/>
        </w:rPr>
      </w:pPr>
      <w:r w:rsidRPr="00F07656">
        <w:rPr>
          <w:b/>
          <w:bCs/>
          <w:sz w:val="36"/>
          <w:szCs w:val="36"/>
        </w:rPr>
        <w:t>Description</w:t>
      </w:r>
      <w:r>
        <w:rPr>
          <w:sz w:val="36"/>
          <w:szCs w:val="36"/>
        </w:rPr>
        <w:t xml:space="preserve"> – What happened</w:t>
      </w:r>
    </w:p>
    <w:p w14:paraId="59A8D2B0" w14:textId="0EFF2B93" w:rsidR="009516CE" w:rsidRPr="009516CE" w:rsidRDefault="009516CE" w:rsidP="000E56D4">
      <w:pPr>
        <w:shd w:val="clear" w:color="auto" w:fill="FFFFFF" w:themeFill="background1"/>
        <w:rPr>
          <w:sz w:val="36"/>
          <w:szCs w:val="36"/>
        </w:rPr>
      </w:pPr>
      <w:r w:rsidRPr="00F07656">
        <w:rPr>
          <w:b/>
          <w:bCs/>
          <w:sz w:val="36"/>
          <w:szCs w:val="36"/>
        </w:rPr>
        <w:t>Feelings</w:t>
      </w:r>
      <w:r>
        <w:rPr>
          <w:sz w:val="36"/>
          <w:szCs w:val="36"/>
        </w:rPr>
        <w:t xml:space="preserve"> – </w:t>
      </w:r>
      <w:r w:rsidR="00657F3A">
        <w:rPr>
          <w:sz w:val="36"/>
          <w:szCs w:val="36"/>
        </w:rPr>
        <w:t>How you reacted and felt</w:t>
      </w:r>
    </w:p>
    <w:p w14:paraId="02D5EB31" w14:textId="34454E99" w:rsidR="009516CE" w:rsidRPr="009516CE" w:rsidRDefault="009516CE" w:rsidP="000E56D4">
      <w:pPr>
        <w:shd w:val="clear" w:color="auto" w:fill="FFFFFF" w:themeFill="background1"/>
        <w:rPr>
          <w:sz w:val="36"/>
          <w:szCs w:val="36"/>
        </w:rPr>
      </w:pPr>
      <w:r w:rsidRPr="00F07656">
        <w:rPr>
          <w:b/>
          <w:bCs/>
          <w:sz w:val="36"/>
          <w:szCs w:val="36"/>
        </w:rPr>
        <w:t>Evaluation</w:t>
      </w:r>
      <w:r>
        <w:rPr>
          <w:sz w:val="36"/>
          <w:szCs w:val="36"/>
        </w:rPr>
        <w:t xml:space="preserve"> – </w:t>
      </w:r>
      <w:r w:rsidR="00657F3A">
        <w:rPr>
          <w:sz w:val="36"/>
          <w:szCs w:val="36"/>
        </w:rPr>
        <w:t>The good and the bad</w:t>
      </w:r>
    </w:p>
    <w:p w14:paraId="67C97F39" w14:textId="4076F341" w:rsidR="009516CE" w:rsidRPr="009516CE" w:rsidRDefault="009516CE" w:rsidP="000E56D4">
      <w:pPr>
        <w:shd w:val="clear" w:color="auto" w:fill="FFFFFF" w:themeFill="background1"/>
        <w:rPr>
          <w:sz w:val="36"/>
          <w:szCs w:val="36"/>
        </w:rPr>
      </w:pPr>
      <w:r w:rsidRPr="00F07656">
        <w:rPr>
          <w:b/>
          <w:bCs/>
          <w:sz w:val="36"/>
          <w:szCs w:val="36"/>
        </w:rPr>
        <w:t>Analysis</w:t>
      </w:r>
      <w:r>
        <w:rPr>
          <w:sz w:val="36"/>
          <w:szCs w:val="36"/>
        </w:rPr>
        <w:t xml:space="preserve"> – </w:t>
      </w:r>
      <w:r w:rsidR="00657F3A">
        <w:rPr>
          <w:sz w:val="36"/>
          <w:szCs w:val="36"/>
        </w:rPr>
        <w:t>Understand the situation</w:t>
      </w:r>
    </w:p>
    <w:p w14:paraId="7F9295DB" w14:textId="6A11A187" w:rsidR="009516CE" w:rsidRPr="009516CE" w:rsidRDefault="009516CE" w:rsidP="000E56D4">
      <w:pPr>
        <w:shd w:val="clear" w:color="auto" w:fill="FFFFFF" w:themeFill="background1"/>
        <w:rPr>
          <w:sz w:val="36"/>
          <w:szCs w:val="36"/>
        </w:rPr>
      </w:pPr>
      <w:r w:rsidRPr="00F07656">
        <w:rPr>
          <w:b/>
          <w:bCs/>
          <w:sz w:val="36"/>
          <w:szCs w:val="36"/>
        </w:rPr>
        <w:t>Conclusion</w:t>
      </w:r>
      <w:r>
        <w:rPr>
          <w:sz w:val="36"/>
          <w:szCs w:val="36"/>
        </w:rPr>
        <w:t xml:space="preserve"> – </w:t>
      </w:r>
      <w:r w:rsidR="00657F3A">
        <w:rPr>
          <w:sz w:val="36"/>
          <w:szCs w:val="36"/>
        </w:rPr>
        <w:t>What did you gain from it</w:t>
      </w:r>
    </w:p>
    <w:p w14:paraId="5215B561" w14:textId="4FA65186" w:rsidR="009516CE" w:rsidRPr="009516CE" w:rsidRDefault="009516CE" w:rsidP="000E56D4">
      <w:pPr>
        <w:shd w:val="clear" w:color="auto" w:fill="FFFFFF" w:themeFill="background1"/>
        <w:rPr>
          <w:sz w:val="36"/>
          <w:szCs w:val="36"/>
        </w:rPr>
      </w:pPr>
      <w:r w:rsidRPr="00F07656">
        <w:rPr>
          <w:b/>
          <w:bCs/>
          <w:sz w:val="36"/>
          <w:szCs w:val="36"/>
        </w:rPr>
        <w:t>Action</w:t>
      </w:r>
      <w:r w:rsidRPr="009516CE">
        <w:rPr>
          <w:sz w:val="36"/>
          <w:szCs w:val="36"/>
        </w:rPr>
        <w:t xml:space="preserve"> </w:t>
      </w:r>
      <w:r w:rsidRPr="00F07656">
        <w:rPr>
          <w:b/>
          <w:bCs/>
          <w:sz w:val="36"/>
          <w:szCs w:val="36"/>
        </w:rPr>
        <w:t>plan</w:t>
      </w:r>
      <w:r>
        <w:rPr>
          <w:sz w:val="36"/>
          <w:szCs w:val="36"/>
        </w:rPr>
        <w:t xml:space="preserve"> – What will yo</w:t>
      </w:r>
      <w:r w:rsidR="00657F3A">
        <w:rPr>
          <w:sz w:val="36"/>
          <w:szCs w:val="36"/>
        </w:rPr>
        <w:t>u change</w:t>
      </w:r>
    </w:p>
    <w:p w14:paraId="368325D0" w14:textId="24272AED" w:rsidR="00D124B8" w:rsidRDefault="009B3FE2" w:rsidP="009B3FE2">
      <w:pPr>
        <w:shd w:val="clear" w:color="auto" w:fill="FFFFFF" w:themeFill="background1"/>
        <w:rPr>
          <w:sz w:val="36"/>
          <w:szCs w:val="36"/>
        </w:rPr>
      </w:pPr>
      <w:r>
        <w:rPr>
          <w:sz w:val="36"/>
          <w:szCs w:val="36"/>
        </w:rPr>
        <w:br/>
      </w:r>
      <w:r w:rsidR="00657F3A">
        <w:rPr>
          <w:sz w:val="36"/>
          <w:szCs w:val="36"/>
        </w:rPr>
        <w:t xml:space="preserve">The model was originally made for nursing same as </w:t>
      </w:r>
      <w:r w:rsidR="00657F3A" w:rsidRPr="00657F3A">
        <w:rPr>
          <w:sz w:val="36"/>
          <w:szCs w:val="36"/>
        </w:rPr>
        <w:t>Rolfe's model of reflection</w:t>
      </w:r>
      <w:r w:rsidR="00657F3A">
        <w:rPr>
          <w:sz w:val="36"/>
          <w:szCs w:val="36"/>
        </w:rPr>
        <w:t xml:space="preserve"> but because of it widely applicable nature it has become </w:t>
      </w:r>
      <w:r w:rsidR="00FA6AF0">
        <w:rPr>
          <w:sz w:val="36"/>
          <w:szCs w:val="36"/>
        </w:rPr>
        <w:t>used across many fields of work.</w:t>
      </w:r>
    </w:p>
    <w:p w14:paraId="79A02C20" w14:textId="77777777" w:rsidR="00D124B8" w:rsidRDefault="00D124B8" w:rsidP="009B3FE2">
      <w:pPr>
        <w:shd w:val="clear" w:color="auto" w:fill="FFFFFF" w:themeFill="background1"/>
        <w:rPr>
          <w:sz w:val="36"/>
          <w:szCs w:val="36"/>
        </w:rPr>
      </w:pPr>
    </w:p>
    <w:p w14:paraId="43BA06B3" w14:textId="6C26F373" w:rsidR="009B3FE2" w:rsidRDefault="00FA6AF0" w:rsidP="009B3FE2">
      <w:pPr>
        <w:shd w:val="clear" w:color="auto" w:fill="FFFFFF" w:themeFill="background1"/>
        <w:rPr>
          <w:sz w:val="36"/>
          <w:szCs w:val="36"/>
        </w:rPr>
      </w:pPr>
      <w:r>
        <w:rPr>
          <w:sz w:val="36"/>
          <w:szCs w:val="36"/>
        </w:rPr>
        <w:t xml:space="preserve">The book is focused on </w:t>
      </w:r>
      <w:proofErr w:type="gramStart"/>
      <w:r>
        <w:rPr>
          <w:sz w:val="36"/>
          <w:szCs w:val="36"/>
        </w:rPr>
        <w:t>a</w:t>
      </w:r>
      <w:proofErr w:type="gramEnd"/>
      <w:r>
        <w:rPr>
          <w:sz w:val="36"/>
          <w:szCs w:val="36"/>
        </w:rPr>
        <w:t xml:space="preserve"> experiential learning model that is formed from a cycle of repeated experiences formed by a single or multiple events, the model can be considered a tool that helps manage and organize your different experiences.</w:t>
      </w:r>
    </w:p>
    <w:p w14:paraId="3D156764" w14:textId="77777777" w:rsidR="00FA6AF0" w:rsidRDefault="00FA6AF0" w:rsidP="009B3FE2">
      <w:pPr>
        <w:shd w:val="clear" w:color="auto" w:fill="FFFFFF" w:themeFill="background1"/>
        <w:rPr>
          <w:sz w:val="36"/>
          <w:szCs w:val="36"/>
        </w:rPr>
      </w:pPr>
    </w:p>
    <w:p w14:paraId="192DEBB0" w14:textId="06451BE2" w:rsidR="00A872CE" w:rsidRDefault="00FA6AF0" w:rsidP="009B3FE2">
      <w:pPr>
        <w:shd w:val="clear" w:color="auto" w:fill="FFFFFF" w:themeFill="background1"/>
        <w:rPr>
          <w:color w:val="476166" w:themeColor="accent1"/>
        </w:rPr>
      </w:pPr>
      <w:r>
        <w:rPr>
          <w:sz w:val="36"/>
          <w:szCs w:val="36"/>
        </w:rPr>
        <w:t xml:space="preserve">The model is subdivided into six stages each focused </w:t>
      </w:r>
      <w:proofErr w:type="gramStart"/>
      <w:r>
        <w:rPr>
          <w:sz w:val="36"/>
          <w:szCs w:val="36"/>
        </w:rPr>
        <w:t xml:space="preserve">on </w:t>
      </w:r>
      <w:r w:rsidR="00831226">
        <w:rPr>
          <w:sz w:val="36"/>
          <w:szCs w:val="36"/>
        </w:rPr>
        <w:t xml:space="preserve"> a</w:t>
      </w:r>
      <w:proofErr w:type="gramEnd"/>
      <w:r w:rsidR="00831226">
        <w:rPr>
          <w:sz w:val="36"/>
          <w:szCs w:val="36"/>
        </w:rPr>
        <w:t xml:space="preserve"> </w:t>
      </w:r>
      <w:r>
        <w:rPr>
          <w:sz w:val="36"/>
          <w:szCs w:val="36"/>
        </w:rPr>
        <w:t>different aspect within a past experience</w:t>
      </w:r>
      <w:r w:rsidR="00500B79">
        <w:rPr>
          <w:sz w:val="36"/>
          <w:szCs w:val="36"/>
        </w:rPr>
        <w:t>.</w:t>
      </w:r>
    </w:p>
    <w:p w14:paraId="471FED7F" w14:textId="2463CA49" w:rsidR="00A872CE" w:rsidRDefault="00A872CE" w:rsidP="00E413E3">
      <w:pPr>
        <w:shd w:val="clear" w:color="auto" w:fill="FFFFFF" w:themeFill="background1"/>
        <w:rPr>
          <w:color w:val="476166" w:themeColor="accent1"/>
        </w:rPr>
      </w:pPr>
    </w:p>
    <w:p w14:paraId="4F059DF3" w14:textId="77777777" w:rsidR="00544E56" w:rsidRPr="00262594" w:rsidRDefault="00544E56" w:rsidP="00E413E3">
      <w:pPr>
        <w:shd w:val="clear" w:color="auto" w:fill="FFFFFF" w:themeFill="background1"/>
        <w:rPr>
          <w:color w:val="476166" w:themeColor="accent1"/>
        </w:rPr>
      </w:pPr>
    </w:p>
    <w:p w14:paraId="5A7A144A" w14:textId="49DA087B" w:rsidR="00D7168B" w:rsidRPr="000F7A96" w:rsidRDefault="0005011C"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bookmarkStart w:id="11" w:name="_Hlk108196339"/>
      <w:r w:rsidRPr="000F7A96">
        <w:rPr>
          <w:color w:val="476166" w:themeColor="accent1"/>
          <w:szCs w:val="48"/>
        </w:rPr>
        <w:lastRenderedPageBreak/>
        <w:t>Academic Report</w:t>
      </w:r>
      <w:r w:rsidR="00564CCE" w:rsidRPr="000F7A96">
        <w:rPr>
          <w:color w:val="476166" w:themeColor="accent1"/>
          <w:szCs w:val="48"/>
        </w:rPr>
        <w:t xml:space="preserve"> Reflection</w:t>
      </w:r>
    </w:p>
    <w:bookmarkEnd w:id="11"/>
    <w:p w14:paraId="098E1AFE" w14:textId="258D0FA5" w:rsidR="007D3B0E" w:rsidRDefault="007D3B0E" w:rsidP="007D3B0E"/>
    <w:p w14:paraId="3A085DF0" w14:textId="2BA8DD14" w:rsidR="005120B5" w:rsidRDefault="005120B5" w:rsidP="005120B5">
      <w:pPr>
        <w:jc w:val="center"/>
        <w:rPr>
          <w:b/>
          <w:bCs/>
          <w:sz w:val="36"/>
          <w:szCs w:val="36"/>
        </w:rPr>
      </w:pPr>
      <w:bookmarkStart w:id="12" w:name="_Hlk110388914"/>
      <w:r w:rsidRPr="00D803C0">
        <w:rPr>
          <w:b/>
          <w:bCs/>
          <w:sz w:val="36"/>
          <w:szCs w:val="36"/>
        </w:rPr>
        <w:t>Description</w:t>
      </w:r>
    </w:p>
    <w:p w14:paraId="08361B84" w14:textId="77777777" w:rsidR="00D8382C" w:rsidRPr="00D803C0" w:rsidRDefault="00D8382C" w:rsidP="005120B5">
      <w:pPr>
        <w:jc w:val="center"/>
        <w:rPr>
          <w:b/>
          <w:bCs/>
          <w:sz w:val="36"/>
          <w:szCs w:val="36"/>
        </w:rPr>
      </w:pPr>
    </w:p>
    <w:p w14:paraId="2425BA5F" w14:textId="1E12EBA1" w:rsidR="00500B79" w:rsidRDefault="00831226" w:rsidP="005120B5">
      <w:pPr>
        <w:rPr>
          <w:szCs w:val="32"/>
        </w:rPr>
      </w:pPr>
      <w:r>
        <w:rPr>
          <w:szCs w:val="32"/>
        </w:rPr>
        <w:t>During week 2 we were assigned the task of making a report containing 1000 words and 4 sources as well as a minim one we had to add.</w:t>
      </w:r>
    </w:p>
    <w:p w14:paraId="4067D798" w14:textId="5E5756F6" w:rsidR="00831226" w:rsidRDefault="00831226" w:rsidP="00831226">
      <w:pPr>
        <w:rPr>
          <w:szCs w:val="32"/>
        </w:rPr>
      </w:pPr>
      <w:r>
        <w:rPr>
          <w:szCs w:val="32"/>
        </w:rPr>
        <w:t>As a subject we were given 3 choices from with we must pick 1, I settled on “</w:t>
      </w:r>
      <w:r w:rsidRPr="00831226">
        <w:rPr>
          <w:szCs w:val="32"/>
        </w:rPr>
        <w:t>What is the most effective way to motivate staff?</w:t>
      </w:r>
      <w:r>
        <w:rPr>
          <w:szCs w:val="32"/>
        </w:rPr>
        <w:t>”</w:t>
      </w:r>
    </w:p>
    <w:p w14:paraId="45D2ABC9" w14:textId="77777777" w:rsidR="00831226" w:rsidRPr="00500B79" w:rsidRDefault="00831226" w:rsidP="005120B5">
      <w:pPr>
        <w:rPr>
          <w:szCs w:val="32"/>
        </w:rPr>
      </w:pPr>
    </w:p>
    <w:p w14:paraId="3373BA2A" w14:textId="6ABAD8A0" w:rsidR="005120B5" w:rsidRDefault="005120B5" w:rsidP="00EC1B4D">
      <w:pPr>
        <w:jc w:val="center"/>
        <w:rPr>
          <w:b/>
          <w:bCs/>
        </w:rPr>
      </w:pPr>
      <w:r w:rsidRPr="00D803C0">
        <w:rPr>
          <w:b/>
          <w:bCs/>
          <w:sz w:val="36"/>
          <w:szCs w:val="36"/>
        </w:rPr>
        <w:t>Feelings</w:t>
      </w:r>
    </w:p>
    <w:p w14:paraId="3B19041B" w14:textId="00C42B5B" w:rsidR="00F30A70" w:rsidRDefault="00F30A70" w:rsidP="00F30A70"/>
    <w:p w14:paraId="3932C3B2" w14:textId="68C96F93" w:rsidR="005120B5" w:rsidRDefault="00831226" w:rsidP="005120B5">
      <w:pPr>
        <w:rPr>
          <w:szCs w:val="32"/>
        </w:rPr>
      </w:pPr>
      <w:r>
        <w:rPr>
          <w:szCs w:val="32"/>
        </w:rPr>
        <w:t xml:space="preserve">At the start I feels like a </w:t>
      </w:r>
      <w:r w:rsidR="00A04947">
        <w:rPr>
          <w:szCs w:val="32"/>
        </w:rPr>
        <w:t>sailor</w:t>
      </w:r>
      <w:r>
        <w:rPr>
          <w:szCs w:val="32"/>
        </w:rPr>
        <w:t xml:space="preserve"> </w:t>
      </w:r>
      <w:r w:rsidR="00A04947">
        <w:rPr>
          <w:szCs w:val="32"/>
        </w:rPr>
        <w:t>drowned</w:t>
      </w:r>
      <w:r>
        <w:rPr>
          <w:szCs w:val="32"/>
        </w:rPr>
        <w:t xml:space="preserve"> by the waves of </w:t>
      </w:r>
      <w:r w:rsidR="00A04947">
        <w:rPr>
          <w:szCs w:val="32"/>
        </w:rPr>
        <w:t xml:space="preserve">   impossible amounts of information’s but with time I started making figuring out the system and organizing myself the best I could be it using the university library or other websites to get a feel for the structure of the report I was trying to make.</w:t>
      </w:r>
    </w:p>
    <w:p w14:paraId="6B04C1F9" w14:textId="77777777" w:rsidR="00A04947" w:rsidRDefault="00A04947" w:rsidP="005120B5"/>
    <w:p w14:paraId="79B99AEC" w14:textId="587944AF" w:rsidR="005120B5" w:rsidRDefault="005120B5" w:rsidP="00D803C0">
      <w:pPr>
        <w:jc w:val="center"/>
        <w:rPr>
          <w:b/>
          <w:bCs/>
          <w:sz w:val="36"/>
          <w:szCs w:val="36"/>
        </w:rPr>
      </w:pPr>
      <w:r w:rsidRPr="00D803C0">
        <w:rPr>
          <w:b/>
          <w:bCs/>
          <w:sz w:val="36"/>
          <w:szCs w:val="36"/>
        </w:rPr>
        <w:t>Evaluation</w:t>
      </w:r>
    </w:p>
    <w:p w14:paraId="78253C6D" w14:textId="478C1643" w:rsidR="00A04947" w:rsidRDefault="00A04947" w:rsidP="002E33F5">
      <w:pPr>
        <w:rPr>
          <w:b/>
          <w:bCs/>
          <w:sz w:val="36"/>
          <w:szCs w:val="36"/>
        </w:rPr>
      </w:pPr>
    </w:p>
    <w:p w14:paraId="643EDB22" w14:textId="118EF036" w:rsidR="00A04947" w:rsidRDefault="00A04947" w:rsidP="002E33F5">
      <w:pPr>
        <w:rPr>
          <w:szCs w:val="32"/>
        </w:rPr>
      </w:pPr>
      <w:r>
        <w:rPr>
          <w:szCs w:val="32"/>
        </w:rPr>
        <w:t>In the end I manage to find credible information’s related to my subject and started compiling then reinterpreting it.</w:t>
      </w:r>
    </w:p>
    <w:p w14:paraId="33A20EA6" w14:textId="569CC7D5" w:rsidR="00A04947" w:rsidRPr="00A04947" w:rsidRDefault="00A04947" w:rsidP="002E33F5">
      <w:pPr>
        <w:rPr>
          <w:szCs w:val="32"/>
        </w:rPr>
      </w:pPr>
      <w:r>
        <w:rPr>
          <w:szCs w:val="32"/>
        </w:rPr>
        <w:t xml:space="preserve">When it came to the design of the work not knowing much in terms of digital </w:t>
      </w:r>
      <w:r w:rsidR="000F7A96">
        <w:rPr>
          <w:szCs w:val="32"/>
        </w:rPr>
        <w:t>skills,</w:t>
      </w:r>
      <w:r>
        <w:rPr>
          <w:szCs w:val="32"/>
        </w:rPr>
        <w:t xml:space="preserve"> I opted to download a template and modifying it the best I could</w:t>
      </w:r>
      <w:r w:rsidR="00BF38FF">
        <w:rPr>
          <w:szCs w:val="32"/>
        </w:rPr>
        <w:t xml:space="preserve"> to fit the academic standards.</w:t>
      </w:r>
    </w:p>
    <w:p w14:paraId="1A05645F" w14:textId="77777777" w:rsidR="00666870" w:rsidRDefault="00666870" w:rsidP="00080EBC">
      <w:pPr>
        <w:jc w:val="center"/>
        <w:rPr>
          <w:b/>
          <w:bCs/>
          <w:sz w:val="36"/>
          <w:szCs w:val="36"/>
        </w:rPr>
      </w:pPr>
    </w:p>
    <w:p w14:paraId="7CF19FA0" w14:textId="77777777" w:rsidR="00666870" w:rsidRDefault="00666870" w:rsidP="00080EBC">
      <w:pPr>
        <w:jc w:val="center"/>
        <w:rPr>
          <w:b/>
          <w:bCs/>
          <w:sz w:val="36"/>
          <w:szCs w:val="36"/>
        </w:rPr>
      </w:pPr>
    </w:p>
    <w:p w14:paraId="0FCEA782" w14:textId="77777777" w:rsidR="00666870" w:rsidRDefault="00666870" w:rsidP="00080EBC">
      <w:pPr>
        <w:jc w:val="center"/>
        <w:rPr>
          <w:b/>
          <w:bCs/>
          <w:sz w:val="36"/>
          <w:szCs w:val="36"/>
        </w:rPr>
      </w:pPr>
    </w:p>
    <w:p w14:paraId="53F01541" w14:textId="77777777" w:rsidR="00666870" w:rsidRDefault="00666870" w:rsidP="00080EBC">
      <w:pPr>
        <w:jc w:val="center"/>
        <w:rPr>
          <w:b/>
          <w:bCs/>
          <w:sz w:val="36"/>
          <w:szCs w:val="36"/>
        </w:rPr>
      </w:pPr>
    </w:p>
    <w:p w14:paraId="1A212AB9" w14:textId="2A80F70F" w:rsidR="00666870" w:rsidRDefault="00666870" w:rsidP="00D7168B">
      <w:pPr>
        <w:rPr>
          <w:b/>
          <w:bCs/>
          <w:sz w:val="36"/>
          <w:szCs w:val="36"/>
        </w:rPr>
      </w:pPr>
    </w:p>
    <w:p w14:paraId="3092B186" w14:textId="06B12891" w:rsidR="00500B79" w:rsidRDefault="00500B79" w:rsidP="00D7168B">
      <w:pPr>
        <w:rPr>
          <w:b/>
          <w:bCs/>
          <w:sz w:val="36"/>
          <w:szCs w:val="36"/>
        </w:rPr>
      </w:pPr>
    </w:p>
    <w:p w14:paraId="556DEFB5" w14:textId="7591D2F5" w:rsidR="00500B79" w:rsidRDefault="00500B79" w:rsidP="00D7168B">
      <w:pPr>
        <w:rPr>
          <w:b/>
          <w:bCs/>
          <w:sz w:val="36"/>
          <w:szCs w:val="36"/>
        </w:rPr>
      </w:pPr>
    </w:p>
    <w:p w14:paraId="765709E5" w14:textId="77777777" w:rsidR="00500B79" w:rsidRDefault="00500B79" w:rsidP="00D7168B">
      <w:pPr>
        <w:rPr>
          <w:b/>
          <w:bCs/>
          <w:sz w:val="36"/>
          <w:szCs w:val="36"/>
        </w:rPr>
      </w:pPr>
    </w:p>
    <w:p w14:paraId="6237EE4C" w14:textId="60BEFDF3" w:rsidR="00080EBC" w:rsidRDefault="005120B5" w:rsidP="00080EBC">
      <w:pPr>
        <w:jc w:val="center"/>
        <w:rPr>
          <w:b/>
          <w:bCs/>
          <w:sz w:val="36"/>
          <w:szCs w:val="36"/>
        </w:rPr>
      </w:pPr>
      <w:r w:rsidRPr="00080EBC">
        <w:rPr>
          <w:b/>
          <w:bCs/>
          <w:sz w:val="36"/>
          <w:szCs w:val="36"/>
        </w:rPr>
        <w:t>Analysis</w:t>
      </w:r>
    </w:p>
    <w:p w14:paraId="05CBAFC7" w14:textId="77777777" w:rsidR="00080EBC" w:rsidRDefault="00080EBC" w:rsidP="00080EBC">
      <w:pPr>
        <w:jc w:val="center"/>
        <w:rPr>
          <w:b/>
          <w:bCs/>
          <w:sz w:val="36"/>
          <w:szCs w:val="36"/>
        </w:rPr>
      </w:pPr>
    </w:p>
    <w:p w14:paraId="5D22893A" w14:textId="64F32F00" w:rsidR="009F7145" w:rsidRDefault="00BF38FF" w:rsidP="005120B5">
      <w:pPr>
        <w:rPr>
          <w:szCs w:val="32"/>
        </w:rPr>
      </w:pPr>
      <w:r>
        <w:rPr>
          <w:szCs w:val="32"/>
        </w:rPr>
        <w:t>Knowing how the work turned out I am not disappointed, but I know I could achieve better result if I started with a more defined plan, and I prepared better.</w:t>
      </w:r>
    </w:p>
    <w:p w14:paraId="3B72534E" w14:textId="16A53AD5" w:rsidR="00BF38FF" w:rsidRPr="007577D3" w:rsidRDefault="00BF38FF" w:rsidP="005120B5">
      <w:pPr>
        <w:rPr>
          <w:szCs w:val="32"/>
        </w:rPr>
      </w:pPr>
      <w:r>
        <w:rPr>
          <w:szCs w:val="32"/>
        </w:rPr>
        <w:t>I also think the structure of the report could have been done better and it will have benefited from a better design making it more interesting to look at.</w:t>
      </w:r>
    </w:p>
    <w:p w14:paraId="4A28EEE4" w14:textId="77777777" w:rsidR="00D32A59" w:rsidRDefault="00D32A59" w:rsidP="00BF38FF">
      <w:pPr>
        <w:rPr>
          <w:b/>
          <w:bCs/>
          <w:sz w:val="36"/>
          <w:szCs w:val="36"/>
        </w:rPr>
      </w:pPr>
    </w:p>
    <w:p w14:paraId="260E3DC4" w14:textId="4AA8D610" w:rsidR="005120B5" w:rsidRDefault="005120B5" w:rsidP="009F7145">
      <w:pPr>
        <w:jc w:val="center"/>
        <w:rPr>
          <w:b/>
          <w:bCs/>
          <w:sz w:val="36"/>
          <w:szCs w:val="36"/>
        </w:rPr>
      </w:pPr>
      <w:r w:rsidRPr="009F7145">
        <w:rPr>
          <w:b/>
          <w:bCs/>
          <w:sz w:val="36"/>
          <w:szCs w:val="36"/>
        </w:rPr>
        <w:t>Conclusion</w:t>
      </w:r>
    </w:p>
    <w:p w14:paraId="47956356" w14:textId="4910B3A2" w:rsidR="009F7145" w:rsidRDefault="009F7145" w:rsidP="009F7145">
      <w:pPr>
        <w:rPr>
          <w:sz w:val="36"/>
          <w:szCs w:val="36"/>
        </w:rPr>
      </w:pPr>
    </w:p>
    <w:p w14:paraId="20C81C14" w14:textId="7F54A844" w:rsidR="009F7145" w:rsidRPr="007577D3" w:rsidRDefault="00BF38FF" w:rsidP="009F7145">
      <w:pPr>
        <w:rPr>
          <w:szCs w:val="32"/>
        </w:rPr>
      </w:pPr>
      <w:r>
        <w:rPr>
          <w:szCs w:val="32"/>
        </w:rPr>
        <w:t xml:space="preserve">Wile creating my report I </w:t>
      </w:r>
      <w:r w:rsidR="004808BF">
        <w:rPr>
          <w:szCs w:val="32"/>
        </w:rPr>
        <w:t>felt</w:t>
      </w:r>
      <w:r>
        <w:rPr>
          <w:szCs w:val="32"/>
        </w:rPr>
        <w:t xml:space="preserve"> like I became more proficient with </w:t>
      </w:r>
      <w:proofErr w:type="gramStart"/>
      <w:r>
        <w:rPr>
          <w:szCs w:val="32"/>
        </w:rPr>
        <w:t>Word</w:t>
      </w:r>
      <w:proofErr w:type="gramEnd"/>
      <w:r>
        <w:rPr>
          <w:szCs w:val="32"/>
        </w:rPr>
        <w:t xml:space="preserve"> and</w:t>
      </w:r>
      <w:r w:rsidR="004808BF">
        <w:rPr>
          <w:szCs w:val="32"/>
        </w:rPr>
        <w:t xml:space="preserve"> I gained the ability to easily tell without using the CRAAP test what degree of authenticity a piece of work has just from a cursory glance, I also became more proficient in using research tools such as Scopus and Google Scholar.</w:t>
      </w:r>
    </w:p>
    <w:p w14:paraId="23E26770" w14:textId="77777777" w:rsidR="005120B5" w:rsidRDefault="005120B5" w:rsidP="005120B5"/>
    <w:p w14:paraId="2F9DEBBC" w14:textId="7569FCA3" w:rsidR="00A872CE" w:rsidRDefault="005120B5" w:rsidP="00C32DB9">
      <w:pPr>
        <w:jc w:val="center"/>
        <w:rPr>
          <w:b/>
          <w:bCs/>
          <w:sz w:val="36"/>
          <w:szCs w:val="36"/>
        </w:rPr>
      </w:pPr>
      <w:r w:rsidRPr="00C32DB9">
        <w:rPr>
          <w:b/>
          <w:bCs/>
          <w:sz w:val="36"/>
          <w:szCs w:val="36"/>
        </w:rPr>
        <w:t>Action plan</w:t>
      </w:r>
    </w:p>
    <w:p w14:paraId="30A37278" w14:textId="2C54D880" w:rsidR="00C32DB9" w:rsidRDefault="00C32DB9" w:rsidP="00C32DB9">
      <w:pPr>
        <w:rPr>
          <w:b/>
          <w:bCs/>
          <w:sz w:val="36"/>
          <w:szCs w:val="36"/>
        </w:rPr>
      </w:pPr>
    </w:p>
    <w:p w14:paraId="4E02654A" w14:textId="4130DAFB" w:rsidR="007C2290" w:rsidRPr="007577D3" w:rsidRDefault="004808BF" w:rsidP="00C32DB9">
      <w:pPr>
        <w:rPr>
          <w:szCs w:val="32"/>
        </w:rPr>
      </w:pPr>
      <w:r>
        <w:rPr>
          <w:szCs w:val="32"/>
        </w:rPr>
        <w:t xml:space="preserve">I will continue to practice using Word and PowerPoint to further deepen my knowledge of their systems and improve my fluidity wile working with them, in terms of using Google Scholar, Scopus and </w:t>
      </w:r>
      <w:r w:rsidR="00266B24">
        <w:rPr>
          <w:szCs w:val="32"/>
        </w:rPr>
        <w:t>Universities</w:t>
      </w:r>
      <w:r>
        <w:rPr>
          <w:szCs w:val="32"/>
        </w:rPr>
        <w:t xml:space="preserve"> Library I believe I have mastered their use and can maintai</w:t>
      </w:r>
      <w:r w:rsidR="00266B24">
        <w:rPr>
          <w:szCs w:val="32"/>
        </w:rPr>
        <w:t>n wasted time to a minimum</w:t>
      </w:r>
    </w:p>
    <w:bookmarkEnd w:id="12"/>
    <w:p w14:paraId="59D63560" w14:textId="09CA8450" w:rsidR="00A872CE" w:rsidRDefault="00A872CE" w:rsidP="007D3B0E"/>
    <w:p w14:paraId="39429BC6" w14:textId="4B5EC2EF" w:rsidR="00A872CE" w:rsidRDefault="00A872CE" w:rsidP="007D3B0E"/>
    <w:p w14:paraId="0D693A05" w14:textId="18E39A93" w:rsidR="00A872CE" w:rsidRDefault="00A872CE" w:rsidP="007D3B0E"/>
    <w:p w14:paraId="6EADBB30" w14:textId="19F30CB6" w:rsidR="00A872CE" w:rsidRDefault="00A872CE" w:rsidP="007D3B0E"/>
    <w:p w14:paraId="1C3B67BA" w14:textId="2E071A98" w:rsidR="00A872CE" w:rsidRDefault="00A872CE" w:rsidP="007D3B0E"/>
    <w:p w14:paraId="619412C2" w14:textId="08A078A4" w:rsidR="00A872CE" w:rsidRDefault="00A872CE" w:rsidP="007D3B0E"/>
    <w:p w14:paraId="0F40EF18" w14:textId="49211215" w:rsidR="00A872CE" w:rsidRDefault="00A872CE" w:rsidP="007D3B0E"/>
    <w:p w14:paraId="14BF8979" w14:textId="13099245" w:rsidR="00A872CE" w:rsidRDefault="00A872CE" w:rsidP="007D3B0E"/>
    <w:p w14:paraId="2126034D" w14:textId="77777777" w:rsidR="00D7168B" w:rsidRDefault="00D7168B" w:rsidP="007D3B0E"/>
    <w:p w14:paraId="06E831D6" w14:textId="6E461217" w:rsidR="009353E2" w:rsidRPr="000F7A96" w:rsidRDefault="0005011C"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0F7A96">
        <w:rPr>
          <w:color w:val="476166" w:themeColor="accent1"/>
          <w:szCs w:val="48"/>
        </w:rPr>
        <w:lastRenderedPageBreak/>
        <w:t>Job Advertising</w:t>
      </w:r>
      <w:r w:rsidR="00564CCE" w:rsidRPr="000F7A96">
        <w:rPr>
          <w:color w:val="476166" w:themeColor="accent1"/>
          <w:szCs w:val="48"/>
        </w:rPr>
        <w:t xml:space="preserve"> Reflection</w:t>
      </w:r>
    </w:p>
    <w:p w14:paraId="23A14A1B" w14:textId="77777777" w:rsidR="00D7168B" w:rsidRDefault="00D7168B" w:rsidP="00C10F2D">
      <w:pPr>
        <w:jc w:val="center"/>
        <w:rPr>
          <w:b/>
          <w:bCs/>
          <w:sz w:val="36"/>
          <w:szCs w:val="36"/>
        </w:rPr>
      </w:pPr>
      <w:bookmarkStart w:id="13" w:name="_Hlk110611451"/>
    </w:p>
    <w:p w14:paraId="462E756C" w14:textId="6F943424" w:rsidR="00C10F2D" w:rsidRPr="00D803C0" w:rsidRDefault="00C10F2D" w:rsidP="00C10F2D">
      <w:pPr>
        <w:jc w:val="center"/>
        <w:rPr>
          <w:b/>
          <w:bCs/>
          <w:sz w:val="36"/>
          <w:szCs w:val="36"/>
        </w:rPr>
      </w:pPr>
      <w:r w:rsidRPr="00D803C0">
        <w:rPr>
          <w:b/>
          <w:bCs/>
          <w:sz w:val="36"/>
          <w:szCs w:val="36"/>
        </w:rPr>
        <w:t>Description</w:t>
      </w:r>
    </w:p>
    <w:p w14:paraId="7F5B8367" w14:textId="297A68CF" w:rsidR="00C10F2D" w:rsidRDefault="00C10F2D" w:rsidP="00C10F2D"/>
    <w:p w14:paraId="256150B3" w14:textId="1CE3DF5B" w:rsidR="00C10F2D" w:rsidRDefault="00005AC2" w:rsidP="00C10F2D">
      <w:pPr>
        <w:rPr>
          <w:szCs w:val="32"/>
        </w:rPr>
      </w:pPr>
      <w:bookmarkStart w:id="14" w:name="_Hlk110423848"/>
      <w:r>
        <w:rPr>
          <w:szCs w:val="32"/>
        </w:rPr>
        <w:t>During week 8 we were assigned another task, this time focused on a group presentation with a maximum of two members.</w:t>
      </w:r>
    </w:p>
    <w:p w14:paraId="0CA28CAF" w14:textId="016A3E91" w:rsidR="00005AC2" w:rsidRDefault="00005AC2" w:rsidP="00C10F2D">
      <w:pPr>
        <w:rPr>
          <w:szCs w:val="32"/>
        </w:rPr>
      </w:pPr>
      <w:r>
        <w:rPr>
          <w:szCs w:val="32"/>
        </w:rPr>
        <w:t>The task focused on the creation of a Job Advert.</w:t>
      </w:r>
    </w:p>
    <w:p w14:paraId="63EEF32D" w14:textId="5624F020" w:rsidR="00005AC2" w:rsidRPr="005120B5" w:rsidRDefault="00005AC2" w:rsidP="00C10F2D">
      <w:pPr>
        <w:rPr>
          <w:b/>
          <w:bCs/>
        </w:rPr>
      </w:pPr>
      <w:r>
        <w:rPr>
          <w:szCs w:val="32"/>
        </w:rPr>
        <w:t xml:space="preserve">We will be rated and given constructive feedback at the end of the fallowing session. </w:t>
      </w:r>
    </w:p>
    <w:p w14:paraId="62F9C3DE" w14:textId="77777777" w:rsidR="00C10F2D" w:rsidRDefault="00C10F2D" w:rsidP="00C10F2D"/>
    <w:p w14:paraId="08DF7548" w14:textId="6B394579" w:rsidR="00574AC7" w:rsidRDefault="00C10F2D" w:rsidP="00CD2414">
      <w:pPr>
        <w:jc w:val="center"/>
        <w:rPr>
          <w:b/>
          <w:bCs/>
          <w:sz w:val="36"/>
          <w:szCs w:val="36"/>
        </w:rPr>
      </w:pPr>
      <w:r w:rsidRPr="00D803C0">
        <w:rPr>
          <w:b/>
          <w:bCs/>
          <w:sz w:val="36"/>
          <w:szCs w:val="36"/>
        </w:rPr>
        <w:t>Feelings</w:t>
      </w:r>
    </w:p>
    <w:p w14:paraId="0F2B29CC" w14:textId="08252C11" w:rsidR="00CD2414" w:rsidRDefault="00CD2414" w:rsidP="00183D2A">
      <w:pPr>
        <w:rPr>
          <w:b/>
          <w:bCs/>
          <w:sz w:val="36"/>
          <w:szCs w:val="36"/>
        </w:rPr>
      </w:pPr>
    </w:p>
    <w:p w14:paraId="5A6EAA5C" w14:textId="39D2A000" w:rsidR="00C10F2D" w:rsidRDefault="00005AC2" w:rsidP="00C10F2D">
      <w:pPr>
        <w:rPr>
          <w:szCs w:val="32"/>
        </w:rPr>
      </w:pPr>
      <w:r>
        <w:rPr>
          <w:szCs w:val="32"/>
        </w:rPr>
        <w:t xml:space="preserve">Learning my lesson from my first report I started by better managing my time with the help of </w:t>
      </w:r>
      <w:r w:rsidRPr="00005AC2">
        <w:rPr>
          <w:szCs w:val="32"/>
        </w:rPr>
        <w:t xml:space="preserve">Moore et al (2010, p141) 4D </w:t>
      </w:r>
      <w:r>
        <w:rPr>
          <w:szCs w:val="32"/>
        </w:rPr>
        <w:t xml:space="preserve">technique to manage </w:t>
      </w:r>
      <w:r w:rsidR="000F7A96">
        <w:rPr>
          <w:szCs w:val="32"/>
        </w:rPr>
        <w:t>my</w:t>
      </w:r>
      <w:r>
        <w:rPr>
          <w:szCs w:val="32"/>
        </w:rPr>
        <w:t xml:space="preserve"> time</w:t>
      </w:r>
      <w:r w:rsidRPr="00005AC2">
        <w:rPr>
          <w:szCs w:val="32"/>
        </w:rPr>
        <w:t xml:space="preserve"> and the Pomodoro Technique outlined by Burroughs (2019, p102)</w:t>
      </w:r>
      <w:r>
        <w:rPr>
          <w:szCs w:val="32"/>
        </w:rPr>
        <w:t xml:space="preserve"> to better stay focused</w:t>
      </w:r>
      <w:r w:rsidR="0022192A">
        <w:rPr>
          <w:szCs w:val="32"/>
        </w:rPr>
        <w:t>.</w:t>
      </w:r>
    </w:p>
    <w:p w14:paraId="29F7D7F1" w14:textId="77777777" w:rsidR="00005AC2" w:rsidRDefault="00005AC2" w:rsidP="00C10F2D"/>
    <w:p w14:paraId="08A8D3F8" w14:textId="34D22CC1" w:rsidR="00C10F2D" w:rsidRPr="00C10F2D" w:rsidRDefault="00C10F2D" w:rsidP="00C10F2D">
      <w:pPr>
        <w:jc w:val="center"/>
        <w:rPr>
          <w:b/>
          <w:bCs/>
          <w:sz w:val="36"/>
          <w:szCs w:val="36"/>
        </w:rPr>
      </w:pPr>
      <w:r w:rsidRPr="00D803C0">
        <w:rPr>
          <w:b/>
          <w:bCs/>
          <w:sz w:val="36"/>
          <w:szCs w:val="36"/>
        </w:rPr>
        <w:t>Evaluation</w:t>
      </w:r>
    </w:p>
    <w:p w14:paraId="71E61BFC" w14:textId="1F7BC806" w:rsidR="00C10F2D" w:rsidRDefault="00C10F2D" w:rsidP="00C10F2D">
      <w:pPr>
        <w:jc w:val="center"/>
      </w:pPr>
    </w:p>
    <w:p w14:paraId="523876F8" w14:textId="56E31C64" w:rsidR="00596AEF" w:rsidRDefault="0022192A" w:rsidP="00316058">
      <w:pPr>
        <w:rPr>
          <w:szCs w:val="32"/>
        </w:rPr>
      </w:pPr>
      <w:r>
        <w:rPr>
          <w:szCs w:val="32"/>
        </w:rPr>
        <w:t>My colleague started by dividing the tasks, he will focus on research, and I will on design.</w:t>
      </w:r>
    </w:p>
    <w:p w14:paraId="3CF94D47" w14:textId="6BFFC6D3" w:rsidR="0022192A" w:rsidRDefault="0022192A" w:rsidP="00316058">
      <w:pPr>
        <w:rPr>
          <w:szCs w:val="32"/>
        </w:rPr>
      </w:pPr>
      <w:r>
        <w:rPr>
          <w:szCs w:val="32"/>
        </w:rPr>
        <w:t>The premise of the job ad was to make it short easy to read and contain all the vital information’s we managed to pull from National Career website as well as multiple other examples we found online mainly on Indeed and Reed.</w:t>
      </w:r>
    </w:p>
    <w:p w14:paraId="4E7B87E9" w14:textId="6FF82B80" w:rsidR="0022192A" w:rsidRPr="0022192A" w:rsidRDefault="0022192A" w:rsidP="00316058">
      <w:pPr>
        <w:rPr>
          <w:szCs w:val="32"/>
        </w:rPr>
      </w:pPr>
      <w:r>
        <w:rPr>
          <w:szCs w:val="32"/>
        </w:rPr>
        <w:t xml:space="preserve">The role we agreed on was IT Technician career path, shortly after that I </w:t>
      </w:r>
      <w:r w:rsidR="002E6A70">
        <w:rPr>
          <w:szCs w:val="32"/>
        </w:rPr>
        <w:t>began my work and the design of the ad.</w:t>
      </w:r>
    </w:p>
    <w:p w14:paraId="6A73AC40" w14:textId="1EA9B461" w:rsidR="00500B79" w:rsidRDefault="00500B79" w:rsidP="00316058">
      <w:pPr>
        <w:rPr>
          <w:b/>
          <w:bCs/>
          <w:sz w:val="36"/>
          <w:szCs w:val="36"/>
        </w:rPr>
      </w:pPr>
    </w:p>
    <w:p w14:paraId="6F79AFD9" w14:textId="2A5C0408" w:rsidR="002E6A70" w:rsidRDefault="002E6A70" w:rsidP="00316058">
      <w:pPr>
        <w:rPr>
          <w:b/>
          <w:bCs/>
          <w:sz w:val="36"/>
          <w:szCs w:val="36"/>
        </w:rPr>
      </w:pPr>
    </w:p>
    <w:p w14:paraId="27136579" w14:textId="2E28A022" w:rsidR="002E6A70" w:rsidRDefault="002E6A70" w:rsidP="00316058">
      <w:pPr>
        <w:rPr>
          <w:b/>
          <w:bCs/>
          <w:sz w:val="36"/>
          <w:szCs w:val="36"/>
        </w:rPr>
      </w:pPr>
    </w:p>
    <w:p w14:paraId="679415A3" w14:textId="370EED86" w:rsidR="002E6A70" w:rsidRDefault="002E6A70" w:rsidP="00316058">
      <w:pPr>
        <w:rPr>
          <w:b/>
          <w:bCs/>
          <w:sz w:val="36"/>
          <w:szCs w:val="36"/>
        </w:rPr>
      </w:pPr>
    </w:p>
    <w:p w14:paraId="52BB0951" w14:textId="6C6147E2" w:rsidR="002E6A70" w:rsidRDefault="002E6A70" w:rsidP="00316058">
      <w:pPr>
        <w:rPr>
          <w:b/>
          <w:bCs/>
          <w:sz w:val="36"/>
          <w:szCs w:val="36"/>
        </w:rPr>
      </w:pPr>
    </w:p>
    <w:p w14:paraId="6B0F92AC" w14:textId="77777777" w:rsidR="002E6A70" w:rsidRDefault="002E6A70" w:rsidP="00316058">
      <w:pPr>
        <w:rPr>
          <w:b/>
          <w:bCs/>
          <w:sz w:val="36"/>
          <w:szCs w:val="36"/>
        </w:rPr>
      </w:pPr>
    </w:p>
    <w:p w14:paraId="23CC7933" w14:textId="7276D8FA" w:rsidR="00C10F2D" w:rsidRDefault="00C10F2D" w:rsidP="00C10F2D">
      <w:pPr>
        <w:jc w:val="center"/>
        <w:rPr>
          <w:b/>
          <w:bCs/>
          <w:sz w:val="36"/>
          <w:szCs w:val="36"/>
        </w:rPr>
      </w:pPr>
      <w:r w:rsidRPr="00080EBC">
        <w:rPr>
          <w:b/>
          <w:bCs/>
          <w:sz w:val="36"/>
          <w:szCs w:val="36"/>
        </w:rPr>
        <w:t>Analysis</w:t>
      </w:r>
    </w:p>
    <w:p w14:paraId="546EDE3D" w14:textId="77777777" w:rsidR="002E6A70" w:rsidRDefault="002E6A70" w:rsidP="00C10F2D">
      <w:pPr>
        <w:jc w:val="center"/>
        <w:rPr>
          <w:b/>
          <w:bCs/>
          <w:sz w:val="36"/>
          <w:szCs w:val="36"/>
        </w:rPr>
      </w:pPr>
    </w:p>
    <w:p w14:paraId="54C9ED0D" w14:textId="51A3A917" w:rsidR="007B193C" w:rsidRPr="002E6A70" w:rsidRDefault="002E6A70" w:rsidP="00C10F2D">
      <w:pPr>
        <w:rPr>
          <w:szCs w:val="32"/>
        </w:rPr>
      </w:pPr>
      <w:r>
        <w:rPr>
          <w:szCs w:val="32"/>
        </w:rPr>
        <w:t xml:space="preserve">The creation of the design was time consuming but there were no major issues, I settled on a </w:t>
      </w:r>
      <w:proofErr w:type="gramStart"/>
      <w:r>
        <w:rPr>
          <w:szCs w:val="32"/>
        </w:rPr>
        <w:t>two page</w:t>
      </w:r>
      <w:proofErr w:type="gramEnd"/>
      <w:r>
        <w:rPr>
          <w:szCs w:val="32"/>
        </w:rPr>
        <w:t xml:space="preserve"> advertisement that will cram as much vital information as possible and look like a job add that you can find on any job seeker platform. </w:t>
      </w:r>
    </w:p>
    <w:p w14:paraId="4C7A7B61" w14:textId="77777777" w:rsidR="00316058" w:rsidRDefault="00316058" w:rsidP="00C10F2D"/>
    <w:p w14:paraId="359C342E" w14:textId="51AE51A5" w:rsidR="00C10F2D" w:rsidRDefault="00C10F2D" w:rsidP="00C10F2D">
      <w:pPr>
        <w:jc w:val="center"/>
        <w:rPr>
          <w:b/>
          <w:bCs/>
          <w:sz w:val="36"/>
          <w:szCs w:val="36"/>
        </w:rPr>
      </w:pPr>
      <w:r w:rsidRPr="009F7145">
        <w:rPr>
          <w:b/>
          <w:bCs/>
          <w:sz w:val="36"/>
          <w:szCs w:val="36"/>
        </w:rPr>
        <w:t>Conclusion</w:t>
      </w:r>
    </w:p>
    <w:p w14:paraId="277F0102" w14:textId="77777777" w:rsidR="00CE3C3A" w:rsidRDefault="00CE3C3A" w:rsidP="00C10F2D">
      <w:pPr>
        <w:jc w:val="center"/>
        <w:rPr>
          <w:b/>
          <w:bCs/>
          <w:sz w:val="36"/>
          <w:szCs w:val="36"/>
        </w:rPr>
      </w:pPr>
    </w:p>
    <w:p w14:paraId="5C0967FC" w14:textId="601AE1A1" w:rsidR="00E4399D" w:rsidRDefault="006C4333" w:rsidP="00E4399D">
      <w:pPr>
        <w:rPr>
          <w:szCs w:val="32"/>
        </w:rPr>
      </w:pPr>
      <w:r>
        <w:rPr>
          <w:szCs w:val="32"/>
        </w:rPr>
        <w:t>Overall,</w:t>
      </w:r>
      <w:r w:rsidR="002E6A70">
        <w:rPr>
          <w:szCs w:val="32"/>
        </w:rPr>
        <w:t xml:space="preserve"> I believe the ad was fine even if it needed a bit more time to cook, </w:t>
      </w:r>
      <w:r w:rsidR="000F7A96">
        <w:rPr>
          <w:szCs w:val="32"/>
        </w:rPr>
        <w:t>overall,</w:t>
      </w:r>
      <w:r w:rsidR="002E6A70">
        <w:rPr>
          <w:szCs w:val="32"/>
        </w:rPr>
        <w:t xml:space="preserve"> the structure was ok, the only thing I failed on after looking at other </w:t>
      </w:r>
      <w:r>
        <w:rPr>
          <w:szCs w:val="32"/>
        </w:rPr>
        <w:t>submissions</w:t>
      </w:r>
      <w:r w:rsidR="002E6A70">
        <w:rPr>
          <w:szCs w:val="32"/>
        </w:rPr>
        <w:t xml:space="preserve"> was</w:t>
      </w:r>
      <w:r>
        <w:rPr>
          <w:szCs w:val="32"/>
        </w:rPr>
        <w:t xml:space="preserve"> presentation.</w:t>
      </w:r>
    </w:p>
    <w:p w14:paraId="0DAEFA58" w14:textId="4D10BBF5" w:rsidR="006C4333" w:rsidRDefault="006C4333" w:rsidP="00E4399D">
      <w:pPr>
        <w:rPr>
          <w:szCs w:val="32"/>
        </w:rPr>
      </w:pPr>
      <w:r>
        <w:rPr>
          <w:szCs w:val="32"/>
        </w:rPr>
        <w:t>I felt like our add was a bit too cramped and I noticed some underdeveloped areas that could have been better fleshed out.</w:t>
      </w:r>
    </w:p>
    <w:p w14:paraId="28DC4C68" w14:textId="77777777" w:rsidR="006C4333" w:rsidRDefault="006C4333" w:rsidP="00E4399D">
      <w:pPr>
        <w:rPr>
          <w:b/>
          <w:bCs/>
          <w:sz w:val="36"/>
          <w:szCs w:val="36"/>
        </w:rPr>
      </w:pPr>
    </w:p>
    <w:p w14:paraId="2B4A1D1B" w14:textId="2176510B" w:rsidR="003D6DA1" w:rsidRDefault="00C10F2D" w:rsidP="001E3828">
      <w:pPr>
        <w:jc w:val="center"/>
        <w:rPr>
          <w:b/>
          <w:bCs/>
          <w:sz w:val="36"/>
          <w:szCs w:val="36"/>
        </w:rPr>
      </w:pPr>
      <w:r w:rsidRPr="00C32DB9">
        <w:rPr>
          <w:b/>
          <w:bCs/>
          <w:sz w:val="36"/>
          <w:szCs w:val="36"/>
        </w:rPr>
        <w:t>Action plan</w:t>
      </w:r>
    </w:p>
    <w:p w14:paraId="2426C194" w14:textId="0CCDF914" w:rsidR="00E4399D" w:rsidRDefault="00E4399D" w:rsidP="00E4399D">
      <w:pPr>
        <w:rPr>
          <w:b/>
          <w:bCs/>
          <w:sz w:val="36"/>
          <w:szCs w:val="36"/>
        </w:rPr>
      </w:pPr>
    </w:p>
    <w:bookmarkEnd w:id="13"/>
    <w:bookmarkEnd w:id="14"/>
    <w:p w14:paraId="76CC43A2" w14:textId="61E3D8F4" w:rsidR="00E4399D" w:rsidRDefault="00E4399D" w:rsidP="002E33F5">
      <w:pPr>
        <w:rPr>
          <w:b/>
          <w:bCs/>
          <w:sz w:val="36"/>
          <w:szCs w:val="36"/>
        </w:rPr>
      </w:pPr>
    </w:p>
    <w:p w14:paraId="7D06F595" w14:textId="5EF524DF" w:rsidR="002E33F5" w:rsidRPr="006C4333" w:rsidRDefault="006C4333" w:rsidP="002E33F5">
      <w:pPr>
        <w:rPr>
          <w:sz w:val="36"/>
          <w:szCs w:val="36"/>
        </w:rPr>
      </w:pPr>
      <w:r>
        <w:rPr>
          <w:sz w:val="36"/>
          <w:szCs w:val="36"/>
        </w:rPr>
        <w:t>I believe to improve I need a lot more practice and to master tools and to skill myself up using them.</w:t>
      </w:r>
    </w:p>
    <w:p w14:paraId="23AD6FB4" w14:textId="4FA317FE" w:rsidR="00E4399D" w:rsidRDefault="00E4399D" w:rsidP="001E3828">
      <w:pPr>
        <w:jc w:val="center"/>
        <w:rPr>
          <w:b/>
          <w:bCs/>
          <w:sz w:val="36"/>
          <w:szCs w:val="36"/>
        </w:rPr>
      </w:pPr>
    </w:p>
    <w:p w14:paraId="3EDC4FAE" w14:textId="24E988F9" w:rsidR="00E4399D" w:rsidRDefault="00E4399D" w:rsidP="001E3828">
      <w:pPr>
        <w:jc w:val="center"/>
        <w:rPr>
          <w:b/>
          <w:bCs/>
          <w:sz w:val="36"/>
          <w:szCs w:val="36"/>
        </w:rPr>
      </w:pPr>
    </w:p>
    <w:p w14:paraId="2E388C3A" w14:textId="4A6869C2" w:rsidR="00E4399D" w:rsidRDefault="00E4399D" w:rsidP="001E3828">
      <w:pPr>
        <w:jc w:val="center"/>
        <w:rPr>
          <w:b/>
          <w:bCs/>
          <w:sz w:val="36"/>
          <w:szCs w:val="36"/>
        </w:rPr>
      </w:pPr>
    </w:p>
    <w:p w14:paraId="22AE0567" w14:textId="6522F298" w:rsidR="00E4399D" w:rsidRDefault="00E4399D" w:rsidP="001E3828">
      <w:pPr>
        <w:jc w:val="center"/>
        <w:rPr>
          <w:b/>
          <w:bCs/>
          <w:sz w:val="36"/>
          <w:szCs w:val="36"/>
        </w:rPr>
      </w:pPr>
    </w:p>
    <w:p w14:paraId="08C19BEC" w14:textId="06875307" w:rsidR="00842C15" w:rsidRDefault="00842C15" w:rsidP="001E3828">
      <w:pPr>
        <w:jc w:val="center"/>
        <w:rPr>
          <w:b/>
          <w:bCs/>
          <w:sz w:val="36"/>
          <w:szCs w:val="36"/>
        </w:rPr>
      </w:pPr>
    </w:p>
    <w:p w14:paraId="1088E00E" w14:textId="6E082883" w:rsidR="00842C15" w:rsidRDefault="00842C15" w:rsidP="001E3828">
      <w:pPr>
        <w:jc w:val="center"/>
        <w:rPr>
          <w:b/>
          <w:bCs/>
          <w:sz w:val="36"/>
          <w:szCs w:val="36"/>
        </w:rPr>
      </w:pPr>
    </w:p>
    <w:p w14:paraId="27BDAF77" w14:textId="34558AF2" w:rsidR="00842C15" w:rsidRDefault="00842C15" w:rsidP="001E3828">
      <w:pPr>
        <w:jc w:val="center"/>
        <w:rPr>
          <w:b/>
          <w:bCs/>
          <w:sz w:val="36"/>
          <w:szCs w:val="36"/>
        </w:rPr>
      </w:pPr>
    </w:p>
    <w:p w14:paraId="50C0302B" w14:textId="7804BBAF" w:rsidR="00D7168B" w:rsidRDefault="00D7168B" w:rsidP="001E3828">
      <w:pPr>
        <w:jc w:val="center"/>
        <w:rPr>
          <w:b/>
          <w:bCs/>
          <w:sz w:val="36"/>
          <w:szCs w:val="36"/>
        </w:rPr>
      </w:pPr>
    </w:p>
    <w:p w14:paraId="19B96FC4" w14:textId="7A0174A9" w:rsidR="00500B79" w:rsidRDefault="00500B79" w:rsidP="001E3828">
      <w:pPr>
        <w:jc w:val="center"/>
        <w:rPr>
          <w:b/>
          <w:bCs/>
          <w:sz w:val="36"/>
          <w:szCs w:val="36"/>
        </w:rPr>
      </w:pPr>
    </w:p>
    <w:p w14:paraId="24E57C05" w14:textId="7D945BEB" w:rsidR="00500B79" w:rsidRDefault="00500B79" w:rsidP="001E3828">
      <w:pPr>
        <w:jc w:val="center"/>
        <w:rPr>
          <w:b/>
          <w:bCs/>
          <w:sz w:val="36"/>
          <w:szCs w:val="36"/>
        </w:rPr>
      </w:pPr>
    </w:p>
    <w:p w14:paraId="3F974F91" w14:textId="2AD437A2" w:rsidR="006C4333" w:rsidRDefault="006C4333" w:rsidP="001E3828">
      <w:pPr>
        <w:jc w:val="center"/>
        <w:rPr>
          <w:b/>
          <w:bCs/>
          <w:sz w:val="36"/>
          <w:szCs w:val="36"/>
        </w:rPr>
      </w:pPr>
    </w:p>
    <w:p w14:paraId="2A67000B" w14:textId="77777777" w:rsidR="006C4333" w:rsidRDefault="006C4333" w:rsidP="001E3828">
      <w:pPr>
        <w:jc w:val="center"/>
        <w:rPr>
          <w:b/>
          <w:bCs/>
          <w:sz w:val="36"/>
          <w:szCs w:val="36"/>
        </w:rPr>
      </w:pPr>
    </w:p>
    <w:p w14:paraId="09ADD824" w14:textId="4FF4D95E" w:rsidR="00984780" w:rsidRPr="000F7A96" w:rsidRDefault="004230BD"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0F7A96">
        <w:rPr>
          <w:color w:val="476166" w:themeColor="accent1"/>
          <w:szCs w:val="48"/>
        </w:rPr>
        <w:lastRenderedPageBreak/>
        <w:t>Conclusion</w:t>
      </w:r>
    </w:p>
    <w:p w14:paraId="5583637F" w14:textId="0B708D98" w:rsidR="00215AB6" w:rsidRDefault="006C4333" w:rsidP="00215AB6">
      <w:r>
        <w:t xml:space="preserve">In my journey so </w:t>
      </w:r>
      <w:r w:rsidR="006A38F9">
        <w:t>far,</w:t>
      </w:r>
      <w:r>
        <w:t xml:space="preserve"> I manage to understand and apply skills such as:</w:t>
      </w:r>
    </w:p>
    <w:p w14:paraId="4D2D8F64" w14:textId="77777777" w:rsidR="00E03BF4" w:rsidRDefault="00E03BF4" w:rsidP="00215AB6"/>
    <w:p w14:paraId="528048D7" w14:textId="4A597200" w:rsidR="006C4333" w:rsidRDefault="0089363F" w:rsidP="00E03BF4">
      <w:pPr>
        <w:rPr>
          <w:b/>
          <w:bCs/>
        </w:rPr>
      </w:pPr>
      <w:r w:rsidRPr="0089363F">
        <w:rPr>
          <w:b/>
          <w:bCs/>
        </w:rPr>
        <w:t>Presentation</w:t>
      </w:r>
    </w:p>
    <w:p w14:paraId="474BD453" w14:textId="03071FE4" w:rsidR="004F35D9" w:rsidRDefault="006C4333" w:rsidP="00215AB6">
      <w:r>
        <w:t xml:space="preserve">Better control over your emotions in front of an audience as well as the ability to structure and </w:t>
      </w:r>
      <w:r w:rsidR="00E03BF4">
        <w:t>design projects.</w:t>
      </w:r>
    </w:p>
    <w:p w14:paraId="435F2187" w14:textId="77777777" w:rsidR="00E03BF4" w:rsidRDefault="00E03BF4" w:rsidP="00215AB6"/>
    <w:p w14:paraId="60F08610" w14:textId="67E2CE09" w:rsidR="00E03BF4" w:rsidRDefault="00215AB6" w:rsidP="00E03BF4">
      <w:pPr>
        <w:rPr>
          <w:b/>
          <w:bCs/>
        </w:rPr>
      </w:pPr>
      <w:r w:rsidRPr="004F35D9">
        <w:rPr>
          <w:b/>
          <w:bCs/>
        </w:rPr>
        <w:t>Researching</w:t>
      </w:r>
    </w:p>
    <w:p w14:paraId="5A7863EB" w14:textId="579E092F" w:rsidR="00E03BF4" w:rsidRDefault="00E03BF4" w:rsidP="00E03BF4">
      <w:r>
        <w:t>How to use tools such as Scopus, Universities Library and Google Scholar and most importantly the CRAAP test to verify information.</w:t>
      </w:r>
    </w:p>
    <w:p w14:paraId="64D32F9B" w14:textId="77777777" w:rsidR="00E03BF4" w:rsidRDefault="00E03BF4" w:rsidP="00E03BF4"/>
    <w:p w14:paraId="105463B5" w14:textId="21AF3B08" w:rsidR="00B363C9" w:rsidRPr="00E03BF4" w:rsidRDefault="00215AB6" w:rsidP="00E03BF4">
      <w:r w:rsidRPr="00B363C9">
        <w:rPr>
          <w:b/>
          <w:bCs/>
        </w:rPr>
        <w:t>Referencing</w:t>
      </w:r>
    </w:p>
    <w:p w14:paraId="7234E6FF" w14:textId="076D6B72" w:rsidR="00E03BF4" w:rsidRDefault="00E03BF4" w:rsidP="00215AB6">
      <w:r>
        <w:t>Learning about Harvard referencing as well as learning about in text citation and reference list.</w:t>
      </w:r>
    </w:p>
    <w:p w14:paraId="7A0FA74A" w14:textId="77777777" w:rsidR="00E03BF4" w:rsidRDefault="00E03BF4" w:rsidP="00E03BF4"/>
    <w:p w14:paraId="7ED88E6A" w14:textId="4591AC95" w:rsidR="00E03BF4" w:rsidRDefault="00215AB6" w:rsidP="00E03BF4">
      <w:pPr>
        <w:rPr>
          <w:b/>
          <w:bCs/>
        </w:rPr>
      </w:pPr>
      <w:r w:rsidRPr="00BE3CB8">
        <w:rPr>
          <w:b/>
          <w:bCs/>
        </w:rPr>
        <w:t>Critical</w:t>
      </w:r>
      <w:r>
        <w:t xml:space="preserve"> </w:t>
      </w:r>
      <w:r w:rsidRPr="00BE3CB8">
        <w:rPr>
          <w:b/>
          <w:bCs/>
        </w:rPr>
        <w:t>Thinking</w:t>
      </w:r>
    </w:p>
    <w:p w14:paraId="2FE30E88" w14:textId="769685C8" w:rsidR="00BE3CB8" w:rsidRDefault="00E03BF4" w:rsidP="00215AB6">
      <w:r>
        <w:t xml:space="preserve">Learned how to use diverse theories and cycles such as </w:t>
      </w:r>
      <w:r w:rsidRPr="00E03BF4">
        <w:t>Gibbs, G. (1998) Reflective Cycle</w:t>
      </w:r>
      <w:r w:rsidR="006A38F9">
        <w:t>.</w:t>
      </w:r>
    </w:p>
    <w:p w14:paraId="2CB1EB77" w14:textId="77777777" w:rsidR="00E03BF4" w:rsidRPr="00BE3CB8" w:rsidRDefault="00E03BF4" w:rsidP="00215AB6"/>
    <w:p w14:paraId="5E0A4081" w14:textId="00969CC9" w:rsidR="00E03BF4" w:rsidRDefault="00215AB6" w:rsidP="00E03BF4">
      <w:pPr>
        <w:rPr>
          <w:b/>
          <w:bCs/>
        </w:rPr>
      </w:pPr>
      <w:r w:rsidRPr="00D3612A">
        <w:rPr>
          <w:b/>
          <w:bCs/>
        </w:rPr>
        <w:t>Note Taking</w:t>
      </w:r>
    </w:p>
    <w:p w14:paraId="70E088C7" w14:textId="76D91037" w:rsidR="00D3612A" w:rsidRDefault="006A38F9" w:rsidP="00E03BF4">
      <w:r>
        <w:t>Learned about highlighting and were and how to use it.</w:t>
      </w:r>
    </w:p>
    <w:p w14:paraId="069E02AB" w14:textId="7DA5D964" w:rsidR="006A38F9" w:rsidRPr="006A38F9" w:rsidRDefault="006A38F9" w:rsidP="00E03BF4">
      <w:r w:rsidRPr="006A38F9">
        <w:t>Learned about factors in notetaking such as co</w:t>
      </w:r>
      <w:r>
        <w:t>mplexity, style, organization, and the necessity to focus on key info.</w:t>
      </w:r>
    </w:p>
    <w:p w14:paraId="70C5739E" w14:textId="77777777" w:rsidR="00183079" w:rsidRPr="00183079" w:rsidRDefault="00183079" w:rsidP="00183079">
      <w:pPr>
        <w:rPr>
          <w:b/>
          <w:bCs/>
        </w:rPr>
      </w:pPr>
    </w:p>
    <w:p w14:paraId="7B151D9D" w14:textId="2D097787" w:rsidR="00183079" w:rsidRDefault="00215AB6" w:rsidP="00183079">
      <w:pPr>
        <w:rPr>
          <w:b/>
          <w:bCs/>
        </w:rPr>
      </w:pPr>
      <w:r w:rsidRPr="00183079">
        <w:rPr>
          <w:b/>
          <w:bCs/>
        </w:rPr>
        <w:t>Reflective Writing</w:t>
      </w:r>
    </w:p>
    <w:bookmarkEnd w:id="6"/>
    <w:p w14:paraId="65227E58" w14:textId="4BB4C7E0" w:rsidR="00E03BF4" w:rsidRDefault="006A38F9" w:rsidP="00F30281">
      <w:pPr>
        <w:rPr>
          <w:b/>
          <w:bCs/>
        </w:rPr>
      </w:pPr>
      <w:r>
        <w:t>Learned and understood how to use reflective writing and that it is a tool that allows you to look back and think of what happened.</w:t>
      </w:r>
    </w:p>
    <w:p w14:paraId="1CD22CB4" w14:textId="4609ADE3" w:rsidR="006A38F9" w:rsidRDefault="006A38F9" w:rsidP="00F30281">
      <w:pPr>
        <w:rPr>
          <w:b/>
          <w:bCs/>
        </w:rPr>
      </w:pPr>
    </w:p>
    <w:p w14:paraId="7C60B5A7" w14:textId="2525BFDB" w:rsidR="006A38F9" w:rsidRDefault="006A38F9" w:rsidP="00F30281">
      <w:pPr>
        <w:rPr>
          <w:b/>
          <w:bCs/>
        </w:rPr>
      </w:pPr>
    </w:p>
    <w:p w14:paraId="343DF586" w14:textId="4800DBAA" w:rsidR="006A38F9" w:rsidRDefault="006A38F9" w:rsidP="00F30281">
      <w:pPr>
        <w:rPr>
          <w:b/>
          <w:bCs/>
        </w:rPr>
      </w:pPr>
    </w:p>
    <w:p w14:paraId="35F1CB77" w14:textId="77777777" w:rsidR="006A38F9" w:rsidRDefault="006A38F9" w:rsidP="00F30281">
      <w:pPr>
        <w:rPr>
          <w:b/>
          <w:bCs/>
        </w:rPr>
      </w:pPr>
    </w:p>
    <w:p w14:paraId="6C226FEB" w14:textId="1E68A386" w:rsidR="003F2414" w:rsidRPr="000F7A96" w:rsidRDefault="00CC7370"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rPr>
      </w:pPr>
      <w:r w:rsidRPr="000F7A96">
        <w:rPr>
          <w:color w:val="476166" w:themeColor="accent1"/>
        </w:rPr>
        <w:lastRenderedPageBreak/>
        <w:t>Personal Development Plan</w:t>
      </w:r>
    </w:p>
    <w:p w14:paraId="243E6C25" w14:textId="77777777" w:rsidR="003F2414" w:rsidRDefault="003F2414" w:rsidP="00F30281">
      <w:pPr>
        <w:rPr>
          <w:b/>
          <w:bCs/>
        </w:rPr>
      </w:pPr>
    </w:p>
    <w:tbl>
      <w:tblPr>
        <w:tblW w:w="10902" w:type="dxa"/>
        <w:tblInd w:w="-10" w:type="dxa"/>
        <w:tblCellMar>
          <w:left w:w="0" w:type="dxa"/>
          <w:right w:w="0" w:type="dxa"/>
        </w:tblCellMar>
        <w:tblLook w:val="0420" w:firstRow="1" w:lastRow="0" w:firstColumn="0" w:lastColumn="0" w:noHBand="0" w:noVBand="1"/>
      </w:tblPr>
      <w:tblGrid>
        <w:gridCol w:w="2133"/>
        <w:gridCol w:w="2118"/>
        <w:gridCol w:w="2398"/>
        <w:gridCol w:w="2135"/>
        <w:gridCol w:w="2118"/>
      </w:tblGrid>
      <w:tr w:rsidR="00F018CE" w:rsidRPr="00F018CE" w14:paraId="251C1432" w14:textId="77777777" w:rsidTr="00DB230D">
        <w:trPr>
          <w:trHeight w:val="1481"/>
        </w:trPr>
        <w:tc>
          <w:tcPr>
            <w:tcW w:w="213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F741752" w14:textId="77777777"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Personal Target</w:t>
            </w:r>
          </w:p>
        </w:tc>
        <w:tc>
          <w:tcPr>
            <w:tcW w:w="211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3AF636F" w14:textId="77777777"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How will I achieve this?</w:t>
            </w:r>
          </w:p>
        </w:tc>
        <w:tc>
          <w:tcPr>
            <w:tcW w:w="239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A86471B" w14:textId="77777777"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How will this improve my academic or employability prospects?</w:t>
            </w:r>
          </w:p>
        </w:tc>
        <w:tc>
          <w:tcPr>
            <w:tcW w:w="213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C62AFFA" w14:textId="77777777"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How will I know that I have achieved this?</w:t>
            </w:r>
          </w:p>
        </w:tc>
        <w:tc>
          <w:tcPr>
            <w:tcW w:w="211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105C325" w14:textId="77777777"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When will I achieve this by?</w:t>
            </w:r>
          </w:p>
        </w:tc>
      </w:tr>
      <w:tr w:rsidR="00F018CE" w:rsidRPr="00F018CE" w14:paraId="3599D8A5" w14:textId="77777777" w:rsidTr="00F83323">
        <w:trPr>
          <w:trHeight w:val="2912"/>
        </w:trPr>
        <w:tc>
          <w:tcPr>
            <w:tcW w:w="213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13F8D05" w14:textId="1F0BA369"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1.</w:t>
            </w:r>
            <w:r w:rsidR="00EC5F93">
              <w:rPr>
                <w:rFonts w:ascii="Calibri" w:eastAsia="Calibri" w:hAnsi="Calibri" w:cs="Times New Roman"/>
                <w:b/>
                <w:bCs/>
                <w:spacing w:val="0"/>
                <w:szCs w:val="32"/>
                <w:lang w:val="en-GB"/>
              </w:rPr>
              <w:t xml:space="preserve"> </w:t>
            </w:r>
            <w:r w:rsidR="00D76974">
              <w:rPr>
                <w:rFonts w:ascii="Calibri" w:eastAsia="Calibri" w:hAnsi="Calibri" w:cs="Times New Roman"/>
                <w:b/>
                <w:bCs/>
                <w:spacing w:val="0"/>
                <w:szCs w:val="32"/>
                <w:lang w:val="en-GB"/>
              </w:rPr>
              <w:t>I</w:t>
            </w:r>
            <w:r w:rsidR="0036715C">
              <w:rPr>
                <w:rFonts w:ascii="Calibri" w:eastAsia="Calibri" w:hAnsi="Calibri" w:cs="Times New Roman"/>
                <w:b/>
                <w:bCs/>
                <w:spacing w:val="0"/>
                <w:szCs w:val="32"/>
                <w:lang w:val="en-GB"/>
              </w:rPr>
              <w:t>mprove my repertoire of skills</w:t>
            </w:r>
          </w:p>
        </w:tc>
        <w:tc>
          <w:tcPr>
            <w:tcW w:w="211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E11BDE7" w14:textId="66F57A8F" w:rsidR="00F018CE" w:rsidRPr="00F018CE" w:rsidRDefault="0036715C"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Search and find skills that are useful</w:t>
            </w:r>
            <w:r w:rsidR="00D76974">
              <w:rPr>
                <w:rFonts w:ascii="Calibri" w:eastAsia="Calibri" w:hAnsi="Calibri" w:cs="Times New Roman"/>
                <w:b/>
                <w:bCs/>
                <w:spacing w:val="0"/>
                <w:szCs w:val="32"/>
                <w:lang w:val="en-GB"/>
              </w:rPr>
              <w:t xml:space="preserve"> then practice using them</w:t>
            </w:r>
          </w:p>
        </w:tc>
        <w:tc>
          <w:tcPr>
            <w:tcW w:w="239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9AF0C87" w14:textId="5AACC7CB"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 xml:space="preserve">An increase in the number of skills will translate into </w:t>
            </w:r>
            <w:proofErr w:type="gramStart"/>
            <w:r>
              <w:rPr>
                <w:rFonts w:ascii="Calibri" w:eastAsia="Calibri" w:hAnsi="Calibri" w:cs="Times New Roman"/>
                <w:b/>
                <w:bCs/>
                <w:spacing w:val="0"/>
                <w:szCs w:val="32"/>
                <w:lang w:val="en-GB"/>
              </w:rPr>
              <w:t>a</w:t>
            </w:r>
            <w:proofErr w:type="gramEnd"/>
            <w:r>
              <w:rPr>
                <w:rFonts w:ascii="Calibri" w:eastAsia="Calibri" w:hAnsi="Calibri" w:cs="Times New Roman"/>
                <w:b/>
                <w:bCs/>
                <w:spacing w:val="0"/>
                <w:szCs w:val="32"/>
                <w:lang w:val="en-GB"/>
              </w:rPr>
              <w:t xml:space="preserve"> increase in my ability to adapt to diverse situations</w:t>
            </w:r>
          </w:p>
        </w:tc>
        <w:tc>
          <w:tcPr>
            <w:tcW w:w="213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B806711" w14:textId="37E231CC"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When I don’t need any more skills</w:t>
            </w:r>
          </w:p>
        </w:tc>
        <w:tc>
          <w:tcPr>
            <w:tcW w:w="211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7FED0B7" w14:textId="24A7B2C3"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During the academic year</w:t>
            </w:r>
          </w:p>
        </w:tc>
      </w:tr>
      <w:tr w:rsidR="00F018CE" w:rsidRPr="00F018CE" w14:paraId="7E1E9AC8" w14:textId="77777777" w:rsidTr="00F83323">
        <w:trPr>
          <w:trHeight w:val="1340"/>
        </w:trPr>
        <w:tc>
          <w:tcPr>
            <w:tcW w:w="213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A18F573" w14:textId="028367BE"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2.</w:t>
            </w:r>
            <w:r w:rsidR="00D76974">
              <w:rPr>
                <w:rFonts w:ascii="Calibri" w:eastAsia="Calibri" w:hAnsi="Calibri" w:cs="Times New Roman"/>
                <w:b/>
                <w:bCs/>
                <w:spacing w:val="0"/>
                <w:szCs w:val="32"/>
                <w:lang w:val="en-GB"/>
              </w:rPr>
              <w:t xml:space="preserve"> Improve my ability to use online tools</w:t>
            </w:r>
          </w:p>
        </w:tc>
        <w:tc>
          <w:tcPr>
            <w:tcW w:w="211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A8D2FDE" w14:textId="4B4B12F7"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Use the web to search for useful tools</w:t>
            </w:r>
          </w:p>
        </w:tc>
        <w:tc>
          <w:tcPr>
            <w:tcW w:w="239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572317C" w14:textId="5481E29E"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Making it easier to cross reference and learn similar tools</w:t>
            </w:r>
          </w:p>
        </w:tc>
        <w:tc>
          <w:tcPr>
            <w:tcW w:w="213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8E15A15" w14:textId="423AD890" w:rsidR="00F018CE" w:rsidRPr="00F018CE" w:rsidRDefault="00D76974" w:rsidP="00FD3276">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Reaching an amount that cover most use cases</w:t>
            </w:r>
          </w:p>
        </w:tc>
        <w:tc>
          <w:tcPr>
            <w:tcW w:w="211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849B12B" w14:textId="39469120" w:rsidR="00F018CE" w:rsidRPr="00F018CE" w:rsidRDefault="00D76974"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During the academic year</w:t>
            </w:r>
          </w:p>
        </w:tc>
      </w:tr>
      <w:tr w:rsidR="00F018CE" w:rsidRPr="00F018CE" w14:paraId="076E3835" w14:textId="77777777" w:rsidTr="00FD3276">
        <w:trPr>
          <w:trHeight w:val="3034"/>
        </w:trPr>
        <w:tc>
          <w:tcPr>
            <w:tcW w:w="213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724D487" w14:textId="137842E6" w:rsidR="00F018CE" w:rsidRPr="00F018CE" w:rsidRDefault="00F018CE" w:rsidP="00F018CE">
            <w:pPr>
              <w:spacing w:after="160" w:line="259" w:lineRule="auto"/>
              <w:rPr>
                <w:rFonts w:ascii="Calibri" w:eastAsia="Calibri" w:hAnsi="Calibri" w:cs="Times New Roman"/>
                <w:b/>
                <w:bCs/>
                <w:spacing w:val="0"/>
                <w:szCs w:val="32"/>
                <w:lang w:val="en-GB"/>
              </w:rPr>
            </w:pPr>
            <w:r w:rsidRPr="00F018CE">
              <w:rPr>
                <w:rFonts w:ascii="Calibri" w:eastAsia="Calibri" w:hAnsi="Calibri" w:cs="Times New Roman"/>
                <w:b/>
                <w:bCs/>
                <w:spacing w:val="0"/>
                <w:szCs w:val="32"/>
                <w:lang w:val="en-GB"/>
              </w:rPr>
              <w:t>3.</w:t>
            </w:r>
            <w:r w:rsidR="00CE43EB">
              <w:rPr>
                <w:rFonts w:ascii="Calibri" w:eastAsia="Calibri" w:hAnsi="Calibri" w:cs="Times New Roman"/>
                <w:b/>
                <w:bCs/>
                <w:spacing w:val="0"/>
                <w:szCs w:val="32"/>
                <w:lang w:val="en-GB"/>
              </w:rPr>
              <w:t xml:space="preserve"> </w:t>
            </w:r>
            <w:r w:rsidR="00BD7EB2">
              <w:rPr>
                <w:rFonts w:ascii="Calibri" w:eastAsia="Calibri" w:hAnsi="Calibri" w:cs="Times New Roman"/>
                <w:b/>
                <w:bCs/>
                <w:spacing w:val="0"/>
                <w:szCs w:val="32"/>
                <w:lang w:val="en-GB"/>
              </w:rPr>
              <w:t>Practice in front of a live audience</w:t>
            </w:r>
          </w:p>
        </w:tc>
        <w:tc>
          <w:tcPr>
            <w:tcW w:w="211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AFA3235" w14:textId="5EA37D64" w:rsidR="00F018CE" w:rsidRPr="00F018CE" w:rsidRDefault="00BD7EB2"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Read and watch successful presenters</w:t>
            </w:r>
          </w:p>
        </w:tc>
        <w:tc>
          <w:tcPr>
            <w:tcW w:w="239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B64FC23" w14:textId="2137E42B" w:rsidR="00F018CE" w:rsidRPr="00F018CE" w:rsidRDefault="00BD7EB2"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Helps me develop and connect with the crowd</w:t>
            </w:r>
          </w:p>
        </w:tc>
        <w:tc>
          <w:tcPr>
            <w:tcW w:w="213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C299F3B" w14:textId="73EB6EFF" w:rsidR="00F018CE" w:rsidRPr="00F018CE" w:rsidRDefault="00BD7EB2"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When I no longer have emotions going on stage</w:t>
            </w:r>
          </w:p>
        </w:tc>
        <w:tc>
          <w:tcPr>
            <w:tcW w:w="211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3CE9670" w14:textId="0B937B83" w:rsidR="00F018CE" w:rsidRPr="00F018CE" w:rsidRDefault="00BD7EB2" w:rsidP="00F018CE">
            <w:pPr>
              <w:spacing w:after="160" w:line="259" w:lineRule="auto"/>
              <w:rPr>
                <w:rFonts w:ascii="Calibri" w:eastAsia="Calibri" w:hAnsi="Calibri" w:cs="Times New Roman"/>
                <w:b/>
                <w:bCs/>
                <w:spacing w:val="0"/>
                <w:szCs w:val="32"/>
                <w:lang w:val="en-GB"/>
              </w:rPr>
            </w:pPr>
            <w:r>
              <w:rPr>
                <w:rFonts w:ascii="Calibri" w:eastAsia="Calibri" w:hAnsi="Calibri" w:cs="Times New Roman"/>
                <w:b/>
                <w:bCs/>
                <w:spacing w:val="0"/>
                <w:szCs w:val="32"/>
                <w:lang w:val="en-GB"/>
              </w:rPr>
              <w:t>During university years</w:t>
            </w:r>
          </w:p>
        </w:tc>
      </w:tr>
    </w:tbl>
    <w:p w14:paraId="1C423934" w14:textId="7FC0343A" w:rsidR="004D5A99" w:rsidRPr="000F7A96" w:rsidRDefault="0017414E" w:rsidP="000F7A9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0F7A96">
        <w:rPr>
          <w:color w:val="476166" w:themeColor="accent1"/>
          <w:szCs w:val="48"/>
        </w:rPr>
        <w:lastRenderedPageBreak/>
        <w:t>Reference List</w:t>
      </w:r>
    </w:p>
    <w:p w14:paraId="1BF13FDD" w14:textId="77777777" w:rsidR="003F50D2" w:rsidRDefault="003F50D2" w:rsidP="00F86DFA">
      <w:bookmarkStart w:id="15" w:name="_Hlk110359399"/>
    </w:p>
    <w:p w14:paraId="1B0DC921" w14:textId="41C41F4A" w:rsidR="006F2D3D" w:rsidRDefault="00E550A8" w:rsidP="00F86DFA">
      <w:r w:rsidRPr="00E550A8">
        <w:t>Gibbs, G. (1998)</w:t>
      </w:r>
      <w:bookmarkEnd w:id="15"/>
      <w:r w:rsidRPr="00E550A8">
        <w:t xml:space="preserve"> Learning </w:t>
      </w:r>
      <w:proofErr w:type="gramStart"/>
      <w:r w:rsidRPr="00E550A8">
        <w:t>By</w:t>
      </w:r>
      <w:proofErr w:type="gramEnd"/>
      <w:r w:rsidRPr="00E550A8">
        <w:t xml:space="preserve"> </w:t>
      </w:r>
      <w:r w:rsidR="00A4256C" w:rsidRPr="00E550A8">
        <w:t>Doing:</w:t>
      </w:r>
      <w:r w:rsidRPr="00E550A8">
        <w:t xml:space="preserve"> A guide to teaching and learning methods, Oxford: Further Education Unit, Oxford Polytechnic</w:t>
      </w:r>
    </w:p>
    <w:p w14:paraId="2BC66DC7" w14:textId="77777777" w:rsidR="00A4256C" w:rsidRDefault="00A4256C" w:rsidP="00F86DFA"/>
    <w:p w14:paraId="3B6EE36C" w14:textId="766E3F0F" w:rsidR="009D244D" w:rsidRDefault="00D32A59" w:rsidP="004230BD">
      <w:r w:rsidRPr="00D32A59">
        <w:t>Burroughs, C. (2019</w:t>
      </w:r>
      <w:r w:rsidR="00A4256C" w:rsidRPr="00D32A59">
        <w:t>) The</w:t>
      </w:r>
      <w:r w:rsidRPr="00D32A59">
        <w:t xml:space="preserve"> Return to Study Handbook, London: Kogan Page</w:t>
      </w:r>
    </w:p>
    <w:p w14:paraId="7E76257F" w14:textId="77777777" w:rsidR="00A4256C" w:rsidRDefault="00A4256C" w:rsidP="004230BD"/>
    <w:p w14:paraId="4B7A2E21" w14:textId="6421E1A3" w:rsidR="00D32A59" w:rsidRPr="004230BD" w:rsidRDefault="00D32A59" w:rsidP="004230BD">
      <w:r w:rsidRPr="00D32A59">
        <w:t>Moore, S., Colin, N., Murphy, M., and Connolly, C (2010) The Ultimate Study Skills Handbook, Maidenhead: Open University Press.</w:t>
      </w:r>
    </w:p>
    <w:sectPr w:rsidR="00D32A59" w:rsidRPr="004230BD" w:rsidSect="000F7A96">
      <w:footerReference w:type="even" r:id="rId12"/>
      <w:footerReference w:type="default" r:id="rId13"/>
      <w:pgSz w:w="12240" w:h="15840" w:code="1"/>
      <w:pgMar w:top="720" w:right="720" w:bottom="720" w:left="720" w:header="709" w:footer="709" w:gutter="0"/>
      <w:pgBorders w:display="notFirstPage" w:offsetFrom="page">
        <w:top w:val="threeDEngrave" w:sz="48" w:space="24" w:color="476166" w:themeColor="accent1"/>
        <w:left w:val="threeDEngrave" w:sz="48" w:space="24" w:color="476166" w:themeColor="accent1"/>
        <w:bottom w:val="threeDEmboss" w:sz="48" w:space="24" w:color="476166" w:themeColor="accent1"/>
        <w:right w:val="threeDEmboss" w:sz="48" w:space="24" w:color="476166"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B35E6" w14:textId="77777777" w:rsidR="00AE1134" w:rsidRDefault="00AE1134" w:rsidP="00E74B29">
      <w:r>
        <w:separator/>
      </w:r>
    </w:p>
  </w:endnote>
  <w:endnote w:type="continuationSeparator" w:id="0">
    <w:p w14:paraId="13FA6A23" w14:textId="77777777" w:rsidR="00AE1134" w:rsidRDefault="00AE1134"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5C11E111" w14:textId="77777777" w:rsidTr="006709F1">
      <w:tc>
        <w:tcPr>
          <w:tcW w:w="1079" w:type="dxa"/>
        </w:tcPr>
        <w:p w14:paraId="617E5CBD" w14:textId="77777777" w:rsidR="00E74B29" w:rsidRPr="00E74B29" w:rsidRDefault="00E74B29" w:rsidP="006709F1">
          <w:pPr>
            <w:pStyle w:val="Footer"/>
          </w:pPr>
        </w:p>
      </w:tc>
      <w:tc>
        <w:tcPr>
          <w:tcW w:w="5395" w:type="dxa"/>
        </w:tcPr>
        <w:p w14:paraId="47B8A277" w14:textId="55491D2E" w:rsidR="00EB1AF0" w:rsidRPr="009F2BA4" w:rsidRDefault="00EB1AF0" w:rsidP="00F71865">
          <w:pPr>
            <w:pStyle w:val="Footer"/>
            <w:rPr>
              <w:rFonts w:ascii="Arial" w:hAnsi="Arial"/>
              <w:szCs w:val="32"/>
            </w:rPr>
          </w:pPr>
          <w:r>
            <w:rPr>
              <w:rFonts w:ascii="Arial" w:hAnsi="Arial"/>
              <w:szCs w:val="32"/>
            </w:rPr>
            <w:t>Reflective Report</w:t>
          </w:r>
        </w:p>
      </w:tc>
      <w:tc>
        <w:tcPr>
          <w:tcW w:w="3237" w:type="dxa"/>
        </w:tcPr>
        <w:sdt>
          <w:sdtPr>
            <w:rPr>
              <w:rStyle w:val="PageNumber"/>
            </w:rPr>
            <w:id w:val="-1206949233"/>
            <w:docPartObj>
              <w:docPartGallery w:val="Page Numbers (Bottom of Page)"/>
              <w:docPartUnique/>
            </w:docPartObj>
          </w:sdtPr>
          <w:sdtContent>
            <w:p w14:paraId="113D86FA" w14:textId="77777777" w:rsidR="00E74B29" w:rsidRPr="00E74B29" w:rsidRDefault="00E74B29" w:rsidP="006709F1">
              <w:pPr>
                <w:pStyle w:val="Footer"/>
                <w:jc w:val="right"/>
              </w:pPr>
              <w:r w:rsidRPr="009F2BA4">
                <w:rPr>
                  <w:rFonts w:ascii="Arial" w:hAnsi="Arial"/>
                  <w:szCs w:val="32"/>
                </w:rPr>
                <w:t xml:space="preserve">PAGE </w:t>
              </w:r>
              <w:r w:rsidRPr="009F2BA4">
                <w:rPr>
                  <w:rFonts w:ascii="Arial" w:hAnsi="Arial"/>
                  <w:szCs w:val="32"/>
                </w:rPr>
                <w:fldChar w:fldCharType="begin"/>
              </w:r>
              <w:r w:rsidRPr="009F2BA4">
                <w:rPr>
                  <w:rFonts w:ascii="Arial" w:hAnsi="Arial"/>
                  <w:szCs w:val="32"/>
                </w:rPr>
                <w:instrText xml:space="preserve"> PAGE </w:instrText>
              </w:r>
              <w:r w:rsidRPr="009F2BA4">
                <w:rPr>
                  <w:rFonts w:ascii="Arial" w:hAnsi="Arial"/>
                  <w:szCs w:val="32"/>
                </w:rPr>
                <w:fldChar w:fldCharType="separate"/>
              </w:r>
              <w:r w:rsidR="00837914" w:rsidRPr="009F2BA4">
                <w:rPr>
                  <w:rFonts w:ascii="Arial" w:hAnsi="Arial"/>
                  <w:noProof/>
                  <w:szCs w:val="32"/>
                </w:rPr>
                <w:t>4</w:t>
              </w:r>
              <w:r w:rsidRPr="009F2BA4">
                <w:rPr>
                  <w:rFonts w:ascii="Arial" w:hAnsi="Arial"/>
                  <w:szCs w:val="32"/>
                </w:rPr>
                <w:fldChar w:fldCharType="end"/>
              </w:r>
            </w:p>
          </w:sdtContent>
        </w:sdt>
      </w:tc>
      <w:tc>
        <w:tcPr>
          <w:tcW w:w="1079" w:type="dxa"/>
        </w:tcPr>
        <w:p w14:paraId="006FCCD6" w14:textId="77777777"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DEC9" w14:textId="77777777" w:rsidR="00AE1134" w:rsidRDefault="00AE1134" w:rsidP="00E74B29">
      <w:r>
        <w:separator/>
      </w:r>
    </w:p>
  </w:footnote>
  <w:footnote w:type="continuationSeparator" w:id="0">
    <w:p w14:paraId="6FBCD875" w14:textId="77777777" w:rsidR="00AE1134" w:rsidRDefault="00AE1134"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D623A"/>
    <w:multiLevelType w:val="hybridMultilevel"/>
    <w:tmpl w:val="71D69890"/>
    <w:lvl w:ilvl="0" w:tplc="3D16DA50">
      <w:start w:val="1"/>
      <w:numFmt w:val="decimal"/>
      <w:lvlText w:val="%1."/>
      <w:lvlJc w:val="left"/>
      <w:pPr>
        <w:ind w:left="720" w:hanging="720"/>
      </w:pPr>
      <w:rPr>
        <w:rFonts w:ascii="Arial" w:hAnsi="Arial" w:cs="Arial" w:hint="default"/>
        <w:color w:val="476166" w:themeColor="accent1"/>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2"/>
  </w:num>
  <w:num w:numId="2" w16cid:durableId="907769175">
    <w:abstractNumId w:val="20"/>
  </w:num>
  <w:num w:numId="3" w16cid:durableId="1742560074">
    <w:abstractNumId w:val="19"/>
  </w:num>
  <w:num w:numId="4" w16cid:durableId="1865513545">
    <w:abstractNumId w:val="17"/>
  </w:num>
  <w:num w:numId="5" w16cid:durableId="1283806578">
    <w:abstractNumId w:val="1"/>
  </w:num>
  <w:num w:numId="6" w16cid:durableId="1145202278">
    <w:abstractNumId w:val="7"/>
  </w:num>
  <w:num w:numId="7" w16cid:durableId="1496217501">
    <w:abstractNumId w:val="6"/>
  </w:num>
  <w:num w:numId="8" w16cid:durableId="1406605592">
    <w:abstractNumId w:val="14"/>
  </w:num>
  <w:num w:numId="9" w16cid:durableId="1031493289">
    <w:abstractNumId w:val="21"/>
  </w:num>
  <w:num w:numId="10" w16cid:durableId="943608495">
    <w:abstractNumId w:val="10"/>
  </w:num>
  <w:num w:numId="11" w16cid:durableId="2057965028">
    <w:abstractNumId w:val="5"/>
  </w:num>
  <w:num w:numId="12" w16cid:durableId="370763074">
    <w:abstractNumId w:val="16"/>
  </w:num>
  <w:num w:numId="13" w16cid:durableId="1349790942">
    <w:abstractNumId w:val="22"/>
  </w:num>
  <w:num w:numId="14" w16cid:durableId="1962494359">
    <w:abstractNumId w:val="24"/>
  </w:num>
  <w:num w:numId="15" w16cid:durableId="662125420">
    <w:abstractNumId w:val="15"/>
  </w:num>
  <w:num w:numId="16" w16cid:durableId="774666898">
    <w:abstractNumId w:val="0"/>
  </w:num>
  <w:num w:numId="17" w16cid:durableId="436680678">
    <w:abstractNumId w:val="4"/>
  </w:num>
  <w:num w:numId="18" w16cid:durableId="1541437805">
    <w:abstractNumId w:val="12"/>
  </w:num>
  <w:num w:numId="19" w16cid:durableId="264658734">
    <w:abstractNumId w:val="11"/>
  </w:num>
  <w:num w:numId="20" w16cid:durableId="206766581">
    <w:abstractNumId w:val="9"/>
  </w:num>
  <w:num w:numId="21" w16cid:durableId="2029024034">
    <w:abstractNumId w:val="3"/>
  </w:num>
  <w:num w:numId="22" w16cid:durableId="2056588109">
    <w:abstractNumId w:val="8"/>
  </w:num>
  <w:num w:numId="23" w16cid:durableId="949778622">
    <w:abstractNumId w:val="18"/>
  </w:num>
  <w:num w:numId="24" w16cid:durableId="1113749708">
    <w:abstractNumId w:val="13"/>
  </w:num>
  <w:num w:numId="25" w16cid:durableId="21030678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5AC2"/>
    <w:rsid w:val="00012C09"/>
    <w:rsid w:val="00014AC8"/>
    <w:rsid w:val="00023ECA"/>
    <w:rsid w:val="000274DD"/>
    <w:rsid w:val="00032A10"/>
    <w:rsid w:val="00033927"/>
    <w:rsid w:val="0005011C"/>
    <w:rsid w:val="00052E2D"/>
    <w:rsid w:val="00055295"/>
    <w:rsid w:val="00057C5E"/>
    <w:rsid w:val="0007241A"/>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D0B0F"/>
    <w:rsid w:val="000D7FF9"/>
    <w:rsid w:val="000E0B06"/>
    <w:rsid w:val="000E12A7"/>
    <w:rsid w:val="000E17A9"/>
    <w:rsid w:val="000E3FB3"/>
    <w:rsid w:val="000E4074"/>
    <w:rsid w:val="000E4641"/>
    <w:rsid w:val="000E56D4"/>
    <w:rsid w:val="000E7D19"/>
    <w:rsid w:val="000F388C"/>
    <w:rsid w:val="000F536E"/>
    <w:rsid w:val="000F7A96"/>
    <w:rsid w:val="00111073"/>
    <w:rsid w:val="001215E8"/>
    <w:rsid w:val="00121658"/>
    <w:rsid w:val="00133C8E"/>
    <w:rsid w:val="00151DA2"/>
    <w:rsid w:val="00151F66"/>
    <w:rsid w:val="0015636D"/>
    <w:rsid w:val="001646C7"/>
    <w:rsid w:val="00164D01"/>
    <w:rsid w:val="0017414E"/>
    <w:rsid w:val="00174959"/>
    <w:rsid w:val="00174DAE"/>
    <w:rsid w:val="00177F8D"/>
    <w:rsid w:val="00183079"/>
    <w:rsid w:val="00183916"/>
    <w:rsid w:val="00183D2A"/>
    <w:rsid w:val="00185F4A"/>
    <w:rsid w:val="001A3B85"/>
    <w:rsid w:val="001A50FA"/>
    <w:rsid w:val="001C6ACD"/>
    <w:rsid w:val="001D1154"/>
    <w:rsid w:val="001E18C3"/>
    <w:rsid w:val="001E3828"/>
    <w:rsid w:val="00215AB6"/>
    <w:rsid w:val="0022192A"/>
    <w:rsid w:val="00222218"/>
    <w:rsid w:val="002323CA"/>
    <w:rsid w:val="00232BA2"/>
    <w:rsid w:val="00244B15"/>
    <w:rsid w:val="0024513E"/>
    <w:rsid w:val="00245BFE"/>
    <w:rsid w:val="00254787"/>
    <w:rsid w:val="002570BA"/>
    <w:rsid w:val="00262594"/>
    <w:rsid w:val="00263DBE"/>
    <w:rsid w:val="00266B24"/>
    <w:rsid w:val="00271F85"/>
    <w:rsid w:val="00275590"/>
    <w:rsid w:val="00281BC9"/>
    <w:rsid w:val="00287B3E"/>
    <w:rsid w:val="00296524"/>
    <w:rsid w:val="002A4E2A"/>
    <w:rsid w:val="002C4122"/>
    <w:rsid w:val="002C61C4"/>
    <w:rsid w:val="002D2200"/>
    <w:rsid w:val="002E0734"/>
    <w:rsid w:val="002E33F5"/>
    <w:rsid w:val="002E3F6A"/>
    <w:rsid w:val="002E6A0C"/>
    <w:rsid w:val="002E6A70"/>
    <w:rsid w:val="002F1558"/>
    <w:rsid w:val="002F1A3D"/>
    <w:rsid w:val="00311E37"/>
    <w:rsid w:val="00314EAC"/>
    <w:rsid w:val="00316058"/>
    <w:rsid w:val="0033265C"/>
    <w:rsid w:val="0033522E"/>
    <w:rsid w:val="00336BD7"/>
    <w:rsid w:val="00352088"/>
    <w:rsid w:val="00353DE4"/>
    <w:rsid w:val="003553DE"/>
    <w:rsid w:val="0036715C"/>
    <w:rsid w:val="00370A30"/>
    <w:rsid w:val="00376624"/>
    <w:rsid w:val="003864A4"/>
    <w:rsid w:val="003B4650"/>
    <w:rsid w:val="003B4DAE"/>
    <w:rsid w:val="003C2DB0"/>
    <w:rsid w:val="003C428E"/>
    <w:rsid w:val="003D6DA1"/>
    <w:rsid w:val="003E6CF5"/>
    <w:rsid w:val="003E7704"/>
    <w:rsid w:val="003F1984"/>
    <w:rsid w:val="003F201F"/>
    <w:rsid w:val="003F2414"/>
    <w:rsid w:val="003F36A6"/>
    <w:rsid w:val="003F50D2"/>
    <w:rsid w:val="0040564B"/>
    <w:rsid w:val="004230BD"/>
    <w:rsid w:val="004605F4"/>
    <w:rsid w:val="00467518"/>
    <w:rsid w:val="00470021"/>
    <w:rsid w:val="00471014"/>
    <w:rsid w:val="004808BF"/>
    <w:rsid w:val="0048120C"/>
    <w:rsid w:val="004909D9"/>
    <w:rsid w:val="004909FA"/>
    <w:rsid w:val="00491D02"/>
    <w:rsid w:val="004A0CA7"/>
    <w:rsid w:val="004A148A"/>
    <w:rsid w:val="004B49E6"/>
    <w:rsid w:val="004B5EDB"/>
    <w:rsid w:val="004C026C"/>
    <w:rsid w:val="004C06DF"/>
    <w:rsid w:val="004C3DA5"/>
    <w:rsid w:val="004D094A"/>
    <w:rsid w:val="004D4562"/>
    <w:rsid w:val="004D5A99"/>
    <w:rsid w:val="004E33DF"/>
    <w:rsid w:val="004E459C"/>
    <w:rsid w:val="004F35D9"/>
    <w:rsid w:val="00500B79"/>
    <w:rsid w:val="0050191E"/>
    <w:rsid w:val="00502142"/>
    <w:rsid w:val="00503C74"/>
    <w:rsid w:val="00506B38"/>
    <w:rsid w:val="0050780C"/>
    <w:rsid w:val="005120B5"/>
    <w:rsid w:val="00521481"/>
    <w:rsid w:val="005228F2"/>
    <w:rsid w:val="0052701B"/>
    <w:rsid w:val="00527F73"/>
    <w:rsid w:val="005434E9"/>
    <w:rsid w:val="00544E56"/>
    <w:rsid w:val="00545F93"/>
    <w:rsid w:val="005476B9"/>
    <w:rsid w:val="00547A43"/>
    <w:rsid w:val="00550381"/>
    <w:rsid w:val="00553096"/>
    <w:rsid w:val="00555C6B"/>
    <w:rsid w:val="00562302"/>
    <w:rsid w:val="00564CCE"/>
    <w:rsid w:val="005654BA"/>
    <w:rsid w:val="00571831"/>
    <w:rsid w:val="00574AC7"/>
    <w:rsid w:val="00581F0B"/>
    <w:rsid w:val="00581FB1"/>
    <w:rsid w:val="00594A3A"/>
    <w:rsid w:val="00596AEF"/>
    <w:rsid w:val="005A5197"/>
    <w:rsid w:val="005B6645"/>
    <w:rsid w:val="005C450C"/>
    <w:rsid w:val="005C7619"/>
    <w:rsid w:val="005D1001"/>
    <w:rsid w:val="005E1B6B"/>
    <w:rsid w:val="005F6BE9"/>
    <w:rsid w:val="00614F41"/>
    <w:rsid w:val="0062686D"/>
    <w:rsid w:val="0064344D"/>
    <w:rsid w:val="00657F3A"/>
    <w:rsid w:val="00661D95"/>
    <w:rsid w:val="00665110"/>
    <w:rsid w:val="00666870"/>
    <w:rsid w:val="006709F1"/>
    <w:rsid w:val="00683BF0"/>
    <w:rsid w:val="006A037C"/>
    <w:rsid w:val="006A2F4C"/>
    <w:rsid w:val="006A38F9"/>
    <w:rsid w:val="006B1A78"/>
    <w:rsid w:val="006B7AE2"/>
    <w:rsid w:val="006C4333"/>
    <w:rsid w:val="006C548A"/>
    <w:rsid w:val="006C60E6"/>
    <w:rsid w:val="006D2A2A"/>
    <w:rsid w:val="006E1209"/>
    <w:rsid w:val="006E4C82"/>
    <w:rsid w:val="006F20D3"/>
    <w:rsid w:val="006F2D3D"/>
    <w:rsid w:val="006F2E86"/>
    <w:rsid w:val="006F4735"/>
    <w:rsid w:val="00702FD9"/>
    <w:rsid w:val="00711F3F"/>
    <w:rsid w:val="007302A0"/>
    <w:rsid w:val="00731E87"/>
    <w:rsid w:val="00753E64"/>
    <w:rsid w:val="00755229"/>
    <w:rsid w:val="007577D3"/>
    <w:rsid w:val="00781B21"/>
    <w:rsid w:val="00785F18"/>
    <w:rsid w:val="0079095C"/>
    <w:rsid w:val="0079390A"/>
    <w:rsid w:val="007A2055"/>
    <w:rsid w:val="007A4D67"/>
    <w:rsid w:val="007A6A63"/>
    <w:rsid w:val="007A7B7B"/>
    <w:rsid w:val="007B193C"/>
    <w:rsid w:val="007B4DCE"/>
    <w:rsid w:val="007C1E81"/>
    <w:rsid w:val="007C2290"/>
    <w:rsid w:val="007C37D8"/>
    <w:rsid w:val="007D1E17"/>
    <w:rsid w:val="007D3B0E"/>
    <w:rsid w:val="007F329D"/>
    <w:rsid w:val="00803A28"/>
    <w:rsid w:val="00810C61"/>
    <w:rsid w:val="008176CF"/>
    <w:rsid w:val="00831226"/>
    <w:rsid w:val="0083558B"/>
    <w:rsid w:val="00837914"/>
    <w:rsid w:val="00842C15"/>
    <w:rsid w:val="00844C59"/>
    <w:rsid w:val="00860FA6"/>
    <w:rsid w:val="008655FB"/>
    <w:rsid w:val="00874FE7"/>
    <w:rsid w:val="0089363F"/>
    <w:rsid w:val="00894246"/>
    <w:rsid w:val="008B1991"/>
    <w:rsid w:val="008B4168"/>
    <w:rsid w:val="008B7206"/>
    <w:rsid w:val="008C0803"/>
    <w:rsid w:val="008C266F"/>
    <w:rsid w:val="008D34B8"/>
    <w:rsid w:val="008E0428"/>
    <w:rsid w:val="008F11AB"/>
    <w:rsid w:val="008F49F8"/>
    <w:rsid w:val="008F539D"/>
    <w:rsid w:val="008F678D"/>
    <w:rsid w:val="00901860"/>
    <w:rsid w:val="00910270"/>
    <w:rsid w:val="00910EC1"/>
    <w:rsid w:val="009132B4"/>
    <w:rsid w:val="00913A74"/>
    <w:rsid w:val="00934038"/>
    <w:rsid w:val="009353E2"/>
    <w:rsid w:val="00950771"/>
    <w:rsid w:val="00951113"/>
    <w:rsid w:val="009516CE"/>
    <w:rsid w:val="00952F7D"/>
    <w:rsid w:val="009541B6"/>
    <w:rsid w:val="00954411"/>
    <w:rsid w:val="0095496A"/>
    <w:rsid w:val="0096264C"/>
    <w:rsid w:val="0096555D"/>
    <w:rsid w:val="00967D21"/>
    <w:rsid w:val="00975072"/>
    <w:rsid w:val="00984780"/>
    <w:rsid w:val="00986F33"/>
    <w:rsid w:val="009A06F5"/>
    <w:rsid w:val="009A38BA"/>
    <w:rsid w:val="009B3FE2"/>
    <w:rsid w:val="009C7E22"/>
    <w:rsid w:val="009D244D"/>
    <w:rsid w:val="009D47D8"/>
    <w:rsid w:val="009E37F0"/>
    <w:rsid w:val="009E4349"/>
    <w:rsid w:val="009F2BA4"/>
    <w:rsid w:val="009F69FC"/>
    <w:rsid w:val="009F7145"/>
    <w:rsid w:val="00A04947"/>
    <w:rsid w:val="00A07783"/>
    <w:rsid w:val="00A10822"/>
    <w:rsid w:val="00A114ED"/>
    <w:rsid w:val="00A4256C"/>
    <w:rsid w:val="00A60FF3"/>
    <w:rsid w:val="00A62AAC"/>
    <w:rsid w:val="00A65916"/>
    <w:rsid w:val="00A814BE"/>
    <w:rsid w:val="00A86FB3"/>
    <w:rsid w:val="00A872CE"/>
    <w:rsid w:val="00AB444D"/>
    <w:rsid w:val="00AD220B"/>
    <w:rsid w:val="00AD5F87"/>
    <w:rsid w:val="00AE1134"/>
    <w:rsid w:val="00AE2FF6"/>
    <w:rsid w:val="00AE3824"/>
    <w:rsid w:val="00B00834"/>
    <w:rsid w:val="00B04BF7"/>
    <w:rsid w:val="00B10793"/>
    <w:rsid w:val="00B13079"/>
    <w:rsid w:val="00B13228"/>
    <w:rsid w:val="00B2191A"/>
    <w:rsid w:val="00B3316B"/>
    <w:rsid w:val="00B363C9"/>
    <w:rsid w:val="00B43909"/>
    <w:rsid w:val="00B43E11"/>
    <w:rsid w:val="00B44A1D"/>
    <w:rsid w:val="00B452D6"/>
    <w:rsid w:val="00B46204"/>
    <w:rsid w:val="00B5661B"/>
    <w:rsid w:val="00B666FC"/>
    <w:rsid w:val="00B70F8F"/>
    <w:rsid w:val="00B7683B"/>
    <w:rsid w:val="00B82D9A"/>
    <w:rsid w:val="00B835EA"/>
    <w:rsid w:val="00B859CF"/>
    <w:rsid w:val="00B90618"/>
    <w:rsid w:val="00BA0536"/>
    <w:rsid w:val="00BB0AE4"/>
    <w:rsid w:val="00BC16B4"/>
    <w:rsid w:val="00BC3FC5"/>
    <w:rsid w:val="00BC6496"/>
    <w:rsid w:val="00BD7EB2"/>
    <w:rsid w:val="00BE22DC"/>
    <w:rsid w:val="00BE3CB8"/>
    <w:rsid w:val="00BE653D"/>
    <w:rsid w:val="00BF38FF"/>
    <w:rsid w:val="00C10F2D"/>
    <w:rsid w:val="00C14F85"/>
    <w:rsid w:val="00C15035"/>
    <w:rsid w:val="00C229F6"/>
    <w:rsid w:val="00C2739D"/>
    <w:rsid w:val="00C32DB9"/>
    <w:rsid w:val="00C66302"/>
    <w:rsid w:val="00C73D38"/>
    <w:rsid w:val="00C755AB"/>
    <w:rsid w:val="00C76E4C"/>
    <w:rsid w:val="00CA7311"/>
    <w:rsid w:val="00CB3E7A"/>
    <w:rsid w:val="00CC12D8"/>
    <w:rsid w:val="00CC7370"/>
    <w:rsid w:val="00CD2414"/>
    <w:rsid w:val="00CD34C0"/>
    <w:rsid w:val="00CE3C3A"/>
    <w:rsid w:val="00CE43EB"/>
    <w:rsid w:val="00D00C44"/>
    <w:rsid w:val="00D05E3A"/>
    <w:rsid w:val="00D124B8"/>
    <w:rsid w:val="00D1298B"/>
    <w:rsid w:val="00D23B17"/>
    <w:rsid w:val="00D27E92"/>
    <w:rsid w:val="00D32A59"/>
    <w:rsid w:val="00D331FA"/>
    <w:rsid w:val="00D3612A"/>
    <w:rsid w:val="00D43125"/>
    <w:rsid w:val="00D43F7D"/>
    <w:rsid w:val="00D50FAD"/>
    <w:rsid w:val="00D51199"/>
    <w:rsid w:val="00D5490F"/>
    <w:rsid w:val="00D5799A"/>
    <w:rsid w:val="00D61955"/>
    <w:rsid w:val="00D66A3A"/>
    <w:rsid w:val="00D7168B"/>
    <w:rsid w:val="00D72531"/>
    <w:rsid w:val="00D76280"/>
    <w:rsid w:val="00D76974"/>
    <w:rsid w:val="00D803C0"/>
    <w:rsid w:val="00D80A72"/>
    <w:rsid w:val="00D8382C"/>
    <w:rsid w:val="00D859F8"/>
    <w:rsid w:val="00D94AC2"/>
    <w:rsid w:val="00D97E78"/>
    <w:rsid w:val="00DB1FAA"/>
    <w:rsid w:val="00DB230D"/>
    <w:rsid w:val="00DB5DDB"/>
    <w:rsid w:val="00DC2868"/>
    <w:rsid w:val="00DE07D9"/>
    <w:rsid w:val="00DE5898"/>
    <w:rsid w:val="00DF198B"/>
    <w:rsid w:val="00DF1FCE"/>
    <w:rsid w:val="00DF4A85"/>
    <w:rsid w:val="00E03BF4"/>
    <w:rsid w:val="00E0570F"/>
    <w:rsid w:val="00E229E5"/>
    <w:rsid w:val="00E31C03"/>
    <w:rsid w:val="00E37D90"/>
    <w:rsid w:val="00E413E3"/>
    <w:rsid w:val="00E4399D"/>
    <w:rsid w:val="00E550A8"/>
    <w:rsid w:val="00E60A11"/>
    <w:rsid w:val="00E6389A"/>
    <w:rsid w:val="00E63937"/>
    <w:rsid w:val="00E6609E"/>
    <w:rsid w:val="00E71783"/>
    <w:rsid w:val="00E74B29"/>
    <w:rsid w:val="00E949EE"/>
    <w:rsid w:val="00E9651D"/>
    <w:rsid w:val="00EA296C"/>
    <w:rsid w:val="00EB0CE9"/>
    <w:rsid w:val="00EB13BE"/>
    <w:rsid w:val="00EB1AF0"/>
    <w:rsid w:val="00EB42B2"/>
    <w:rsid w:val="00EB5FEE"/>
    <w:rsid w:val="00EC1B4D"/>
    <w:rsid w:val="00EC4015"/>
    <w:rsid w:val="00EC4763"/>
    <w:rsid w:val="00EC5F93"/>
    <w:rsid w:val="00EE4F4C"/>
    <w:rsid w:val="00EE58CF"/>
    <w:rsid w:val="00EF2D09"/>
    <w:rsid w:val="00EF308D"/>
    <w:rsid w:val="00F018CE"/>
    <w:rsid w:val="00F02081"/>
    <w:rsid w:val="00F03996"/>
    <w:rsid w:val="00F07656"/>
    <w:rsid w:val="00F30281"/>
    <w:rsid w:val="00F30A70"/>
    <w:rsid w:val="00F344E5"/>
    <w:rsid w:val="00F34E38"/>
    <w:rsid w:val="00F36AB0"/>
    <w:rsid w:val="00F4299C"/>
    <w:rsid w:val="00F50791"/>
    <w:rsid w:val="00F549D6"/>
    <w:rsid w:val="00F701B1"/>
    <w:rsid w:val="00F71865"/>
    <w:rsid w:val="00F72B98"/>
    <w:rsid w:val="00F83323"/>
    <w:rsid w:val="00F86DFA"/>
    <w:rsid w:val="00F91299"/>
    <w:rsid w:val="00F97674"/>
    <w:rsid w:val="00FA5AF3"/>
    <w:rsid w:val="00FA6AF0"/>
    <w:rsid w:val="00FB01C5"/>
    <w:rsid w:val="00FB0DAC"/>
    <w:rsid w:val="00FB2F1A"/>
    <w:rsid w:val="00FC73D4"/>
    <w:rsid w:val="00FD3276"/>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3C2DB0"/>
    <w:pPr>
      <w:spacing w:after="100"/>
    </w:pPr>
  </w:style>
  <w:style w:type="paragraph" w:styleId="TOC2">
    <w:name w:val="toc 2"/>
    <w:basedOn w:val="Normal"/>
    <w:next w:val="Normal"/>
    <w:autoRedefine/>
    <w:uiPriority w:val="39"/>
    <w:rsid w:val="003C2DB0"/>
    <w:pPr>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12</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2022-06-21T17:04:00Z</dcterms:created>
  <dcterms:modified xsi:type="dcterms:W3CDTF">2022-08-06T23:12:00Z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