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Certificate of Higher Education in Employability Skills </w:t>
      </w:r>
    </w:p>
    <w:p w14:paraId="3DC68AFE" w14:textId="2114A42D"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LEVEL 4 </w:t>
      </w:r>
    </w:p>
    <w:p w14:paraId="167241D0" w14:textId="77777777" w:rsidR="002C2C53" w:rsidRPr="00AB4D1E"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AB4D1E" w:rsidRDefault="002C2C53" w:rsidP="005F3A53">
      <w:pPr>
        <w:pStyle w:val="Header"/>
        <w:tabs>
          <w:tab w:val="clear" w:pos="4153"/>
          <w:tab w:val="clear" w:pos="8306"/>
        </w:tabs>
        <w:jc w:val="right"/>
        <w:rPr>
          <w:rFonts w:ascii="Arial" w:hAnsi="Arial" w:cs="Arial"/>
          <w:b/>
          <w:sz w:val="48"/>
          <w:szCs w:val="48"/>
        </w:rPr>
      </w:pPr>
    </w:p>
    <w:p w14:paraId="5AA76A95" w14:textId="35D69BEB"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Module Name</w:t>
      </w:r>
      <w:r w:rsidR="005572DF" w:rsidRPr="00AB4D1E">
        <w:rPr>
          <w:rFonts w:ascii="Arial" w:hAnsi="Arial" w:cs="Arial"/>
          <w:b/>
          <w:sz w:val="48"/>
          <w:szCs w:val="48"/>
        </w:rPr>
        <w:t>:</w:t>
      </w:r>
      <w:r w:rsidR="00691007" w:rsidRPr="00AB4D1E">
        <w:rPr>
          <w:rFonts w:ascii="Arial" w:eastAsia="Calibri" w:hAnsi="Arial" w:cs="Arial"/>
          <w:sz w:val="22"/>
          <w:szCs w:val="22"/>
          <w:lang w:eastAsia="en-US"/>
        </w:rPr>
        <w:t xml:space="preserve"> </w:t>
      </w:r>
      <w:r w:rsidR="00691007" w:rsidRPr="00AB4D1E">
        <w:rPr>
          <w:rFonts w:ascii="Arial" w:hAnsi="Arial" w:cs="Arial"/>
          <w:b/>
          <w:sz w:val="48"/>
          <w:szCs w:val="48"/>
        </w:rPr>
        <w:t>Digital Skills for Business</w:t>
      </w:r>
      <w:r w:rsidR="0005023C" w:rsidRPr="00AB4D1E">
        <w:rPr>
          <w:rFonts w:ascii="Arial" w:eastAsia="Calibri" w:hAnsi="Arial" w:cs="Arial"/>
          <w:sz w:val="22"/>
          <w:szCs w:val="22"/>
          <w:lang w:eastAsia="en-US"/>
        </w:rPr>
        <w:t xml:space="preserve"> </w:t>
      </w:r>
      <w:r w:rsidR="0005023C" w:rsidRPr="00AB4D1E">
        <w:rPr>
          <w:rFonts w:ascii="Arial" w:hAnsi="Arial" w:cs="Arial"/>
          <w:b/>
          <w:sz w:val="48"/>
          <w:szCs w:val="48"/>
        </w:rPr>
        <w:t xml:space="preserve">BMBS4003 </w:t>
      </w:r>
      <w:r w:rsidR="005572DF" w:rsidRPr="00AB4D1E">
        <w:rPr>
          <w:rFonts w:ascii="Arial" w:hAnsi="Arial" w:cs="Arial"/>
          <w:b/>
          <w:sz w:val="22"/>
          <w:szCs w:val="22"/>
        </w:rPr>
        <w:t xml:space="preserve"> </w:t>
      </w:r>
    </w:p>
    <w:p w14:paraId="76103120" w14:textId="0EA8F8CE"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Module Lead: </w:t>
      </w:r>
      <w:r w:rsidR="005572DF" w:rsidRPr="00AB4D1E">
        <w:rPr>
          <w:rFonts w:ascii="Arial" w:hAnsi="Arial" w:cs="Arial"/>
          <w:b/>
          <w:sz w:val="48"/>
          <w:szCs w:val="48"/>
        </w:rPr>
        <w:t>Philippa Fitzgerald</w:t>
      </w:r>
    </w:p>
    <w:p w14:paraId="4FC353E5" w14:textId="6B0A0731" w:rsidR="002C2C53" w:rsidRPr="00AB4D1E" w:rsidRDefault="002C2C53" w:rsidP="005F3A53">
      <w:pPr>
        <w:pStyle w:val="Header"/>
        <w:tabs>
          <w:tab w:val="clear" w:pos="4153"/>
          <w:tab w:val="clear" w:pos="8306"/>
        </w:tabs>
        <w:jc w:val="right"/>
        <w:rPr>
          <w:rFonts w:ascii="Arial" w:hAnsi="Arial" w:cs="Arial"/>
          <w:b/>
          <w:sz w:val="40"/>
          <w:szCs w:val="40"/>
        </w:rPr>
      </w:pPr>
      <w:r w:rsidRPr="00AB4D1E">
        <w:rPr>
          <w:rFonts w:ascii="Arial" w:hAnsi="Arial" w:cs="Arial"/>
          <w:b/>
          <w:sz w:val="40"/>
          <w:szCs w:val="40"/>
        </w:rPr>
        <w:t xml:space="preserve">Email: </w:t>
      </w:r>
      <w:r w:rsidR="005572DF" w:rsidRPr="00AB4D1E">
        <w:rPr>
          <w:rFonts w:ascii="Arial" w:hAnsi="Arial" w:cs="Arial"/>
          <w:b/>
          <w:sz w:val="40"/>
          <w:szCs w:val="40"/>
        </w:rPr>
        <w:t>p.fitzgerald@uwtsd.ac.uk</w:t>
      </w:r>
    </w:p>
    <w:p w14:paraId="3BFF5C8C"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43305DC8" w14:textId="141CD9F2" w:rsidR="002C2C53" w:rsidRPr="00AB4D1E" w:rsidRDefault="0008560A" w:rsidP="0008560A">
      <w:pPr>
        <w:pStyle w:val="Header"/>
        <w:tabs>
          <w:tab w:val="clear" w:pos="4153"/>
          <w:tab w:val="clear" w:pos="8306"/>
        </w:tabs>
        <w:ind w:left="360"/>
        <w:jc w:val="right"/>
        <w:rPr>
          <w:rFonts w:ascii="Arial" w:hAnsi="Arial" w:cs="Arial"/>
          <w:b/>
          <w:sz w:val="40"/>
          <w:szCs w:val="40"/>
        </w:rPr>
        <w:sectPr w:rsidR="002C2C53" w:rsidRPr="00AB4D1E" w:rsidSect="00801054">
          <w:footerReference w:type="default" r:id="rId12"/>
          <w:pgSz w:w="11894" w:h="16834"/>
          <w:pgMar w:top="720" w:right="720" w:bottom="720" w:left="720" w:header="706" w:footer="454" w:gutter="0"/>
          <w:paperSrc w:first="1" w:other="1"/>
          <w:cols w:space="720"/>
          <w:docGrid w:linePitch="272"/>
        </w:sectPr>
      </w:pPr>
      <w:r w:rsidRPr="00AB4D1E">
        <w:rPr>
          <w:rFonts w:ascii="Arial" w:hAnsi="Arial" w:cs="Arial"/>
          <w:b/>
          <w:sz w:val="40"/>
          <w:szCs w:val="40"/>
        </w:rPr>
        <w:t>202</w:t>
      </w:r>
      <w:r w:rsidR="00E51960" w:rsidRPr="00AB4D1E">
        <w:rPr>
          <w:rFonts w:ascii="Arial" w:hAnsi="Arial" w:cs="Arial"/>
          <w:b/>
          <w:sz w:val="40"/>
          <w:szCs w:val="40"/>
        </w:rPr>
        <w:t>6</w:t>
      </w:r>
      <w:r w:rsidR="002C2C53" w:rsidRPr="00AB4D1E">
        <w:rPr>
          <w:rFonts w:ascii="Arial" w:hAnsi="Arial" w:cs="Arial"/>
          <w:b/>
          <w:sz w:val="40"/>
          <w:szCs w:val="40"/>
        </w:rPr>
        <w:t>- 2</w:t>
      </w:r>
      <w:r w:rsidR="00426227" w:rsidRPr="00AB4D1E">
        <w:rPr>
          <w:rFonts w:ascii="Arial" w:hAnsi="Arial" w:cs="Arial"/>
          <w:b/>
          <w:sz w:val="40"/>
          <w:szCs w:val="40"/>
        </w:rPr>
        <w:t>02</w:t>
      </w:r>
      <w:r w:rsidR="00E51960" w:rsidRPr="00AB4D1E">
        <w:rPr>
          <w:rFonts w:ascii="Arial" w:hAnsi="Arial" w:cs="Arial"/>
          <w:b/>
          <w:sz w:val="40"/>
          <w:szCs w:val="40"/>
        </w:rPr>
        <w:t>7</w:t>
      </w:r>
    </w:p>
    <w:p w14:paraId="18A9330E" w14:textId="0FBD7615" w:rsidR="00610F3F" w:rsidRPr="00AB4D1E" w:rsidRDefault="00610F3F" w:rsidP="00610F3F">
      <w:pPr>
        <w:keepNext/>
        <w:pBdr>
          <w:top w:val="single" w:sz="12" w:space="1" w:color="auto"/>
          <w:left w:val="single" w:sz="12" w:space="1" w:color="auto"/>
          <w:bottom w:val="single" w:sz="12" w:space="1" w:color="auto"/>
          <w:right w:val="single" w:sz="12" w:space="1" w:color="auto"/>
        </w:pBdr>
        <w:shd w:val="pct15" w:color="auto" w:fill="auto"/>
        <w:ind w:left="-2"/>
        <w:jc w:val="center"/>
        <w:outlineLvl w:val="0"/>
        <w:rPr>
          <w:rFonts w:ascii="Arial" w:hAnsi="Arial" w:cs="Arial"/>
          <w:b/>
          <w:sz w:val="36"/>
        </w:rPr>
      </w:pPr>
      <w:r w:rsidRPr="00AB4D1E">
        <w:rPr>
          <w:rFonts w:ascii="Arial" w:hAnsi="Arial" w:cs="Arial"/>
          <w:b/>
          <w:sz w:val="36"/>
        </w:rPr>
        <w:lastRenderedPageBreak/>
        <w:t xml:space="preserve">AIMS </w:t>
      </w:r>
    </w:p>
    <w:p w14:paraId="6AAFA646" w14:textId="63F79988" w:rsidR="003630B2" w:rsidRPr="00AB4D1E" w:rsidRDefault="003630B2">
      <w:pPr>
        <w:spacing w:after="14" w:line="259" w:lineRule="auto"/>
        <w:rPr>
          <w:rFonts w:ascii="Arial" w:hAnsi="Arial" w:cs="Arial"/>
        </w:rPr>
      </w:pPr>
    </w:p>
    <w:p w14:paraId="3A7695FD" w14:textId="77777777" w:rsidR="001833D9" w:rsidRPr="00AB4D1E" w:rsidRDefault="001833D9" w:rsidP="001833D9">
      <w:pPr>
        <w:pStyle w:val="NormalWeb"/>
        <w:numPr>
          <w:ilvl w:val="0"/>
          <w:numId w:val="30"/>
        </w:numPr>
        <w:spacing w:before="0" w:after="0"/>
        <w:rPr>
          <w:rFonts w:ascii="Arial" w:hAnsi="Arial" w:cs="Arial"/>
          <w:sz w:val="22"/>
          <w:szCs w:val="22"/>
        </w:rPr>
      </w:pPr>
      <w:r w:rsidRPr="00AB4D1E">
        <w:rPr>
          <w:rFonts w:ascii="Arial" w:hAnsi="Arial" w:cs="Arial"/>
          <w:sz w:val="22"/>
          <w:szCs w:val="22"/>
        </w:rPr>
        <w:t>To develop students’ confidence and competence in using digital tools and technologies to support effective working practices, employability, and personal development within a contemporary business environment.</w:t>
      </w:r>
    </w:p>
    <w:p w14:paraId="75A9A05B" w14:textId="77777777" w:rsidR="00FE188A" w:rsidRPr="00AB4D1E" w:rsidRDefault="00FE188A" w:rsidP="00FE188A">
      <w:pPr>
        <w:spacing w:line="259" w:lineRule="auto"/>
        <w:jc w:val="both"/>
        <w:rPr>
          <w:rFonts w:ascii="Arial" w:eastAsia="Arial" w:hAnsi="Arial" w:cs="Arial"/>
          <w:b/>
        </w:rPr>
      </w:pPr>
    </w:p>
    <w:p w14:paraId="6F8ACCAE" w14:textId="1046E219" w:rsidR="003630B2" w:rsidRPr="00AB4D1E" w:rsidRDefault="003630B2" w:rsidP="00FE188A">
      <w:pPr>
        <w:spacing w:line="259" w:lineRule="auto"/>
        <w:jc w:val="both"/>
        <w:rPr>
          <w:rFonts w:ascii="Arial" w:eastAsia="Arial" w:hAnsi="Arial" w:cs="Arial"/>
          <w:b/>
        </w:rPr>
      </w:pPr>
      <w:r w:rsidRPr="00AB4D1E">
        <w:rPr>
          <w:rFonts w:ascii="Arial" w:eastAsia="Arial" w:hAnsi="Arial" w:cs="Arial"/>
          <w:b/>
        </w:rPr>
        <w:t>LEARNING OUTCOMES</w:t>
      </w:r>
    </w:p>
    <w:p w14:paraId="1E114E76" w14:textId="77777777" w:rsidR="00FB689C" w:rsidRPr="00AB4D1E" w:rsidRDefault="00FB689C" w:rsidP="00FE188A">
      <w:pPr>
        <w:spacing w:line="259" w:lineRule="auto"/>
        <w:jc w:val="both"/>
        <w:rPr>
          <w:rFonts w:ascii="Arial" w:hAnsi="Arial" w:cs="Arial"/>
        </w:rPr>
      </w:pPr>
    </w:p>
    <w:p w14:paraId="3B8470C6" w14:textId="77777777" w:rsidR="00FB689C" w:rsidRPr="00AB4D1E" w:rsidRDefault="003630B2" w:rsidP="00FB689C">
      <w:pPr>
        <w:rPr>
          <w:rFonts w:ascii="Arial" w:eastAsia="Calibri" w:hAnsi="Arial" w:cs="Arial"/>
          <w:sz w:val="22"/>
          <w:szCs w:val="22"/>
          <w:lang w:eastAsia="en-US"/>
        </w:rPr>
      </w:pPr>
      <w:r w:rsidRPr="00AB4D1E">
        <w:rPr>
          <w:rFonts w:ascii="Arial" w:hAnsi="Arial" w:cs="Arial"/>
        </w:rPr>
        <w:t xml:space="preserve"> </w:t>
      </w:r>
      <w:r w:rsidR="00FB689C" w:rsidRPr="00AB4D1E">
        <w:rPr>
          <w:rFonts w:ascii="Arial" w:eastAsia="Calibri" w:hAnsi="Arial" w:cs="Arial"/>
          <w:sz w:val="22"/>
          <w:szCs w:val="22"/>
          <w:lang w:eastAsia="en-US"/>
        </w:rPr>
        <w:t>Upon the successful completion of this module, the student should be able to:</w:t>
      </w:r>
    </w:p>
    <w:p w14:paraId="62E724C2" w14:textId="77777777" w:rsidR="00FB689C" w:rsidRPr="00AB4D1E" w:rsidRDefault="00FB689C" w:rsidP="00FB689C">
      <w:pPr>
        <w:rPr>
          <w:rFonts w:ascii="Arial" w:eastAsia="Calibri" w:hAnsi="Arial" w:cs="Arial"/>
          <w:sz w:val="22"/>
          <w:szCs w:val="22"/>
          <w:lang w:eastAsia="en-US"/>
        </w:rPr>
      </w:pPr>
    </w:p>
    <w:p w14:paraId="587A1598"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demonstrate proficiency in using professional digital tools, to create and edit business documents and communications;</w:t>
      </w:r>
    </w:p>
    <w:p w14:paraId="5E9B505E"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apply basic data analysis techniques using spreadsheets to support business decision-making;</w:t>
      </w:r>
    </w:p>
    <w:p w14:paraId="0767126C"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create and deliver a professional digital presentation;</w:t>
      </w:r>
    </w:p>
    <w:p w14:paraId="3ADB15B7" w14:textId="45920BFD" w:rsidR="003630B2" w:rsidRPr="00AB4D1E" w:rsidRDefault="00FB689C" w:rsidP="00192BE8">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use AI tools to help with simple business tasks, such as creating content or analysing data, while being aware of ethical and professional considerations.</w:t>
      </w:r>
    </w:p>
    <w:p w14:paraId="7176510D" w14:textId="67041F72" w:rsidR="003630B2" w:rsidRPr="00AB4D1E" w:rsidRDefault="003630B2" w:rsidP="00426227">
      <w:pPr>
        <w:spacing w:line="259" w:lineRule="auto"/>
        <w:rPr>
          <w:rFonts w:ascii="Arial" w:hAnsi="Arial" w:cs="Arial"/>
        </w:rPr>
      </w:pPr>
    </w:p>
    <w:p w14:paraId="631044CD" w14:textId="77777777" w:rsidR="003630B2" w:rsidRPr="00AB4D1E" w:rsidRDefault="003630B2">
      <w:pPr>
        <w:pStyle w:val="Heading1"/>
        <w:ind w:left="-2"/>
        <w:rPr>
          <w:rFonts w:ascii="Arial" w:hAnsi="Arial" w:cs="Arial"/>
        </w:rPr>
      </w:pPr>
      <w:r w:rsidRPr="00AB4D1E">
        <w:rPr>
          <w:rFonts w:ascii="Arial" w:hAnsi="Arial" w:cs="Arial"/>
        </w:rPr>
        <w:t xml:space="preserve">INDICATIVE CONTENT </w:t>
      </w:r>
    </w:p>
    <w:p w14:paraId="022C47AA" w14:textId="77777777" w:rsidR="003630B2" w:rsidRPr="00AB4D1E" w:rsidRDefault="003630B2">
      <w:pPr>
        <w:spacing w:after="14" w:line="259" w:lineRule="auto"/>
        <w:ind w:left="1"/>
        <w:rPr>
          <w:rFonts w:ascii="Arial" w:hAnsi="Arial" w:cs="Arial"/>
        </w:rPr>
      </w:pPr>
      <w:r w:rsidRPr="00AB4D1E">
        <w:rPr>
          <w:rFonts w:ascii="Arial" w:hAnsi="Arial" w:cs="Arial"/>
        </w:rPr>
        <w:t xml:space="preserve"> </w:t>
      </w:r>
    </w:p>
    <w:p w14:paraId="711D3F75"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Contemporary digital tools for workplace efficiency, communication, and collaboration.</w:t>
      </w:r>
    </w:p>
    <w:p w14:paraId="0A184F9D"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Digital presentation tools and techniques for professional communication.</w:t>
      </w:r>
    </w:p>
    <w:p w14:paraId="61B2E0EC"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Basic workplace data handling and numeracy, e.g. use of formulae, generation of graphs and pivot tables and digital analysis to support decision-making.</w:t>
      </w:r>
    </w:p>
    <w:p w14:paraId="266BA1FE"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Workplace applications and digital productivity tools.</w:t>
      </w:r>
    </w:p>
    <w:p w14:paraId="0A32421A"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Legal, ethical, and security considerations in digital working practices, including data protection and use of GenAI.</w:t>
      </w:r>
    </w:p>
    <w:p w14:paraId="451E9518"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Jisc Discovery Tools, Digital Skills Badges.</w:t>
      </w:r>
    </w:p>
    <w:p w14:paraId="414A95A8"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Linkedin Learning courses</w:t>
      </w:r>
    </w:p>
    <w:p w14:paraId="2E63B12C" w14:textId="7CD4DD4D" w:rsidR="003630B2" w:rsidRPr="00AB4D1E" w:rsidRDefault="003630B2">
      <w:pPr>
        <w:spacing w:line="259" w:lineRule="auto"/>
        <w:ind w:left="2"/>
        <w:rPr>
          <w:rFonts w:ascii="Arial" w:hAnsi="Arial" w:cs="Arial"/>
        </w:rPr>
      </w:pPr>
    </w:p>
    <w:p w14:paraId="4190AFD7" w14:textId="77777777" w:rsidR="003630B2" w:rsidRPr="00AB4D1E" w:rsidRDefault="003630B2">
      <w:pPr>
        <w:pStyle w:val="Heading1"/>
        <w:ind w:left="-2"/>
        <w:rPr>
          <w:rFonts w:ascii="Arial" w:hAnsi="Arial" w:cs="Arial"/>
        </w:rPr>
      </w:pPr>
      <w:r w:rsidRPr="00AB4D1E">
        <w:rPr>
          <w:rFonts w:ascii="Arial" w:hAnsi="Arial" w:cs="Arial"/>
        </w:rPr>
        <w:t>Study Time Allocation</w:t>
      </w:r>
      <w:r w:rsidRPr="00AB4D1E">
        <w:rPr>
          <w:rFonts w:ascii="Arial" w:eastAsia="Arial" w:hAnsi="Arial" w:cs="Arial"/>
          <w:b w:val="0"/>
        </w:rPr>
        <w:t xml:space="preserve"> </w:t>
      </w:r>
    </w:p>
    <w:p w14:paraId="66B69030" w14:textId="77777777" w:rsidR="003630B2" w:rsidRPr="00AB4D1E" w:rsidRDefault="003630B2">
      <w:pPr>
        <w:spacing w:line="259" w:lineRule="auto"/>
        <w:ind w:left="2"/>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71FF5B5E" w14:textId="77777777" w:rsidR="00787B25" w:rsidRPr="00AB4D1E" w:rsidRDefault="00787B25" w:rsidP="00787B25">
      <w:pPr>
        <w:keepNext/>
        <w:rPr>
          <w:rFonts w:ascii="Arial" w:eastAsia="Calibri" w:hAnsi="Arial" w:cs="Arial"/>
          <w:sz w:val="22"/>
          <w:szCs w:val="22"/>
          <w:lang w:eastAsia="en-US"/>
        </w:rPr>
      </w:pPr>
      <w:r w:rsidRPr="00AB4D1E">
        <w:rPr>
          <w:rFonts w:ascii="Arial" w:eastAsia="Calibri" w:hAnsi="Arial" w:cs="Arial"/>
          <w:sz w:val="22"/>
          <w:szCs w:val="22"/>
          <w:lang w:eastAsia="en-US"/>
        </w:rPr>
        <w:t>The study time for the module is divided as follows:</w:t>
      </w:r>
    </w:p>
    <w:p w14:paraId="04C66D6A" w14:textId="7E27C45C" w:rsidR="003630B2" w:rsidRPr="00AB4D1E" w:rsidRDefault="003630B2">
      <w:pPr>
        <w:ind w:left="12"/>
        <w:rPr>
          <w:rFonts w:ascii="Arial" w:hAnsi="Arial" w:cs="Arial"/>
        </w:rPr>
      </w:pP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rsidRPr="00AB4D1E"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Pr="00AB4D1E" w:rsidRDefault="003630B2">
            <w:pPr>
              <w:spacing w:line="259" w:lineRule="auto"/>
              <w:rPr>
                <w:rFonts w:ascii="Arial" w:hAnsi="Arial" w:cs="Arial"/>
              </w:rPr>
            </w:pPr>
            <w:r w:rsidRPr="00AB4D1E">
              <w:rPr>
                <w:rFonts w:ascii="Arial" w:eastAsia="Arial" w:hAnsi="Arial" w:cs="Arial"/>
                <w:b/>
              </w:rPr>
              <w:t>Activity type</w:t>
            </w:r>
            <w:r w:rsidRPr="00AB4D1E">
              <w:rPr>
                <w:rFonts w:ascii="Arial" w:hAnsi="Arial" w:cs="Arial"/>
              </w:rP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Pr="00AB4D1E" w:rsidRDefault="003630B2">
            <w:pPr>
              <w:spacing w:line="259" w:lineRule="auto"/>
              <w:ind w:left="13"/>
              <w:jc w:val="center"/>
              <w:rPr>
                <w:rFonts w:ascii="Arial" w:hAnsi="Arial" w:cs="Arial"/>
              </w:rPr>
            </w:pPr>
            <w:r w:rsidRPr="00AB4D1E">
              <w:rPr>
                <w:rFonts w:ascii="Arial" w:eastAsia="Arial" w:hAnsi="Arial" w:cs="Arial"/>
                <w:b/>
              </w:rPr>
              <w:t>Hours</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Pr="00AB4D1E" w:rsidRDefault="003630B2">
            <w:pPr>
              <w:spacing w:line="259" w:lineRule="auto"/>
              <w:ind w:left="7"/>
              <w:jc w:val="center"/>
              <w:rPr>
                <w:rFonts w:ascii="Arial" w:hAnsi="Arial" w:cs="Arial"/>
              </w:rPr>
            </w:pPr>
            <w:r w:rsidRPr="00AB4D1E">
              <w:rPr>
                <w:rFonts w:ascii="Arial" w:eastAsia="Arial" w:hAnsi="Arial" w:cs="Arial"/>
                <w:b/>
              </w:rPr>
              <w:t>Percentage</w:t>
            </w:r>
            <w:r w:rsidRPr="00AB4D1E">
              <w:rPr>
                <w:rFonts w:ascii="Arial" w:hAnsi="Arial" w:cs="Arial"/>
              </w:rPr>
              <w:t xml:space="preserve"> </w:t>
            </w:r>
          </w:p>
        </w:tc>
      </w:tr>
      <w:tr w:rsidR="003630B2" w:rsidRPr="00AB4D1E"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Pr="00AB4D1E" w:rsidRDefault="003630B2">
            <w:pPr>
              <w:spacing w:line="259" w:lineRule="auto"/>
              <w:rPr>
                <w:rFonts w:ascii="Arial" w:hAnsi="Arial" w:cs="Arial"/>
              </w:rPr>
            </w:pPr>
            <w:r w:rsidRPr="00AB4D1E">
              <w:rPr>
                <w:rFonts w:ascii="Arial" w:hAnsi="Arial" w:cs="Arial"/>
              </w:rP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Pr="00AB4D1E" w:rsidRDefault="003630B2">
            <w:pPr>
              <w:spacing w:line="259" w:lineRule="auto"/>
              <w:ind w:left="8"/>
              <w:jc w:val="center"/>
              <w:rPr>
                <w:rFonts w:ascii="Arial" w:hAnsi="Arial" w:cs="Arial"/>
              </w:rPr>
            </w:pPr>
            <w:r w:rsidRPr="00AB4D1E">
              <w:rPr>
                <w:rFonts w:ascii="Arial" w:hAnsi="Arial" w:cs="Arial"/>
              </w:rP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20% </w:t>
            </w:r>
          </w:p>
        </w:tc>
      </w:tr>
      <w:tr w:rsidR="003630B2" w:rsidRPr="00AB4D1E"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Pr="00AB4D1E" w:rsidRDefault="003630B2">
            <w:pPr>
              <w:spacing w:line="259" w:lineRule="auto"/>
              <w:rPr>
                <w:rFonts w:ascii="Arial" w:hAnsi="Arial" w:cs="Arial"/>
              </w:rPr>
            </w:pPr>
            <w:r w:rsidRPr="00AB4D1E">
              <w:rPr>
                <w:rFonts w:ascii="Arial" w:hAnsi="Arial" w:cs="Arial"/>
              </w:rP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Pr="00AB4D1E" w:rsidRDefault="003630B2">
            <w:pPr>
              <w:spacing w:line="259" w:lineRule="auto"/>
              <w:ind w:left="12"/>
              <w:jc w:val="center"/>
              <w:rPr>
                <w:rFonts w:ascii="Arial" w:hAnsi="Arial" w:cs="Arial"/>
              </w:rPr>
            </w:pPr>
            <w:r w:rsidRPr="00AB4D1E">
              <w:rPr>
                <w:rFonts w:ascii="Arial" w:hAnsi="Arial" w:cs="Arial"/>
              </w:rP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80% </w:t>
            </w:r>
          </w:p>
        </w:tc>
      </w:tr>
      <w:tr w:rsidR="003630B2" w:rsidRPr="00AB4D1E"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Pr="00AB4D1E" w:rsidRDefault="003630B2">
            <w:pPr>
              <w:spacing w:line="259" w:lineRule="auto"/>
              <w:rPr>
                <w:rFonts w:ascii="Arial" w:hAnsi="Arial" w:cs="Arial"/>
              </w:rPr>
            </w:pPr>
            <w:r w:rsidRPr="00AB4D1E">
              <w:rPr>
                <w:rFonts w:ascii="Arial" w:hAnsi="Arial" w:cs="Arial"/>
              </w:rP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Pr="00AB4D1E" w:rsidRDefault="003630B2">
            <w:pPr>
              <w:spacing w:line="259" w:lineRule="auto"/>
              <w:ind w:left="8"/>
              <w:jc w:val="center"/>
              <w:rPr>
                <w:rFonts w:ascii="Arial" w:hAnsi="Arial" w:cs="Arial"/>
              </w:rPr>
            </w:pPr>
            <w:r w:rsidRPr="00AB4D1E">
              <w:rPr>
                <w:rFonts w:ascii="Arial" w:hAnsi="Arial" w:cs="Arial"/>
              </w:rP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Pr="00AB4D1E" w:rsidRDefault="003630B2">
            <w:pPr>
              <w:spacing w:line="259" w:lineRule="auto"/>
              <w:rPr>
                <w:rFonts w:ascii="Arial" w:hAnsi="Arial" w:cs="Arial"/>
              </w:rPr>
            </w:pPr>
            <w:r w:rsidRPr="00AB4D1E">
              <w:rPr>
                <w:rFonts w:ascii="Arial" w:eastAsia="Arial" w:hAnsi="Arial" w:cs="Arial"/>
                <w:b/>
              </w:rPr>
              <w:t>TOTAL</w:t>
            </w:r>
            <w:r w:rsidRPr="00AB4D1E">
              <w:rPr>
                <w:rFonts w:ascii="Arial" w:hAnsi="Arial" w:cs="Arial"/>
              </w:rP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Pr="00AB4D1E" w:rsidRDefault="003630B2">
            <w:pPr>
              <w:spacing w:line="259" w:lineRule="auto"/>
              <w:ind w:left="12"/>
              <w:jc w:val="center"/>
              <w:rPr>
                <w:rFonts w:ascii="Arial" w:hAnsi="Arial" w:cs="Arial"/>
              </w:rPr>
            </w:pPr>
            <w:r w:rsidRPr="00AB4D1E">
              <w:rPr>
                <w:rFonts w:ascii="Arial" w:eastAsia="Arial" w:hAnsi="Arial" w:cs="Arial"/>
                <w:b/>
              </w:rPr>
              <w:t>200</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Pr="00AB4D1E" w:rsidRDefault="003630B2">
            <w:pPr>
              <w:spacing w:line="259" w:lineRule="auto"/>
              <w:ind w:left="9"/>
              <w:jc w:val="center"/>
              <w:rPr>
                <w:rFonts w:ascii="Arial" w:hAnsi="Arial" w:cs="Arial"/>
              </w:rPr>
            </w:pPr>
            <w:r w:rsidRPr="00AB4D1E">
              <w:rPr>
                <w:rFonts w:ascii="Arial" w:eastAsia="Arial" w:hAnsi="Arial" w:cs="Arial"/>
                <w:b/>
              </w:rPr>
              <w:t>100%</w:t>
            </w:r>
            <w:r w:rsidRPr="00AB4D1E">
              <w:rPr>
                <w:rFonts w:ascii="Arial" w:hAnsi="Arial" w:cs="Arial"/>
              </w:rPr>
              <w:t xml:space="preserve"> </w:t>
            </w:r>
          </w:p>
        </w:tc>
      </w:tr>
    </w:tbl>
    <w:p w14:paraId="1B4AC910" w14:textId="5B7EC120" w:rsidR="003630B2" w:rsidRPr="00AB4D1E" w:rsidRDefault="003630B2">
      <w:pPr>
        <w:spacing w:line="259" w:lineRule="auto"/>
        <w:rPr>
          <w:rFonts w:ascii="Arial" w:hAnsi="Arial" w:cs="Arial"/>
        </w:rPr>
      </w:pPr>
    </w:p>
    <w:p w14:paraId="1F102988" w14:textId="77777777" w:rsidR="003630B2" w:rsidRPr="00AB4D1E" w:rsidRDefault="003630B2">
      <w:pPr>
        <w:spacing w:after="3" w:line="259" w:lineRule="auto"/>
        <w:ind w:left="-2"/>
        <w:rPr>
          <w:rFonts w:ascii="Arial" w:hAnsi="Arial" w:cs="Arial"/>
        </w:rPr>
      </w:pPr>
      <w:r w:rsidRPr="00AB4D1E">
        <w:rPr>
          <w:rFonts w:ascii="Arial" w:eastAsia="Arial" w:hAnsi="Arial" w:cs="Arial"/>
          <w:b/>
        </w:rPr>
        <w:t>ASSESSMENT</w:t>
      </w:r>
      <w:r w:rsidRPr="00AB4D1E">
        <w:rPr>
          <w:rFonts w:ascii="Arial" w:hAnsi="Arial" w:cs="Arial"/>
        </w:rPr>
        <w:t xml:space="preserve"> </w:t>
      </w:r>
    </w:p>
    <w:p w14:paraId="4A15FB28"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48510293" w14:textId="77777777" w:rsidR="003630B2" w:rsidRPr="00AB4D1E" w:rsidRDefault="003630B2">
      <w:pPr>
        <w:pStyle w:val="Heading1"/>
        <w:ind w:left="-2"/>
        <w:rPr>
          <w:rFonts w:ascii="Arial" w:hAnsi="Arial" w:cs="Arial"/>
        </w:rPr>
      </w:pPr>
      <w:r w:rsidRPr="00AB4D1E">
        <w:rPr>
          <w:rFonts w:ascii="Arial" w:hAnsi="Arial" w:cs="Arial"/>
        </w:rPr>
        <w:lastRenderedPageBreak/>
        <w:t xml:space="preserve">Assessment Component 1  </w:t>
      </w:r>
    </w:p>
    <w:p w14:paraId="66DCA175" w14:textId="77777777" w:rsidR="003630B2" w:rsidRPr="00AB4D1E" w:rsidRDefault="003630B2">
      <w:pPr>
        <w:spacing w:line="259" w:lineRule="auto"/>
        <w:ind w:left="-5"/>
        <w:rPr>
          <w:rFonts w:ascii="Arial" w:hAnsi="Arial" w:cs="Arial"/>
        </w:rPr>
      </w:pPr>
      <w:r w:rsidRPr="00AB4D1E">
        <w:rPr>
          <w:rFonts w:ascii="Arial" w:eastAsia="Arial" w:hAnsi="Arial" w:cs="Arial"/>
          <w:b/>
          <w:i/>
        </w:rPr>
        <w:t>(Tick one)</w:t>
      </w:r>
      <w:r w:rsidRPr="00AB4D1E">
        <w:rPr>
          <w:rFonts w:ascii="Arial" w:hAnsi="Arial" w:cs="Arial"/>
        </w:rPr>
        <w:t xml:space="preserve"> </w:t>
      </w:r>
    </w:p>
    <w:p w14:paraId="392B0076" w14:textId="77777777" w:rsidR="003630B2" w:rsidRPr="00AB4D1E" w:rsidRDefault="003630B2">
      <w:pPr>
        <w:spacing w:after="20"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41BD8B7B" w14:textId="77777777" w:rsidR="003630B2" w:rsidRPr="00AB4D1E" w:rsidRDefault="003630B2">
      <w:pPr>
        <w:pStyle w:val="Heading1"/>
        <w:tabs>
          <w:tab w:val="center" w:pos="1351"/>
          <w:tab w:val="center" w:pos="3071"/>
          <w:tab w:val="center" w:pos="4142"/>
          <w:tab w:val="center" w:pos="5990"/>
          <w:tab w:val="center" w:pos="6883"/>
        </w:tabs>
        <w:rPr>
          <w:rFonts w:ascii="Arial" w:hAnsi="Arial" w:cs="Arial"/>
        </w:rPr>
      </w:pP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Written exam </w:t>
      </w:r>
      <w:r w:rsidRPr="00AB4D1E">
        <w:rPr>
          <w:rFonts w:ascii="Arial" w:hAnsi="Arial" w:cs="Arial"/>
        </w:rPr>
        <w:tab/>
      </w: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Coursework </w:t>
      </w:r>
      <w:r w:rsidRPr="00AB4D1E">
        <w:rPr>
          <w:rFonts w:ascii="Arial" w:hAnsi="Arial" w:cs="Arial"/>
        </w:rPr>
        <w:tab/>
      </w: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Practical </w:t>
      </w:r>
    </w:p>
    <w:p w14:paraId="1F9CB4A5"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p>
    <w:tbl>
      <w:tblPr>
        <w:tblStyle w:val="TableGrid0"/>
        <w:tblW w:w="10974" w:type="dxa"/>
        <w:tblInd w:w="10" w:type="dxa"/>
        <w:tblCellMar>
          <w:top w:w="55" w:type="dxa"/>
          <w:left w:w="110" w:type="dxa"/>
          <w:right w:w="115" w:type="dxa"/>
        </w:tblCellMar>
        <w:tblLook w:val="04A0" w:firstRow="1" w:lastRow="0" w:firstColumn="1" w:lastColumn="0" w:noHBand="0" w:noVBand="1"/>
      </w:tblPr>
      <w:tblGrid>
        <w:gridCol w:w="6302"/>
        <w:gridCol w:w="3023"/>
        <w:gridCol w:w="1649"/>
      </w:tblGrid>
      <w:tr w:rsidR="003630B2" w:rsidRPr="00AB4D1E" w14:paraId="41061C1C" w14:textId="77777777" w:rsidTr="005765E0">
        <w:trPr>
          <w:trHeight w:val="260"/>
        </w:trPr>
        <w:tc>
          <w:tcPr>
            <w:tcW w:w="6302" w:type="dxa"/>
            <w:tcBorders>
              <w:top w:val="single" w:sz="8" w:space="0" w:color="000000"/>
              <w:left w:val="single" w:sz="8" w:space="0" w:color="000000"/>
              <w:bottom w:val="single" w:sz="8" w:space="0" w:color="000000"/>
              <w:right w:val="single" w:sz="8" w:space="0" w:color="000000"/>
            </w:tcBorders>
          </w:tcPr>
          <w:p w14:paraId="59CAD1F1" w14:textId="77777777" w:rsidR="003630B2" w:rsidRPr="00AB4D1E" w:rsidRDefault="003630B2">
            <w:pPr>
              <w:spacing w:line="259" w:lineRule="auto"/>
              <w:ind w:left="16"/>
              <w:jc w:val="center"/>
              <w:rPr>
                <w:rFonts w:ascii="Arial" w:hAnsi="Arial" w:cs="Arial"/>
              </w:rPr>
            </w:pPr>
            <w:r w:rsidRPr="00AB4D1E">
              <w:rPr>
                <w:rFonts w:ascii="Arial" w:eastAsia="Arial" w:hAnsi="Arial" w:cs="Arial"/>
                <w:b/>
              </w:rPr>
              <w:t>Mode of assessment</w:t>
            </w:r>
            <w:r w:rsidRPr="00AB4D1E">
              <w:rPr>
                <w:rFonts w:ascii="Arial" w:hAnsi="Arial" w:cs="Arial"/>
              </w:rPr>
              <w:t xml:space="preserve"> </w:t>
            </w:r>
          </w:p>
        </w:tc>
        <w:tc>
          <w:tcPr>
            <w:tcW w:w="3023" w:type="dxa"/>
            <w:tcBorders>
              <w:top w:val="single" w:sz="8" w:space="0" w:color="000000"/>
              <w:left w:val="single" w:sz="8" w:space="0" w:color="000000"/>
              <w:bottom w:val="single" w:sz="8" w:space="0" w:color="000000"/>
              <w:right w:val="single" w:sz="8" w:space="0" w:color="000000"/>
            </w:tcBorders>
          </w:tcPr>
          <w:p w14:paraId="54E4E6A3" w14:textId="77777777" w:rsidR="003630B2" w:rsidRPr="00AB4D1E" w:rsidRDefault="003630B2">
            <w:pPr>
              <w:spacing w:line="259" w:lineRule="auto"/>
              <w:rPr>
                <w:rFonts w:ascii="Arial" w:hAnsi="Arial" w:cs="Arial"/>
              </w:rPr>
            </w:pPr>
            <w:r w:rsidRPr="00AB4D1E">
              <w:rPr>
                <w:rFonts w:ascii="Arial" w:eastAsia="Arial" w:hAnsi="Arial" w:cs="Arial"/>
                <w:b/>
              </w:rPr>
              <w:t>Volume</w:t>
            </w:r>
            <w:r w:rsidRPr="00AB4D1E">
              <w:rPr>
                <w:rFonts w:ascii="Arial" w:hAnsi="Arial" w:cs="Arial"/>
              </w:rPr>
              <w:t xml:space="preserve"> </w:t>
            </w:r>
          </w:p>
        </w:tc>
        <w:tc>
          <w:tcPr>
            <w:tcW w:w="1649" w:type="dxa"/>
            <w:tcBorders>
              <w:top w:val="single" w:sz="8" w:space="0" w:color="000000"/>
              <w:left w:val="single" w:sz="8" w:space="0" w:color="000000"/>
              <w:bottom w:val="single" w:sz="8" w:space="0" w:color="000000"/>
              <w:right w:val="single" w:sz="8" w:space="0" w:color="000000"/>
            </w:tcBorders>
          </w:tcPr>
          <w:p w14:paraId="6C70DE1E" w14:textId="77777777" w:rsidR="003630B2" w:rsidRPr="00AB4D1E" w:rsidRDefault="003630B2">
            <w:pPr>
              <w:spacing w:line="259" w:lineRule="auto"/>
              <w:rPr>
                <w:rFonts w:ascii="Arial" w:hAnsi="Arial" w:cs="Arial"/>
              </w:rPr>
            </w:pPr>
            <w:r w:rsidRPr="00AB4D1E">
              <w:rPr>
                <w:rFonts w:ascii="Arial" w:eastAsia="Arial" w:hAnsi="Arial" w:cs="Arial"/>
                <w:b/>
              </w:rPr>
              <w:t>Weighting</w:t>
            </w:r>
            <w:r w:rsidRPr="00AB4D1E">
              <w:rPr>
                <w:rFonts w:ascii="Arial" w:hAnsi="Arial" w:cs="Arial"/>
              </w:rPr>
              <w:t xml:space="preserve"> </w:t>
            </w:r>
          </w:p>
        </w:tc>
      </w:tr>
      <w:tr w:rsidR="009B5CCB" w:rsidRPr="00AB4D1E" w14:paraId="376D6AEC" w14:textId="77777777" w:rsidTr="005765E0">
        <w:trPr>
          <w:trHeight w:val="260"/>
        </w:trPr>
        <w:tc>
          <w:tcPr>
            <w:tcW w:w="6302" w:type="dxa"/>
            <w:tcBorders>
              <w:top w:val="single" w:sz="8" w:space="0" w:color="000000"/>
              <w:left w:val="single" w:sz="8" w:space="0" w:color="000000"/>
              <w:bottom w:val="single" w:sz="8" w:space="0" w:color="000000"/>
              <w:right w:val="single" w:sz="8" w:space="0" w:color="000000"/>
            </w:tcBorders>
          </w:tcPr>
          <w:p w14:paraId="227137B7" w14:textId="78C9F727" w:rsidR="009B5CCB" w:rsidRPr="00AB4D1E" w:rsidRDefault="009B5CCB" w:rsidP="009B5CCB">
            <w:pPr>
              <w:spacing w:line="259" w:lineRule="auto"/>
              <w:ind w:left="7"/>
              <w:jc w:val="center"/>
              <w:rPr>
                <w:rFonts w:ascii="Arial" w:hAnsi="Arial" w:cs="Arial"/>
              </w:rPr>
            </w:pPr>
            <w:r w:rsidRPr="00AB4D1E">
              <w:rPr>
                <w:rFonts w:ascii="Arial" w:eastAsia="Calibri" w:hAnsi="Arial" w:cs="Arial"/>
                <w:kern w:val="0"/>
                <w:sz w:val="22"/>
                <w:szCs w:val="22"/>
                <w:lang w:eastAsia="en-US"/>
                <w14:ligatures w14:val="none"/>
              </w:rPr>
              <w:t>In-class set exercise (e.g. to generate a basic report in Word, drafting content using AI, with a short reflection on ethical/professional considerations, such as accuracy, bias, or responsible use).</w:t>
            </w:r>
          </w:p>
        </w:tc>
        <w:tc>
          <w:tcPr>
            <w:tcW w:w="3023" w:type="dxa"/>
            <w:tcBorders>
              <w:top w:val="single" w:sz="8" w:space="0" w:color="000000"/>
              <w:left w:val="single" w:sz="8" w:space="0" w:color="000000"/>
              <w:bottom w:val="single" w:sz="8" w:space="0" w:color="000000"/>
              <w:right w:val="single" w:sz="8" w:space="0" w:color="000000"/>
            </w:tcBorders>
          </w:tcPr>
          <w:p w14:paraId="6C731D47" w14:textId="6C75C7D3" w:rsidR="009B5CCB" w:rsidRPr="00AB4D1E" w:rsidRDefault="009B5CCB" w:rsidP="009B5CCB">
            <w:pPr>
              <w:spacing w:line="259" w:lineRule="auto"/>
              <w:rPr>
                <w:rFonts w:ascii="Arial" w:hAnsi="Arial" w:cs="Arial"/>
              </w:rPr>
            </w:pPr>
            <w:r w:rsidRPr="00AB4D1E">
              <w:rPr>
                <w:rFonts w:ascii="Arial" w:hAnsi="Arial" w:cs="Arial"/>
              </w:rPr>
              <w:t>750 words equivalent</w:t>
            </w:r>
          </w:p>
        </w:tc>
        <w:tc>
          <w:tcPr>
            <w:tcW w:w="1649" w:type="dxa"/>
            <w:tcBorders>
              <w:top w:val="single" w:sz="8" w:space="0" w:color="000000"/>
              <w:left w:val="single" w:sz="8" w:space="0" w:color="000000"/>
              <w:bottom w:val="single" w:sz="8" w:space="0" w:color="000000"/>
              <w:right w:val="single" w:sz="8" w:space="0" w:color="000000"/>
            </w:tcBorders>
          </w:tcPr>
          <w:p w14:paraId="173716AB" w14:textId="09664DD7" w:rsidR="009B5CCB" w:rsidRPr="00AB4D1E" w:rsidRDefault="009B5CCB" w:rsidP="009B5CCB">
            <w:pPr>
              <w:spacing w:line="259" w:lineRule="auto"/>
              <w:rPr>
                <w:rFonts w:ascii="Arial" w:hAnsi="Arial" w:cs="Arial"/>
              </w:rPr>
            </w:pPr>
            <w:r w:rsidRPr="00AB4D1E">
              <w:rPr>
                <w:rFonts w:ascii="Arial" w:hAnsi="Arial" w:cs="Arial"/>
              </w:rPr>
              <w:t>25%</w:t>
            </w:r>
          </w:p>
        </w:tc>
      </w:tr>
    </w:tbl>
    <w:p w14:paraId="7BABC08A"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581B0469" w14:textId="04DA6CF8" w:rsidR="00806D16" w:rsidRPr="00AB4D1E" w:rsidRDefault="003630B2" w:rsidP="00806D16">
      <w:pPr>
        <w:pStyle w:val="Heading1"/>
        <w:ind w:left="-2"/>
        <w:rPr>
          <w:rFonts w:ascii="Arial" w:hAnsi="Arial" w:cs="Arial"/>
        </w:rPr>
      </w:pPr>
      <w:r w:rsidRPr="00AB4D1E">
        <w:rPr>
          <w:rFonts w:ascii="Arial" w:hAnsi="Arial" w:cs="Arial"/>
        </w:rPr>
        <w:t xml:space="preserve">  </w:t>
      </w:r>
      <w:r w:rsidR="00806D16" w:rsidRPr="00AB4D1E">
        <w:rPr>
          <w:rFonts w:ascii="Arial" w:hAnsi="Arial" w:cs="Arial"/>
        </w:rPr>
        <w:t xml:space="preserve">Assessment Component </w:t>
      </w:r>
      <w:r w:rsidR="003F566E" w:rsidRPr="00AB4D1E">
        <w:rPr>
          <w:rFonts w:ascii="Arial" w:hAnsi="Arial" w:cs="Arial"/>
        </w:rPr>
        <w:t>2</w:t>
      </w:r>
      <w:r w:rsidR="00806D16" w:rsidRPr="00AB4D1E">
        <w:rPr>
          <w:rFonts w:ascii="Arial" w:hAnsi="Arial" w:cs="Arial"/>
        </w:rPr>
        <w:t xml:space="preserve"> </w:t>
      </w:r>
    </w:p>
    <w:p w14:paraId="0706620D" w14:textId="1F85044B" w:rsidR="003630B2" w:rsidRPr="00AB4D1E" w:rsidRDefault="003630B2">
      <w:pPr>
        <w:spacing w:line="259" w:lineRule="auto"/>
        <w:rPr>
          <w:rFonts w:ascii="Arial" w:hAnsi="Arial" w:cs="Arial"/>
        </w:rPr>
      </w:pPr>
    </w:p>
    <w:p w14:paraId="04525FF9" w14:textId="77777777" w:rsidR="00C025BC" w:rsidRPr="00AB4D1E" w:rsidRDefault="00C025BC" w:rsidP="00C025BC">
      <w:pPr>
        <w:rPr>
          <w:rFonts w:ascii="Arial" w:eastAsia="Calibri" w:hAnsi="Arial" w:cs="Arial"/>
          <w:b/>
          <w:sz w:val="22"/>
          <w:szCs w:val="22"/>
          <w:lang w:eastAsia="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025BC" w:rsidRPr="00AB4D1E" w14:paraId="5A95A91B" w14:textId="77777777" w:rsidTr="00F449CD">
        <w:sdt>
          <w:sdtPr>
            <w:rPr>
              <w:rFonts w:ascii="Arial" w:hAnsi="Arial" w:cs="Arial"/>
              <w:b/>
              <w:sz w:val="22"/>
              <w:szCs w:val="22"/>
              <w:lang w:eastAsia="en-US"/>
            </w:rPr>
            <w:id w:val="1635215477"/>
            <w14:checkbox>
              <w14:checked w14:val="0"/>
              <w14:checkedState w14:val="2612" w14:font="MS Gothic"/>
              <w14:uncheckedState w14:val="2610" w14:font="MS Gothic"/>
            </w14:checkbox>
          </w:sdtPr>
          <w:sdtEndPr/>
          <w:sdtContent>
            <w:tc>
              <w:tcPr>
                <w:tcW w:w="562" w:type="dxa"/>
              </w:tcPr>
              <w:p w14:paraId="673878EB"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58" w:type="dxa"/>
          </w:tcPr>
          <w:p w14:paraId="7C83C8AD"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Written exam</w:t>
            </w:r>
          </w:p>
        </w:tc>
        <w:sdt>
          <w:sdtPr>
            <w:rPr>
              <w:rFonts w:ascii="Arial" w:hAnsi="Arial" w:cs="Arial"/>
              <w:b/>
              <w:sz w:val="22"/>
              <w:szCs w:val="22"/>
              <w:lang w:eastAsia="en-US"/>
            </w:rPr>
            <w:id w:val="-1418402173"/>
            <w14:checkbox>
              <w14:checked w14:val="0"/>
              <w14:checkedState w14:val="2612" w14:font="MS Gothic"/>
              <w14:uncheckedState w14:val="2610" w14:font="MS Gothic"/>
            </w14:checkbox>
          </w:sdtPr>
          <w:sdtEndPr/>
          <w:sdtContent>
            <w:tc>
              <w:tcPr>
                <w:tcW w:w="538" w:type="dxa"/>
              </w:tcPr>
              <w:p w14:paraId="66B697F8"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05F10081"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Coursework</w:t>
            </w:r>
          </w:p>
        </w:tc>
        <w:sdt>
          <w:sdtPr>
            <w:rPr>
              <w:rFonts w:ascii="Arial" w:hAnsi="Arial" w:cs="Arial"/>
              <w:b/>
              <w:sz w:val="22"/>
              <w:szCs w:val="22"/>
              <w:lang w:eastAsia="en-US"/>
            </w:rPr>
            <w:id w:val="-1761824577"/>
            <w14:checkbox>
              <w14:checked w14:val="1"/>
              <w14:checkedState w14:val="2612" w14:font="MS Gothic"/>
              <w14:uncheckedState w14:val="2610" w14:font="MS Gothic"/>
            </w14:checkbox>
          </w:sdtPr>
          <w:sdtEndPr/>
          <w:sdtContent>
            <w:tc>
              <w:tcPr>
                <w:tcW w:w="538" w:type="dxa"/>
              </w:tcPr>
              <w:p w14:paraId="09AD0E90"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4F14588B"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Practical</w:t>
            </w:r>
          </w:p>
        </w:tc>
      </w:tr>
    </w:tbl>
    <w:p w14:paraId="3A855E21" w14:textId="77777777" w:rsidR="00C025BC" w:rsidRPr="00AB4D1E" w:rsidRDefault="00C025BC" w:rsidP="00C025BC">
      <w:pPr>
        <w:rPr>
          <w:rFonts w:ascii="Arial" w:eastAsia="Calibri" w:hAnsi="Arial" w:cs="Arial"/>
          <w:b/>
          <w:sz w:val="18"/>
          <w:szCs w:val="18"/>
          <w:lang w:eastAsia="en-US"/>
        </w:rPr>
      </w:pPr>
    </w:p>
    <w:tbl>
      <w:tblPr>
        <w:tblStyle w:val="TableGrid1"/>
        <w:tblW w:w="10971" w:type="dxa"/>
        <w:tblLayout w:type="fixed"/>
        <w:tblLook w:val="04A0" w:firstRow="1" w:lastRow="0" w:firstColumn="1" w:lastColumn="0" w:noHBand="0" w:noVBand="1"/>
      </w:tblPr>
      <w:tblGrid>
        <w:gridCol w:w="6307"/>
        <w:gridCol w:w="3018"/>
        <w:gridCol w:w="1646"/>
      </w:tblGrid>
      <w:tr w:rsidR="00C025BC" w:rsidRPr="00AB4D1E" w14:paraId="7B49C628" w14:textId="77777777" w:rsidTr="005765E0">
        <w:trPr>
          <w:trHeight w:val="264"/>
        </w:trPr>
        <w:tc>
          <w:tcPr>
            <w:tcW w:w="6307" w:type="dxa"/>
          </w:tcPr>
          <w:p w14:paraId="2978F25A" w14:textId="77777777" w:rsidR="00C025BC" w:rsidRPr="00AB4D1E" w:rsidRDefault="00C025BC" w:rsidP="00C025BC">
            <w:pPr>
              <w:jc w:val="center"/>
              <w:rPr>
                <w:rFonts w:ascii="Arial" w:hAnsi="Arial" w:cs="Arial"/>
                <w:b/>
                <w:sz w:val="22"/>
                <w:szCs w:val="22"/>
                <w:lang w:eastAsia="en-US"/>
              </w:rPr>
            </w:pPr>
            <w:r w:rsidRPr="00AB4D1E">
              <w:rPr>
                <w:rFonts w:ascii="Arial" w:hAnsi="Arial" w:cs="Arial"/>
                <w:b/>
                <w:sz w:val="22"/>
                <w:szCs w:val="22"/>
                <w:lang w:eastAsia="en-US"/>
              </w:rPr>
              <w:t>Mode of assessment</w:t>
            </w:r>
          </w:p>
        </w:tc>
        <w:tc>
          <w:tcPr>
            <w:tcW w:w="3018" w:type="dxa"/>
          </w:tcPr>
          <w:p w14:paraId="1FF642C9" w14:textId="77777777" w:rsidR="00C025BC" w:rsidRPr="00AB4D1E" w:rsidRDefault="00C025BC" w:rsidP="00C025BC">
            <w:pPr>
              <w:jc w:val="center"/>
              <w:rPr>
                <w:rFonts w:ascii="Arial" w:hAnsi="Arial" w:cs="Arial"/>
                <w:sz w:val="22"/>
                <w:szCs w:val="22"/>
                <w:lang w:eastAsia="en-US"/>
              </w:rPr>
            </w:pPr>
            <w:r w:rsidRPr="00AB4D1E">
              <w:rPr>
                <w:rFonts w:ascii="Arial" w:hAnsi="Arial" w:cs="Arial"/>
                <w:b/>
                <w:sz w:val="22"/>
                <w:szCs w:val="22"/>
                <w:lang w:eastAsia="en-US"/>
              </w:rPr>
              <w:t>Volume</w:t>
            </w:r>
          </w:p>
        </w:tc>
        <w:tc>
          <w:tcPr>
            <w:tcW w:w="1646" w:type="dxa"/>
          </w:tcPr>
          <w:p w14:paraId="456CD590" w14:textId="77777777" w:rsidR="00C025BC" w:rsidRPr="00AB4D1E" w:rsidRDefault="00C025BC" w:rsidP="00C025BC">
            <w:pPr>
              <w:jc w:val="center"/>
              <w:rPr>
                <w:rFonts w:ascii="Arial" w:hAnsi="Arial" w:cs="Arial"/>
                <w:sz w:val="22"/>
                <w:szCs w:val="22"/>
                <w:lang w:eastAsia="en-US"/>
              </w:rPr>
            </w:pPr>
            <w:r w:rsidRPr="00AB4D1E">
              <w:rPr>
                <w:rFonts w:ascii="Arial" w:hAnsi="Arial" w:cs="Arial"/>
                <w:b/>
                <w:sz w:val="22"/>
                <w:szCs w:val="22"/>
                <w:lang w:eastAsia="en-US"/>
              </w:rPr>
              <w:t>Weighting</w:t>
            </w:r>
          </w:p>
        </w:tc>
      </w:tr>
      <w:tr w:rsidR="00C025BC" w:rsidRPr="00AB4D1E" w14:paraId="5B76FE0A" w14:textId="77777777" w:rsidTr="005765E0">
        <w:trPr>
          <w:trHeight w:val="513"/>
        </w:trPr>
        <w:tc>
          <w:tcPr>
            <w:tcW w:w="6307" w:type="dxa"/>
          </w:tcPr>
          <w:p w14:paraId="5843EC5C" w14:textId="77777777" w:rsidR="00C025BC" w:rsidRPr="00AB4D1E" w:rsidRDefault="00C025BC" w:rsidP="00C025BC">
            <w:pPr>
              <w:jc w:val="center"/>
              <w:rPr>
                <w:rFonts w:ascii="Arial" w:hAnsi="Arial" w:cs="Arial"/>
                <w:sz w:val="22"/>
                <w:szCs w:val="22"/>
                <w:lang w:eastAsia="en-US"/>
              </w:rPr>
            </w:pPr>
            <w:r w:rsidRPr="00AB4D1E">
              <w:rPr>
                <w:rFonts w:ascii="Arial" w:hAnsi="Arial" w:cs="Arial"/>
                <w:sz w:val="22"/>
                <w:szCs w:val="22"/>
                <w:lang w:eastAsia="en-US"/>
              </w:rPr>
              <w:t>In-class set exercise (e.g. to analyse spreadsheet data and perform basic functions, including aspects of AI analysis)</w:t>
            </w:r>
          </w:p>
        </w:tc>
        <w:tc>
          <w:tcPr>
            <w:tcW w:w="3018" w:type="dxa"/>
          </w:tcPr>
          <w:p w14:paraId="40CF5AC4" w14:textId="77777777" w:rsidR="00C025BC" w:rsidRPr="00AB4D1E" w:rsidRDefault="00C025BC" w:rsidP="00C025BC">
            <w:pPr>
              <w:jc w:val="center"/>
              <w:rPr>
                <w:rFonts w:ascii="Arial" w:hAnsi="Arial" w:cs="Arial"/>
                <w:sz w:val="22"/>
                <w:szCs w:val="22"/>
                <w:highlight w:val="yellow"/>
                <w:lang w:eastAsia="en-US"/>
              </w:rPr>
            </w:pPr>
            <w:r w:rsidRPr="00AB4D1E">
              <w:rPr>
                <w:rFonts w:ascii="Arial" w:hAnsi="Arial" w:cs="Arial"/>
                <w:sz w:val="22"/>
                <w:szCs w:val="22"/>
                <w:lang w:eastAsia="en-US"/>
              </w:rPr>
              <w:t>1 hour</w:t>
            </w:r>
          </w:p>
        </w:tc>
        <w:tc>
          <w:tcPr>
            <w:tcW w:w="1646" w:type="dxa"/>
          </w:tcPr>
          <w:p w14:paraId="6DD9E6C5" w14:textId="77777777" w:rsidR="00C025BC" w:rsidRPr="00AB4D1E" w:rsidRDefault="00C025BC" w:rsidP="00C025BC">
            <w:pPr>
              <w:jc w:val="center"/>
              <w:rPr>
                <w:rFonts w:ascii="Arial" w:hAnsi="Arial" w:cs="Arial"/>
                <w:sz w:val="22"/>
                <w:szCs w:val="22"/>
                <w:lang w:eastAsia="en-US"/>
              </w:rPr>
            </w:pPr>
            <w:r w:rsidRPr="00AB4D1E">
              <w:rPr>
                <w:rFonts w:ascii="Arial" w:hAnsi="Arial" w:cs="Arial"/>
                <w:sz w:val="22"/>
                <w:szCs w:val="22"/>
                <w:lang w:eastAsia="en-US"/>
              </w:rPr>
              <w:t>50%</w:t>
            </w:r>
          </w:p>
        </w:tc>
      </w:tr>
    </w:tbl>
    <w:p w14:paraId="08CFE1A3" w14:textId="77777777" w:rsidR="003F566E" w:rsidRPr="00AB4D1E" w:rsidRDefault="003F566E">
      <w:pPr>
        <w:spacing w:line="259" w:lineRule="auto"/>
        <w:rPr>
          <w:rFonts w:ascii="Arial" w:hAnsi="Arial" w:cs="Arial"/>
        </w:rPr>
      </w:pPr>
    </w:p>
    <w:p w14:paraId="3A5EC009" w14:textId="41839BF7" w:rsidR="00C025BC" w:rsidRPr="00AB4D1E" w:rsidRDefault="00C025BC" w:rsidP="00C025BC">
      <w:pPr>
        <w:keepNext/>
        <w:pBdr>
          <w:top w:val="single" w:sz="12" w:space="1" w:color="auto"/>
          <w:left w:val="single" w:sz="12" w:space="1" w:color="auto"/>
          <w:bottom w:val="single" w:sz="12" w:space="1" w:color="auto"/>
          <w:right w:val="single" w:sz="12" w:space="1" w:color="auto"/>
        </w:pBdr>
        <w:shd w:val="pct15" w:color="auto" w:fill="auto"/>
        <w:ind w:left="-2"/>
        <w:jc w:val="center"/>
        <w:outlineLvl w:val="0"/>
        <w:rPr>
          <w:rFonts w:ascii="Arial" w:hAnsi="Arial" w:cs="Arial"/>
          <w:b/>
          <w:sz w:val="36"/>
        </w:rPr>
      </w:pPr>
      <w:r w:rsidRPr="00AB4D1E">
        <w:rPr>
          <w:rFonts w:ascii="Arial" w:hAnsi="Arial" w:cs="Arial"/>
          <w:b/>
          <w:sz w:val="36"/>
        </w:rPr>
        <w:t xml:space="preserve">  Assessment Component 3</w:t>
      </w:r>
    </w:p>
    <w:p w14:paraId="4FB30367" w14:textId="77777777" w:rsidR="00C025BC" w:rsidRPr="00AB4D1E" w:rsidRDefault="00C025BC">
      <w:pPr>
        <w:spacing w:line="259" w:lineRule="auto"/>
        <w:rPr>
          <w:rFonts w:ascii="Arial" w:hAnsi="Arial" w:cs="Arial"/>
        </w:rPr>
      </w:pPr>
    </w:p>
    <w:p w14:paraId="38BE23BE" w14:textId="77777777" w:rsidR="00192BE8" w:rsidRPr="00AB4D1E" w:rsidRDefault="00192BE8" w:rsidP="00192BE8">
      <w:pPr>
        <w:rPr>
          <w:rFonts w:ascii="Arial" w:eastAsia="Calibri" w:hAnsi="Arial" w:cs="Arial"/>
          <w:b/>
          <w:szCs w:val="22"/>
          <w:lang w:eastAsia="en-US"/>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192BE8" w:rsidRPr="00AB4D1E" w14:paraId="3E4BBBD1" w14:textId="77777777" w:rsidTr="00F449CD">
        <w:sdt>
          <w:sdtPr>
            <w:rPr>
              <w:rFonts w:ascii="Arial" w:hAnsi="Arial" w:cs="Arial"/>
              <w:b/>
              <w:sz w:val="22"/>
              <w:szCs w:val="22"/>
              <w:lang w:eastAsia="en-US"/>
            </w:rPr>
            <w:id w:val="-1039585916"/>
            <w14:checkbox>
              <w14:checked w14:val="0"/>
              <w14:checkedState w14:val="2612" w14:font="MS Gothic"/>
              <w14:uncheckedState w14:val="2610" w14:font="MS Gothic"/>
            </w14:checkbox>
          </w:sdtPr>
          <w:sdtEndPr/>
          <w:sdtContent>
            <w:tc>
              <w:tcPr>
                <w:tcW w:w="562" w:type="dxa"/>
              </w:tcPr>
              <w:p w14:paraId="716E1446"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58" w:type="dxa"/>
          </w:tcPr>
          <w:p w14:paraId="270CC2FC"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Written exam</w:t>
            </w:r>
          </w:p>
        </w:tc>
        <w:sdt>
          <w:sdtPr>
            <w:rPr>
              <w:rFonts w:ascii="Arial" w:hAnsi="Arial" w:cs="Arial"/>
              <w:b/>
              <w:sz w:val="22"/>
              <w:szCs w:val="22"/>
              <w:lang w:eastAsia="en-US"/>
            </w:rPr>
            <w:id w:val="-2140792014"/>
            <w14:checkbox>
              <w14:checked w14:val="0"/>
              <w14:checkedState w14:val="2612" w14:font="MS Gothic"/>
              <w14:uncheckedState w14:val="2610" w14:font="MS Gothic"/>
            </w14:checkbox>
          </w:sdtPr>
          <w:sdtEndPr/>
          <w:sdtContent>
            <w:tc>
              <w:tcPr>
                <w:tcW w:w="538" w:type="dxa"/>
              </w:tcPr>
              <w:p w14:paraId="2FA0F346"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4CA180F9"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Coursework</w:t>
            </w:r>
          </w:p>
        </w:tc>
        <w:sdt>
          <w:sdtPr>
            <w:rPr>
              <w:rFonts w:ascii="Arial" w:hAnsi="Arial" w:cs="Arial"/>
              <w:b/>
              <w:sz w:val="22"/>
              <w:szCs w:val="22"/>
              <w:lang w:eastAsia="en-US"/>
            </w:rPr>
            <w:id w:val="-1912615435"/>
            <w14:checkbox>
              <w14:checked w14:val="1"/>
              <w14:checkedState w14:val="2612" w14:font="MS Gothic"/>
              <w14:uncheckedState w14:val="2610" w14:font="MS Gothic"/>
            </w14:checkbox>
          </w:sdtPr>
          <w:sdtEndPr/>
          <w:sdtContent>
            <w:tc>
              <w:tcPr>
                <w:tcW w:w="538" w:type="dxa"/>
              </w:tcPr>
              <w:p w14:paraId="6ADDA14D"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538206CD"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Practical</w:t>
            </w:r>
          </w:p>
        </w:tc>
      </w:tr>
    </w:tbl>
    <w:p w14:paraId="7A71167E" w14:textId="77777777" w:rsidR="00192BE8" w:rsidRPr="00AB4D1E" w:rsidRDefault="00192BE8" w:rsidP="00192BE8">
      <w:pPr>
        <w:rPr>
          <w:rFonts w:ascii="Arial" w:eastAsia="Calibri" w:hAnsi="Arial" w:cs="Arial"/>
          <w:b/>
          <w:sz w:val="22"/>
          <w:szCs w:val="22"/>
          <w:highlight w:val="cyan"/>
          <w:lang w:eastAsia="en-US"/>
        </w:rPr>
      </w:pPr>
    </w:p>
    <w:tbl>
      <w:tblPr>
        <w:tblStyle w:val="TableGrid2"/>
        <w:tblpPr w:leftFromText="180" w:rightFromText="180" w:vertAnchor="text" w:horzAnchor="margin" w:tblpY="8"/>
        <w:tblW w:w="11019" w:type="dxa"/>
        <w:tblLayout w:type="fixed"/>
        <w:tblLook w:val="04A0" w:firstRow="1" w:lastRow="0" w:firstColumn="1" w:lastColumn="0" w:noHBand="0" w:noVBand="1"/>
      </w:tblPr>
      <w:tblGrid>
        <w:gridCol w:w="6335"/>
        <w:gridCol w:w="2894"/>
        <w:gridCol w:w="1790"/>
      </w:tblGrid>
      <w:tr w:rsidR="00192BE8" w:rsidRPr="00AB4D1E" w14:paraId="27667A93" w14:textId="77777777" w:rsidTr="005765E0">
        <w:trPr>
          <w:trHeight w:val="255"/>
        </w:trPr>
        <w:tc>
          <w:tcPr>
            <w:tcW w:w="6335" w:type="dxa"/>
          </w:tcPr>
          <w:p w14:paraId="5F78CA3F" w14:textId="77777777" w:rsidR="00192BE8" w:rsidRPr="00AB4D1E" w:rsidRDefault="00192BE8" w:rsidP="00192BE8">
            <w:pPr>
              <w:jc w:val="center"/>
              <w:rPr>
                <w:rFonts w:ascii="Arial" w:hAnsi="Arial" w:cs="Arial"/>
                <w:b/>
                <w:sz w:val="22"/>
                <w:szCs w:val="22"/>
                <w:lang w:eastAsia="en-US"/>
              </w:rPr>
            </w:pPr>
            <w:r w:rsidRPr="00AB4D1E">
              <w:rPr>
                <w:rFonts w:ascii="Arial" w:hAnsi="Arial" w:cs="Arial"/>
                <w:b/>
                <w:sz w:val="22"/>
                <w:szCs w:val="22"/>
                <w:lang w:eastAsia="en-US"/>
              </w:rPr>
              <w:t>Mode of assessment</w:t>
            </w:r>
          </w:p>
        </w:tc>
        <w:tc>
          <w:tcPr>
            <w:tcW w:w="2894" w:type="dxa"/>
          </w:tcPr>
          <w:p w14:paraId="37F3B113" w14:textId="77777777" w:rsidR="00192BE8" w:rsidRPr="00AB4D1E" w:rsidRDefault="00192BE8" w:rsidP="00192BE8">
            <w:pPr>
              <w:jc w:val="center"/>
              <w:rPr>
                <w:rFonts w:ascii="Arial" w:hAnsi="Arial" w:cs="Arial"/>
                <w:sz w:val="22"/>
                <w:szCs w:val="22"/>
                <w:lang w:eastAsia="en-US"/>
              </w:rPr>
            </w:pPr>
            <w:r w:rsidRPr="00AB4D1E">
              <w:rPr>
                <w:rFonts w:ascii="Arial" w:hAnsi="Arial" w:cs="Arial"/>
                <w:b/>
                <w:sz w:val="22"/>
                <w:szCs w:val="22"/>
                <w:lang w:eastAsia="en-US"/>
              </w:rPr>
              <w:t>Volume</w:t>
            </w:r>
          </w:p>
        </w:tc>
        <w:tc>
          <w:tcPr>
            <w:tcW w:w="1790" w:type="dxa"/>
          </w:tcPr>
          <w:p w14:paraId="1ADCE5BE" w14:textId="77777777" w:rsidR="00192BE8" w:rsidRPr="00AB4D1E" w:rsidRDefault="00192BE8" w:rsidP="00192BE8">
            <w:pPr>
              <w:jc w:val="center"/>
              <w:rPr>
                <w:rFonts w:ascii="Arial" w:hAnsi="Arial" w:cs="Arial"/>
                <w:sz w:val="22"/>
                <w:szCs w:val="22"/>
                <w:lang w:eastAsia="en-US"/>
              </w:rPr>
            </w:pPr>
            <w:r w:rsidRPr="00AB4D1E">
              <w:rPr>
                <w:rFonts w:ascii="Arial" w:hAnsi="Arial" w:cs="Arial"/>
                <w:b/>
                <w:sz w:val="22"/>
                <w:szCs w:val="22"/>
                <w:lang w:eastAsia="en-US"/>
              </w:rPr>
              <w:t>Weighting</w:t>
            </w:r>
          </w:p>
        </w:tc>
      </w:tr>
      <w:tr w:rsidR="00192BE8" w:rsidRPr="00AB4D1E" w14:paraId="764B8F5D" w14:textId="77777777" w:rsidTr="005765E0">
        <w:trPr>
          <w:trHeight w:val="735"/>
        </w:trPr>
        <w:tc>
          <w:tcPr>
            <w:tcW w:w="6335" w:type="dxa"/>
          </w:tcPr>
          <w:p w14:paraId="217916FF" w14:textId="77777777" w:rsidR="00192BE8" w:rsidRPr="00AB4D1E" w:rsidRDefault="00192BE8" w:rsidP="00192BE8">
            <w:pPr>
              <w:jc w:val="center"/>
              <w:rPr>
                <w:rFonts w:ascii="Arial" w:hAnsi="Arial" w:cs="Arial"/>
                <w:sz w:val="22"/>
                <w:szCs w:val="22"/>
                <w:lang w:eastAsia="en-US"/>
              </w:rPr>
            </w:pPr>
            <w:r w:rsidRPr="00AB4D1E">
              <w:rPr>
                <w:rFonts w:ascii="Arial" w:hAnsi="Arial" w:cs="Arial"/>
                <w:sz w:val="22"/>
                <w:szCs w:val="22"/>
                <w:lang w:eastAsia="en-US"/>
              </w:rPr>
              <w:t xml:space="preserve">Individual Presentation based on a reflection on the digital skills developed e.g. using resources such as Jisc Digital credentials and/or LinkedIn Learning. </w:t>
            </w:r>
          </w:p>
        </w:tc>
        <w:tc>
          <w:tcPr>
            <w:tcW w:w="2894" w:type="dxa"/>
          </w:tcPr>
          <w:p w14:paraId="3D73F3F4" w14:textId="77777777" w:rsidR="00192BE8" w:rsidRPr="00AB4D1E" w:rsidRDefault="00192BE8" w:rsidP="00192BE8">
            <w:pPr>
              <w:jc w:val="center"/>
              <w:rPr>
                <w:rFonts w:ascii="Arial" w:hAnsi="Arial" w:cs="Arial"/>
                <w:sz w:val="22"/>
                <w:szCs w:val="22"/>
                <w:highlight w:val="yellow"/>
                <w:lang w:eastAsia="en-US"/>
              </w:rPr>
            </w:pPr>
            <w:r w:rsidRPr="00AB4D1E">
              <w:rPr>
                <w:rFonts w:ascii="Arial" w:hAnsi="Arial" w:cs="Arial"/>
                <w:sz w:val="22"/>
                <w:szCs w:val="22"/>
                <w:lang w:eastAsia="en-US"/>
              </w:rPr>
              <w:t>5 Minutes</w:t>
            </w:r>
          </w:p>
        </w:tc>
        <w:tc>
          <w:tcPr>
            <w:tcW w:w="1790" w:type="dxa"/>
          </w:tcPr>
          <w:p w14:paraId="24629DC7" w14:textId="77777777" w:rsidR="00192BE8" w:rsidRPr="00AB4D1E" w:rsidRDefault="00192BE8" w:rsidP="00192BE8">
            <w:pPr>
              <w:jc w:val="center"/>
              <w:rPr>
                <w:rFonts w:ascii="Arial" w:hAnsi="Arial" w:cs="Arial"/>
                <w:sz w:val="22"/>
                <w:szCs w:val="22"/>
                <w:lang w:eastAsia="en-US"/>
              </w:rPr>
            </w:pPr>
            <w:r w:rsidRPr="00AB4D1E">
              <w:rPr>
                <w:rFonts w:ascii="Arial" w:hAnsi="Arial" w:cs="Arial"/>
                <w:sz w:val="22"/>
                <w:szCs w:val="22"/>
                <w:lang w:eastAsia="en-US"/>
              </w:rPr>
              <w:t>25%</w:t>
            </w:r>
          </w:p>
        </w:tc>
      </w:tr>
    </w:tbl>
    <w:p w14:paraId="4BC7EC34" w14:textId="77777777" w:rsidR="00192BE8" w:rsidRPr="00AB4D1E" w:rsidRDefault="00192BE8" w:rsidP="00192BE8">
      <w:pPr>
        <w:rPr>
          <w:rFonts w:ascii="Arial" w:eastAsia="Calibri" w:hAnsi="Arial" w:cs="Arial"/>
          <w:b/>
          <w:sz w:val="18"/>
          <w:szCs w:val="18"/>
          <w:highlight w:val="cyan"/>
          <w:lang w:eastAsia="en-US"/>
        </w:rPr>
      </w:pPr>
    </w:p>
    <w:p w14:paraId="20F178CD" w14:textId="77777777" w:rsidR="00C025BC" w:rsidRPr="00AB4D1E" w:rsidRDefault="00C025BC">
      <w:pPr>
        <w:spacing w:line="259" w:lineRule="auto"/>
        <w:rPr>
          <w:rFonts w:ascii="Arial" w:hAnsi="Arial" w:cs="Arial"/>
        </w:rPr>
      </w:pPr>
    </w:p>
    <w:p w14:paraId="108D5051" w14:textId="77777777" w:rsidR="00192BE8" w:rsidRPr="00AB4D1E" w:rsidRDefault="00192BE8">
      <w:pPr>
        <w:spacing w:line="259" w:lineRule="auto"/>
        <w:rPr>
          <w:rFonts w:ascii="Arial" w:hAnsi="Arial" w:cs="Arial"/>
        </w:rPr>
      </w:pPr>
    </w:p>
    <w:p w14:paraId="2644DA5C" w14:textId="77777777" w:rsidR="00192BE8" w:rsidRPr="00AB4D1E" w:rsidRDefault="00192BE8">
      <w:pPr>
        <w:spacing w:line="259" w:lineRule="auto"/>
        <w:rPr>
          <w:rFonts w:ascii="Arial" w:hAnsi="Arial" w:cs="Arial"/>
        </w:rPr>
      </w:pPr>
    </w:p>
    <w:p w14:paraId="1AEC4033" w14:textId="77777777" w:rsidR="003630B2" w:rsidRPr="00AB4D1E" w:rsidRDefault="003630B2">
      <w:pPr>
        <w:pStyle w:val="Heading1"/>
        <w:ind w:left="-2"/>
        <w:rPr>
          <w:rFonts w:ascii="Arial" w:hAnsi="Arial" w:cs="Arial"/>
        </w:rPr>
      </w:pPr>
      <w:r w:rsidRPr="00AB4D1E">
        <w:rPr>
          <w:rFonts w:ascii="Arial" w:hAnsi="Arial" w:cs="Arial"/>
        </w:rPr>
        <w:t>Assessment Summary</w:t>
      </w:r>
      <w:r w:rsidRPr="00AB4D1E">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rsidRPr="00AB4D1E"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Pr="00AB4D1E" w:rsidRDefault="003630B2">
            <w:pPr>
              <w:spacing w:line="259" w:lineRule="auto"/>
              <w:rPr>
                <w:rFonts w:ascii="Arial" w:hAnsi="Arial" w:cs="Arial"/>
              </w:rPr>
            </w:pPr>
            <w:r w:rsidRPr="00AB4D1E">
              <w:rPr>
                <w:rFonts w:ascii="Arial" w:eastAsia="Arial" w:hAnsi="Arial" w:cs="Arial"/>
                <w:b/>
              </w:rPr>
              <w:t>Activity type</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Pr="00AB4D1E" w:rsidRDefault="003630B2">
            <w:pPr>
              <w:spacing w:line="259" w:lineRule="auto"/>
              <w:ind w:left="7"/>
              <w:jc w:val="center"/>
              <w:rPr>
                <w:rFonts w:ascii="Arial" w:hAnsi="Arial" w:cs="Arial"/>
              </w:rPr>
            </w:pPr>
            <w:r w:rsidRPr="00AB4D1E">
              <w:rPr>
                <w:rFonts w:ascii="Arial" w:eastAsia="Arial" w:hAnsi="Arial" w:cs="Arial"/>
                <w:b/>
              </w:rPr>
              <w:t>Percentage</w:t>
            </w:r>
            <w:r w:rsidRPr="00AB4D1E">
              <w:rPr>
                <w:rFonts w:ascii="Arial" w:hAnsi="Arial" w:cs="Arial"/>
              </w:rPr>
              <w:t xml:space="preserve"> </w:t>
            </w:r>
          </w:p>
        </w:tc>
      </w:tr>
      <w:tr w:rsidR="003630B2" w:rsidRPr="00AB4D1E"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Pr="00AB4D1E" w:rsidRDefault="003630B2">
            <w:pPr>
              <w:spacing w:line="259" w:lineRule="auto"/>
              <w:rPr>
                <w:rFonts w:ascii="Arial" w:hAnsi="Arial" w:cs="Arial"/>
              </w:rPr>
            </w:pPr>
            <w:r w:rsidRPr="00AB4D1E">
              <w:rPr>
                <w:rFonts w:ascii="Arial" w:hAnsi="Arial" w:cs="Arial"/>
              </w:rP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Pr="00AB4D1E" w:rsidRDefault="003630B2">
            <w:pPr>
              <w:spacing w:line="259" w:lineRule="auto"/>
              <w:rPr>
                <w:rFonts w:ascii="Arial" w:hAnsi="Arial" w:cs="Arial"/>
              </w:rPr>
            </w:pPr>
            <w:r w:rsidRPr="00AB4D1E">
              <w:rPr>
                <w:rFonts w:ascii="Arial" w:hAnsi="Arial" w:cs="Arial"/>
              </w:rP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Pr="00AB4D1E" w:rsidRDefault="003630B2">
            <w:pPr>
              <w:spacing w:line="259" w:lineRule="auto"/>
              <w:rPr>
                <w:rFonts w:ascii="Arial" w:hAnsi="Arial" w:cs="Arial"/>
              </w:rPr>
            </w:pPr>
            <w:r w:rsidRPr="00AB4D1E">
              <w:rPr>
                <w:rFonts w:ascii="Arial" w:hAnsi="Arial" w:cs="Arial"/>
              </w:rP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Pr="00AB4D1E" w:rsidRDefault="003630B2">
            <w:pPr>
              <w:spacing w:line="259" w:lineRule="auto"/>
              <w:ind w:left="3"/>
              <w:jc w:val="center"/>
              <w:rPr>
                <w:rFonts w:ascii="Arial" w:hAnsi="Arial" w:cs="Arial"/>
              </w:rPr>
            </w:pPr>
            <w:r w:rsidRPr="00AB4D1E">
              <w:rPr>
                <w:rFonts w:ascii="Arial" w:hAnsi="Arial" w:cs="Arial"/>
              </w:rPr>
              <w:t xml:space="preserve">100 </w:t>
            </w:r>
          </w:p>
        </w:tc>
      </w:tr>
      <w:tr w:rsidR="003630B2" w:rsidRPr="00AB4D1E"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Pr="00AB4D1E" w:rsidRDefault="003630B2">
            <w:pPr>
              <w:spacing w:line="259" w:lineRule="auto"/>
              <w:rPr>
                <w:rFonts w:ascii="Arial" w:hAnsi="Arial" w:cs="Arial"/>
              </w:rPr>
            </w:pPr>
            <w:r w:rsidRPr="00AB4D1E">
              <w:rPr>
                <w:rFonts w:ascii="Arial" w:eastAsia="Arial" w:hAnsi="Arial" w:cs="Arial"/>
                <w:b/>
              </w:rPr>
              <w:t>TOTAL</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Pr="00AB4D1E" w:rsidRDefault="003630B2">
            <w:pPr>
              <w:spacing w:line="259" w:lineRule="auto"/>
              <w:ind w:left="9"/>
              <w:jc w:val="center"/>
              <w:rPr>
                <w:rFonts w:ascii="Arial" w:hAnsi="Arial" w:cs="Arial"/>
              </w:rPr>
            </w:pPr>
            <w:r w:rsidRPr="00AB4D1E">
              <w:rPr>
                <w:rFonts w:ascii="Arial" w:eastAsia="Arial" w:hAnsi="Arial" w:cs="Arial"/>
                <w:b/>
              </w:rPr>
              <w:t>100%</w:t>
            </w:r>
            <w:r w:rsidRPr="00AB4D1E">
              <w:rPr>
                <w:rFonts w:ascii="Arial" w:hAnsi="Arial" w:cs="Arial"/>
              </w:rPr>
              <w:t xml:space="preserve"> </w:t>
            </w:r>
          </w:p>
        </w:tc>
      </w:tr>
    </w:tbl>
    <w:p w14:paraId="167CC6D5" w14:textId="77777777" w:rsidR="003630B2" w:rsidRPr="00AB4D1E" w:rsidRDefault="003630B2">
      <w:pPr>
        <w:spacing w:line="259" w:lineRule="auto"/>
        <w:rPr>
          <w:rFonts w:ascii="Arial" w:hAnsi="Arial" w:cs="Arial"/>
        </w:rPr>
      </w:pPr>
      <w:r w:rsidRPr="00AB4D1E">
        <w:rPr>
          <w:rFonts w:ascii="Arial" w:hAnsi="Arial" w:cs="Arial"/>
        </w:rPr>
        <w:t xml:space="preserve">  </w:t>
      </w:r>
    </w:p>
    <w:p w14:paraId="4BE49A1E" w14:textId="77777777" w:rsidR="003630B2" w:rsidRPr="00AB4D1E" w:rsidRDefault="003630B2">
      <w:pPr>
        <w:spacing w:line="259" w:lineRule="auto"/>
        <w:rPr>
          <w:rFonts w:ascii="Arial" w:hAnsi="Arial" w:cs="Arial"/>
        </w:rPr>
      </w:pPr>
      <w:r w:rsidRPr="00AB4D1E">
        <w:rPr>
          <w:rFonts w:ascii="Arial" w:hAnsi="Arial" w:cs="Arial"/>
        </w:rPr>
        <w:t xml:space="preserve">  </w:t>
      </w:r>
    </w:p>
    <w:p w14:paraId="1BF94858" w14:textId="77777777" w:rsidR="003630B2" w:rsidRPr="00AB4D1E" w:rsidRDefault="003630B2">
      <w:pPr>
        <w:pStyle w:val="Heading1"/>
        <w:ind w:left="-2"/>
        <w:rPr>
          <w:rFonts w:ascii="Arial" w:hAnsi="Arial" w:cs="Arial"/>
        </w:rPr>
      </w:pPr>
      <w:r w:rsidRPr="00AB4D1E">
        <w:rPr>
          <w:rFonts w:ascii="Arial" w:hAnsi="Arial" w:cs="Arial"/>
        </w:rPr>
        <w:t xml:space="preserve">INDICATIVE READING LIST </w:t>
      </w:r>
      <w:r w:rsidRPr="00AB4D1E">
        <w:rPr>
          <w:rFonts w:ascii="Arial" w:eastAsia="Arial" w:hAnsi="Arial" w:cs="Arial"/>
          <w:b w:val="0"/>
        </w:rPr>
        <w:t xml:space="preserve"> </w:t>
      </w:r>
    </w:p>
    <w:p w14:paraId="45590A78"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p>
    <w:tbl>
      <w:tblPr>
        <w:tblStyle w:val="TableGrid0"/>
        <w:tblW w:w="10903" w:type="dxa"/>
        <w:tblInd w:w="6" w:type="dxa"/>
        <w:tblCellMar>
          <w:top w:w="44" w:type="dxa"/>
          <w:left w:w="109" w:type="dxa"/>
          <w:right w:w="64" w:type="dxa"/>
        </w:tblCellMar>
        <w:tblLook w:val="04A0" w:firstRow="1" w:lastRow="0" w:firstColumn="1" w:lastColumn="0" w:noHBand="0" w:noVBand="1"/>
      </w:tblPr>
      <w:tblGrid>
        <w:gridCol w:w="1734"/>
        <w:gridCol w:w="7654"/>
        <w:gridCol w:w="1515"/>
      </w:tblGrid>
      <w:tr w:rsidR="003630B2" w:rsidRPr="00AB4D1E" w14:paraId="5DF17230"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Pr="00AB4D1E" w:rsidRDefault="003630B2">
            <w:pPr>
              <w:spacing w:line="259" w:lineRule="auto"/>
              <w:rPr>
                <w:rFonts w:ascii="Arial" w:hAnsi="Arial" w:cs="Arial"/>
              </w:rPr>
            </w:pPr>
            <w:r w:rsidRPr="00AB4D1E">
              <w:rPr>
                <w:rFonts w:ascii="Arial" w:eastAsia="Arial" w:hAnsi="Arial" w:cs="Arial"/>
                <w:b/>
              </w:rPr>
              <w:t>Module Code</w:t>
            </w:r>
            <w:r w:rsidRPr="00AB4D1E">
              <w:rPr>
                <w:rFonts w:ascii="Arial" w:hAnsi="Arial" w:cs="Arial"/>
              </w:rPr>
              <w:t xml:space="preserve"> </w:t>
            </w:r>
          </w:p>
        </w:tc>
        <w:tc>
          <w:tcPr>
            <w:tcW w:w="9234" w:type="dxa"/>
            <w:gridSpan w:val="2"/>
            <w:tcBorders>
              <w:top w:val="single" w:sz="4" w:space="0" w:color="000000"/>
              <w:left w:val="single" w:sz="4" w:space="0" w:color="000000"/>
              <w:bottom w:val="single" w:sz="4" w:space="0" w:color="000000"/>
              <w:right w:val="single" w:sz="4" w:space="0" w:color="000000"/>
            </w:tcBorders>
          </w:tcPr>
          <w:p w14:paraId="30AC52CE" w14:textId="28BAD80A" w:rsidR="003630B2" w:rsidRPr="00AB4D1E" w:rsidRDefault="0005023C">
            <w:pPr>
              <w:spacing w:line="259" w:lineRule="auto"/>
              <w:ind w:left="1"/>
              <w:rPr>
                <w:rFonts w:ascii="Arial" w:hAnsi="Arial" w:cs="Arial"/>
              </w:rPr>
            </w:pPr>
            <w:r w:rsidRPr="00AB4D1E">
              <w:rPr>
                <w:rFonts w:ascii="Arial" w:eastAsia="Arial" w:hAnsi="Arial" w:cs="Arial"/>
                <w:b/>
              </w:rPr>
              <w:t>BMBS4003</w:t>
            </w:r>
          </w:p>
        </w:tc>
      </w:tr>
      <w:tr w:rsidR="003630B2" w:rsidRPr="00AB4D1E" w14:paraId="54FE045F" w14:textId="77777777" w:rsidTr="005765E0">
        <w:trPr>
          <w:trHeight w:val="264"/>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Pr="00AB4D1E" w:rsidRDefault="003630B2">
            <w:pPr>
              <w:spacing w:line="259" w:lineRule="auto"/>
              <w:rPr>
                <w:rFonts w:ascii="Arial" w:hAnsi="Arial" w:cs="Arial"/>
              </w:rPr>
            </w:pPr>
            <w:r w:rsidRPr="00AB4D1E">
              <w:rPr>
                <w:rFonts w:ascii="Arial" w:eastAsia="Arial" w:hAnsi="Arial" w:cs="Arial"/>
                <w:b/>
              </w:rPr>
              <w:t>Module Title</w:t>
            </w:r>
            <w:r w:rsidRPr="00AB4D1E">
              <w:rPr>
                <w:rFonts w:ascii="Arial" w:hAnsi="Arial" w:cs="Arial"/>
              </w:rPr>
              <w:t xml:space="preserve"> </w:t>
            </w:r>
          </w:p>
        </w:tc>
        <w:tc>
          <w:tcPr>
            <w:tcW w:w="9234" w:type="dxa"/>
            <w:gridSpan w:val="2"/>
            <w:tcBorders>
              <w:top w:val="single" w:sz="4" w:space="0" w:color="000000"/>
              <w:left w:val="single" w:sz="4" w:space="0" w:color="000000"/>
              <w:bottom w:val="single" w:sz="4" w:space="0" w:color="000000"/>
              <w:right w:val="single" w:sz="4" w:space="0" w:color="000000"/>
            </w:tcBorders>
          </w:tcPr>
          <w:p w14:paraId="017DDFC4" w14:textId="6BE483A1" w:rsidR="003630B2" w:rsidRPr="00AB4D1E" w:rsidRDefault="003630B2">
            <w:pPr>
              <w:spacing w:line="259" w:lineRule="auto"/>
              <w:ind w:left="1"/>
              <w:rPr>
                <w:rFonts w:ascii="Arial" w:hAnsi="Arial" w:cs="Arial"/>
              </w:rPr>
            </w:pPr>
            <w:r w:rsidRPr="00AB4D1E">
              <w:rPr>
                <w:rFonts w:ascii="Arial" w:eastAsia="Arial" w:hAnsi="Arial" w:cs="Arial"/>
                <w:b/>
              </w:rPr>
              <w:t xml:space="preserve">Digital Skills for Business </w:t>
            </w:r>
          </w:p>
        </w:tc>
      </w:tr>
      <w:tr w:rsidR="003630B2" w:rsidRPr="00AB4D1E" w14:paraId="082FF6CA"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Pr="00AB4D1E" w:rsidRDefault="003630B2">
            <w:pPr>
              <w:spacing w:line="259" w:lineRule="auto"/>
              <w:rPr>
                <w:rFonts w:ascii="Arial" w:hAnsi="Arial" w:cs="Arial"/>
              </w:rPr>
            </w:pPr>
            <w:r w:rsidRPr="00AB4D1E">
              <w:rPr>
                <w:rFonts w:ascii="Arial" w:eastAsia="Arial" w:hAnsi="Arial" w:cs="Arial"/>
                <w:b/>
              </w:rPr>
              <w:t>Classification</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Pr="00AB4D1E" w:rsidRDefault="003630B2">
            <w:pPr>
              <w:spacing w:line="259" w:lineRule="auto"/>
              <w:ind w:left="1"/>
              <w:rPr>
                <w:rFonts w:ascii="Arial" w:hAnsi="Arial" w:cs="Arial"/>
              </w:rPr>
            </w:pPr>
            <w:r w:rsidRPr="00AB4D1E">
              <w:rPr>
                <w:rFonts w:ascii="Arial" w:eastAsia="Arial" w:hAnsi="Arial" w:cs="Arial"/>
                <w:b/>
              </w:rPr>
              <w:t>Reading List entry</w:t>
            </w:r>
            <w:r w:rsidRPr="00AB4D1E">
              <w:rPr>
                <w:rFonts w:ascii="Arial" w:hAnsi="Arial" w:cs="Arial"/>
              </w:rPr>
              <w:t xml:space="preserve"> </w:t>
            </w:r>
          </w:p>
        </w:tc>
        <w:tc>
          <w:tcPr>
            <w:tcW w:w="1458"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Pr="00AB4D1E" w:rsidRDefault="003630B2">
            <w:pPr>
              <w:spacing w:line="259" w:lineRule="auto"/>
              <w:ind w:left="88"/>
              <w:rPr>
                <w:rFonts w:ascii="Arial" w:hAnsi="Arial" w:cs="Arial"/>
              </w:rPr>
            </w:pPr>
            <w:r w:rsidRPr="00AB4D1E">
              <w:rPr>
                <w:rFonts w:ascii="Arial" w:eastAsia="Arial" w:hAnsi="Arial" w:cs="Arial"/>
                <w:b/>
              </w:rPr>
              <w:t>Electronic*</w:t>
            </w:r>
            <w:r w:rsidRPr="00AB4D1E">
              <w:rPr>
                <w:rFonts w:ascii="Arial" w:hAnsi="Arial" w:cs="Arial"/>
              </w:rPr>
              <w:t xml:space="preserve"> </w:t>
            </w:r>
          </w:p>
        </w:tc>
      </w:tr>
      <w:tr w:rsidR="003630B2" w:rsidRPr="00AB4D1E" w14:paraId="7332B32F" w14:textId="77777777" w:rsidTr="005765E0">
        <w:trPr>
          <w:trHeight w:val="635"/>
        </w:trPr>
        <w:tc>
          <w:tcPr>
            <w:tcW w:w="1669" w:type="dxa"/>
            <w:tcBorders>
              <w:top w:val="single" w:sz="4" w:space="0" w:color="000000"/>
              <w:left w:val="single" w:sz="4" w:space="0" w:color="000000"/>
              <w:bottom w:val="single" w:sz="4" w:space="0" w:color="000000"/>
              <w:right w:val="single" w:sz="4" w:space="0" w:color="000000"/>
            </w:tcBorders>
          </w:tcPr>
          <w:p w14:paraId="331B5EBA" w14:textId="77777777" w:rsidR="003630B2" w:rsidRPr="00AB4D1E" w:rsidRDefault="003630B2">
            <w:pPr>
              <w:spacing w:line="259" w:lineRule="auto"/>
              <w:rPr>
                <w:rFonts w:ascii="Arial" w:hAnsi="Arial" w:cs="Arial"/>
              </w:rPr>
            </w:pPr>
            <w:r w:rsidRPr="00AB4D1E">
              <w:rPr>
                <w:rFonts w:ascii="Arial" w:hAnsi="Arial" w:cs="Arial"/>
              </w:rPr>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3C0DDA04" w14:textId="438AD368" w:rsidR="003630B2" w:rsidRPr="00AB4D1E" w:rsidRDefault="00141DEF">
            <w:pPr>
              <w:spacing w:line="259" w:lineRule="auto"/>
              <w:ind w:left="1" w:right="28"/>
              <w:rPr>
                <w:rFonts w:ascii="Arial" w:hAnsi="Arial" w:cs="Arial"/>
              </w:rPr>
            </w:pPr>
            <w:r w:rsidRPr="00AB4D1E">
              <w:rPr>
                <w:rFonts w:ascii="Arial" w:hAnsi="Arial" w:cs="Arial"/>
              </w:rPr>
              <w:t xml:space="preserve">Reedy, K. and Parker, J. (2018) </w:t>
            </w:r>
            <w:r w:rsidRPr="00AB4D1E">
              <w:rPr>
                <w:rFonts w:ascii="Arial" w:hAnsi="Arial" w:cs="Arial"/>
                <w:i/>
                <w:iCs/>
              </w:rPr>
              <w:t>Digital literacy unpacked</w:t>
            </w:r>
            <w:r w:rsidRPr="00AB4D1E">
              <w:rPr>
                <w:rFonts w:ascii="Arial" w:hAnsi="Arial" w:cs="Arial"/>
              </w:rPr>
              <w:t>. Facet.</w:t>
            </w:r>
          </w:p>
        </w:tc>
        <w:tc>
          <w:tcPr>
            <w:tcW w:w="1458" w:type="dxa"/>
            <w:tcBorders>
              <w:top w:val="single" w:sz="4" w:space="0" w:color="000000"/>
              <w:left w:val="single" w:sz="4" w:space="0" w:color="000000"/>
              <w:bottom w:val="single" w:sz="4" w:space="0" w:color="000000"/>
              <w:right w:val="single" w:sz="4" w:space="0" w:color="000000"/>
            </w:tcBorders>
          </w:tcPr>
          <w:p w14:paraId="7A719A20" w14:textId="77777777" w:rsidR="003630B2" w:rsidRPr="00AB4D1E" w:rsidRDefault="003630B2">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220ED8" w:rsidRPr="00AB4D1E" w14:paraId="704FD704"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7B111220" w14:textId="77777777" w:rsidR="00220ED8" w:rsidRPr="00AB4D1E" w:rsidRDefault="00220ED8" w:rsidP="00220ED8">
            <w:pPr>
              <w:spacing w:line="259" w:lineRule="auto"/>
              <w:rPr>
                <w:rFonts w:ascii="Arial" w:hAnsi="Arial" w:cs="Arial"/>
              </w:rPr>
            </w:pPr>
            <w:r w:rsidRPr="00AB4D1E">
              <w:rPr>
                <w:rFonts w:ascii="Arial" w:hAnsi="Arial" w:cs="Arial"/>
              </w:rPr>
              <w:lastRenderedPageBreak/>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3A295DC9" w14:textId="4E2D0F8F" w:rsidR="00220ED8" w:rsidRPr="00AB4D1E" w:rsidRDefault="00220ED8" w:rsidP="00220ED8">
            <w:pPr>
              <w:spacing w:line="259" w:lineRule="auto"/>
              <w:ind w:left="1"/>
              <w:rPr>
                <w:rFonts w:ascii="Arial" w:hAnsi="Arial" w:cs="Arial"/>
              </w:rPr>
            </w:pPr>
            <w:r w:rsidRPr="00AB4D1E">
              <w:rPr>
                <w:rFonts w:ascii="Arial" w:hAnsi="Arial" w:cs="Arial"/>
              </w:rPr>
              <w:t xml:space="preserve">Steinberg, J. (2022) </w:t>
            </w:r>
            <w:r w:rsidRPr="00AB4D1E">
              <w:rPr>
                <w:rFonts w:ascii="Arial" w:hAnsi="Arial" w:cs="Arial"/>
                <w:i/>
                <w:iCs/>
              </w:rPr>
              <w:t>Cybersecurity for dummies</w:t>
            </w:r>
            <w:r w:rsidRPr="00AB4D1E">
              <w:rPr>
                <w:rFonts w:ascii="Arial" w:hAnsi="Arial" w:cs="Arial"/>
              </w:rPr>
              <w:t>. 2</w:t>
            </w:r>
            <w:r w:rsidRPr="00AB4D1E">
              <w:rPr>
                <w:rFonts w:ascii="Arial" w:hAnsi="Arial" w:cs="Arial"/>
                <w:vertAlign w:val="superscript"/>
              </w:rPr>
              <w:t>nd</w:t>
            </w:r>
            <w:r w:rsidRPr="00AB4D1E">
              <w:rPr>
                <w:rFonts w:ascii="Arial" w:hAnsi="Arial" w:cs="Arial"/>
              </w:rPr>
              <w:t xml:space="preserve"> edition. John Wiley &amp; Sons.</w:t>
            </w:r>
          </w:p>
        </w:tc>
        <w:tc>
          <w:tcPr>
            <w:tcW w:w="1458" w:type="dxa"/>
            <w:tcBorders>
              <w:top w:val="single" w:sz="4" w:space="0" w:color="000000"/>
              <w:left w:val="single" w:sz="4" w:space="0" w:color="000000"/>
              <w:bottom w:val="single" w:sz="4" w:space="0" w:color="000000"/>
              <w:right w:val="single" w:sz="4" w:space="0" w:color="000000"/>
            </w:tcBorders>
          </w:tcPr>
          <w:p w14:paraId="5FFFB857" w14:textId="77777777" w:rsidR="00220ED8" w:rsidRPr="00AB4D1E" w:rsidRDefault="00220ED8" w:rsidP="00220ED8">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7DC5B1BC" w14:textId="77777777" w:rsidTr="005765E0">
        <w:trPr>
          <w:trHeight w:val="768"/>
        </w:trPr>
        <w:tc>
          <w:tcPr>
            <w:tcW w:w="1669" w:type="dxa"/>
            <w:tcBorders>
              <w:top w:val="single" w:sz="4" w:space="0" w:color="000000"/>
              <w:left w:val="single" w:sz="4" w:space="0" w:color="000000"/>
              <w:bottom w:val="single" w:sz="4" w:space="0" w:color="000000"/>
              <w:right w:val="single" w:sz="4" w:space="0" w:color="000000"/>
            </w:tcBorders>
          </w:tcPr>
          <w:p w14:paraId="41F8A67F" w14:textId="77777777" w:rsidR="008A41D1" w:rsidRPr="00AB4D1E" w:rsidRDefault="008A41D1" w:rsidP="008A41D1">
            <w:pPr>
              <w:spacing w:line="259" w:lineRule="auto"/>
              <w:rPr>
                <w:rFonts w:ascii="Arial" w:hAnsi="Arial" w:cs="Arial"/>
              </w:rPr>
            </w:pPr>
            <w:r w:rsidRPr="00AB4D1E">
              <w:rPr>
                <w:rFonts w:ascii="Arial" w:hAnsi="Arial" w:cs="Arial"/>
              </w:rPr>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20D9A07E" w14:textId="200F28B6" w:rsidR="008A41D1" w:rsidRPr="00AB4D1E" w:rsidRDefault="008A41D1" w:rsidP="008A41D1">
            <w:pPr>
              <w:spacing w:line="259" w:lineRule="auto"/>
              <w:ind w:left="1"/>
              <w:rPr>
                <w:rFonts w:ascii="Arial" w:hAnsi="Arial" w:cs="Arial"/>
              </w:rPr>
            </w:pPr>
            <w:r w:rsidRPr="00AB4D1E">
              <w:rPr>
                <w:rFonts w:ascii="Arial" w:hAnsi="Arial" w:cs="Arial"/>
              </w:rPr>
              <w:t xml:space="preserve">Wasilewski, K. (2025) </w:t>
            </w:r>
            <w:r w:rsidRPr="00AB4D1E">
              <w:rPr>
                <w:rFonts w:ascii="Arial" w:hAnsi="Arial" w:cs="Arial"/>
                <w:i/>
                <w:iCs/>
              </w:rPr>
              <w:t>Digital humanities and digital skills in the future of work</w:t>
            </w:r>
            <w:r w:rsidRPr="00AB4D1E">
              <w:rPr>
                <w:rFonts w:ascii="Arial" w:hAnsi="Arial" w:cs="Arial"/>
              </w:rPr>
              <w:t>. Peter Lang International Academic Publishers.</w:t>
            </w:r>
          </w:p>
        </w:tc>
        <w:tc>
          <w:tcPr>
            <w:tcW w:w="1458" w:type="dxa"/>
            <w:tcBorders>
              <w:top w:val="single" w:sz="4" w:space="0" w:color="000000"/>
              <w:left w:val="single" w:sz="4" w:space="0" w:color="000000"/>
              <w:bottom w:val="single" w:sz="4" w:space="0" w:color="000000"/>
              <w:right w:val="single" w:sz="4" w:space="0" w:color="000000"/>
            </w:tcBorders>
          </w:tcPr>
          <w:p w14:paraId="57EEC342" w14:textId="77777777" w:rsidR="008A41D1" w:rsidRPr="00AB4D1E" w:rsidRDefault="008A41D1" w:rsidP="008A41D1">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40A6B718" w14:textId="77777777" w:rsidTr="005765E0">
        <w:trPr>
          <w:trHeight w:val="797"/>
        </w:trPr>
        <w:tc>
          <w:tcPr>
            <w:tcW w:w="1669" w:type="dxa"/>
            <w:tcBorders>
              <w:top w:val="single" w:sz="4" w:space="0" w:color="000000"/>
              <w:left w:val="single" w:sz="4" w:space="0" w:color="000000"/>
              <w:bottom w:val="single" w:sz="4" w:space="0" w:color="000000"/>
              <w:right w:val="single" w:sz="4" w:space="0" w:color="000000"/>
            </w:tcBorders>
          </w:tcPr>
          <w:p w14:paraId="6B5DAC59" w14:textId="0096DE74" w:rsidR="008A41D1" w:rsidRPr="00AB4D1E" w:rsidRDefault="008A41D1" w:rsidP="008A41D1">
            <w:pPr>
              <w:spacing w:line="259" w:lineRule="auto"/>
              <w:rPr>
                <w:rFonts w:ascii="Arial" w:hAnsi="Arial" w:cs="Arial"/>
              </w:rPr>
            </w:pPr>
            <w:r w:rsidRPr="00AB4D1E">
              <w:rPr>
                <w:rFonts w:ascii="Arial" w:eastAsia="Arial" w:hAnsi="Arial" w:cs="Arial"/>
                <w:b/>
              </w:rPr>
              <w:t>Module Code</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tcPr>
          <w:p w14:paraId="03A9C0C8" w14:textId="4D6968B1" w:rsidR="008A41D1" w:rsidRPr="00AB4D1E" w:rsidRDefault="0005023C" w:rsidP="008A41D1">
            <w:pPr>
              <w:spacing w:line="236" w:lineRule="auto"/>
              <w:ind w:left="1"/>
              <w:rPr>
                <w:rFonts w:ascii="Arial" w:hAnsi="Arial" w:cs="Arial"/>
              </w:rPr>
            </w:pPr>
            <w:r w:rsidRPr="00AB4D1E">
              <w:rPr>
                <w:rFonts w:ascii="Arial" w:eastAsia="Arial" w:hAnsi="Arial" w:cs="Arial"/>
                <w:b/>
              </w:rPr>
              <w:t>BMBS4003</w:t>
            </w:r>
          </w:p>
        </w:tc>
        <w:tc>
          <w:tcPr>
            <w:tcW w:w="1458" w:type="dxa"/>
            <w:tcBorders>
              <w:top w:val="single" w:sz="4" w:space="0" w:color="000000"/>
              <w:left w:val="single" w:sz="4" w:space="0" w:color="000000"/>
              <w:bottom w:val="single" w:sz="4" w:space="0" w:color="000000"/>
              <w:right w:val="single" w:sz="4" w:space="0" w:color="000000"/>
            </w:tcBorders>
          </w:tcPr>
          <w:p w14:paraId="2255623E" w14:textId="77777777" w:rsidR="008A41D1" w:rsidRPr="00AB4D1E" w:rsidRDefault="008A41D1" w:rsidP="008A41D1">
            <w:pPr>
              <w:spacing w:line="259" w:lineRule="auto"/>
              <w:ind w:right="51"/>
              <w:jc w:val="center"/>
              <w:rPr>
                <w:rFonts w:ascii="Arial" w:eastAsia="Segoe UI Symbol" w:hAnsi="Arial" w:cs="Arial"/>
              </w:rPr>
            </w:pPr>
          </w:p>
        </w:tc>
      </w:tr>
      <w:tr w:rsidR="008A41D1" w:rsidRPr="00AB4D1E" w14:paraId="67DF9745" w14:textId="77777777" w:rsidTr="005765E0">
        <w:trPr>
          <w:trHeight w:val="788"/>
        </w:trPr>
        <w:tc>
          <w:tcPr>
            <w:tcW w:w="1669" w:type="dxa"/>
            <w:tcBorders>
              <w:top w:val="single" w:sz="4" w:space="0" w:color="000000"/>
              <w:left w:val="single" w:sz="4" w:space="0" w:color="000000"/>
              <w:bottom w:val="single" w:sz="4" w:space="0" w:color="000000"/>
              <w:right w:val="single" w:sz="4" w:space="0" w:color="000000"/>
            </w:tcBorders>
          </w:tcPr>
          <w:p w14:paraId="46603960" w14:textId="3C225C7E" w:rsidR="008A41D1" w:rsidRPr="00AB4D1E" w:rsidRDefault="008A41D1" w:rsidP="008A41D1">
            <w:pPr>
              <w:spacing w:line="259" w:lineRule="auto"/>
              <w:rPr>
                <w:rFonts w:ascii="Arial" w:hAnsi="Arial" w:cs="Arial"/>
              </w:rPr>
            </w:pPr>
            <w:r w:rsidRPr="00AB4D1E">
              <w:rPr>
                <w:rFonts w:ascii="Arial" w:eastAsia="Arial" w:hAnsi="Arial" w:cs="Arial"/>
                <w:b/>
              </w:rPr>
              <w:t>Module Title</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tcPr>
          <w:p w14:paraId="604738E3" w14:textId="215537B0" w:rsidR="008A41D1" w:rsidRPr="00AB4D1E" w:rsidRDefault="008A41D1" w:rsidP="008A41D1">
            <w:pPr>
              <w:spacing w:line="259" w:lineRule="auto"/>
              <w:ind w:left="1"/>
              <w:rPr>
                <w:rFonts w:ascii="Arial" w:hAnsi="Arial" w:cs="Arial"/>
              </w:rPr>
            </w:pPr>
            <w:r w:rsidRPr="00AB4D1E">
              <w:rPr>
                <w:rFonts w:ascii="Arial" w:eastAsia="Arial" w:hAnsi="Arial" w:cs="Arial"/>
                <w:b/>
              </w:rPr>
              <w:t xml:space="preserve">Digital Skills for Business </w:t>
            </w:r>
          </w:p>
        </w:tc>
        <w:tc>
          <w:tcPr>
            <w:tcW w:w="1458" w:type="dxa"/>
            <w:tcBorders>
              <w:top w:val="single" w:sz="4" w:space="0" w:color="000000"/>
              <w:left w:val="single" w:sz="4" w:space="0" w:color="000000"/>
              <w:bottom w:val="single" w:sz="4" w:space="0" w:color="000000"/>
              <w:right w:val="single" w:sz="4" w:space="0" w:color="000000"/>
            </w:tcBorders>
          </w:tcPr>
          <w:p w14:paraId="275E4DE8" w14:textId="77777777" w:rsidR="008A41D1" w:rsidRPr="00AB4D1E" w:rsidRDefault="008A41D1" w:rsidP="008A41D1">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659C456F"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8A41D1" w:rsidRPr="00AB4D1E" w:rsidRDefault="008A41D1" w:rsidP="008A41D1">
            <w:pPr>
              <w:spacing w:line="259" w:lineRule="auto"/>
              <w:rPr>
                <w:rFonts w:ascii="Arial" w:hAnsi="Arial" w:cs="Arial"/>
              </w:rPr>
            </w:pPr>
            <w:r w:rsidRPr="00AB4D1E">
              <w:rPr>
                <w:rFonts w:ascii="Arial" w:eastAsia="Arial" w:hAnsi="Arial" w:cs="Arial"/>
                <w:b/>
              </w:rPr>
              <w:t>Classification</w:t>
            </w:r>
          </w:p>
        </w:tc>
        <w:tc>
          <w:tcPr>
            <w:tcW w:w="7775"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8A41D1" w:rsidRPr="00AB4D1E" w:rsidRDefault="008A41D1" w:rsidP="008A41D1">
            <w:pPr>
              <w:spacing w:line="259" w:lineRule="auto"/>
              <w:ind w:left="1"/>
              <w:rPr>
                <w:rFonts w:ascii="Arial" w:hAnsi="Arial" w:cs="Arial"/>
              </w:rPr>
            </w:pPr>
            <w:r w:rsidRPr="00AB4D1E">
              <w:rPr>
                <w:rFonts w:ascii="Arial" w:eastAsia="Arial" w:hAnsi="Arial" w:cs="Arial"/>
                <w:b/>
              </w:rPr>
              <w:t>Reading List entry</w:t>
            </w:r>
          </w:p>
        </w:tc>
        <w:tc>
          <w:tcPr>
            <w:tcW w:w="1458"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8A41D1" w:rsidRPr="00AB4D1E" w:rsidRDefault="008A41D1" w:rsidP="008A41D1">
            <w:pPr>
              <w:spacing w:line="259" w:lineRule="auto"/>
              <w:ind w:left="88"/>
              <w:rPr>
                <w:rFonts w:ascii="Arial" w:hAnsi="Arial" w:cs="Arial"/>
              </w:rPr>
            </w:pPr>
            <w:r w:rsidRPr="00AB4D1E">
              <w:rPr>
                <w:rFonts w:ascii="Arial" w:eastAsia="Arial" w:hAnsi="Arial" w:cs="Arial"/>
                <w:b/>
              </w:rPr>
              <w:t>Electronic*</w:t>
            </w:r>
            <w:r w:rsidRPr="00AB4D1E">
              <w:rPr>
                <w:rFonts w:ascii="Arial" w:hAnsi="Arial" w:cs="Arial"/>
              </w:rPr>
              <w:t xml:space="preserve"> </w:t>
            </w:r>
          </w:p>
        </w:tc>
      </w:tr>
      <w:tr w:rsidR="008A41D1" w:rsidRPr="00AB4D1E" w14:paraId="61471748" w14:textId="77777777" w:rsidTr="005765E0">
        <w:trPr>
          <w:trHeight w:val="1019"/>
        </w:trPr>
        <w:tc>
          <w:tcPr>
            <w:tcW w:w="1669" w:type="dxa"/>
            <w:tcBorders>
              <w:top w:val="single" w:sz="4" w:space="0" w:color="000000"/>
              <w:left w:val="single" w:sz="4" w:space="0" w:color="000000"/>
              <w:bottom w:val="single" w:sz="4" w:space="0" w:color="000000"/>
              <w:right w:val="single" w:sz="4" w:space="0" w:color="000000"/>
            </w:tcBorders>
          </w:tcPr>
          <w:p w14:paraId="3720945B" w14:textId="77777777" w:rsidR="008A41D1" w:rsidRPr="00AB4D1E" w:rsidRDefault="008A41D1" w:rsidP="008A41D1">
            <w:pPr>
              <w:spacing w:line="259" w:lineRule="auto"/>
              <w:rPr>
                <w:rFonts w:ascii="Arial" w:hAnsi="Arial" w:cs="Arial"/>
              </w:rPr>
            </w:pPr>
            <w:r w:rsidRPr="00AB4D1E">
              <w:rPr>
                <w:rFonts w:ascii="Arial" w:hAnsi="Arial" w:cs="Arial"/>
              </w:rPr>
              <w:t xml:space="preserve">Further </w:t>
            </w:r>
          </w:p>
        </w:tc>
        <w:tc>
          <w:tcPr>
            <w:tcW w:w="7775" w:type="dxa"/>
            <w:tcBorders>
              <w:top w:val="single" w:sz="4" w:space="0" w:color="000000"/>
              <w:left w:val="single" w:sz="4" w:space="0" w:color="000000"/>
              <w:bottom w:val="single" w:sz="4" w:space="0" w:color="000000"/>
              <w:right w:val="single" w:sz="4" w:space="0" w:color="000000"/>
            </w:tcBorders>
          </w:tcPr>
          <w:p w14:paraId="723B4725" w14:textId="77777777" w:rsidR="006B4B69" w:rsidRPr="00AB4D1E" w:rsidRDefault="008A41D1" w:rsidP="006B4B69">
            <w:pPr>
              <w:tabs>
                <w:tab w:val="num" w:pos="720"/>
                <w:tab w:val="left" w:pos="1440"/>
              </w:tabs>
              <w:rPr>
                <w:rFonts w:ascii="Arial" w:hAnsi="Arial" w:cs="Arial"/>
                <w:i/>
                <w:iCs/>
              </w:rPr>
            </w:pPr>
            <w:r w:rsidRPr="00AB4D1E">
              <w:rPr>
                <w:rFonts w:ascii="Arial" w:hAnsi="Arial" w:cs="Arial"/>
              </w:rPr>
              <w:t xml:space="preserve"> </w:t>
            </w:r>
            <w:r w:rsidR="006B4B69" w:rsidRPr="00AB4D1E">
              <w:rPr>
                <w:rFonts w:ascii="Arial" w:hAnsi="Arial" w:cs="Arial"/>
              </w:rPr>
              <w:t xml:space="preserve">Byrd, L. S. (Ed.). (2021). </w:t>
            </w:r>
            <w:r w:rsidR="006B4B69" w:rsidRPr="00AB4D1E">
              <w:rPr>
                <w:rFonts w:ascii="Arial" w:hAnsi="Arial" w:cs="Arial"/>
                <w:i/>
                <w:iCs/>
              </w:rPr>
              <w:t xml:space="preserve">Cultivating Entrepreneurial </w:t>
            </w:r>
          </w:p>
          <w:p w14:paraId="672551FF" w14:textId="77777777" w:rsidR="006B4B69" w:rsidRPr="00AB4D1E" w:rsidRDefault="006B4B69" w:rsidP="006B4B69">
            <w:pPr>
              <w:tabs>
                <w:tab w:val="num" w:pos="720"/>
                <w:tab w:val="left" w:pos="1440"/>
              </w:tabs>
              <w:rPr>
                <w:rFonts w:ascii="Arial" w:hAnsi="Arial" w:cs="Arial"/>
              </w:rPr>
            </w:pPr>
            <w:r w:rsidRPr="00AB4D1E">
              <w:rPr>
                <w:rFonts w:ascii="Arial" w:hAnsi="Arial" w:cs="Arial"/>
                <w:i/>
                <w:iCs/>
              </w:rPr>
              <w:t>Changemakers Through Digital Media Education.</w:t>
            </w:r>
            <w:r w:rsidRPr="00AB4D1E">
              <w:rPr>
                <w:rFonts w:ascii="Arial" w:hAnsi="Arial" w:cs="Arial"/>
              </w:rPr>
              <w:t xml:space="preserve"> IGI </w:t>
            </w:r>
          </w:p>
          <w:p w14:paraId="25591A5B" w14:textId="1DC791B5" w:rsidR="008A41D1" w:rsidRPr="00AB4D1E" w:rsidRDefault="006B4B69" w:rsidP="006B4B69">
            <w:pPr>
              <w:spacing w:line="259" w:lineRule="auto"/>
              <w:ind w:left="1"/>
              <w:rPr>
                <w:rFonts w:ascii="Arial" w:hAnsi="Arial" w:cs="Arial"/>
              </w:rPr>
            </w:pPr>
            <w:r w:rsidRPr="00AB4D1E">
              <w:rPr>
                <w:rFonts w:ascii="Arial" w:hAnsi="Arial" w:cs="Arial"/>
              </w:rPr>
              <w:t>Global.</w:t>
            </w:r>
          </w:p>
        </w:tc>
        <w:tc>
          <w:tcPr>
            <w:tcW w:w="1458" w:type="dxa"/>
            <w:tcBorders>
              <w:top w:val="single" w:sz="4" w:space="0" w:color="000000"/>
              <w:left w:val="single" w:sz="4" w:space="0" w:color="000000"/>
              <w:bottom w:val="single" w:sz="4" w:space="0" w:color="000000"/>
              <w:right w:val="single" w:sz="4" w:space="0" w:color="000000"/>
            </w:tcBorders>
          </w:tcPr>
          <w:p w14:paraId="6654E0F5" w14:textId="77777777" w:rsidR="008A41D1" w:rsidRPr="00AB4D1E" w:rsidRDefault="008A41D1" w:rsidP="008A41D1">
            <w:pPr>
              <w:spacing w:line="259" w:lineRule="auto"/>
              <w:ind w:left="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B54B07" w:rsidRPr="00AB4D1E" w14:paraId="291C26E0" w14:textId="77777777" w:rsidTr="005765E0">
        <w:trPr>
          <w:trHeight w:val="559"/>
        </w:trPr>
        <w:tc>
          <w:tcPr>
            <w:tcW w:w="1669" w:type="dxa"/>
            <w:tcBorders>
              <w:top w:val="single" w:sz="4" w:space="0" w:color="000000"/>
              <w:left w:val="single" w:sz="4" w:space="0" w:color="000000"/>
              <w:bottom w:val="single" w:sz="4" w:space="0" w:color="000000"/>
              <w:right w:val="single" w:sz="4" w:space="0" w:color="000000"/>
            </w:tcBorders>
          </w:tcPr>
          <w:p w14:paraId="7F54FDCB" w14:textId="77777777" w:rsidR="00B54B07" w:rsidRPr="00AB4D1E" w:rsidRDefault="00B54B07" w:rsidP="00B54B07">
            <w:pPr>
              <w:spacing w:line="259" w:lineRule="auto"/>
              <w:rPr>
                <w:rFonts w:ascii="Arial" w:hAnsi="Arial" w:cs="Arial"/>
              </w:rPr>
            </w:pPr>
            <w:r w:rsidRPr="00AB4D1E">
              <w:rPr>
                <w:rFonts w:ascii="Arial" w:hAnsi="Arial" w:cs="Arial"/>
              </w:rPr>
              <w:t xml:space="preserve">Further </w:t>
            </w:r>
          </w:p>
        </w:tc>
        <w:tc>
          <w:tcPr>
            <w:tcW w:w="7775" w:type="dxa"/>
            <w:tcBorders>
              <w:top w:val="single" w:sz="4" w:space="0" w:color="000000"/>
              <w:left w:val="single" w:sz="4" w:space="0" w:color="000000"/>
              <w:bottom w:val="single" w:sz="4" w:space="0" w:color="000000"/>
              <w:right w:val="single" w:sz="4" w:space="0" w:color="000000"/>
            </w:tcBorders>
          </w:tcPr>
          <w:p w14:paraId="257B2B28" w14:textId="412D4458" w:rsidR="00B54B07" w:rsidRPr="00AB4D1E" w:rsidRDefault="00B54B07" w:rsidP="00B54B07">
            <w:pPr>
              <w:spacing w:line="259" w:lineRule="auto"/>
              <w:ind w:left="1"/>
              <w:rPr>
                <w:rFonts w:ascii="Arial" w:hAnsi="Arial" w:cs="Arial"/>
              </w:rPr>
            </w:pPr>
            <w:r w:rsidRPr="00AB4D1E">
              <w:rPr>
                <w:rFonts w:ascii="Arial" w:hAnsi="Arial" w:cs="Arial"/>
              </w:rPr>
              <w:t xml:space="preserve">Digital Skills Centre. Available at: </w:t>
            </w:r>
            <w:hyperlink r:id="rId13" w:history="1">
              <w:r w:rsidRPr="00AB4D1E">
                <w:rPr>
                  <w:rStyle w:val="Hyperlink"/>
                  <w:rFonts w:ascii="Arial" w:hAnsi="Arial" w:cs="Arial"/>
                </w:rPr>
                <w:t>https://digitalskills.uwtsd.ac.uk/</w:t>
              </w:r>
            </w:hyperlink>
            <w:r w:rsidRPr="00AB4D1E">
              <w:rPr>
                <w:rFonts w:ascii="Arial" w:hAnsi="Arial" w:cs="Arial"/>
              </w:rPr>
              <w:t xml:space="preserve"> </w:t>
            </w:r>
          </w:p>
        </w:tc>
        <w:tc>
          <w:tcPr>
            <w:tcW w:w="1458" w:type="dxa"/>
            <w:tcBorders>
              <w:top w:val="single" w:sz="4" w:space="0" w:color="000000"/>
              <w:left w:val="single" w:sz="4" w:space="0" w:color="000000"/>
              <w:bottom w:val="single" w:sz="4" w:space="0" w:color="000000"/>
              <w:right w:val="single" w:sz="4" w:space="0" w:color="000000"/>
            </w:tcBorders>
          </w:tcPr>
          <w:p w14:paraId="013353A2" w14:textId="77777777" w:rsidR="00B54B07" w:rsidRPr="00AB4D1E" w:rsidRDefault="00B54B07" w:rsidP="00B54B07">
            <w:pPr>
              <w:spacing w:line="259" w:lineRule="auto"/>
              <w:ind w:left="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BA7924" w:rsidRPr="00AB4D1E" w14:paraId="1C4D8533"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04C1B291" w14:textId="2EA4036C" w:rsidR="00BA7924" w:rsidRPr="00AB4D1E" w:rsidRDefault="00BA7924" w:rsidP="00BA7924">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15EC14EF" w14:textId="18818867" w:rsidR="00BA7924" w:rsidRPr="00AB4D1E" w:rsidRDefault="00BA7924" w:rsidP="00BA7924">
            <w:pPr>
              <w:spacing w:line="259" w:lineRule="auto"/>
              <w:ind w:left="1"/>
              <w:rPr>
                <w:rFonts w:ascii="Arial" w:hAnsi="Arial" w:cs="Arial"/>
              </w:rPr>
            </w:pPr>
            <w:r w:rsidRPr="00AB4D1E">
              <w:rPr>
                <w:rFonts w:ascii="Arial" w:hAnsi="Arial" w:cs="Arial"/>
              </w:rPr>
              <w:t xml:space="preserve">Grant, C. and Russell, E. (2020) </w:t>
            </w:r>
            <w:r w:rsidRPr="00AB4D1E">
              <w:rPr>
                <w:rFonts w:ascii="Arial" w:hAnsi="Arial" w:cs="Arial"/>
                <w:i/>
                <w:iCs/>
              </w:rPr>
              <w:t>Agile Working and Well-Being in the Digital Age</w:t>
            </w:r>
            <w:r w:rsidRPr="00AB4D1E">
              <w:rPr>
                <w:rFonts w:ascii="Arial" w:hAnsi="Arial" w:cs="Arial"/>
              </w:rPr>
              <w:t xml:space="preserve">. Springer International Publishing. </w:t>
            </w:r>
          </w:p>
        </w:tc>
        <w:tc>
          <w:tcPr>
            <w:tcW w:w="1458" w:type="dxa"/>
            <w:tcBorders>
              <w:top w:val="single" w:sz="4" w:space="0" w:color="000000"/>
              <w:left w:val="single" w:sz="4" w:space="0" w:color="000000"/>
              <w:bottom w:val="single" w:sz="4" w:space="0" w:color="000000"/>
              <w:right w:val="single" w:sz="4" w:space="0" w:color="000000"/>
            </w:tcBorders>
          </w:tcPr>
          <w:p w14:paraId="1CEBC767" w14:textId="3B38827B" w:rsidR="00BA7924" w:rsidRPr="00AB4D1E" w:rsidRDefault="00BA7924" w:rsidP="00BA7924">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6C7603" w:rsidRPr="00AB4D1E" w14:paraId="60BEEF46"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1747CD6A" w14:textId="492EEC25" w:rsidR="006C7603" w:rsidRPr="00AB4D1E" w:rsidRDefault="006C7603" w:rsidP="006C7603">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38A025EA" w14:textId="2EBA4E8A" w:rsidR="006C7603" w:rsidRPr="00AB4D1E" w:rsidRDefault="006C7603" w:rsidP="006C7603">
            <w:pPr>
              <w:spacing w:line="259" w:lineRule="auto"/>
              <w:ind w:left="1"/>
              <w:rPr>
                <w:rFonts w:ascii="Arial" w:hAnsi="Arial" w:cs="Arial"/>
              </w:rPr>
            </w:pPr>
            <w:r w:rsidRPr="00AB4D1E">
              <w:rPr>
                <w:rFonts w:ascii="Arial" w:hAnsi="Arial" w:cs="Arial"/>
              </w:rPr>
              <w:t xml:space="preserve">Leonardi, P.M. and Neeley, T. (2022) </w:t>
            </w:r>
            <w:r w:rsidRPr="00AB4D1E">
              <w:rPr>
                <w:rFonts w:ascii="Arial" w:hAnsi="Arial" w:cs="Arial"/>
                <w:i/>
                <w:iCs/>
              </w:rPr>
              <w:t xml:space="preserve">The digital </w:t>
            </w:r>
            <w:proofErr w:type="gramStart"/>
            <w:r w:rsidRPr="00AB4D1E">
              <w:rPr>
                <w:rFonts w:ascii="Arial" w:hAnsi="Arial" w:cs="Arial"/>
                <w:i/>
                <w:iCs/>
              </w:rPr>
              <w:t>mindset :</w:t>
            </w:r>
            <w:proofErr w:type="gramEnd"/>
            <w:r w:rsidRPr="00AB4D1E">
              <w:rPr>
                <w:rFonts w:ascii="Arial" w:hAnsi="Arial" w:cs="Arial"/>
                <w:i/>
                <w:iCs/>
              </w:rPr>
              <w:t xml:space="preserve"> what it really takes to thrive in the age of data, algorithms, and AI. </w:t>
            </w:r>
            <w:r w:rsidRPr="00AB4D1E">
              <w:rPr>
                <w:rFonts w:ascii="Arial" w:hAnsi="Arial" w:cs="Arial"/>
              </w:rPr>
              <w:t>Harvard Business School Publishing Corporation.</w:t>
            </w:r>
          </w:p>
        </w:tc>
        <w:tc>
          <w:tcPr>
            <w:tcW w:w="1458" w:type="dxa"/>
            <w:tcBorders>
              <w:top w:val="single" w:sz="4" w:space="0" w:color="000000"/>
              <w:left w:val="single" w:sz="4" w:space="0" w:color="000000"/>
              <w:bottom w:val="single" w:sz="4" w:space="0" w:color="000000"/>
              <w:right w:val="single" w:sz="4" w:space="0" w:color="000000"/>
            </w:tcBorders>
          </w:tcPr>
          <w:p w14:paraId="72DB43A4" w14:textId="64BAC88F" w:rsidR="006C7603" w:rsidRPr="00AB4D1E" w:rsidRDefault="006C7603" w:rsidP="006C7603">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E56480" w:rsidRPr="00AB4D1E" w14:paraId="18FB06F8"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31946390" w14:textId="312EE579" w:rsidR="00E56480" w:rsidRPr="00AB4D1E" w:rsidRDefault="00E56480" w:rsidP="00E56480">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24BC6AFF" w14:textId="1171FC72" w:rsidR="00E56480" w:rsidRPr="00AB4D1E" w:rsidRDefault="00E56480" w:rsidP="00E56480">
            <w:pPr>
              <w:spacing w:line="259" w:lineRule="auto"/>
              <w:ind w:left="1"/>
              <w:rPr>
                <w:rFonts w:ascii="Arial" w:hAnsi="Arial" w:cs="Arial"/>
              </w:rPr>
            </w:pPr>
            <w:r w:rsidRPr="00AB4D1E">
              <w:rPr>
                <w:rFonts w:ascii="Arial" w:hAnsi="Arial" w:cs="Arial"/>
              </w:rPr>
              <w:t xml:space="preserve">Mahajan, G. (2024) </w:t>
            </w:r>
            <w:r w:rsidRPr="00AB4D1E">
              <w:rPr>
                <w:rFonts w:ascii="Arial" w:hAnsi="Arial" w:cs="Arial"/>
                <w:i/>
                <w:iCs/>
              </w:rPr>
              <w:t xml:space="preserve">Microsoft 365 and SharePoint Online </w:t>
            </w:r>
            <w:proofErr w:type="gramStart"/>
            <w:r w:rsidRPr="00AB4D1E">
              <w:rPr>
                <w:rFonts w:ascii="Arial" w:hAnsi="Arial" w:cs="Arial"/>
                <w:i/>
                <w:iCs/>
              </w:rPr>
              <w:t>Cookbook :</w:t>
            </w:r>
            <w:proofErr w:type="gramEnd"/>
            <w:r w:rsidRPr="00AB4D1E">
              <w:rPr>
                <w:rFonts w:ascii="Arial" w:hAnsi="Arial" w:cs="Arial"/>
                <w:i/>
                <w:iCs/>
              </w:rPr>
              <w:t xml:space="preserve"> A Complete Guide to Microsoft Office 365 Apps Including SharePoint, Power Platform, Copilot and More</w:t>
            </w:r>
            <w:r w:rsidRPr="00AB4D1E">
              <w:rPr>
                <w:rFonts w:ascii="Arial" w:hAnsi="Arial" w:cs="Arial"/>
              </w:rPr>
              <w:t>. 2</w:t>
            </w:r>
            <w:proofErr w:type="gramStart"/>
            <w:r w:rsidRPr="00AB4D1E">
              <w:rPr>
                <w:rFonts w:ascii="Arial" w:hAnsi="Arial" w:cs="Arial"/>
                <w:vertAlign w:val="superscript"/>
              </w:rPr>
              <w:t>nd</w:t>
            </w:r>
            <w:r w:rsidRPr="00AB4D1E">
              <w:rPr>
                <w:rFonts w:ascii="Arial" w:hAnsi="Arial" w:cs="Arial"/>
              </w:rPr>
              <w:t xml:space="preserve">  edition</w:t>
            </w:r>
            <w:proofErr w:type="gramEnd"/>
            <w:r w:rsidRPr="00AB4D1E">
              <w:rPr>
                <w:rFonts w:ascii="Arial" w:hAnsi="Arial" w:cs="Arial"/>
              </w:rPr>
              <w:t xml:space="preserve">. </w:t>
            </w:r>
            <w:proofErr w:type="spellStart"/>
            <w:r w:rsidRPr="00AB4D1E">
              <w:rPr>
                <w:rFonts w:ascii="Arial" w:hAnsi="Arial" w:cs="Arial"/>
              </w:rPr>
              <w:t>Packt</w:t>
            </w:r>
            <w:proofErr w:type="spellEnd"/>
            <w:r w:rsidRPr="00AB4D1E">
              <w:rPr>
                <w:rFonts w:ascii="Arial" w:hAnsi="Arial" w:cs="Arial"/>
              </w:rPr>
              <w:t xml:space="preserve"> Publishing.</w:t>
            </w:r>
          </w:p>
        </w:tc>
        <w:tc>
          <w:tcPr>
            <w:tcW w:w="1458" w:type="dxa"/>
            <w:tcBorders>
              <w:top w:val="single" w:sz="4" w:space="0" w:color="000000"/>
              <w:left w:val="single" w:sz="4" w:space="0" w:color="000000"/>
              <w:bottom w:val="single" w:sz="4" w:space="0" w:color="000000"/>
              <w:right w:val="single" w:sz="4" w:space="0" w:color="000000"/>
            </w:tcBorders>
          </w:tcPr>
          <w:p w14:paraId="6B6190C0" w14:textId="24D3CD9E" w:rsidR="00E56480" w:rsidRPr="00AB4D1E" w:rsidRDefault="00E56480" w:rsidP="00E56480">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47389E" w:rsidRPr="00AB4D1E" w14:paraId="18097137"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1BEE7B6A" w14:textId="79CF7CBF" w:rsidR="0047389E" w:rsidRPr="00AB4D1E" w:rsidRDefault="0047389E" w:rsidP="0047389E">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0F79E493" w14:textId="77777777" w:rsidR="0047389E" w:rsidRPr="00AB4D1E" w:rsidRDefault="0047389E" w:rsidP="0047389E">
            <w:pPr>
              <w:tabs>
                <w:tab w:val="num" w:pos="720"/>
                <w:tab w:val="left" w:pos="1440"/>
              </w:tabs>
              <w:rPr>
                <w:rFonts w:ascii="Arial" w:hAnsi="Arial" w:cs="Arial"/>
                <w:i/>
                <w:iCs/>
              </w:rPr>
            </w:pPr>
            <w:r w:rsidRPr="00AB4D1E">
              <w:rPr>
                <w:rFonts w:ascii="Arial" w:hAnsi="Arial" w:cs="Arial"/>
              </w:rPr>
              <w:t xml:space="preserve">Sandhu, K. (2020). </w:t>
            </w:r>
            <w:r w:rsidRPr="00AB4D1E">
              <w:rPr>
                <w:rFonts w:ascii="Arial" w:hAnsi="Arial" w:cs="Arial"/>
                <w:i/>
                <w:iCs/>
              </w:rPr>
              <w:t xml:space="preserve">Digital Transformation and </w:t>
            </w:r>
          </w:p>
          <w:p w14:paraId="52429E8A" w14:textId="77777777" w:rsidR="0047389E" w:rsidRPr="00AB4D1E" w:rsidRDefault="0047389E" w:rsidP="0047389E">
            <w:pPr>
              <w:tabs>
                <w:tab w:val="num" w:pos="720"/>
                <w:tab w:val="left" w:pos="1440"/>
              </w:tabs>
              <w:rPr>
                <w:rFonts w:ascii="Arial" w:hAnsi="Arial" w:cs="Arial"/>
              </w:rPr>
            </w:pPr>
            <w:r w:rsidRPr="00AB4D1E">
              <w:rPr>
                <w:rFonts w:ascii="Arial" w:hAnsi="Arial" w:cs="Arial"/>
                <w:i/>
                <w:iCs/>
              </w:rPr>
              <w:t>Innovative Services for Business and Learning</w:t>
            </w:r>
            <w:r w:rsidRPr="00AB4D1E">
              <w:rPr>
                <w:rFonts w:ascii="Arial" w:hAnsi="Arial" w:cs="Arial"/>
              </w:rPr>
              <w:t xml:space="preserve">. IGI </w:t>
            </w:r>
          </w:p>
          <w:p w14:paraId="27015937" w14:textId="60C8E461" w:rsidR="0047389E" w:rsidRPr="00AB4D1E" w:rsidRDefault="0047389E" w:rsidP="0047389E">
            <w:pPr>
              <w:spacing w:line="259" w:lineRule="auto"/>
              <w:ind w:left="1"/>
              <w:rPr>
                <w:rFonts w:ascii="Arial" w:hAnsi="Arial" w:cs="Arial"/>
              </w:rPr>
            </w:pPr>
            <w:r w:rsidRPr="00AB4D1E">
              <w:rPr>
                <w:rFonts w:ascii="Arial" w:hAnsi="Arial" w:cs="Arial"/>
              </w:rPr>
              <w:t xml:space="preserve">Global. </w:t>
            </w:r>
          </w:p>
        </w:tc>
        <w:tc>
          <w:tcPr>
            <w:tcW w:w="1458" w:type="dxa"/>
            <w:tcBorders>
              <w:top w:val="single" w:sz="4" w:space="0" w:color="000000"/>
              <w:left w:val="single" w:sz="4" w:space="0" w:color="000000"/>
              <w:bottom w:val="single" w:sz="4" w:space="0" w:color="000000"/>
              <w:right w:val="single" w:sz="4" w:space="0" w:color="000000"/>
            </w:tcBorders>
          </w:tcPr>
          <w:p w14:paraId="79C8664C" w14:textId="70986A87" w:rsidR="0047389E" w:rsidRPr="00AB4D1E" w:rsidRDefault="0047389E" w:rsidP="0047389E">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6136ED" w:rsidRPr="00AB4D1E" w14:paraId="54697C90"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7950350B" w14:textId="5DF54E1B" w:rsidR="006136ED" w:rsidRPr="00AB4D1E" w:rsidRDefault="006136ED" w:rsidP="006136ED">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150FDDC3" w14:textId="24D4C165" w:rsidR="006136ED" w:rsidRPr="00AB4D1E" w:rsidRDefault="006136ED" w:rsidP="006136ED">
            <w:pPr>
              <w:spacing w:line="259" w:lineRule="auto"/>
              <w:ind w:left="1"/>
              <w:rPr>
                <w:rFonts w:ascii="Arial" w:hAnsi="Arial" w:cs="Arial"/>
              </w:rPr>
            </w:pPr>
            <w:r w:rsidRPr="00AB4D1E">
              <w:rPr>
                <w:rFonts w:ascii="Arial" w:hAnsi="Arial" w:cs="Arial"/>
              </w:rPr>
              <w:t xml:space="preserve">Van Emden, J. and Becker, L.M. (2022) </w:t>
            </w:r>
            <w:r w:rsidRPr="00AB4D1E">
              <w:rPr>
                <w:rFonts w:ascii="Arial" w:hAnsi="Arial" w:cs="Arial"/>
                <w:i/>
                <w:iCs/>
              </w:rPr>
              <w:t>Presentation skills for students</w:t>
            </w:r>
            <w:r w:rsidRPr="00AB4D1E">
              <w:rPr>
                <w:rFonts w:ascii="Arial" w:hAnsi="Arial" w:cs="Arial"/>
              </w:rPr>
              <w:t>. 3</w:t>
            </w:r>
            <w:r w:rsidRPr="00AB4D1E">
              <w:rPr>
                <w:rFonts w:ascii="Arial" w:hAnsi="Arial" w:cs="Arial"/>
                <w:vertAlign w:val="superscript"/>
              </w:rPr>
              <w:t>rd</w:t>
            </w:r>
            <w:r w:rsidRPr="00AB4D1E">
              <w:rPr>
                <w:rFonts w:ascii="Arial" w:hAnsi="Arial" w:cs="Arial"/>
              </w:rPr>
              <w:t xml:space="preserve"> edition. Bloomsbury Academic.</w:t>
            </w:r>
          </w:p>
        </w:tc>
        <w:tc>
          <w:tcPr>
            <w:tcW w:w="1458" w:type="dxa"/>
            <w:tcBorders>
              <w:top w:val="single" w:sz="4" w:space="0" w:color="000000"/>
              <w:left w:val="single" w:sz="4" w:space="0" w:color="000000"/>
              <w:bottom w:val="single" w:sz="4" w:space="0" w:color="000000"/>
              <w:right w:val="single" w:sz="4" w:space="0" w:color="000000"/>
            </w:tcBorders>
          </w:tcPr>
          <w:p w14:paraId="1CBB3192" w14:textId="34F3DA10" w:rsidR="006136ED" w:rsidRPr="00AB4D1E" w:rsidRDefault="006136ED" w:rsidP="006136ED">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bl>
    <w:p w14:paraId="4D25EF8C" w14:textId="0DD69FE0" w:rsidR="00376884" w:rsidRPr="00AB4D1E" w:rsidRDefault="003630B2" w:rsidP="00376884">
      <w:pPr>
        <w:spacing w:line="259" w:lineRule="auto"/>
        <w:rPr>
          <w:rFonts w:ascii="Arial" w:eastAsia="Arial" w:hAnsi="Arial" w:cs="Arial"/>
          <w:b/>
        </w:rPr>
      </w:pPr>
      <w:r w:rsidRPr="00AB4D1E">
        <w:rPr>
          <w:rFonts w:ascii="Arial" w:eastAsia="Arial" w:hAnsi="Arial" w:cs="Arial"/>
          <w:b/>
        </w:rPr>
        <w:t xml:space="preserve">  </w:t>
      </w:r>
    </w:p>
    <w:p w14:paraId="54FA2A73" w14:textId="77777777" w:rsidR="00C12F14" w:rsidRPr="00AB4D1E" w:rsidRDefault="00C12F14" w:rsidP="00376884">
      <w:pPr>
        <w:spacing w:line="259" w:lineRule="auto"/>
        <w:rPr>
          <w:rFonts w:ascii="Arial" w:eastAsia="Arial" w:hAnsi="Arial" w:cs="Arial"/>
          <w:b/>
        </w:rPr>
      </w:pPr>
    </w:p>
    <w:p w14:paraId="38164D6B" w14:textId="77777777" w:rsidR="00C12F14" w:rsidRPr="00AB4D1E" w:rsidRDefault="00C12F14" w:rsidP="00376884">
      <w:pPr>
        <w:spacing w:line="259" w:lineRule="auto"/>
        <w:rPr>
          <w:rFonts w:ascii="Arial" w:eastAsia="Arial" w:hAnsi="Arial" w:cs="Arial"/>
          <w:b/>
        </w:rPr>
      </w:pPr>
    </w:p>
    <w:p w14:paraId="306E33B9" w14:textId="77777777" w:rsidR="00C12F14" w:rsidRPr="00AB4D1E" w:rsidRDefault="00C12F14" w:rsidP="00376884">
      <w:pPr>
        <w:spacing w:line="259" w:lineRule="auto"/>
        <w:rPr>
          <w:rFonts w:ascii="Arial" w:eastAsia="Arial" w:hAnsi="Arial" w:cs="Arial"/>
          <w:b/>
        </w:rPr>
      </w:pPr>
    </w:p>
    <w:p w14:paraId="6C3E61E0" w14:textId="77777777" w:rsidR="00C12F14" w:rsidRPr="00AB4D1E" w:rsidRDefault="00C12F14" w:rsidP="00376884">
      <w:pPr>
        <w:spacing w:line="259" w:lineRule="auto"/>
        <w:rPr>
          <w:rFonts w:ascii="Arial" w:eastAsia="Arial" w:hAnsi="Arial" w:cs="Arial"/>
          <w:b/>
        </w:rPr>
      </w:pPr>
    </w:p>
    <w:p w14:paraId="4D16E1ED" w14:textId="77777777" w:rsidR="00C12F14" w:rsidRPr="00AB4D1E" w:rsidRDefault="00C12F14" w:rsidP="00376884">
      <w:pPr>
        <w:spacing w:line="259" w:lineRule="auto"/>
        <w:rPr>
          <w:rFonts w:ascii="Arial" w:eastAsia="Arial" w:hAnsi="Arial" w:cs="Arial"/>
          <w:b/>
        </w:rPr>
      </w:pPr>
    </w:p>
    <w:p w14:paraId="766A3AEA" w14:textId="77777777" w:rsidR="00C12F14" w:rsidRPr="00AB4D1E" w:rsidRDefault="00C12F14" w:rsidP="00376884">
      <w:pPr>
        <w:spacing w:line="259" w:lineRule="auto"/>
        <w:rPr>
          <w:rFonts w:ascii="Arial" w:eastAsia="Arial" w:hAnsi="Arial" w:cs="Arial"/>
          <w:b/>
        </w:rPr>
      </w:pPr>
    </w:p>
    <w:p w14:paraId="4728BB73" w14:textId="77777777" w:rsidR="00C12F14" w:rsidRPr="00AB4D1E" w:rsidRDefault="00C12F14" w:rsidP="00376884">
      <w:pPr>
        <w:spacing w:line="259" w:lineRule="auto"/>
        <w:rPr>
          <w:rFonts w:ascii="Arial" w:eastAsia="Arial" w:hAnsi="Arial" w:cs="Arial"/>
          <w:b/>
        </w:rPr>
      </w:pPr>
    </w:p>
    <w:p w14:paraId="61AD1968" w14:textId="77777777" w:rsidR="00C12F14" w:rsidRPr="00AB4D1E" w:rsidRDefault="00C12F14" w:rsidP="00376884">
      <w:pPr>
        <w:spacing w:line="259" w:lineRule="auto"/>
        <w:rPr>
          <w:rFonts w:ascii="Arial" w:eastAsia="Arial" w:hAnsi="Arial" w:cs="Arial"/>
          <w:b/>
        </w:rPr>
      </w:pPr>
    </w:p>
    <w:p w14:paraId="51C37437" w14:textId="77777777" w:rsidR="00C12F14" w:rsidRPr="00AB4D1E" w:rsidRDefault="00C12F14" w:rsidP="00376884">
      <w:pPr>
        <w:spacing w:line="259" w:lineRule="auto"/>
        <w:rPr>
          <w:rFonts w:ascii="Arial" w:eastAsia="Arial" w:hAnsi="Arial" w:cs="Arial"/>
          <w:b/>
        </w:rPr>
      </w:pPr>
    </w:p>
    <w:p w14:paraId="1DE6BE23" w14:textId="77777777" w:rsidR="00C12F14" w:rsidRPr="00AB4D1E" w:rsidRDefault="00C12F14" w:rsidP="00376884">
      <w:pPr>
        <w:spacing w:line="259" w:lineRule="auto"/>
        <w:rPr>
          <w:rFonts w:ascii="Arial" w:eastAsia="Arial" w:hAnsi="Arial" w:cs="Arial"/>
          <w:b/>
        </w:rPr>
      </w:pPr>
    </w:p>
    <w:p w14:paraId="3299EE98" w14:textId="77777777" w:rsidR="00C12F14" w:rsidRPr="00AB4D1E" w:rsidRDefault="00C12F14" w:rsidP="00376884">
      <w:pPr>
        <w:spacing w:line="259" w:lineRule="auto"/>
        <w:rPr>
          <w:rFonts w:ascii="Arial" w:eastAsia="Arial" w:hAnsi="Arial" w:cs="Arial"/>
          <w:b/>
        </w:rPr>
      </w:pPr>
    </w:p>
    <w:p w14:paraId="2E791A2A" w14:textId="77777777" w:rsidR="00C12F14" w:rsidRPr="00AB4D1E" w:rsidRDefault="00C12F14" w:rsidP="00376884">
      <w:pPr>
        <w:spacing w:line="259" w:lineRule="auto"/>
        <w:rPr>
          <w:rFonts w:ascii="Arial" w:eastAsia="Arial" w:hAnsi="Arial" w:cs="Arial"/>
          <w:b/>
        </w:rPr>
      </w:pPr>
    </w:p>
    <w:p w14:paraId="0F5DDEB6" w14:textId="77777777" w:rsidR="00C12F14" w:rsidRPr="00AB4D1E" w:rsidRDefault="00C12F14" w:rsidP="00376884">
      <w:pPr>
        <w:spacing w:line="259" w:lineRule="auto"/>
        <w:rPr>
          <w:rFonts w:ascii="Arial" w:eastAsia="Arial" w:hAnsi="Arial" w:cs="Arial"/>
          <w:b/>
        </w:rPr>
      </w:pPr>
    </w:p>
    <w:p w14:paraId="69044732" w14:textId="77777777" w:rsidR="00C12F14" w:rsidRPr="00AB4D1E" w:rsidRDefault="00C12F14" w:rsidP="00376884">
      <w:pPr>
        <w:spacing w:line="259" w:lineRule="auto"/>
        <w:rPr>
          <w:rFonts w:ascii="Arial" w:eastAsia="Arial" w:hAnsi="Arial" w:cs="Arial"/>
          <w:b/>
        </w:rPr>
      </w:pPr>
    </w:p>
    <w:p w14:paraId="10E23A04" w14:textId="77777777" w:rsidR="00C12F14" w:rsidRPr="00AB4D1E" w:rsidRDefault="00C12F14" w:rsidP="00376884">
      <w:pPr>
        <w:spacing w:line="259" w:lineRule="auto"/>
        <w:rPr>
          <w:rFonts w:ascii="Arial" w:hAnsi="Arial" w:cs="Arial"/>
        </w:rPr>
      </w:pPr>
    </w:p>
    <w:tbl>
      <w:tblPr>
        <w:tblW w:w="10784"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21"/>
        <w:gridCol w:w="3456"/>
        <w:gridCol w:w="3042"/>
        <w:gridCol w:w="2765"/>
      </w:tblGrid>
      <w:tr w:rsidR="00376884" w:rsidRPr="00AB4D1E" w14:paraId="3D06AEC1" w14:textId="77777777" w:rsidTr="00C00C40">
        <w:trPr>
          <w:trHeight w:val="275"/>
        </w:trPr>
        <w:tc>
          <w:tcPr>
            <w:tcW w:w="1521" w:type="dxa"/>
          </w:tcPr>
          <w:p w14:paraId="4363AA52" w14:textId="52E56E6A" w:rsidR="00376884" w:rsidRPr="00AB4D1E" w:rsidRDefault="00376884" w:rsidP="00C4421E">
            <w:pPr>
              <w:pStyle w:val="TableParagraph"/>
              <w:rPr>
                <w:sz w:val="24"/>
                <w:szCs w:val="24"/>
              </w:rPr>
            </w:pPr>
            <w:r w:rsidRPr="00AB4D1E">
              <w:rPr>
                <w:sz w:val="24"/>
                <w:szCs w:val="24"/>
              </w:rPr>
              <w:lastRenderedPageBreak/>
              <w:t>Week Commencing</w:t>
            </w:r>
          </w:p>
        </w:tc>
        <w:tc>
          <w:tcPr>
            <w:tcW w:w="3456" w:type="dxa"/>
          </w:tcPr>
          <w:p w14:paraId="6189EB2C" w14:textId="77777777" w:rsidR="00376884" w:rsidRPr="00AB4D1E" w:rsidRDefault="00376884" w:rsidP="00C4421E">
            <w:pPr>
              <w:pStyle w:val="TableParagraph"/>
              <w:spacing w:line="255" w:lineRule="exact"/>
              <w:ind w:left="108"/>
              <w:rPr>
                <w:b/>
                <w:sz w:val="24"/>
                <w:szCs w:val="24"/>
              </w:rPr>
            </w:pPr>
            <w:r w:rsidRPr="00AB4D1E">
              <w:rPr>
                <w:b/>
                <w:spacing w:val="-2"/>
                <w:sz w:val="24"/>
                <w:szCs w:val="24"/>
              </w:rPr>
              <w:t>Content</w:t>
            </w:r>
          </w:p>
        </w:tc>
        <w:tc>
          <w:tcPr>
            <w:tcW w:w="3042" w:type="dxa"/>
          </w:tcPr>
          <w:p w14:paraId="030FD998" w14:textId="77777777" w:rsidR="00376884" w:rsidRPr="00AB4D1E" w:rsidRDefault="00376884" w:rsidP="00C4421E">
            <w:pPr>
              <w:pStyle w:val="TableParagraph"/>
              <w:spacing w:line="255" w:lineRule="exact"/>
              <w:ind w:left="111"/>
              <w:rPr>
                <w:b/>
                <w:sz w:val="24"/>
                <w:szCs w:val="24"/>
              </w:rPr>
            </w:pPr>
            <w:r w:rsidRPr="00AB4D1E">
              <w:rPr>
                <w:b/>
                <w:spacing w:val="-2"/>
                <w:sz w:val="24"/>
                <w:szCs w:val="24"/>
              </w:rPr>
              <w:t>Resources/Activities</w:t>
            </w:r>
          </w:p>
        </w:tc>
        <w:tc>
          <w:tcPr>
            <w:tcW w:w="2765" w:type="dxa"/>
          </w:tcPr>
          <w:p w14:paraId="121B5132" w14:textId="77777777" w:rsidR="00376884" w:rsidRPr="00AB4D1E" w:rsidRDefault="00376884" w:rsidP="00C4421E">
            <w:pPr>
              <w:pStyle w:val="TableParagraph"/>
              <w:spacing w:line="255" w:lineRule="exact"/>
              <w:ind w:left="110"/>
              <w:rPr>
                <w:b/>
                <w:sz w:val="24"/>
                <w:szCs w:val="24"/>
              </w:rPr>
            </w:pPr>
            <w:r w:rsidRPr="00AB4D1E">
              <w:rPr>
                <w:b/>
                <w:sz w:val="24"/>
                <w:szCs w:val="24"/>
              </w:rPr>
              <w:t>Assignments</w:t>
            </w:r>
            <w:r w:rsidRPr="00AB4D1E">
              <w:rPr>
                <w:b/>
                <w:spacing w:val="-13"/>
                <w:sz w:val="24"/>
                <w:szCs w:val="24"/>
              </w:rPr>
              <w:t xml:space="preserve"> </w:t>
            </w:r>
            <w:r w:rsidRPr="00AB4D1E">
              <w:rPr>
                <w:b/>
                <w:sz w:val="24"/>
                <w:szCs w:val="24"/>
              </w:rPr>
              <w:t>&amp;</w:t>
            </w:r>
            <w:r w:rsidRPr="00AB4D1E">
              <w:rPr>
                <w:b/>
                <w:spacing w:val="-13"/>
                <w:sz w:val="24"/>
                <w:szCs w:val="24"/>
              </w:rPr>
              <w:t xml:space="preserve"> </w:t>
            </w:r>
            <w:r w:rsidRPr="00AB4D1E">
              <w:rPr>
                <w:b/>
                <w:spacing w:val="-4"/>
                <w:sz w:val="24"/>
                <w:szCs w:val="24"/>
              </w:rPr>
              <w:t>Tasks</w:t>
            </w:r>
          </w:p>
        </w:tc>
      </w:tr>
      <w:tr w:rsidR="00376884" w:rsidRPr="00AB4D1E" w14:paraId="196AC54D" w14:textId="77777777" w:rsidTr="00C00C40">
        <w:trPr>
          <w:trHeight w:val="1105"/>
        </w:trPr>
        <w:tc>
          <w:tcPr>
            <w:tcW w:w="1521" w:type="dxa"/>
          </w:tcPr>
          <w:p w14:paraId="446AE673" w14:textId="77777777" w:rsidR="00376884" w:rsidRPr="00AB4D1E" w:rsidRDefault="00376884" w:rsidP="00C4421E">
            <w:pPr>
              <w:pStyle w:val="TableParagraph"/>
              <w:spacing w:line="270" w:lineRule="atLeast"/>
              <w:ind w:left="107" w:right="244"/>
              <w:rPr>
                <w:sz w:val="24"/>
                <w:szCs w:val="24"/>
              </w:rPr>
            </w:pPr>
            <w:r w:rsidRPr="00AB4D1E">
              <w:rPr>
                <w:sz w:val="24"/>
                <w:szCs w:val="24"/>
              </w:rPr>
              <w:t>Week 1</w:t>
            </w:r>
          </w:p>
          <w:p w14:paraId="5417966E"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27F2CCD5" w14:textId="2D15F355" w:rsidR="00376884" w:rsidRPr="00AB4D1E" w:rsidRDefault="006643E1" w:rsidP="00C4421E">
            <w:pPr>
              <w:pStyle w:val="TableParagraph"/>
              <w:spacing w:line="270" w:lineRule="atLeast"/>
              <w:ind w:left="107" w:right="244"/>
              <w:rPr>
                <w:sz w:val="24"/>
                <w:szCs w:val="24"/>
              </w:rPr>
            </w:pPr>
            <w:r w:rsidRPr="00AB4D1E">
              <w:rPr>
                <w:sz w:val="24"/>
                <w:szCs w:val="24"/>
              </w:rPr>
              <w:t>7/9/26</w:t>
            </w:r>
          </w:p>
        </w:tc>
        <w:tc>
          <w:tcPr>
            <w:tcW w:w="3456" w:type="dxa"/>
          </w:tcPr>
          <w:p w14:paraId="28A8DD2C" w14:textId="77777777" w:rsidR="00376884" w:rsidRPr="00AB4D1E" w:rsidRDefault="00376884" w:rsidP="00C4421E">
            <w:pPr>
              <w:pStyle w:val="TableParagraph"/>
              <w:spacing w:before="2"/>
              <w:rPr>
                <w:b/>
                <w:sz w:val="24"/>
                <w:szCs w:val="24"/>
              </w:rPr>
            </w:pPr>
            <w:r w:rsidRPr="00AB4D1E">
              <w:rPr>
                <w:b/>
                <w:sz w:val="24"/>
                <w:szCs w:val="24"/>
              </w:rPr>
              <w:t>Induction to Module</w:t>
            </w:r>
          </w:p>
          <w:p w14:paraId="7139B9FF"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Moodle Masterclass</w:t>
            </w:r>
          </w:p>
          <w:p w14:paraId="4EA163BF"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Turnitin</w:t>
            </w:r>
          </w:p>
          <w:p w14:paraId="207C76D2"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Module Handbook</w:t>
            </w:r>
          </w:p>
          <w:p w14:paraId="61E7275C"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Assignments overview</w:t>
            </w:r>
          </w:p>
          <w:p w14:paraId="7BDDE2CA" w14:textId="77777777" w:rsidR="00376884" w:rsidRPr="00AB4D1E" w:rsidRDefault="00376884" w:rsidP="00376884">
            <w:pPr>
              <w:pStyle w:val="TableParagraph"/>
              <w:numPr>
                <w:ilvl w:val="0"/>
                <w:numId w:val="18"/>
              </w:numPr>
              <w:spacing w:before="2"/>
              <w:rPr>
                <w:bCs/>
                <w:sz w:val="24"/>
                <w:szCs w:val="24"/>
              </w:rPr>
            </w:pPr>
            <w:r w:rsidRPr="00AB4D1E">
              <w:rPr>
                <w:sz w:val="24"/>
                <w:szCs w:val="24"/>
              </w:rPr>
              <w:t>JISC Discovery Tool</w:t>
            </w:r>
          </w:p>
          <w:p w14:paraId="0A524E94" w14:textId="77777777" w:rsidR="00376884" w:rsidRPr="00AB4D1E" w:rsidRDefault="00376884" w:rsidP="00376884">
            <w:pPr>
              <w:pStyle w:val="TableParagraph"/>
              <w:numPr>
                <w:ilvl w:val="0"/>
                <w:numId w:val="18"/>
              </w:numPr>
              <w:spacing w:before="2"/>
              <w:rPr>
                <w:sz w:val="24"/>
                <w:szCs w:val="24"/>
              </w:rPr>
            </w:pPr>
            <w:r w:rsidRPr="00AB4D1E">
              <w:rPr>
                <w:sz w:val="24"/>
                <w:szCs w:val="24"/>
              </w:rPr>
              <w:t>Digital Connectivity Bursary</w:t>
            </w:r>
          </w:p>
          <w:p w14:paraId="129D4C86"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Product Access (e.g. Office 365 etc.)</w:t>
            </w:r>
          </w:p>
        </w:tc>
        <w:tc>
          <w:tcPr>
            <w:tcW w:w="3042" w:type="dxa"/>
          </w:tcPr>
          <w:p w14:paraId="378D7278" w14:textId="77777777" w:rsidR="00376884" w:rsidRPr="00AB4D1E" w:rsidRDefault="00376884" w:rsidP="00C4421E">
            <w:pPr>
              <w:pStyle w:val="TableParagraph"/>
              <w:rPr>
                <w:sz w:val="24"/>
                <w:szCs w:val="24"/>
              </w:rPr>
            </w:pPr>
          </w:p>
          <w:p w14:paraId="486D2B80" w14:textId="77777777" w:rsidR="00376884" w:rsidRPr="00AB4D1E" w:rsidRDefault="00376884" w:rsidP="00376884">
            <w:pPr>
              <w:pStyle w:val="TableParagraph"/>
              <w:numPr>
                <w:ilvl w:val="0"/>
                <w:numId w:val="17"/>
              </w:numPr>
              <w:rPr>
                <w:sz w:val="24"/>
                <w:szCs w:val="24"/>
              </w:rPr>
            </w:pPr>
            <w:r w:rsidRPr="00AB4D1E">
              <w:rPr>
                <w:sz w:val="24"/>
                <w:szCs w:val="24"/>
              </w:rPr>
              <w:t>PowerPoint</w:t>
            </w:r>
          </w:p>
          <w:p w14:paraId="1F2AB966" w14:textId="77777777" w:rsidR="00376884" w:rsidRPr="00AB4D1E" w:rsidRDefault="00376884" w:rsidP="00376884">
            <w:pPr>
              <w:pStyle w:val="TableParagraph"/>
              <w:numPr>
                <w:ilvl w:val="0"/>
                <w:numId w:val="17"/>
              </w:numPr>
              <w:rPr>
                <w:sz w:val="24"/>
                <w:szCs w:val="24"/>
              </w:rPr>
            </w:pPr>
            <w:r w:rsidRPr="00AB4D1E">
              <w:rPr>
                <w:sz w:val="24"/>
                <w:szCs w:val="24"/>
              </w:rPr>
              <w:t>Computer</w:t>
            </w:r>
          </w:p>
          <w:p w14:paraId="4517471C" w14:textId="77777777" w:rsidR="00376884" w:rsidRPr="00AB4D1E" w:rsidRDefault="00376884" w:rsidP="00376884">
            <w:pPr>
              <w:pStyle w:val="TableParagraph"/>
              <w:numPr>
                <w:ilvl w:val="0"/>
                <w:numId w:val="17"/>
              </w:numPr>
              <w:rPr>
                <w:sz w:val="24"/>
                <w:szCs w:val="24"/>
              </w:rPr>
            </w:pPr>
            <w:r w:rsidRPr="00AB4D1E">
              <w:rPr>
                <w:sz w:val="24"/>
                <w:szCs w:val="24"/>
              </w:rPr>
              <w:t>Moodle access</w:t>
            </w:r>
          </w:p>
          <w:p w14:paraId="290FDAD5" w14:textId="77777777" w:rsidR="00376884" w:rsidRPr="00AB4D1E" w:rsidRDefault="00376884" w:rsidP="00376884">
            <w:pPr>
              <w:pStyle w:val="TableParagraph"/>
              <w:numPr>
                <w:ilvl w:val="0"/>
                <w:numId w:val="17"/>
              </w:numPr>
              <w:rPr>
                <w:sz w:val="24"/>
                <w:szCs w:val="24"/>
              </w:rPr>
            </w:pPr>
            <w:r w:rsidRPr="00AB4D1E">
              <w:rPr>
                <w:sz w:val="24"/>
                <w:szCs w:val="24"/>
              </w:rPr>
              <w:t>Turnitin login</w:t>
            </w:r>
          </w:p>
          <w:p w14:paraId="604AF92A" w14:textId="77777777" w:rsidR="00376884" w:rsidRPr="00AB4D1E" w:rsidRDefault="00376884" w:rsidP="00376884">
            <w:pPr>
              <w:pStyle w:val="TableParagraph"/>
              <w:numPr>
                <w:ilvl w:val="0"/>
                <w:numId w:val="17"/>
              </w:numPr>
              <w:rPr>
                <w:sz w:val="24"/>
                <w:szCs w:val="24"/>
              </w:rPr>
            </w:pPr>
            <w:r w:rsidRPr="00AB4D1E">
              <w:rPr>
                <w:sz w:val="24"/>
                <w:szCs w:val="24"/>
              </w:rPr>
              <w:t>JISC Discovery Tool</w:t>
            </w:r>
          </w:p>
          <w:p w14:paraId="3745ADA7" w14:textId="77777777" w:rsidR="00376884" w:rsidRPr="00AB4D1E" w:rsidRDefault="00376884" w:rsidP="00376884">
            <w:pPr>
              <w:pStyle w:val="TableParagraph"/>
              <w:numPr>
                <w:ilvl w:val="0"/>
                <w:numId w:val="17"/>
              </w:numPr>
              <w:rPr>
                <w:sz w:val="24"/>
                <w:szCs w:val="24"/>
              </w:rPr>
            </w:pPr>
            <w:r w:rsidRPr="00AB4D1E">
              <w:rPr>
                <w:sz w:val="24"/>
                <w:szCs w:val="24"/>
              </w:rPr>
              <w:t>Module Handbook (digital copy)</w:t>
            </w:r>
          </w:p>
          <w:p w14:paraId="0723C101" w14:textId="77777777" w:rsidR="00376884" w:rsidRPr="00AB4D1E" w:rsidRDefault="00376884" w:rsidP="00C4421E">
            <w:pPr>
              <w:pStyle w:val="TableParagraph"/>
              <w:ind w:left="720"/>
              <w:rPr>
                <w:sz w:val="24"/>
                <w:szCs w:val="24"/>
              </w:rPr>
            </w:pPr>
          </w:p>
        </w:tc>
        <w:tc>
          <w:tcPr>
            <w:tcW w:w="2765" w:type="dxa"/>
          </w:tcPr>
          <w:p w14:paraId="01AFF4F8" w14:textId="77777777" w:rsidR="00376884" w:rsidRPr="00AB4D1E" w:rsidRDefault="00376884" w:rsidP="00C4421E">
            <w:pPr>
              <w:pStyle w:val="TableParagraph"/>
              <w:rPr>
                <w:sz w:val="24"/>
                <w:szCs w:val="24"/>
              </w:rPr>
            </w:pPr>
          </w:p>
          <w:p w14:paraId="56558B02" w14:textId="77777777" w:rsidR="00376884" w:rsidRPr="00AB4D1E" w:rsidRDefault="00376884" w:rsidP="00C4421E">
            <w:pPr>
              <w:pStyle w:val="TableParagraph"/>
              <w:rPr>
                <w:sz w:val="24"/>
                <w:szCs w:val="24"/>
              </w:rPr>
            </w:pPr>
            <w:r w:rsidRPr="00AB4D1E">
              <w:rPr>
                <w:b/>
                <w:bCs/>
                <w:sz w:val="24"/>
                <w:szCs w:val="24"/>
              </w:rPr>
              <w:t>Task:</w:t>
            </w:r>
            <w:r w:rsidRPr="00AB4D1E">
              <w:rPr>
                <w:sz w:val="24"/>
                <w:szCs w:val="24"/>
              </w:rPr>
              <w:t xml:space="preserve"> Complete the JISC Discovery Tool</w:t>
            </w:r>
          </w:p>
          <w:p w14:paraId="2AC2BF6B" w14:textId="77777777" w:rsidR="00376884" w:rsidRPr="00AB4D1E" w:rsidRDefault="00376884" w:rsidP="00C4421E">
            <w:pPr>
              <w:pStyle w:val="TableParagraph"/>
              <w:rPr>
                <w:sz w:val="24"/>
                <w:szCs w:val="24"/>
              </w:rPr>
            </w:pPr>
          </w:p>
          <w:p w14:paraId="0C3647BD" w14:textId="2F7A7C2A" w:rsidR="00376884" w:rsidRPr="00AB4D1E" w:rsidRDefault="00376884" w:rsidP="00C4421E">
            <w:pPr>
              <w:pStyle w:val="TableParagraph"/>
              <w:rPr>
                <w:sz w:val="24"/>
                <w:szCs w:val="24"/>
              </w:rPr>
            </w:pPr>
            <w:r w:rsidRPr="00AB4D1E">
              <w:rPr>
                <w:b/>
                <w:bCs/>
                <w:sz w:val="24"/>
                <w:szCs w:val="24"/>
              </w:rPr>
              <w:t>Task:</w:t>
            </w:r>
            <w:r w:rsidRPr="00AB4D1E">
              <w:rPr>
                <w:sz w:val="24"/>
                <w:szCs w:val="24"/>
              </w:rPr>
              <w:t xml:space="preserve"> Assess your Digital Skills and upload </w:t>
            </w:r>
            <w:r w:rsidR="00697B0F" w:rsidRPr="00AB4D1E">
              <w:rPr>
                <w:sz w:val="24"/>
                <w:szCs w:val="24"/>
              </w:rPr>
              <w:t xml:space="preserve">to a word document for </w:t>
            </w:r>
            <w:r w:rsidR="00565D80" w:rsidRPr="00AB4D1E">
              <w:rPr>
                <w:sz w:val="24"/>
                <w:szCs w:val="24"/>
              </w:rPr>
              <w:t>reference</w:t>
            </w:r>
          </w:p>
        </w:tc>
      </w:tr>
      <w:tr w:rsidR="00376884" w:rsidRPr="00AB4D1E" w14:paraId="5D6F2820" w14:textId="77777777" w:rsidTr="00C00C40">
        <w:trPr>
          <w:trHeight w:val="2664"/>
        </w:trPr>
        <w:tc>
          <w:tcPr>
            <w:tcW w:w="1521" w:type="dxa"/>
            <w:tcBorders>
              <w:bottom w:val="nil"/>
            </w:tcBorders>
          </w:tcPr>
          <w:p w14:paraId="301FD1D2" w14:textId="77777777" w:rsidR="00376884" w:rsidRPr="00AB4D1E" w:rsidRDefault="00376884" w:rsidP="00C4421E">
            <w:pPr>
              <w:pStyle w:val="TableParagraph"/>
              <w:spacing w:line="270" w:lineRule="atLeast"/>
              <w:ind w:left="107" w:right="244"/>
              <w:rPr>
                <w:sz w:val="24"/>
                <w:szCs w:val="24"/>
              </w:rPr>
            </w:pPr>
            <w:r w:rsidRPr="00AB4D1E">
              <w:rPr>
                <w:sz w:val="24"/>
                <w:szCs w:val="24"/>
              </w:rPr>
              <w:t>Week 2</w:t>
            </w:r>
          </w:p>
          <w:p w14:paraId="4FC13DA1"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4366293F" w14:textId="0A645C48" w:rsidR="00376884" w:rsidRPr="00AB4D1E" w:rsidRDefault="00B60EA5" w:rsidP="00C4421E">
            <w:pPr>
              <w:pStyle w:val="TableParagraph"/>
              <w:spacing w:line="270" w:lineRule="atLeast"/>
              <w:ind w:left="107" w:right="244"/>
              <w:rPr>
                <w:sz w:val="24"/>
                <w:szCs w:val="24"/>
              </w:rPr>
            </w:pPr>
            <w:r w:rsidRPr="00AB4D1E">
              <w:rPr>
                <w:sz w:val="24"/>
                <w:szCs w:val="24"/>
              </w:rPr>
              <w:t>14/9/26</w:t>
            </w:r>
          </w:p>
        </w:tc>
        <w:tc>
          <w:tcPr>
            <w:tcW w:w="3456" w:type="dxa"/>
          </w:tcPr>
          <w:p w14:paraId="414934F9" w14:textId="77777777" w:rsidR="00376884" w:rsidRPr="00AB4D1E" w:rsidRDefault="00376884" w:rsidP="00C4421E">
            <w:pPr>
              <w:pStyle w:val="TableParagraph"/>
              <w:tabs>
                <w:tab w:val="left" w:pos="828"/>
              </w:tabs>
              <w:spacing w:line="292" w:lineRule="exact"/>
              <w:rPr>
                <w:b/>
                <w:bCs/>
                <w:sz w:val="24"/>
                <w:szCs w:val="24"/>
              </w:rPr>
            </w:pPr>
            <w:r w:rsidRPr="00AB4D1E">
              <w:rPr>
                <w:b/>
                <w:bCs/>
                <w:sz w:val="24"/>
                <w:szCs w:val="24"/>
              </w:rPr>
              <w:t>Outlook &amp; Task Management</w:t>
            </w:r>
          </w:p>
          <w:p w14:paraId="3081FB31"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How to use Outlook (email features, inbox management)</w:t>
            </w:r>
          </w:p>
          <w:p w14:paraId="058E4C43"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Managing a Calendar (adding events, reminders)</w:t>
            </w:r>
          </w:p>
          <w:p w14:paraId="3F10686D"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Outlook To Do Lists</w:t>
            </w:r>
          </w:p>
          <w:p w14:paraId="7382FF60"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Trello basics</w:t>
            </w:r>
          </w:p>
          <w:p w14:paraId="038C07A8"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Microsoft Planner overview</w:t>
            </w:r>
          </w:p>
        </w:tc>
        <w:tc>
          <w:tcPr>
            <w:tcW w:w="3042" w:type="dxa"/>
            <w:tcBorders>
              <w:bottom w:val="nil"/>
            </w:tcBorders>
          </w:tcPr>
          <w:p w14:paraId="2E0E5C39"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PowerPoint</w:t>
            </w:r>
          </w:p>
          <w:p w14:paraId="77F4C647"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Computer</w:t>
            </w:r>
          </w:p>
          <w:p w14:paraId="04678E41"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Outlook account</w:t>
            </w:r>
          </w:p>
          <w:p w14:paraId="13C8FBDA"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Microsoft Planner</w:t>
            </w:r>
          </w:p>
          <w:p w14:paraId="2072A26E"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Trello login or guest boards</w:t>
            </w:r>
          </w:p>
        </w:tc>
        <w:tc>
          <w:tcPr>
            <w:tcW w:w="2765" w:type="dxa"/>
            <w:tcBorders>
              <w:bottom w:val="nil"/>
            </w:tcBorders>
          </w:tcPr>
          <w:p w14:paraId="68CE0D55" w14:textId="77777777" w:rsidR="00376884" w:rsidRPr="00AB4D1E" w:rsidRDefault="00376884" w:rsidP="00C4421E">
            <w:pPr>
              <w:pStyle w:val="TableParagraph"/>
              <w:ind w:right="495"/>
              <w:rPr>
                <w:sz w:val="24"/>
                <w:szCs w:val="24"/>
              </w:rPr>
            </w:pPr>
          </w:p>
          <w:p w14:paraId="43E258A2" w14:textId="77777777" w:rsidR="00376884" w:rsidRPr="00AB4D1E" w:rsidRDefault="00376884" w:rsidP="00C4421E">
            <w:pPr>
              <w:pStyle w:val="TableParagraph"/>
              <w:ind w:right="495"/>
              <w:rPr>
                <w:sz w:val="24"/>
                <w:szCs w:val="24"/>
              </w:rPr>
            </w:pPr>
            <w:r w:rsidRPr="00AB4D1E">
              <w:rPr>
                <w:b/>
                <w:bCs/>
                <w:sz w:val="24"/>
                <w:szCs w:val="24"/>
              </w:rPr>
              <w:t>Task:</w:t>
            </w:r>
            <w:r w:rsidRPr="00AB4D1E">
              <w:rPr>
                <w:sz w:val="24"/>
                <w:szCs w:val="24"/>
              </w:rPr>
              <w:t xml:space="preserve"> Add Assignment Deadlines to Outlook Calendar</w:t>
            </w:r>
          </w:p>
        </w:tc>
      </w:tr>
      <w:tr w:rsidR="00024CAD" w:rsidRPr="00AB4D1E" w14:paraId="2A60298A" w14:textId="77777777" w:rsidTr="00893D6B">
        <w:trPr>
          <w:trHeight w:val="6060"/>
        </w:trPr>
        <w:tc>
          <w:tcPr>
            <w:tcW w:w="1521" w:type="dxa"/>
            <w:tcBorders>
              <w:bottom w:val="nil"/>
            </w:tcBorders>
          </w:tcPr>
          <w:p w14:paraId="07A754E7" w14:textId="77777777" w:rsidR="00024CAD" w:rsidRPr="00AB4D1E" w:rsidRDefault="00024CAD" w:rsidP="00024CAD">
            <w:pPr>
              <w:pStyle w:val="TableParagraph"/>
              <w:ind w:left="107" w:right="244"/>
              <w:rPr>
                <w:sz w:val="24"/>
                <w:szCs w:val="24"/>
              </w:rPr>
            </w:pPr>
            <w:r w:rsidRPr="00AB4D1E">
              <w:rPr>
                <w:sz w:val="24"/>
                <w:szCs w:val="24"/>
              </w:rPr>
              <w:t>Week 3</w:t>
            </w:r>
          </w:p>
          <w:p w14:paraId="3970E85A" w14:textId="77777777" w:rsidR="00024CAD" w:rsidRPr="00AB4D1E" w:rsidRDefault="00024CAD" w:rsidP="00024CAD">
            <w:pPr>
              <w:pStyle w:val="TableParagraph"/>
              <w:ind w:left="107" w:right="244"/>
              <w:rPr>
                <w:sz w:val="24"/>
                <w:szCs w:val="24"/>
              </w:rPr>
            </w:pPr>
            <w:r w:rsidRPr="00AB4D1E">
              <w:rPr>
                <w:sz w:val="24"/>
                <w:szCs w:val="24"/>
              </w:rPr>
              <w:t>W/C</w:t>
            </w:r>
          </w:p>
          <w:p w14:paraId="195ABCB4" w14:textId="77777777" w:rsidR="00024CAD" w:rsidRDefault="00024CAD" w:rsidP="00024CAD">
            <w:pPr>
              <w:pStyle w:val="TableParagraph"/>
              <w:ind w:left="107" w:right="244"/>
              <w:rPr>
                <w:sz w:val="24"/>
                <w:szCs w:val="24"/>
              </w:rPr>
            </w:pPr>
            <w:r w:rsidRPr="00AB4D1E">
              <w:rPr>
                <w:sz w:val="24"/>
                <w:szCs w:val="24"/>
              </w:rPr>
              <w:t>21/9/26</w:t>
            </w:r>
          </w:p>
          <w:p w14:paraId="4FDF9892" w14:textId="50BDA14D" w:rsidR="00024CAD" w:rsidRPr="00AB4D1E" w:rsidRDefault="00024CAD" w:rsidP="007B0844">
            <w:pPr>
              <w:pStyle w:val="TableParagraph"/>
              <w:ind w:left="107" w:right="244"/>
              <w:rPr>
                <w:sz w:val="24"/>
                <w:szCs w:val="24"/>
              </w:rPr>
            </w:pPr>
          </w:p>
        </w:tc>
        <w:tc>
          <w:tcPr>
            <w:tcW w:w="3456" w:type="dxa"/>
          </w:tcPr>
          <w:p w14:paraId="4FECEB29" w14:textId="77777777" w:rsidR="00024CAD" w:rsidRPr="00AB4D1E" w:rsidRDefault="00024CAD" w:rsidP="007B0844">
            <w:pPr>
              <w:pStyle w:val="TableParagraph"/>
              <w:tabs>
                <w:tab w:val="left" w:pos="828"/>
              </w:tabs>
              <w:spacing w:line="292" w:lineRule="exact"/>
              <w:rPr>
                <w:b/>
                <w:bCs/>
                <w:sz w:val="24"/>
                <w:szCs w:val="24"/>
              </w:rPr>
            </w:pPr>
            <w:r w:rsidRPr="00AB4D1E">
              <w:rPr>
                <w:b/>
                <w:bCs/>
                <w:sz w:val="24"/>
                <w:szCs w:val="24"/>
              </w:rPr>
              <w:t>Microsoft Word</w:t>
            </w:r>
          </w:p>
          <w:p w14:paraId="4F0660BB"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Online Office365 access and downloading Office apps</w:t>
            </w:r>
          </w:p>
          <w:p w14:paraId="42B9C1CC"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Microsoft Word: saving, formatting, headings, table of contents, sorting A-Z</w:t>
            </w:r>
          </w:p>
          <w:p w14:paraId="6B4C7D1B"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Embedding videos and images</w:t>
            </w:r>
          </w:p>
          <w:p w14:paraId="70687861"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Sharing documents, Microsoft settings</w:t>
            </w:r>
          </w:p>
          <w:p w14:paraId="72DF1FF0"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Saving to OneDrive</w:t>
            </w:r>
          </w:p>
          <w:p w14:paraId="74D94062"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Microsoft Teams for communication and collaboration</w:t>
            </w:r>
          </w:p>
        </w:tc>
        <w:tc>
          <w:tcPr>
            <w:tcW w:w="3042" w:type="dxa"/>
            <w:tcBorders>
              <w:bottom w:val="nil"/>
            </w:tcBorders>
          </w:tcPr>
          <w:p w14:paraId="4D87D5BA" w14:textId="77777777" w:rsidR="00024CAD" w:rsidRPr="00AB4D1E" w:rsidRDefault="00024CAD" w:rsidP="00024CAD">
            <w:pPr>
              <w:pStyle w:val="TableParagraph"/>
              <w:numPr>
                <w:ilvl w:val="0"/>
                <w:numId w:val="21"/>
              </w:numPr>
              <w:rPr>
                <w:sz w:val="24"/>
                <w:szCs w:val="24"/>
              </w:rPr>
            </w:pPr>
            <w:r w:rsidRPr="00AB4D1E">
              <w:rPr>
                <w:sz w:val="24"/>
                <w:szCs w:val="24"/>
              </w:rPr>
              <w:t>PowerPoint,</w:t>
            </w:r>
          </w:p>
          <w:p w14:paraId="6F1F3096" w14:textId="77777777" w:rsidR="00024CAD" w:rsidRPr="00AB4D1E" w:rsidRDefault="00024CAD" w:rsidP="00024CAD">
            <w:pPr>
              <w:pStyle w:val="TableParagraph"/>
              <w:numPr>
                <w:ilvl w:val="0"/>
                <w:numId w:val="21"/>
              </w:numPr>
              <w:rPr>
                <w:sz w:val="24"/>
                <w:szCs w:val="24"/>
              </w:rPr>
            </w:pPr>
            <w:r w:rsidRPr="00AB4D1E">
              <w:rPr>
                <w:sz w:val="24"/>
                <w:szCs w:val="24"/>
              </w:rPr>
              <w:t>Computer</w:t>
            </w:r>
          </w:p>
          <w:p w14:paraId="1A97D98A" w14:textId="77777777" w:rsidR="00024CAD" w:rsidRPr="00AB4D1E" w:rsidRDefault="00024CAD" w:rsidP="00024CAD">
            <w:pPr>
              <w:pStyle w:val="TableParagraph"/>
              <w:numPr>
                <w:ilvl w:val="0"/>
                <w:numId w:val="21"/>
              </w:numPr>
              <w:rPr>
                <w:sz w:val="24"/>
                <w:szCs w:val="24"/>
              </w:rPr>
            </w:pPr>
            <w:r w:rsidRPr="00AB4D1E">
              <w:rPr>
                <w:sz w:val="24"/>
                <w:szCs w:val="24"/>
              </w:rPr>
              <w:t>Online Office365 (via Hwb)</w:t>
            </w:r>
          </w:p>
          <w:p w14:paraId="4E813E1A" w14:textId="77777777" w:rsidR="00024CAD" w:rsidRPr="00AB4D1E" w:rsidRDefault="00024CAD" w:rsidP="00024CAD">
            <w:pPr>
              <w:pStyle w:val="TableParagraph"/>
              <w:numPr>
                <w:ilvl w:val="0"/>
                <w:numId w:val="21"/>
              </w:numPr>
              <w:rPr>
                <w:sz w:val="24"/>
                <w:szCs w:val="24"/>
              </w:rPr>
            </w:pPr>
            <w:r w:rsidRPr="00AB4D1E">
              <w:rPr>
                <w:sz w:val="24"/>
                <w:szCs w:val="24"/>
              </w:rPr>
              <w:t>Word (Office 365),</w:t>
            </w:r>
          </w:p>
          <w:p w14:paraId="4F384369" w14:textId="77777777" w:rsidR="00024CAD" w:rsidRPr="00AB4D1E" w:rsidRDefault="00024CAD" w:rsidP="00024CAD">
            <w:pPr>
              <w:pStyle w:val="TableParagraph"/>
              <w:numPr>
                <w:ilvl w:val="0"/>
                <w:numId w:val="21"/>
              </w:numPr>
              <w:rPr>
                <w:sz w:val="24"/>
                <w:szCs w:val="24"/>
              </w:rPr>
            </w:pPr>
            <w:r w:rsidRPr="00AB4D1E">
              <w:rPr>
                <w:sz w:val="24"/>
                <w:szCs w:val="24"/>
              </w:rPr>
              <w:t>OneDrive access,</w:t>
            </w:r>
          </w:p>
          <w:p w14:paraId="3C7EF66D" w14:textId="77777777" w:rsidR="00024CAD" w:rsidRPr="00AB4D1E" w:rsidRDefault="00024CAD" w:rsidP="00024CAD">
            <w:pPr>
              <w:pStyle w:val="TableParagraph"/>
              <w:numPr>
                <w:ilvl w:val="0"/>
                <w:numId w:val="21"/>
              </w:numPr>
              <w:rPr>
                <w:sz w:val="24"/>
                <w:szCs w:val="24"/>
              </w:rPr>
            </w:pPr>
            <w:r w:rsidRPr="00AB4D1E">
              <w:rPr>
                <w:sz w:val="24"/>
                <w:szCs w:val="24"/>
              </w:rPr>
              <w:t>CoPilot</w:t>
            </w:r>
          </w:p>
          <w:p w14:paraId="6DC080EC" w14:textId="77777777" w:rsidR="00024CAD" w:rsidRPr="00AB4D1E" w:rsidRDefault="00024CAD" w:rsidP="00024CAD">
            <w:pPr>
              <w:pStyle w:val="TableParagraph"/>
              <w:numPr>
                <w:ilvl w:val="0"/>
                <w:numId w:val="21"/>
              </w:numPr>
              <w:rPr>
                <w:sz w:val="24"/>
                <w:szCs w:val="24"/>
              </w:rPr>
            </w:pPr>
            <w:r w:rsidRPr="00AB4D1E">
              <w:rPr>
                <w:sz w:val="24"/>
                <w:szCs w:val="24"/>
              </w:rPr>
              <w:t>Microsoft Teams</w:t>
            </w:r>
          </w:p>
          <w:p w14:paraId="0D1EC8F6" w14:textId="77777777" w:rsidR="00024CAD" w:rsidRPr="00AB4D1E" w:rsidRDefault="00024CAD" w:rsidP="00024CAD">
            <w:pPr>
              <w:pStyle w:val="TableParagraph"/>
              <w:numPr>
                <w:ilvl w:val="0"/>
                <w:numId w:val="21"/>
              </w:numPr>
              <w:rPr>
                <w:sz w:val="24"/>
                <w:szCs w:val="24"/>
              </w:rPr>
            </w:pPr>
            <w:r w:rsidRPr="00AB4D1E">
              <w:rPr>
                <w:sz w:val="24"/>
                <w:szCs w:val="24"/>
              </w:rPr>
              <w:t>Setting up a Teams meeting</w:t>
            </w:r>
          </w:p>
          <w:p w14:paraId="71103625" w14:textId="77777777" w:rsidR="00024CAD" w:rsidRPr="00AB4D1E" w:rsidRDefault="00024CAD" w:rsidP="007B0844">
            <w:pPr>
              <w:pStyle w:val="TableParagraph"/>
              <w:rPr>
                <w:b/>
                <w:bCs/>
                <w:sz w:val="24"/>
                <w:szCs w:val="24"/>
              </w:rPr>
            </w:pPr>
          </w:p>
          <w:p w14:paraId="15FA0CCD" w14:textId="77777777" w:rsidR="00024CAD" w:rsidRPr="00AB4D1E" w:rsidRDefault="00024CAD" w:rsidP="007B0844">
            <w:pPr>
              <w:pStyle w:val="TableParagraph"/>
              <w:spacing w:before="1"/>
              <w:ind w:left="111" w:right="280"/>
              <w:rPr>
                <w:sz w:val="24"/>
                <w:szCs w:val="24"/>
              </w:rPr>
            </w:pPr>
          </w:p>
        </w:tc>
        <w:tc>
          <w:tcPr>
            <w:tcW w:w="2765" w:type="dxa"/>
            <w:tcBorders>
              <w:bottom w:val="nil"/>
            </w:tcBorders>
          </w:tcPr>
          <w:p w14:paraId="3B399043" w14:textId="25BAD901" w:rsidR="00024CAD" w:rsidRPr="008F5D1D" w:rsidRDefault="008F5D1D" w:rsidP="007B0844">
            <w:pPr>
              <w:pStyle w:val="TableParagraph"/>
              <w:rPr>
                <w:sz w:val="24"/>
                <w:szCs w:val="24"/>
              </w:rPr>
            </w:pPr>
            <w:r w:rsidRPr="008F5D1D">
              <w:rPr>
                <w:b/>
                <w:bCs/>
                <w:sz w:val="24"/>
                <w:szCs w:val="24"/>
              </w:rPr>
              <w:t>Task</w:t>
            </w:r>
            <w:r>
              <w:rPr>
                <w:b/>
                <w:bCs/>
                <w:sz w:val="24"/>
                <w:szCs w:val="24"/>
              </w:rPr>
              <w:t xml:space="preserve">: </w:t>
            </w:r>
            <w:r>
              <w:rPr>
                <w:sz w:val="24"/>
                <w:szCs w:val="24"/>
              </w:rPr>
              <w:t>Write a 500 word reflection on how you feel about what you have learnt so far and upload it to Turnitin.</w:t>
            </w:r>
          </w:p>
        </w:tc>
      </w:tr>
      <w:tr w:rsidR="00376884" w:rsidRPr="00AB4D1E" w14:paraId="0174FB39" w14:textId="77777777" w:rsidTr="00893D6B">
        <w:trPr>
          <w:trHeight w:val="6936"/>
        </w:trPr>
        <w:tc>
          <w:tcPr>
            <w:tcW w:w="1521" w:type="dxa"/>
            <w:tcBorders>
              <w:bottom w:val="nil"/>
            </w:tcBorders>
          </w:tcPr>
          <w:p w14:paraId="63008ADA" w14:textId="342DC3A1" w:rsidR="00024CAD" w:rsidRPr="00AB4D1E" w:rsidRDefault="00024CAD" w:rsidP="00024CAD">
            <w:pPr>
              <w:pStyle w:val="TableParagraph"/>
              <w:ind w:left="107" w:right="244"/>
              <w:rPr>
                <w:sz w:val="24"/>
                <w:szCs w:val="24"/>
              </w:rPr>
            </w:pPr>
            <w:r w:rsidRPr="00AB4D1E">
              <w:rPr>
                <w:sz w:val="24"/>
                <w:szCs w:val="24"/>
              </w:rPr>
              <w:lastRenderedPageBreak/>
              <w:t xml:space="preserve">Week </w:t>
            </w:r>
            <w:r>
              <w:rPr>
                <w:sz w:val="24"/>
                <w:szCs w:val="24"/>
              </w:rPr>
              <w:t>4</w:t>
            </w:r>
          </w:p>
          <w:p w14:paraId="26DBB100" w14:textId="77777777" w:rsidR="00024CAD" w:rsidRPr="00AB4D1E" w:rsidRDefault="00024CAD" w:rsidP="00024CAD">
            <w:pPr>
              <w:pStyle w:val="TableParagraph"/>
              <w:ind w:left="107" w:right="244"/>
              <w:rPr>
                <w:sz w:val="24"/>
                <w:szCs w:val="24"/>
              </w:rPr>
            </w:pPr>
            <w:r w:rsidRPr="00AB4D1E">
              <w:rPr>
                <w:sz w:val="24"/>
                <w:szCs w:val="24"/>
              </w:rPr>
              <w:t xml:space="preserve">W/C </w:t>
            </w:r>
          </w:p>
          <w:p w14:paraId="41EE88D4" w14:textId="552224BD" w:rsidR="00376884" w:rsidRPr="00AB4D1E" w:rsidRDefault="00024CAD" w:rsidP="00024CAD">
            <w:pPr>
              <w:pStyle w:val="TableParagraph"/>
              <w:ind w:left="107" w:right="244"/>
              <w:rPr>
                <w:sz w:val="24"/>
                <w:szCs w:val="24"/>
              </w:rPr>
            </w:pPr>
            <w:r w:rsidRPr="00AB4D1E">
              <w:rPr>
                <w:sz w:val="24"/>
                <w:szCs w:val="24"/>
              </w:rPr>
              <w:t>28/9/26</w:t>
            </w:r>
          </w:p>
        </w:tc>
        <w:tc>
          <w:tcPr>
            <w:tcW w:w="3456" w:type="dxa"/>
          </w:tcPr>
          <w:p w14:paraId="4F8B9F57" w14:textId="77777777" w:rsidR="00F10A79" w:rsidRPr="00AB4D1E" w:rsidRDefault="00E77079" w:rsidP="00F10A79">
            <w:pPr>
              <w:pStyle w:val="TableParagraph"/>
              <w:tabs>
                <w:tab w:val="left" w:pos="828"/>
              </w:tabs>
              <w:spacing w:line="290" w:lineRule="exact"/>
              <w:rPr>
                <w:b/>
                <w:bCs/>
                <w:sz w:val="24"/>
                <w:szCs w:val="24"/>
              </w:rPr>
            </w:pPr>
            <w:r w:rsidRPr="00AB4D1E">
              <w:rPr>
                <w:b/>
                <w:bCs/>
                <w:sz w:val="24"/>
                <w:szCs w:val="24"/>
              </w:rPr>
              <w:t>LinkedIn &amp; LinkedIn Learning</w:t>
            </w:r>
            <w:r w:rsidR="00F10A79" w:rsidRPr="00AB4D1E">
              <w:rPr>
                <w:b/>
                <w:bCs/>
                <w:sz w:val="24"/>
                <w:szCs w:val="24"/>
              </w:rPr>
              <w:t xml:space="preserve"> Artificial Intelligence</w:t>
            </w:r>
          </w:p>
          <w:p w14:paraId="38E2C5AE" w14:textId="2C72EA1A" w:rsidR="00E77079" w:rsidRPr="00AB4D1E" w:rsidRDefault="00E77079" w:rsidP="00F10A79">
            <w:pPr>
              <w:pStyle w:val="TableParagraph"/>
              <w:tabs>
                <w:tab w:val="left" w:pos="828"/>
              </w:tabs>
              <w:spacing w:line="290" w:lineRule="exact"/>
              <w:rPr>
                <w:sz w:val="24"/>
                <w:szCs w:val="24"/>
              </w:rPr>
            </w:pPr>
            <w:r w:rsidRPr="00AB4D1E">
              <w:rPr>
                <w:sz w:val="24"/>
                <w:szCs w:val="24"/>
              </w:rPr>
              <w:t xml:space="preserve">Creating and </w:t>
            </w:r>
            <w:r w:rsidR="004679E6" w:rsidRPr="00AB4D1E">
              <w:rPr>
                <w:sz w:val="24"/>
                <w:szCs w:val="24"/>
              </w:rPr>
              <w:t>optimizing</w:t>
            </w:r>
            <w:r w:rsidRPr="00AB4D1E">
              <w:rPr>
                <w:sz w:val="24"/>
                <w:szCs w:val="24"/>
              </w:rPr>
              <w:t xml:space="preserve"> a LinkedIn profile </w:t>
            </w:r>
          </w:p>
          <w:p w14:paraId="6EC6883D" w14:textId="77777777" w:rsidR="00E77079" w:rsidRPr="00AB4D1E" w:rsidRDefault="00E77079" w:rsidP="00E77079">
            <w:pPr>
              <w:pStyle w:val="TableParagraph"/>
              <w:numPr>
                <w:ilvl w:val="0"/>
                <w:numId w:val="25"/>
              </w:numPr>
              <w:tabs>
                <w:tab w:val="left" w:pos="828"/>
              </w:tabs>
              <w:ind w:right="760"/>
              <w:rPr>
                <w:sz w:val="24"/>
                <w:szCs w:val="24"/>
              </w:rPr>
            </w:pPr>
            <w:r w:rsidRPr="00AB4D1E">
              <w:rPr>
                <w:sz w:val="24"/>
                <w:szCs w:val="24"/>
              </w:rPr>
              <w:t xml:space="preserve">Networking tips and online etiquette </w:t>
            </w:r>
          </w:p>
          <w:p w14:paraId="58F05815" w14:textId="082A200B" w:rsidR="00F10A79" w:rsidRPr="00AB4D1E" w:rsidRDefault="00E77079" w:rsidP="00F10A79">
            <w:pPr>
              <w:pStyle w:val="TableParagraph"/>
              <w:numPr>
                <w:ilvl w:val="0"/>
                <w:numId w:val="20"/>
              </w:numPr>
              <w:tabs>
                <w:tab w:val="left" w:pos="828"/>
              </w:tabs>
              <w:spacing w:line="290" w:lineRule="exact"/>
              <w:rPr>
                <w:sz w:val="24"/>
                <w:szCs w:val="24"/>
              </w:rPr>
            </w:pPr>
            <w:r w:rsidRPr="00AB4D1E">
              <w:rPr>
                <w:sz w:val="24"/>
                <w:szCs w:val="24"/>
              </w:rPr>
              <w:t>Finding and completing courses on LinkedIn Learning</w:t>
            </w:r>
          </w:p>
          <w:p w14:paraId="176FF72C"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What is AI? What can it be used for?</w:t>
            </w:r>
          </w:p>
          <w:p w14:paraId="3D6A08C9"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Beginner AI tools (e.g. ChatGPT, Notebook LM)</w:t>
            </w:r>
          </w:p>
          <w:p w14:paraId="27DFCA88"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Using AI in assessments (examples, guidelines)</w:t>
            </w:r>
          </w:p>
          <w:p w14:paraId="4F699022"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Ethical use of AI in study/work</w:t>
            </w:r>
          </w:p>
          <w:p w14:paraId="1FCB4231"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GDPR awareness</w:t>
            </w:r>
          </w:p>
          <w:p w14:paraId="53B72379" w14:textId="77777777" w:rsidR="00F10A79" w:rsidRPr="00AB4D1E" w:rsidRDefault="00F10A79" w:rsidP="00F10A79">
            <w:pPr>
              <w:pStyle w:val="TableParagraph"/>
              <w:numPr>
                <w:ilvl w:val="0"/>
                <w:numId w:val="20"/>
              </w:numPr>
              <w:rPr>
                <w:b/>
                <w:bCs/>
                <w:sz w:val="24"/>
                <w:szCs w:val="24"/>
              </w:rPr>
            </w:pPr>
            <w:r w:rsidRPr="00AB4D1E">
              <w:rPr>
                <w:sz w:val="24"/>
                <w:szCs w:val="24"/>
              </w:rPr>
              <w:t>Cybersecurity basics (phishing, strong passwords)</w:t>
            </w:r>
          </w:p>
          <w:p w14:paraId="33D8B259" w14:textId="77777777" w:rsidR="00F10A79" w:rsidRPr="00AB4D1E" w:rsidRDefault="00F10A79" w:rsidP="00F10A79">
            <w:pPr>
              <w:pStyle w:val="TableParagraph"/>
              <w:numPr>
                <w:ilvl w:val="0"/>
                <w:numId w:val="20"/>
              </w:numPr>
              <w:rPr>
                <w:b/>
                <w:bCs/>
                <w:sz w:val="24"/>
                <w:szCs w:val="24"/>
              </w:rPr>
            </w:pPr>
            <w:r w:rsidRPr="00AB4D1E">
              <w:rPr>
                <w:sz w:val="24"/>
                <w:szCs w:val="24"/>
              </w:rPr>
              <w:t>Module feedback.</w:t>
            </w:r>
          </w:p>
          <w:p w14:paraId="431D8EDD" w14:textId="516578CE" w:rsidR="00F10A79" w:rsidRPr="00AB4D1E" w:rsidRDefault="00F10A79" w:rsidP="00F10A79">
            <w:pPr>
              <w:pStyle w:val="TableParagraph"/>
              <w:tabs>
                <w:tab w:val="left" w:pos="828"/>
              </w:tabs>
              <w:spacing w:line="290" w:lineRule="exact"/>
              <w:rPr>
                <w:sz w:val="24"/>
                <w:szCs w:val="24"/>
              </w:rPr>
            </w:pPr>
          </w:p>
        </w:tc>
        <w:tc>
          <w:tcPr>
            <w:tcW w:w="3042" w:type="dxa"/>
            <w:tcBorders>
              <w:bottom w:val="nil"/>
            </w:tcBorders>
          </w:tcPr>
          <w:p w14:paraId="4D8B1B6A" w14:textId="77777777" w:rsidR="00E77079" w:rsidRPr="00AB4D1E" w:rsidRDefault="00E77079" w:rsidP="00E77079">
            <w:pPr>
              <w:pStyle w:val="TableParagraph"/>
              <w:numPr>
                <w:ilvl w:val="0"/>
                <w:numId w:val="20"/>
              </w:numPr>
              <w:rPr>
                <w:sz w:val="24"/>
                <w:szCs w:val="24"/>
              </w:rPr>
            </w:pPr>
            <w:r w:rsidRPr="00AB4D1E">
              <w:rPr>
                <w:sz w:val="24"/>
                <w:szCs w:val="24"/>
              </w:rPr>
              <w:t>PowerPoint</w:t>
            </w:r>
          </w:p>
          <w:p w14:paraId="6CA79BAE" w14:textId="77777777" w:rsidR="00E77079" w:rsidRPr="00AB4D1E" w:rsidRDefault="00E77079" w:rsidP="00E77079">
            <w:pPr>
              <w:pStyle w:val="TableParagraph"/>
              <w:numPr>
                <w:ilvl w:val="0"/>
                <w:numId w:val="25"/>
              </w:numPr>
              <w:rPr>
                <w:sz w:val="24"/>
                <w:szCs w:val="24"/>
              </w:rPr>
            </w:pPr>
            <w:r w:rsidRPr="00AB4D1E">
              <w:rPr>
                <w:sz w:val="24"/>
                <w:szCs w:val="24"/>
              </w:rPr>
              <w:t>Computer</w:t>
            </w:r>
          </w:p>
          <w:p w14:paraId="750C4ACF" w14:textId="77777777" w:rsidR="00E77079" w:rsidRPr="00AB4D1E" w:rsidRDefault="00E77079" w:rsidP="00E77079">
            <w:pPr>
              <w:pStyle w:val="TableParagraph"/>
              <w:numPr>
                <w:ilvl w:val="0"/>
                <w:numId w:val="25"/>
              </w:numPr>
              <w:rPr>
                <w:sz w:val="24"/>
                <w:szCs w:val="24"/>
              </w:rPr>
            </w:pPr>
            <w:r w:rsidRPr="00AB4D1E">
              <w:rPr>
                <w:sz w:val="24"/>
                <w:szCs w:val="24"/>
              </w:rPr>
              <w:t>LinkedIn account</w:t>
            </w:r>
          </w:p>
          <w:p w14:paraId="739ED6EA" w14:textId="77777777" w:rsidR="00E77079" w:rsidRPr="00AB4D1E" w:rsidRDefault="00E77079" w:rsidP="00E77079">
            <w:pPr>
              <w:pStyle w:val="TableParagraph"/>
              <w:numPr>
                <w:ilvl w:val="0"/>
                <w:numId w:val="25"/>
              </w:numPr>
              <w:rPr>
                <w:sz w:val="24"/>
                <w:szCs w:val="24"/>
              </w:rPr>
            </w:pPr>
            <w:r w:rsidRPr="00AB4D1E">
              <w:rPr>
                <w:sz w:val="24"/>
                <w:szCs w:val="24"/>
              </w:rPr>
              <w:t>LinkedIn Learning access</w:t>
            </w:r>
          </w:p>
          <w:p w14:paraId="2FA7C89E" w14:textId="77777777" w:rsidR="00E77079" w:rsidRPr="00AB4D1E" w:rsidRDefault="00E77079" w:rsidP="00E77079">
            <w:pPr>
              <w:pStyle w:val="TableParagraph"/>
              <w:numPr>
                <w:ilvl w:val="0"/>
                <w:numId w:val="25"/>
              </w:numPr>
              <w:rPr>
                <w:sz w:val="24"/>
                <w:szCs w:val="24"/>
              </w:rPr>
            </w:pPr>
            <w:r w:rsidRPr="00AB4D1E">
              <w:rPr>
                <w:sz w:val="24"/>
                <w:szCs w:val="24"/>
              </w:rPr>
              <w:t>Profile photo suggestions</w:t>
            </w:r>
          </w:p>
          <w:p w14:paraId="6399FBEE" w14:textId="77777777" w:rsidR="00376884" w:rsidRPr="00AB4D1E" w:rsidRDefault="00E77079" w:rsidP="00E77079">
            <w:pPr>
              <w:pStyle w:val="TableParagraph"/>
              <w:numPr>
                <w:ilvl w:val="0"/>
                <w:numId w:val="20"/>
              </w:numPr>
              <w:rPr>
                <w:sz w:val="24"/>
                <w:szCs w:val="24"/>
              </w:rPr>
            </w:pPr>
            <w:r w:rsidRPr="00AB4D1E">
              <w:rPr>
                <w:sz w:val="24"/>
                <w:szCs w:val="24"/>
              </w:rPr>
              <w:t>Guide to writing bios</w:t>
            </w:r>
          </w:p>
          <w:p w14:paraId="2562C4C3" w14:textId="77777777" w:rsidR="006F3A53" w:rsidRPr="00AB4D1E" w:rsidRDefault="006F3A53" w:rsidP="006F3A53">
            <w:pPr>
              <w:pStyle w:val="TableParagraph"/>
              <w:numPr>
                <w:ilvl w:val="0"/>
                <w:numId w:val="20"/>
              </w:numPr>
              <w:rPr>
                <w:sz w:val="24"/>
                <w:szCs w:val="24"/>
              </w:rPr>
            </w:pPr>
            <w:r w:rsidRPr="00AB4D1E">
              <w:rPr>
                <w:sz w:val="24"/>
                <w:szCs w:val="24"/>
              </w:rPr>
              <w:t>ChatGPT/Copilot access</w:t>
            </w:r>
          </w:p>
          <w:p w14:paraId="59232483" w14:textId="77777777" w:rsidR="006F3A53" w:rsidRPr="00AB4D1E" w:rsidRDefault="006F3A53" w:rsidP="006F3A53">
            <w:pPr>
              <w:pStyle w:val="TableParagraph"/>
              <w:numPr>
                <w:ilvl w:val="0"/>
                <w:numId w:val="20"/>
              </w:numPr>
              <w:rPr>
                <w:sz w:val="24"/>
                <w:szCs w:val="24"/>
              </w:rPr>
            </w:pPr>
            <w:r w:rsidRPr="00AB4D1E">
              <w:rPr>
                <w:sz w:val="24"/>
                <w:szCs w:val="24"/>
              </w:rPr>
              <w:t xml:space="preserve">AI policy </w:t>
            </w:r>
          </w:p>
          <w:p w14:paraId="343C8DDB" w14:textId="77777777" w:rsidR="006F3A53" w:rsidRPr="00AB4D1E" w:rsidRDefault="006F3A53" w:rsidP="006F3A53">
            <w:pPr>
              <w:pStyle w:val="TableParagraph"/>
              <w:ind w:left="720" w:right="854"/>
              <w:rPr>
                <w:sz w:val="24"/>
                <w:szCs w:val="24"/>
              </w:rPr>
            </w:pPr>
          </w:p>
          <w:p w14:paraId="0D92CA7C" w14:textId="52C827BE" w:rsidR="006F3A53" w:rsidRPr="00AB4D1E" w:rsidRDefault="006F3A53" w:rsidP="005D6187">
            <w:pPr>
              <w:pStyle w:val="TableParagraph"/>
              <w:rPr>
                <w:sz w:val="24"/>
                <w:szCs w:val="24"/>
              </w:rPr>
            </w:pPr>
          </w:p>
        </w:tc>
        <w:tc>
          <w:tcPr>
            <w:tcW w:w="2765" w:type="dxa"/>
            <w:tcBorders>
              <w:bottom w:val="nil"/>
            </w:tcBorders>
          </w:tcPr>
          <w:p w14:paraId="50EA9998" w14:textId="77777777" w:rsidR="005D6187" w:rsidRPr="00AB4D1E" w:rsidRDefault="005D6187" w:rsidP="005D6187">
            <w:pPr>
              <w:pStyle w:val="TableParagraph"/>
              <w:ind w:right="238"/>
              <w:rPr>
                <w:sz w:val="24"/>
                <w:szCs w:val="24"/>
                <w:lang w:val="en-GB"/>
              </w:rPr>
            </w:pPr>
            <w:r w:rsidRPr="00AB4D1E">
              <w:rPr>
                <w:b/>
                <w:bCs/>
                <w:sz w:val="24"/>
                <w:szCs w:val="24"/>
                <w:lang w:val="en-GB"/>
              </w:rPr>
              <w:t>Task:</w:t>
            </w:r>
            <w:r w:rsidRPr="00AB4D1E">
              <w:rPr>
                <w:sz w:val="24"/>
                <w:szCs w:val="24"/>
                <w:lang w:val="en-GB"/>
              </w:rPr>
              <w:t xml:space="preserve"> Build your LinkedIn profile and connect it to LinkedIn Learning.</w:t>
            </w:r>
          </w:p>
          <w:p w14:paraId="53134C29"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Create and complete your LinkedIn profile.</w:t>
            </w:r>
          </w:p>
          <w:p w14:paraId="265DA8F9"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Connect your LinkedIn account to LinkedIn Learning.</w:t>
            </w:r>
          </w:p>
          <w:p w14:paraId="72281765"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 xml:space="preserve">Access the first LinkedIn Learning course: </w:t>
            </w:r>
            <w:r w:rsidRPr="00AB4D1E">
              <w:rPr>
                <w:b/>
                <w:bCs/>
                <w:sz w:val="24"/>
                <w:szCs w:val="24"/>
                <w:lang w:val="en-GB"/>
              </w:rPr>
              <w:t>Microsoft Outlook</w:t>
            </w:r>
            <w:r w:rsidRPr="00AB4D1E">
              <w:rPr>
                <w:sz w:val="24"/>
                <w:szCs w:val="24"/>
                <w:lang w:val="en-GB"/>
              </w:rPr>
              <w:t>.</w:t>
            </w:r>
          </w:p>
          <w:p w14:paraId="07166DB7"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Save the course to your profile and complete it before your presentation.</w:t>
            </w:r>
          </w:p>
          <w:p w14:paraId="163CC061" w14:textId="77777777" w:rsidR="008F5D1D" w:rsidRPr="00AB4D1E" w:rsidRDefault="008F5D1D" w:rsidP="008F5D1D">
            <w:pPr>
              <w:pStyle w:val="TableParagraph"/>
              <w:rPr>
                <w:sz w:val="24"/>
                <w:szCs w:val="24"/>
              </w:rPr>
            </w:pPr>
            <w:r w:rsidRPr="00AB4D1E">
              <w:rPr>
                <w:b/>
                <w:bCs/>
                <w:sz w:val="24"/>
                <w:szCs w:val="24"/>
              </w:rPr>
              <w:t>Task</w:t>
            </w:r>
          </w:p>
          <w:p w14:paraId="55999EFC" w14:textId="33AD020A" w:rsidR="00376884" w:rsidRPr="00AB4D1E" w:rsidRDefault="008F5D1D" w:rsidP="008F5D1D">
            <w:pPr>
              <w:pStyle w:val="TableParagraph"/>
              <w:ind w:right="238"/>
              <w:rPr>
                <w:sz w:val="24"/>
                <w:szCs w:val="24"/>
              </w:rPr>
            </w:pPr>
            <w:r w:rsidRPr="00AB4D1E">
              <w:rPr>
                <w:sz w:val="24"/>
                <w:szCs w:val="24"/>
              </w:rPr>
              <w:t>LinkedIn learning course. Save it to profile to finish for the presentation</w:t>
            </w:r>
          </w:p>
        </w:tc>
      </w:tr>
      <w:tr w:rsidR="00376884" w:rsidRPr="00AB4D1E" w14:paraId="13013F5F" w14:textId="77777777" w:rsidTr="00C00C40">
        <w:trPr>
          <w:trHeight w:val="983"/>
        </w:trPr>
        <w:tc>
          <w:tcPr>
            <w:tcW w:w="1521" w:type="dxa"/>
            <w:tcBorders>
              <w:bottom w:val="nil"/>
            </w:tcBorders>
          </w:tcPr>
          <w:p w14:paraId="55F17B4A" w14:textId="77777777" w:rsidR="00376884" w:rsidRPr="00AB4D1E" w:rsidRDefault="00376884" w:rsidP="00C4421E">
            <w:pPr>
              <w:pStyle w:val="TableParagraph"/>
              <w:spacing w:line="270" w:lineRule="atLeast"/>
              <w:ind w:left="107" w:right="244"/>
              <w:rPr>
                <w:sz w:val="24"/>
                <w:szCs w:val="24"/>
              </w:rPr>
            </w:pPr>
            <w:r w:rsidRPr="00AB4D1E">
              <w:rPr>
                <w:sz w:val="24"/>
                <w:szCs w:val="24"/>
              </w:rPr>
              <w:t>Week 5</w:t>
            </w:r>
          </w:p>
          <w:p w14:paraId="2C13A68B"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08E8E21D" w14:textId="036FDE40" w:rsidR="00376884" w:rsidRPr="00AB4D1E" w:rsidRDefault="00A37287" w:rsidP="00C4421E">
            <w:pPr>
              <w:pStyle w:val="TableParagraph"/>
              <w:spacing w:line="270" w:lineRule="atLeast"/>
              <w:ind w:left="107" w:right="244"/>
              <w:rPr>
                <w:sz w:val="24"/>
                <w:szCs w:val="24"/>
              </w:rPr>
            </w:pPr>
            <w:r w:rsidRPr="00AB4D1E">
              <w:rPr>
                <w:sz w:val="24"/>
                <w:szCs w:val="24"/>
              </w:rPr>
              <w:t>5/10/26</w:t>
            </w:r>
          </w:p>
        </w:tc>
        <w:tc>
          <w:tcPr>
            <w:tcW w:w="3456" w:type="dxa"/>
          </w:tcPr>
          <w:p w14:paraId="525D998F" w14:textId="1A36C407" w:rsidR="00DB0865" w:rsidRPr="00AB4D1E" w:rsidRDefault="00DB0865" w:rsidP="00DB0865">
            <w:pPr>
              <w:pStyle w:val="TableParagraph"/>
              <w:rPr>
                <w:b/>
                <w:bCs/>
                <w:sz w:val="24"/>
                <w:szCs w:val="24"/>
              </w:rPr>
            </w:pPr>
            <w:r w:rsidRPr="00AB4D1E">
              <w:rPr>
                <w:b/>
                <w:bCs/>
                <w:sz w:val="24"/>
                <w:szCs w:val="24"/>
              </w:rPr>
              <w:t>Confidence</w:t>
            </w:r>
            <w:r w:rsidR="002977FF" w:rsidRPr="00AB4D1E">
              <w:rPr>
                <w:b/>
                <w:bCs/>
                <w:sz w:val="24"/>
                <w:szCs w:val="24"/>
              </w:rPr>
              <w:t>/</w:t>
            </w:r>
            <w:r w:rsidR="002536A4" w:rsidRPr="00AB4D1E">
              <w:rPr>
                <w:b/>
                <w:bCs/>
                <w:sz w:val="24"/>
                <w:szCs w:val="24"/>
              </w:rPr>
              <w:t>Resilience</w:t>
            </w:r>
            <w:r w:rsidRPr="00AB4D1E">
              <w:rPr>
                <w:b/>
                <w:bCs/>
                <w:sz w:val="24"/>
                <w:szCs w:val="24"/>
              </w:rPr>
              <w:t xml:space="preserve"> Trainin</w:t>
            </w:r>
            <w:r w:rsidR="002977FF" w:rsidRPr="00AB4D1E">
              <w:rPr>
                <w:b/>
                <w:bCs/>
                <w:sz w:val="24"/>
                <w:szCs w:val="24"/>
              </w:rPr>
              <w:t>g</w:t>
            </w:r>
          </w:p>
          <w:p w14:paraId="04F364AB" w14:textId="2E813F25" w:rsidR="00376884" w:rsidRPr="00AB4D1E" w:rsidRDefault="00376884" w:rsidP="001134A1">
            <w:pPr>
              <w:pStyle w:val="TableParagraph"/>
              <w:tabs>
                <w:tab w:val="left" w:pos="828"/>
              </w:tabs>
              <w:spacing w:line="271" w:lineRule="exact"/>
              <w:rPr>
                <w:b/>
                <w:bCs/>
                <w:sz w:val="24"/>
                <w:szCs w:val="24"/>
              </w:rPr>
            </w:pPr>
          </w:p>
        </w:tc>
        <w:tc>
          <w:tcPr>
            <w:tcW w:w="3042" w:type="dxa"/>
            <w:tcBorders>
              <w:bottom w:val="nil"/>
            </w:tcBorders>
          </w:tcPr>
          <w:p w14:paraId="78070B61" w14:textId="603387C1" w:rsidR="00376884" w:rsidRPr="00AB4D1E" w:rsidRDefault="0023541C" w:rsidP="00F5287A">
            <w:pPr>
              <w:pStyle w:val="TableParagraph"/>
              <w:ind w:left="643" w:right="334"/>
              <w:rPr>
                <w:sz w:val="24"/>
                <w:szCs w:val="24"/>
              </w:rPr>
            </w:pPr>
            <w:r w:rsidRPr="00AB4D1E">
              <w:rPr>
                <w:sz w:val="24"/>
                <w:szCs w:val="24"/>
              </w:rPr>
              <w:t>Student success</w:t>
            </w:r>
          </w:p>
          <w:p w14:paraId="0869B251" w14:textId="33EBD500" w:rsidR="0023541C" w:rsidRPr="00AB4D1E" w:rsidRDefault="0023541C" w:rsidP="00F5287A">
            <w:pPr>
              <w:pStyle w:val="TableParagraph"/>
              <w:ind w:left="643" w:right="334"/>
              <w:rPr>
                <w:sz w:val="24"/>
                <w:szCs w:val="24"/>
              </w:rPr>
            </w:pPr>
          </w:p>
        </w:tc>
        <w:tc>
          <w:tcPr>
            <w:tcW w:w="2765" w:type="dxa"/>
            <w:tcBorders>
              <w:bottom w:val="nil"/>
            </w:tcBorders>
          </w:tcPr>
          <w:p w14:paraId="59EA77C2" w14:textId="79572B53" w:rsidR="0012197E" w:rsidRPr="00AB4D1E" w:rsidRDefault="0012197E" w:rsidP="00C4421E">
            <w:pPr>
              <w:pStyle w:val="TableParagraph"/>
              <w:rPr>
                <w:sz w:val="24"/>
                <w:szCs w:val="24"/>
              </w:rPr>
            </w:pPr>
          </w:p>
        </w:tc>
      </w:tr>
      <w:tr w:rsidR="00376884" w:rsidRPr="00AB4D1E" w14:paraId="131A9263" w14:textId="77777777" w:rsidTr="00C00C40">
        <w:trPr>
          <w:trHeight w:val="3391"/>
        </w:trPr>
        <w:tc>
          <w:tcPr>
            <w:tcW w:w="1521" w:type="dxa"/>
          </w:tcPr>
          <w:p w14:paraId="60D957D0" w14:textId="67E26AE1" w:rsidR="00376884" w:rsidRPr="00AB4D1E" w:rsidRDefault="00376884" w:rsidP="00376884">
            <w:pPr>
              <w:pStyle w:val="TableParagraph"/>
              <w:ind w:left="107" w:right="237"/>
              <w:rPr>
                <w:sz w:val="24"/>
                <w:szCs w:val="24"/>
              </w:rPr>
            </w:pPr>
            <w:r w:rsidRPr="00AB4D1E">
              <w:rPr>
                <w:spacing w:val="-4"/>
                <w:sz w:val="24"/>
                <w:szCs w:val="24"/>
              </w:rPr>
              <w:t xml:space="preserve">Week </w:t>
            </w:r>
            <w:r w:rsidR="00A750FB" w:rsidRPr="00AB4D1E">
              <w:rPr>
                <w:spacing w:val="-4"/>
                <w:sz w:val="24"/>
                <w:szCs w:val="24"/>
              </w:rPr>
              <w:t>6</w:t>
            </w:r>
          </w:p>
          <w:p w14:paraId="0D0AAB7F" w14:textId="77777777" w:rsidR="00376884" w:rsidRPr="00AB4D1E" w:rsidRDefault="00376884" w:rsidP="00376884">
            <w:pPr>
              <w:pStyle w:val="TableParagraph"/>
              <w:ind w:left="107" w:right="284"/>
              <w:rPr>
                <w:sz w:val="24"/>
                <w:szCs w:val="24"/>
              </w:rPr>
            </w:pPr>
            <w:r w:rsidRPr="00AB4D1E">
              <w:rPr>
                <w:spacing w:val="-4"/>
                <w:sz w:val="24"/>
                <w:szCs w:val="24"/>
              </w:rPr>
              <w:t xml:space="preserve">W/C </w:t>
            </w:r>
          </w:p>
          <w:p w14:paraId="48168769" w14:textId="06255A6D" w:rsidR="00376884" w:rsidRPr="00AB4D1E" w:rsidRDefault="00A37287" w:rsidP="00376884">
            <w:pPr>
              <w:pStyle w:val="TableParagraph"/>
              <w:ind w:left="107" w:right="244"/>
              <w:rPr>
                <w:sz w:val="24"/>
                <w:szCs w:val="24"/>
              </w:rPr>
            </w:pPr>
            <w:r w:rsidRPr="00AB4D1E">
              <w:rPr>
                <w:spacing w:val="-4"/>
                <w:sz w:val="24"/>
                <w:szCs w:val="24"/>
              </w:rPr>
              <w:t>12/10/26</w:t>
            </w:r>
          </w:p>
        </w:tc>
        <w:tc>
          <w:tcPr>
            <w:tcW w:w="3456" w:type="dxa"/>
          </w:tcPr>
          <w:p w14:paraId="09953EAA" w14:textId="77777777" w:rsidR="004D60D6" w:rsidRPr="00AB4D1E" w:rsidRDefault="004D60D6" w:rsidP="004D60D6">
            <w:pPr>
              <w:pStyle w:val="TableParagraph"/>
              <w:rPr>
                <w:sz w:val="24"/>
                <w:szCs w:val="24"/>
              </w:rPr>
            </w:pPr>
            <w:r w:rsidRPr="00AB4D1E">
              <w:rPr>
                <w:b/>
                <w:bCs/>
                <w:sz w:val="24"/>
                <w:szCs w:val="24"/>
              </w:rPr>
              <w:t xml:space="preserve">Microsoft Forms </w:t>
            </w:r>
          </w:p>
          <w:p w14:paraId="3D91C824" w14:textId="77777777" w:rsidR="004D60D6" w:rsidRPr="00AB4D1E" w:rsidRDefault="004D60D6" w:rsidP="004D60D6">
            <w:pPr>
              <w:pStyle w:val="TableParagraph"/>
              <w:numPr>
                <w:ilvl w:val="0"/>
                <w:numId w:val="23"/>
              </w:numPr>
              <w:rPr>
                <w:sz w:val="24"/>
                <w:szCs w:val="24"/>
              </w:rPr>
            </w:pPr>
            <w:r w:rsidRPr="00AB4D1E">
              <w:rPr>
                <w:sz w:val="24"/>
                <w:szCs w:val="24"/>
              </w:rPr>
              <w:t>Creating surveys and quizzes</w:t>
            </w:r>
          </w:p>
          <w:p w14:paraId="1CB7D264" w14:textId="77777777" w:rsidR="004D60D6" w:rsidRPr="00AB4D1E" w:rsidRDefault="004D60D6" w:rsidP="004D60D6">
            <w:pPr>
              <w:pStyle w:val="TableParagraph"/>
              <w:numPr>
                <w:ilvl w:val="0"/>
                <w:numId w:val="23"/>
              </w:numPr>
              <w:rPr>
                <w:sz w:val="24"/>
                <w:szCs w:val="24"/>
              </w:rPr>
            </w:pPr>
            <w:r w:rsidRPr="00AB4D1E">
              <w:rPr>
                <w:sz w:val="24"/>
                <w:szCs w:val="24"/>
              </w:rPr>
              <w:t xml:space="preserve">Sharing and collecting responses </w:t>
            </w:r>
          </w:p>
          <w:p w14:paraId="530EFA7A" w14:textId="77777777" w:rsidR="004D60D6" w:rsidRPr="00AB4D1E" w:rsidRDefault="004D60D6" w:rsidP="004D60D6">
            <w:pPr>
              <w:pStyle w:val="TableParagraph"/>
              <w:numPr>
                <w:ilvl w:val="0"/>
                <w:numId w:val="23"/>
              </w:numPr>
              <w:rPr>
                <w:sz w:val="24"/>
                <w:szCs w:val="24"/>
              </w:rPr>
            </w:pPr>
            <w:r w:rsidRPr="00AB4D1E">
              <w:rPr>
                <w:sz w:val="24"/>
                <w:szCs w:val="24"/>
              </w:rPr>
              <w:t>Analysing data and exporting to Excel</w:t>
            </w:r>
          </w:p>
          <w:p w14:paraId="00AC0459" w14:textId="77777777" w:rsidR="004D60D6" w:rsidRPr="00AB4D1E" w:rsidRDefault="004D60D6" w:rsidP="004D60D6">
            <w:pPr>
              <w:pStyle w:val="TableParagraph"/>
              <w:rPr>
                <w:b/>
                <w:bCs/>
                <w:sz w:val="24"/>
                <w:szCs w:val="24"/>
              </w:rPr>
            </w:pPr>
            <w:r w:rsidRPr="00AB4D1E">
              <w:rPr>
                <w:b/>
                <w:bCs/>
                <w:sz w:val="24"/>
                <w:szCs w:val="24"/>
              </w:rPr>
              <w:t xml:space="preserve">PowerPoint </w:t>
            </w:r>
          </w:p>
          <w:p w14:paraId="622F7EA1"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Layout and accessibility features</w:t>
            </w:r>
          </w:p>
          <w:p w14:paraId="5319DE73"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Using Designer and Slide Master</w:t>
            </w:r>
          </w:p>
          <w:p w14:paraId="2277BFAA"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Transitions, animations, sounds</w:t>
            </w:r>
          </w:p>
          <w:p w14:paraId="6700A716"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Embedding videos</w:t>
            </w:r>
          </w:p>
          <w:p w14:paraId="1F16D807"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Recording presentations</w:t>
            </w:r>
          </w:p>
          <w:p w14:paraId="4A6A40A3"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Saving as PDF vs PowerPoint</w:t>
            </w:r>
          </w:p>
          <w:p w14:paraId="693E7A9D"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Presenting using PowerPoint</w:t>
            </w:r>
          </w:p>
          <w:p w14:paraId="2355AD80" w14:textId="7210BA3A" w:rsidR="00376884" w:rsidRPr="00AB4D1E" w:rsidRDefault="00376884" w:rsidP="00F2307A">
            <w:pPr>
              <w:pStyle w:val="TableParagraph"/>
              <w:ind w:left="788"/>
              <w:rPr>
                <w:b/>
                <w:bCs/>
                <w:sz w:val="24"/>
                <w:szCs w:val="24"/>
              </w:rPr>
            </w:pPr>
          </w:p>
        </w:tc>
        <w:tc>
          <w:tcPr>
            <w:tcW w:w="3042" w:type="dxa"/>
          </w:tcPr>
          <w:p w14:paraId="4B724E30" w14:textId="77777777" w:rsidR="006F3A53" w:rsidRPr="00AB4D1E" w:rsidRDefault="006F3A53" w:rsidP="006F3A53">
            <w:pPr>
              <w:pStyle w:val="TableParagraph"/>
              <w:numPr>
                <w:ilvl w:val="0"/>
                <w:numId w:val="27"/>
              </w:numPr>
              <w:ind w:right="854"/>
              <w:rPr>
                <w:sz w:val="24"/>
                <w:szCs w:val="24"/>
              </w:rPr>
            </w:pPr>
            <w:r w:rsidRPr="00AB4D1E">
              <w:rPr>
                <w:sz w:val="24"/>
                <w:szCs w:val="24"/>
              </w:rPr>
              <w:t>PowerPoint</w:t>
            </w:r>
          </w:p>
          <w:p w14:paraId="7B2E5D4D" w14:textId="77777777" w:rsidR="006F3A53" w:rsidRPr="00AB4D1E" w:rsidRDefault="006F3A53" w:rsidP="006F3A53">
            <w:pPr>
              <w:pStyle w:val="TableParagraph"/>
              <w:numPr>
                <w:ilvl w:val="0"/>
                <w:numId w:val="23"/>
              </w:numPr>
              <w:ind w:right="841"/>
              <w:rPr>
                <w:sz w:val="24"/>
                <w:szCs w:val="24"/>
              </w:rPr>
            </w:pPr>
            <w:r w:rsidRPr="00AB4D1E">
              <w:rPr>
                <w:sz w:val="24"/>
                <w:szCs w:val="24"/>
              </w:rPr>
              <w:t>Computer</w:t>
            </w:r>
          </w:p>
          <w:p w14:paraId="3CBE5952" w14:textId="77777777" w:rsidR="006F3A53" w:rsidRPr="00AB4D1E" w:rsidRDefault="006F3A53" w:rsidP="006F3A53">
            <w:pPr>
              <w:pStyle w:val="TableParagraph"/>
              <w:numPr>
                <w:ilvl w:val="0"/>
                <w:numId w:val="23"/>
              </w:numPr>
              <w:ind w:right="841"/>
              <w:rPr>
                <w:sz w:val="24"/>
                <w:szCs w:val="24"/>
              </w:rPr>
            </w:pPr>
            <w:r w:rsidRPr="00AB4D1E">
              <w:rPr>
                <w:sz w:val="24"/>
                <w:szCs w:val="24"/>
              </w:rPr>
              <w:t>Microsoft Forms</w:t>
            </w:r>
          </w:p>
          <w:p w14:paraId="6D756C7D" w14:textId="77777777" w:rsidR="006F3A53" w:rsidRPr="00AB4D1E" w:rsidRDefault="006F3A53" w:rsidP="006F3A53">
            <w:pPr>
              <w:pStyle w:val="TableParagraph"/>
              <w:rPr>
                <w:sz w:val="24"/>
                <w:szCs w:val="24"/>
              </w:rPr>
            </w:pPr>
            <w:r w:rsidRPr="00AB4D1E">
              <w:rPr>
                <w:sz w:val="24"/>
                <w:szCs w:val="24"/>
              </w:rPr>
              <w:t>example survey/quizzes, sample dataset</w:t>
            </w:r>
          </w:p>
          <w:p w14:paraId="4CCFDF1C" w14:textId="77777777" w:rsidR="006F3A53" w:rsidRPr="00AB4D1E" w:rsidRDefault="006F3A53" w:rsidP="006F3A53">
            <w:pPr>
              <w:pStyle w:val="TableParagraph"/>
              <w:rPr>
                <w:b/>
                <w:bCs/>
                <w:sz w:val="24"/>
                <w:szCs w:val="24"/>
              </w:rPr>
            </w:pPr>
          </w:p>
          <w:p w14:paraId="5DAF1DFF" w14:textId="77777777" w:rsidR="006F3A53" w:rsidRPr="00AB4D1E" w:rsidRDefault="006F3A53" w:rsidP="006F3A53">
            <w:pPr>
              <w:pStyle w:val="TableParagraph"/>
              <w:numPr>
                <w:ilvl w:val="0"/>
                <w:numId w:val="20"/>
              </w:numPr>
              <w:rPr>
                <w:sz w:val="24"/>
                <w:szCs w:val="24"/>
              </w:rPr>
            </w:pPr>
            <w:r w:rsidRPr="00AB4D1E">
              <w:rPr>
                <w:sz w:val="24"/>
                <w:szCs w:val="24"/>
              </w:rPr>
              <w:t>Microsoft Form &amp; QR Code PowerPoint</w:t>
            </w:r>
          </w:p>
          <w:p w14:paraId="221E9DE6" w14:textId="77777777" w:rsidR="006F3A53" w:rsidRPr="00AB4D1E" w:rsidRDefault="006F3A53" w:rsidP="006F3A53">
            <w:pPr>
              <w:pStyle w:val="TableParagraph"/>
              <w:numPr>
                <w:ilvl w:val="0"/>
                <w:numId w:val="20"/>
              </w:numPr>
              <w:rPr>
                <w:sz w:val="24"/>
                <w:szCs w:val="24"/>
              </w:rPr>
            </w:pPr>
            <w:r w:rsidRPr="00AB4D1E">
              <w:rPr>
                <w:sz w:val="24"/>
                <w:szCs w:val="24"/>
              </w:rPr>
              <w:t>Computer</w:t>
            </w:r>
          </w:p>
          <w:p w14:paraId="749F7F5C" w14:textId="77777777" w:rsidR="006F3A53" w:rsidRPr="00AB4D1E" w:rsidRDefault="006F3A53" w:rsidP="006F3A53">
            <w:pPr>
              <w:pStyle w:val="TableParagraph"/>
              <w:numPr>
                <w:ilvl w:val="0"/>
                <w:numId w:val="22"/>
              </w:numPr>
              <w:ind w:right="334"/>
              <w:rPr>
                <w:sz w:val="24"/>
                <w:szCs w:val="24"/>
              </w:rPr>
            </w:pPr>
            <w:r w:rsidRPr="00AB4D1E">
              <w:rPr>
                <w:sz w:val="24"/>
                <w:szCs w:val="24"/>
              </w:rPr>
              <w:t>PowerPoint</w:t>
            </w:r>
          </w:p>
          <w:p w14:paraId="25E5D878" w14:textId="77777777" w:rsidR="006F3A53" w:rsidRPr="00AB4D1E" w:rsidRDefault="006F3A53" w:rsidP="006F3A53">
            <w:pPr>
              <w:pStyle w:val="TableParagraph"/>
              <w:numPr>
                <w:ilvl w:val="0"/>
                <w:numId w:val="22"/>
              </w:numPr>
              <w:ind w:right="334"/>
              <w:rPr>
                <w:sz w:val="24"/>
                <w:szCs w:val="24"/>
              </w:rPr>
            </w:pPr>
            <w:r w:rsidRPr="00AB4D1E">
              <w:rPr>
                <w:sz w:val="24"/>
                <w:szCs w:val="24"/>
              </w:rPr>
              <w:t>Computer</w:t>
            </w:r>
          </w:p>
          <w:p w14:paraId="7DAE4ABB" w14:textId="77777777" w:rsidR="006F3A53" w:rsidRPr="00AB4D1E" w:rsidRDefault="006F3A53" w:rsidP="006F3A53">
            <w:pPr>
              <w:pStyle w:val="TableParagraph"/>
              <w:numPr>
                <w:ilvl w:val="0"/>
                <w:numId w:val="22"/>
              </w:numPr>
              <w:ind w:right="334"/>
              <w:rPr>
                <w:sz w:val="24"/>
                <w:szCs w:val="24"/>
              </w:rPr>
            </w:pPr>
            <w:r w:rsidRPr="00AB4D1E">
              <w:rPr>
                <w:sz w:val="24"/>
                <w:szCs w:val="24"/>
              </w:rPr>
              <w:t>Access to PowerPoint Live, sample media files (videos/sounds), accessibility checker guide</w:t>
            </w:r>
          </w:p>
          <w:p w14:paraId="28EDBF9F" w14:textId="77777777" w:rsidR="00376884" w:rsidRPr="00AB4D1E" w:rsidRDefault="00376884" w:rsidP="00D92693">
            <w:pPr>
              <w:pStyle w:val="TableParagraph"/>
              <w:ind w:right="334"/>
              <w:rPr>
                <w:b/>
                <w:sz w:val="24"/>
                <w:szCs w:val="24"/>
              </w:rPr>
            </w:pPr>
          </w:p>
        </w:tc>
        <w:tc>
          <w:tcPr>
            <w:tcW w:w="2765" w:type="dxa"/>
          </w:tcPr>
          <w:p w14:paraId="149C806F" w14:textId="77777777" w:rsidR="00231C0B" w:rsidRPr="00AB4D1E" w:rsidRDefault="00231C0B" w:rsidP="00376884">
            <w:pPr>
              <w:pStyle w:val="TableParagraph"/>
              <w:rPr>
                <w:sz w:val="24"/>
                <w:szCs w:val="24"/>
              </w:rPr>
            </w:pPr>
          </w:p>
          <w:p w14:paraId="4F3C289C" w14:textId="77777777" w:rsidR="00376884" w:rsidRPr="00AB4D1E" w:rsidRDefault="00376884" w:rsidP="00376884">
            <w:pPr>
              <w:pStyle w:val="TableParagraph"/>
              <w:rPr>
                <w:sz w:val="24"/>
                <w:szCs w:val="24"/>
              </w:rPr>
            </w:pPr>
          </w:p>
          <w:p w14:paraId="43DD1279" w14:textId="77777777" w:rsidR="00376884" w:rsidRPr="00AB4D1E" w:rsidRDefault="00376884" w:rsidP="001B558A">
            <w:pPr>
              <w:pStyle w:val="TableParagraph"/>
              <w:rPr>
                <w:sz w:val="24"/>
                <w:szCs w:val="24"/>
              </w:rPr>
            </w:pPr>
          </w:p>
        </w:tc>
      </w:tr>
      <w:tr w:rsidR="00376884" w:rsidRPr="00AB4D1E" w14:paraId="6A25E5C5" w14:textId="77777777" w:rsidTr="00C00C40">
        <w:trPr>
          <w:trHeight w:val="3391"/>
        </w:trPr>
        <w:tc>
          <w:tcPr>
            <w:tcW w:w="1521" w:type="dxa"/>
          </w:tcPr>
          <w:p w14:paraId="29D4C5B0" w14:textId="1C02BB22" w:rsidR="00376884" w:rsidRPr="00AB4D1E" w:rsidRDefault="00376884" w:rsidP="00376884">
            <w:pPr>
              <w:pStyle w:val="TableParagraph"/>
              <w:ind w:left="107" w:right="264"/>
              <w:rPr>
                <w:sz w:val="24"/>
                <w:szCs w:val="24"/>
              </w:rPr>
            </w:pPr>
            <w:r w:rsidRPr="00AB4D1E">
              <w:rPr>
                <w:sz w:val="24"/>
                <w:szCs w:val="24"/>
              </w:rPr>
              <w:lastRenderedPageBreak/>
              <w:t xml:space="preserve">Week </w:t>
            </w:r>
            <w:r w:rsidR="004B4F82" w:rsidRPr="00AB4D1E">
              <w:rPr>
                <w:sz w:val="24"/>
                <w:szCs w:val="24"/>
              </w:rPr>
              <w:t>7</w:t>
            </w:r>
            <w:r w:rsidRPr="00AB4D1E">
              <w:rPr>
                <w:sz w:val="24"/>
                <w:szCs w:val="24"/>
              </w:rPr>
              <w:t xml:space="preserve"> W/C </w:t>
            </w:r>
          </w:p>
          <w:p w14:paraId="7578E579" w14:textId="628B0399" w:rsidR="00376884" w:rsidRPr="00AB4D1E" w:rsidRDefault="00A37287" w:rsidP="00376884">
            <w:pPr>
              <w:pStyle w:val="TableParagraph"/>
              <w:ind w:left="107" w:right="237"/>
              <w:rPr>
                <w:spacing w:val="-4"/>
                <w:sz w:val="24"/>
                <w:szCs w:val="24"/>
              </w:rPr>
            </w:pPr>
            <w:r w:rsidRPr="00AB4D1E">
              <w:rPr>
                <w:sz w:val="24"/>
                <w:szCs w:val="24"/>
              </w:rPr>
              <w:t>19/10/26</w:t>
            </w:r>
          </w:p>
        </w:tc>
        <w:tc>
          <w:tcPr>
            <w:tcW w:w="3456" w:type="dxa"/>
          </w:tcPr>
          <w:p w14:paraId="5CC08AC1" w14:textId="77777777" w:rsidR="004D60D6" w:rsidRPr="00AB4D1E" w:rsidRDefault="004D60D6" w:rsidP="004D60D6">
            <w:pPr>
              <w:pStyle w:val="TableParagraph"/>
              <w:rPr>
                <w:b/>
                <w:sz w:val="24"/>
                <w:szCs w:val="24"/>
              </w:rPr>
            </w:pPr>
            <w:r w:rsidRPr="00AB4D1E">
              <w:rPr>
                <w:b/>
                <w:sz w:val="24"/>
                <w:szCs w:val="24"/>
              </w:rPr>
              <w:t>Excel</w:t>
            </w:r>
          </w:p>
          <w:p w14:paraId="61980805" w14:textId="77777777" w:rsidR="004D60D6" w:rsidRPr="00AB4D1E" w:rsidRDefault="004D60D6" w:rsidP="004D60D6">
            <w:pPr>
              <w:pStyle w:val="TableParagraph"/>
              <w:rPr>
                <w:i/>
                <w:iCs/>
                <w:sz w:val="24"/>
                <w:szCs w:val="24"/>
              </w:rPr>
            </w:pPr>
            <w:r w:rsidRPr="00AB4D1E">
              <w:rPr>
                <w:i/>
                <w:iCs/>
                <w:sz w:val="24"/>
                <w:szCs w:val="24"/>
              </w:rPr>
              <w:t xml:space="preserve">For Business Use: </w:t>
            </w:r>
          </w:p>
          <w:p w14:paraId="207895F7" w14:textId="77777777" w:rsidR="004D60D6" w:rsidRPr="00AB4D1E" w:rsidRDefault="004D60D6" w:rsidP="004D60D6">
            <w:pPr>
              <w:pStyle w:val="TableParagraph"/>
              <w:numPr>
                <w:ilvl w:val="0"/>
                <w:numId w:val="24"/>
              </w:numPr>
              <w:rPr>
                <w:sz w:val="24"/>
                <w:szCs w:val="24"/>
              </w:rPr>
            </w:pPr>
            <w:r w:rsidRPr="00AB4D1E">
              <w:rPr>
                <w:sz w:val="24"/>
                <w:szCs w:val="24"/>
              </w:rPr>
              <w:t xml:space="preserve">Basic formulas (SUM, AVERAGE, IF) </w:t>
            </w:r>
          </w:p>
          <w:p w14:paraId="4D1DD8A8" w14:textId="1053DFA1" w:rsidR="004D60D6" w:rsidRPr="00AB4D1E" w:rsidRDefault="004D60D6" w:rsidP="004D60D6">
            <w:pPr>
              <w:pStyle w:val="TableParagraph"/>
              <w:numPr>
                <w:ilvl w:val="0"/>
                <w:numId w:val="24"/>
              </w:numPr>
              <w:rPr>
                <w:sz w:val="24"/>
                <w:szCs w:val="24"/>
              </w:rPr>
            </w:pPr>
            <w:r w:rsidRPr="00AB4D1E">
              <w:rPr>
                <w:sz w:val="24"/>
                <w:szCs w:val="24"/>
              </w:rPr>
              <w:t xml:space="preserve">Data </w:t>
            </w:r>
            <w:proofErr w:type="spellStart"/>
            <w:r w:rsidR="002536A4" w:rsidRPr="00AB4D1E">
              <w:rPr>
                <w:sz w:val="24"/>
                <w:szCs w:val="24"/>
              </w:rPr>
              <w:t>visualisation</w:t>
            </w:r>
            <w:proofErr w:type="spellEnd"/>
            <w:r w:rsidRPr="00AB4D1E">
              <w:rPr>
                <w:sz w:val="24"/>
                <w:szCs w:val="24"/>
              </w:rPr>
              <w:t xml:space="preserve"> (charts, graphs) </w:t>
            </w:r>
          </w:p>
          <w:p w14:paraId="3A085C27" w14:textId="3F22D0D1" w:rsidR="00F72383" w:rsidRPr="00AB4D1E" w:rsidRDefault="004D60D6" w:rsidP="00F72383">
            <w:pPr>
              <w:pStyle w:val="TableParagraph"/>
              <w:numPr>
                <w:ilvl w:val="0"/>
                <w:numId w:val="24"/>
              </w:numPr>
              <w:rPr>
                <w:sz w:val="24"/>
                <w:szCs w:val="24"/>
              </w:rPr>
            </w:pPr>
            <w:r w:rsidRPr="00AB4D1E">
              <w:rPr>
                <w:sz w:val="24"/>
                <w:szCs w:val="24"/>
              </w:rPr>
              <w:t>Sorting/filtering data</w:t>
            </w:r>
          </w:p>
        </w:tc>
        <w:tc>
          <w:tcPr>
            <w:tcW w:w="3042" w:type="dxa"/>
          </w:tcPr>
          <w:p w14:paraId="38F6EA77" w14:textId="77777777" w:rsidR="006D5263" w:rsidRPr="00AB4D1E" w:rsidRDefault="006D5263" w:rsidP="006E5F78">
            <w:pPr>
              <w:pStyle w:val="TableParagraph"/>
              <w:numPr>
                <w:ilvl w:val="0"/>
                <w:numId w:val="28"/>
              </w:numPr>
              <w:ind w:right="854"/>
              <w:rPr>
                <w:sz w:val="24"/>
                <w:szCs w:val="24"/>
              </w:rPr>
            </w:pPr>
            <w:r w:rsidRPr="00AB4D1E">
              <w:rPr>
                <w:sz w:val="24"/>
                <w:szCs w:val="24"/>
              </w:rPr>
              <w:t>PowerPoint</w:t>
            </w:r>
          </w:p>
          <w:p w14:paraId="738DAE5F" w14:textId="77777777" w:rsidR="006D5263" w:rsidRPr="00AB4D1E" w:rsidRDefault="006D5263" w:rsidP="006D5263">
            <w:pPr>
              <w:pStyle w:val="TableParagraph"/>
              <w:numPr>
                <w:ilvl w:val="0"/>
                <w:numId w:val="27"/>
              </w:numPr>
              <w:ind w:right="854"/>
              <w:rPr>
                <w:sz w:val="24"/>
                <w:szCs w:val="24"/>
              </w:rPr>
            </w:pPr>
            <w:r w:rsidRPr="00AB4D1E">
              <w:rPr>
                <w:sz w:val="24"/>
                <w:szCs w:val="24"/>
              </w:rPr>
              <w:t>Computer</w:t>
            </w:r>
          </w:p>
          <w:p w14:paraId="1D6755DE" w14:textId="77777777" w:rsidR="006D5263" w:rsidRPr="00AB4D1E" w:rsidRDefault="006D5263" w:rsidP="006D5263">
            <w:pPr>
              <w:pStyle w:val="TableParagraph"/>
              <w:numPr>
                <w:ilvl w:val="0"/>
                <w:numId w:val="27"/>
              </w:numPr>
              <w:ind w:right="854"/>
              <w:rPr>
                <w:sz w:val="24"/>
                <w:szCs w:val="24"/>
              </w:rPr>
            </w:pPr>
            <w:r w:rsidRPr="00AB4D1E">
              <w:rPr>
                <w:sz w:val="24"/>
                <w:szCs w:val="24"/>
              </w:rPr>
              <w:t>Excel (Office 365)</w:t>
            </w:r>
          </w:p>
          <w:p w14:paraId="2055FA18" w14:textId="77777777" w:rsidR="006D5263" w:rsidRPr="00AB4D1E" w:rsidRDefault="006D5263" w:rsidP="006D5263">
            <w:pPr>
              <w:pStyle w:val="TableParagraph"/>
              <w:numPr>
                <w:ilvl w:val="0"/>
                <w:numId w:val="27"/>
              </w:numPr>
              <w:ind w:right="854"/>
              <w:rPr>
                <w:sz w:val="24"/>
                <w:szCs w:val="24"/>
              </w:rPr>
            </w:pPr>
            <w:r w:rsidRPr="00AB4D1E">
              <w:rPr>
                <w:sz w:val="24"/>
                <w:szCs w:val="24"/>
              </w:rPr>
              <w:t>Template spreadsheets (budgeting, tracker, business analysis)</w:t>
            </w:r>
          </w:p>
          <w:p w14:paraId="6DC40E1F" w14:textId="32D5B5A5" w:rsidR="00C7169B" w:rsidRPr="00AB4D1E" w:rsidRDefault="00C7169B" w:rsidP="006F3A53">
            <w:pPr>
              <w:pStyle w:val="TableParagraph"/>
              <w:ind w:left="360" w:right="854"/>
              <w:rPr>
                <w:sz w:val="24"/>
                <w:szCs w:val="24"/>
              </w:rPr>
            </w:pPr>
          </w:p>
        </w:tc>
        <w:tc>
          <w:tcPr>
            <w:tcW w:w="2765" w:type="dxa"/>
          </w:tcPr>
          <w:p w14:paraId="1AC51991" w14:textId="77777777" w:rsidR="00C7169B" w:rsidRPr="00AB4D1E" w:rsidRDefault="00C7169B" w:rsidP="00687831">
            <w:pPr>
              <w:pStyle w:val="TableParagraph"/>
              <w:rPr>
                <w:i/>
                <w:iCs/>
                <w:sz w:val="24"/>
                <w:szCs w:val="24"/>
              </w:rPr>
            </w:pPr>
          </w:p>
          <w:p w14:paraId="0D4D52FD" w14:textId="77777777" w:rsidR="00C40755" w:rsidRPr="00AB4D1E" w:rsidRDefault="00C40755" w:rsidP="00C40755">
            <w:pPr>
              <w:pStyle w:val="TableParagraph"/>
              <w:rPr>
                <w:sz w:val="24"/>
                <w:szCs w:val="24"/>
              </w:rPr>
            </w:pPr>
            <w:r w:rsidRPr="00AB4D1E">
              <w:rPr>
                <w:sz w:val="24"/>
                <w:szCs w:val="24"/>
              </w:rPr>
              <w:t>LinkedIn learning course. Save it to profile to finish for the presentation.</w:t>
            </w:r>
          </w:p>
          <w:p w14:paraId="155E9FD2" w14:textId="58E72743" w:rsidR="00376884" w:rsidRPr="00AB4D1E" w:rsidRDefault="00376884" w:rsidP="00C879A2">
            <w:pPr>
              <w:pStyle w:val="TableParagraph"/>
              <w:rPr>
                <w:sz w:val="24"/>
                <w:szCs w:val="24"/>
              </w:rPr>
            </w:pPr>
          </w:p>
        </w:tc>
      </w:tr>
      <w:tr w:rsidR="00376884" w:rsidRPr="00AB4D1E" w14:paraId="7F5EE156" w14:textId="77777777" w:rsidTr="00C00C40">
        <w:trPr>
          <w:trHeight w:val="2684"/>
        </w:trPr>
        <w:tc>
          <w:tcPr>
            <w:tcW w:w="1521" w:type="dxa"/>
          </w:tcPr>
          <w:p w14:paraId="1FF0FC45" w14:textId="5CE5EB8F" w:rsidR="00376884" w:rsidRPr="00AB4D1E" w:rsidRDefault="00376884" w:rsidP="00376884">
            <w:pPr>
              <w:pStyle w:val="TableParagraph"/>
              <w:spacing w:line="270" w:lineRule="atLeast"/>
              <w:rPr>
                <w:sz w:val="24"/>
                <w:szCs w:val="24"/>
              </w:rPr>
            </w:pPr>
            <w:r w:rsidRPr="00AB4D1E">
              <w:rPr>
                <w:sz w:val="24"/>
                <w:szCs w:val="24"/>
              </w:rPr>
              <w:t xml:space="preserve">Week </w:t>
            </w:r>
            <w:r w:rsidR="004B4F82" w:rsidRPr="00AB4D1E">
              <w:rPr>
                <w:sz w:val="24"/>
                <w:szCs w:val="24"/>
              </w:rPr>
              <w:t>8</w:t>
            </w:r>
          </w:p>
          <w:p w14:paraId="2F317757" w14:textId="1257290B" w:rsidR="00376884" w:rsidRPr="00AB4D1E" w:rsidRDefault="00376884" w:rsidP="00376884">
            <w:pPr>
              <w:pStyle w:val="TableParagraph"/>
              <w:ind w:left="107" w:right="264"/>
              <w:rPr>
                <w:sz w:val="24"/>
                <w:szCs w:val="24"/>
              </w:rPr>
            </w:pPr>
            <w:r w:rsidRPr="00AB4D1E">
              <w:rPr>
                <w:sz w:val="24"/>
                <w:szCs w:val="24"/>
              </w:rPr>
              <w:t>W/C</w:t>
            </w:r>
            <w:r w:rsidRPr="00AB4D1E">
              <w:br/>
            </w:r>
            <w:r w:rsidR="00D76245" w:rsidRPr="00AB4D1E">
              <w:rPr>
                <w:sz w:val="24"/>
                <w:szCs w:val="24"/>
              </w:rPr>
              <w:t>26/10/26</w:t>
            </w:r>
          </w:p>
        </w:tc>
        <w:tc>
          <w:tcPr>
            <w:tcW w:w="3456" w:type="dxa"/>
          </w:tcPr>
          <w:p w14:paraId="1091BE58" w14:textId="2113446D" w:rsidR="00015E57" w:rsidRPr="00AB4D1E" w:rsidRDefault="00C7169B" w:rsidP="004B24B7">
            <w:pPr>
              <w:pStyle w:val="TableParagraph"/>
              <w:rPr>
                <w:b/>
                <w:bCs/>
                <w:sz w:val="24"/>
                <w:szCs w:val="24"/>
              </w:rPr>
            </w:pPr>
            <w:r w:rsidRPr="00AB4D1E">
              <w:rPr>
                <w:b/>
                <w:bCs/>
                <w:sz w:val="24"/>
                <w:szCs w:val="24"/>
              </w:rPr>
              <w:t xml:space="preserve"> </w:t>
            </w:r>
            <w:r w:rsidR="004B24B7" w:rsidRPr="00AB4D1E">
              <w:rPr>
                <w:b/>
                <w:bCs/>
                <w:sz w:val="24"/>
                <w:szCs w:val="24"/>
              </w:rPr>
              <w:t>Asses</w:t>
            </w:r>
            <w:r w:rsidR="002536A4">
              <w:rPr>
                <w:b/>
                <w:bCs/>
                <w:sz w:val="24"/>
                <w:szCs w:val="24"/>
              </w:rPr>
              <w:t>s</w:t>
            </w:r>
            <w:r w:rsidR="004B24B7" w:rsidRPr="00AB4D1E">
              <w:rPr>
                <w:b/>
                <w:bCs/>
                <w:sz w:val="24"/>
                <w:szCs w:val="24"/>
              </w:rPr>
              <w:t xml:space="preserve">ment 1 and </w:t>
            </w:r>
            <w:r w:rsidR="00F10A79" w:rsidRPr="00AB4D1E">
              <w:rPr>
                <w:b/>
                <w:bCs/>
                <w:sz w:val="24"/>
                <w:szCs w:val="24"/>
              </w:rPr>
              <w:t>2</w:t>
            </w:r>
          </w:p>
          <w:p w14:paraId="01BF0AD3" w14:textId="77777777" w:rsidR="00C7169B" w:rsidRPr="00AB4D1E" w:rsidRDefault="00C7169B" w:rsidP="00C7169B">
            <w:pPr>
              <w:pStyle w:val="TableParagraph"/>
              <w:rPr>
                <w:b/>
                <w:bCs/>
                <w:sz w:val="24"/>
                <w:szCs w:val="24"/>
              </w:rPr>
            </w:pPr>
          </w:p>
          <w:p w14:paraId="17BC0BCA" w14:textId="2232996E" w:rsidR="00C7169B" w:rsidRPr="00AB4D1E" w:rsidRDefault="00C7169B" w:rsidP="00D1487C">
            <w:pPr>
              <w:pStyle w:val="TableParagraph"/>
              <w:ind w:left="720"/>
              <w:rPr>
                <w:sz w:val="24"/>
                <w:szCs w:val="24"/>
              </w:rPr>
            </w:pPr>
          </w:p>
        </w:tc>
        <w:tc>
          <w:tcPr>
            <w:tcW w:w="3042" w:type="dxa"/>
          </w:tcPr>
          <w:p w14:paraId="241D0D4A" w14:textId="23606355" w:rsidR="00376884" w:rsidRPr="00AB4D1E" w:rsidRDefault="00376884" w:rsidP="00B32CAD">
            <w:pPr>
              <w:pStyle w:val="TableParagraph"/>
              <w:rPr>
                <w:b/>
                <w:bCs/>
                <w:sz w:val="24"/>
                <w:szCs w:val="24"/>
              </w:rPr>
            </w:pPr>
          </w:p>
        </w:tc>
        <w:tc>
          <w:tcPr>
            <w:tcW w:w="2765" w:type="dxa"/>
          </w:tcPr>
          <w:p w14:paraId="17301B7D" w14:textId="54DC436B" w:rsidR="00251163" w:rsidRPr="00AB4D1E" w:rsidRDefault="00251163" w:rsidP="00251163">
            <w:pPr>
              <w:pStyle w:val="TableParagraph"/>
              <w:rPr>
                <w:sz w:val="24"/>
                <w:szCs w:val="24"/>
              </w:rPr>
            </w:pPr>
            <w:r w:rsidRPr="00AB4D1E">
              <w:rPr>
                <w:b/>
                <w:bCs/>
                <w:sz w:val="24"/>
                <w:szCs w:val="24"/>
              </w:rPr>
              <w:t xml:space="preserve">Task: </w:t>
            </w:r>
            <w:r w:rsidRPr="00AB4D1E">
              <w:rPr>
                <w:sz w:val="24"/>
                <w:szCs w:val="24"/>
              </w:rPr>
              <w:t>Asses</w:t>
            </w:r>
            <w:r w:rsidR="002536A4">
              <w:rPr>
                <w:sz w:val="24"/>
                <w:szCs w:val="24"/>
              </w:rPr>
              <w:t>s</w:t>
            </w:r>
            <w:r w:rsidRPr="00AB4D1E">
              <w:rPr>
                <w:sz w:val="24"/>
                <w:szCs w:val="24"/>
              </w:rPr>
              <w:t>ment 1</w:t>
            </w:r>
            <w:r w:rsidR="00C40755" w:rsidRPr="00AB4D1E">
              <w:rPr>
                <w:sz w:val="24"/>
                <w:szCs w:val="24"/>
              </w:rPr>
              <w:t>and 2</w:t>
            </w:r>
            <w:r w:rsidRPr="00AB4D1E">
              <w:rPr>
                <w:sz w:val="24"/>
                <w:szCs w:val="24"/>
              </w:rPr>
              <w:t xml:space="preserve"> in class written repor</w:t>
            </w:r>
            <w:r w:rsidR="00D754A1" w:rsidRPr="00AB4D1E">
              <w:rPr>
                <w:sz w:val="24"/>
                <w:szCs w:val="24"/>
              </w:rPr>
              <w:t>t and excel</w:t>
            </w:r>
          </w:p>
          <w:p w14:paraId="7E53960C" w14:textId="77777777" w:rsidR="00805575" w:rsidRPr="00AB4D1E" w:rsidRDefault="00251163" w:rsidP="00251163">
            <w:pPr>
              <w:pStyle w:val="TableParagraph"/>
              <w:rPr>
                <w:b/>
                <w:bCs/>
                <w:sz w:val="24"/>
                <w:szCs w:val="24"/>
                <w:lang w:val="en-GB"/>
              </w:rPr>
            </w:pPr>
            <w:r w:rsidRPr="00AB4D1E">
              <w:rPr>
                <w:b/>
                <w:bCs/>
                <w:sz w:val="24"/>
                <w:szCs w:val="24"/>
              </w:rPr>
              <w:t>Task:</w:t>
            </w:r>
            <w:r w:rsidRPr="00AB4D1E">
              <w:rPr>
                <w:sz w:val="24"/>
                <w:szCs w:val="24"/>
              </w:rPr>
              <w:t xml:space="preserve"> </w:t>
            </w:r>
            <w:r w:rsidRPr="00AB4D1E">
              <w:rPr>
                <w:b/>
                <w:bCs/>
                <w:sz w:val="24"/>
                <w:szCs w:val="24"/>
                <w:lang w:val="en-GB"/>
              </w:rPr>
              <w:t>In</w:t>
            </w:r>
            <w:r w:rsidRPr="00AB4D1E">
              <w:rPr>
                <w:b/>
                <w:bCs/>
                <w:sz w:val="24"/>
                <w:szCs w:val="24"/>
                <w:lang w:val="en-GB"/>
              </w:rPr>
              <w:noBreakHyphen/>
              <w:t xml:space="preserve">Class </w:t>
            </w:r>
          </w:p>
          <w:p w14:paraId="45BEF6C3" w14:textId="4CEF7BAC" w:rsidR="00251163" w:rsidRPr="00AB4D1E" w:rsidRDefault="00805575" w:rsidP="00251163">
            <w:pPr>
              <w:pStyle w:val="TableParagraph"/>
              <w:rPr>
                <w:sz w:val="24"/>
                <w:szCs w:val="24"/>
              </w:rPr>
            </w:pPr>
            <w:r w:rsidRPr="00AB4D1E">
              <w:rPr>
                <w:b/>
                <w:bCs/>
                <w:sz w:val="24"/>
                <w:szCs w:val="24"/>
                <w:lang w:val="en-GB"/>
              </w:rPr>
              <w:t xml:space="preserve">AI Report and </w:t>
            </w:r>
            <w:r w:rsidR="00251163" w:rsidRPr="00AB4D1E">
              <w:rPr>
                <w:b/>
                <w:bCs/>
                <w:sz w:val="24"/>
                <w:szCs w:val="24"/>
                <w:lang w:val="en-GB"/>
              </w:rPr>
              <w:t>Spreadsheet Data Analysis (</w:t>
            </w:r>
            <w:r w:rsidRPr="00AB4D1E">
              <w:rPr>
                <w:b/>
                <w:bCs/>
                <w:sz w:val="24"/>
                <w:szCs w:val="24"/>
                <w:lang w:val="en-GB"/>
              </w:rPr>
              <w:t>2</w:t>
            </w:r>
            <w:r w:rsidR="00251163" w:rsidRPr="00AB4D1E">
              <w:rPr>
                <w:b/>
                <w:bCs/>
                <w:sz w:val="24"/>
                <w:szCs w:val="24"/>
                <w:lang w:val="en-GB"/>
              </w:rPr>
              <w:t xml:space="preserve"> hour)</w:t>
            </w:r>
          </w:p>
          <w:p w14:paraId="09939F9C" w14:textId="1CB00E8D" w:rsidR="00376884" w:rsidRPr="00AB4D1E" w:rsidRDefault="00376884" w:rsidP="00376884">
            <w:pPr>
              <w:pStyle w:val="TableParagraph"/>
              <w:rPr>
                <w:sz w:val="24"/>
                <w:szCs w:val="24"/>
              </w:rPr>
            </w:pPr>
          </w:p>
        </w:tc>
      </w:tr>
      <w:tr w:rsidR="00376884" w:rsidRPr="00AB4D1E" w14:paraId="17E47C4C" w14:textId="77777777" w:rsidTr="00C00C40">
        <w:trPr>
          <w:trHeight w:val="1123"/>
        </w:trPr>
        <w:tc>
          <w:tcPr>
            <w:tcW w:w="1521" w:type="dxa"/>
          </w:tcPr>
          <w:p w14:paraId="5B95B86E" w14:textId="2CFEBE24" w:rsidR="00376884" w:rsidRPr="00AB4D1E" w:rsidRDefault="00376884" w:rsidP="00376884">
            <w:pPr>
              <w:pStyle w:val="TableParagraph"/>
              <w:ind w:left="107" w:right="237"/>
              <w:rPr>
                <w:sz w:val="24"/>
                <w:szCs w:val="24"/>
              </w:rPr>
            </w:pPr>
            <w:r w:rsidRPr="00AB4D1E">
              <w:rPr>
                <w:spacing w:val="-4"/>
                <w:sz w:val="24"/>
                <w:szCs w:val="24"/>
              </w:rPr>
              <w:t xml:space="preserve">Week </w:t>
            </w:r>
            <w:r w:rsidR="00956A96" w:rsidRPr="00AB4D1E">
              <w:rPr>
                <w:spacing w:val="-6"/>
                <w:sz w:val="24"/>
                <w:szCs w:val="24"/>
              </w:rPr>
              <w:t>9</w:t>
            </w:r>
          </w:p>
          <w:p w14:paraId="19D14867" w14:textId="77777777" w:rsidR="00376884" w:rsidRPr="00AB4D1E" w:rsidRDefault="00376884" w:rsidP="00376884">
            <w:pPr>
              <w:pStyle w:val="TableParagraph"/>
              <w:ind w:left="107" w:right="264"/>
              <w:rPr>
                <w:sz w:val="24"/>
                <w:szCs w:val="24"/>
              </w:rPr>
            </w:pPr>
            <w:r w:rsidRPr="00AB4D1E">
              <w:rPr>
                <w:spacing w:val="-4"/>
                <w:sz w:val="24"/>
                <w:szCs w:val="24"/>
              </w:rPr>
              <w:t>W/C</w:t>
            </w:r>
          </w:p>
          <w:p w14:paraId="3431172D" w14:textId="79247A19" w:rsidR="00376884" w:rsidRPr="00AB4D1E" w:rsidRDefault="00653705" w:rsidP="00376884">
            <w:pPr>
              <w:pStyle w:val="TableParagraph"/>
              <w:spacing w:line="270" w:lineRule="atLeast"/>
              <w:rPr>
                <w:sz w:val="24"/>
                <w:szCs w:val="24"/>
              </w:rPr>
            </w:pPr>
            <w:r w:rsidRPr="00AB4D1E">
              <w:rPr>
                <w:sz w:val="24"/>
                <w:szCs w:val="24"/>
              </w:rPr>
              <w:t>2/11/26</w:t>
            </w:r>
          </w:p>
        </w:tc>
        <w:tc>
          <w:tcPr>
            <w:tcW w:w="3456" w:type="dxa"/>
          </w:tcPr>
          <w:p w14:paraId="122D4321" w14:textId="6B4A5AA0" w:rsidR="00015E57" w:rsidRPr="00AB4D1E" w:rsidRDefault="00015E57" w:rsidP="00015E57">
            <w:pPr>
              <w:pStyle w:val="TableParagraph"/>
              <w:rPr>
                <w:b/>
                <w:bCs/>
                <w:sz w:val="24"/>
                <w:szCs w:val="24"/>
              </w:rPr>
            </w:pPr>
            <w:r w:rsidRPr="00AB4D1E">
              <w:rPr>
                <w:b/>
                <w:bCs/>
                <w:sz w:val="24"/>
                <w:szCs w:val="24"/>
              </w:rPr>
              <w:t xml:space="preserve">Mock Presentations </w:t>
            </w:r>
          </w:p>
          <w:p w14:paraId="6D750FCB" w14:textId="77777777" w:rsidR="00015E57" w:rsidRPr="00AB4D1E" w:rsidRDefault="00015E57" w:rsidP="00015E57">
            <w:pPr>
              <w:pStyle w:val="TableParagraph"/>
              <w:rPr>
                <w:b/>
                <w:bCs/>
                <w:sz w:val="24"/>
                <w:szCs w:val="24"/>
              </w:rPr>
            </w:pPr>
          </w:p>
          <w:p w14:paraId="3EEBD189" w14:textId="77777777" w:rsidR="00015E57" w:rsidRPr="00AB4D1E" w:rsidRDefault="00015E57" w:rsidP="00015E57">
            <w:pPr>
              <w:pStyle w:val="TableParagraph"/>
              <w:numPr>
                <w:ilvl w:val="0"/>
                <w:numId w:val="29"/>
              </w:numPr>
              <w:rPr>
                <w:sz w:val="24"/>
                <w:szCs w:val="24"/>
              </w:rPr>
            </w:pPr>
            <w:r w:rsidRPr="00AB4D1E">
              <w:rPr>
                <w:sz w:val="24"/>
                <w:szCs w:val="24"/>
              </w:rPr>
              <w:t>Opportunity for you to practice your presentation and get feedback before the final</w:t>
            </w:r>
          </w:p>
          <w:p w14:paraId="66B2D60D" w14:textId="7ED64DF1" w:rsidR="00376884" w:rsidRPr="00AB4D1E" w:rsidRDefault="002C04B2" w:rsidP="00376884">
            <w:pPr>
              <w:pStyle w:val="TableParagraph"/>
              <w:rPr>
                <w:b/>
                <w:bCs/>
                <w:sz w:val="24"/>
                <w:szCs w:val="24"/>
              </w:rPr>
            </w:pPr>
            <w:r w:rsidRPr="00AB4D1E">
              <w:rPr>
                <w:b/>
                <w:bCs/>
                <w:sz w:val="24"/>
                <w:szCs w:val="24"/>
              </w:rPr>
              <w:t xml:space="preserve">Module </w:t>
            </w:r>
            <w:r w:rsidR="00D07D41" w:rsidRPr="00AB4D1E">
              <w:rPr>
                <w:b/>
                <w:bCs/>
                <w:sz w:val="24"/>
                <w:szCs w:val="24"/>
              </w:rPr>
              <w:t xml:space="preserve">Feedback </w:t>
            </w:r>
          </w:p>
          <w:p w14:paraId="5A52E1BA" w14:textId="77777777" w:rsidR="00376884" w:rsidRPr="00AB4D1E" w:rsidRDefault="00376884" w:rsidP="00376884">
            <w:pPr>
              <w:pStyle w:val="TableParagraph"/>
              <w:tabs>
                <w:tab w:val="left" w:pos="828"/>
              </w:tabs>
              <w:ind w:right="760"/>
              <w:rPr>
                <w:b/>
                <w:bCs/>
                <w:sz w:val="24"/>
                <w:szCs w:val="24"/>
              </w:rPr>
            </w:pPr>
          </w:p>
        </w:tc>
        <w:tc>
          <w:tcPr>
            <w:tcW w:w="3042" w:type="dxa"/>
          </w:tcPr>
          <w:p w14:paraId="75CAAF93" w14:textId="77777777" w:rsidR="00376884" w:rsidRPr="00AB4D1E" w:rsidRDefault="00376884" w:rsidP="00376884">
            <w:pPr>
              <w:pStyle w:val="TableParagraph"/>
              <w:rPr>
                <w:sz w:val="24"/>
                <w:szCs w:val="24"/>
              </w:rPr>
            </w:pPr>
          </w:p>
          <w:p w14:paraId="38AA883E" w14:textId="4BA8250B" w:rsidR="00376884" w:rsidRPr="00AB4D1E" w:rsidRDefault="00376884" w:rsidP="00376884">
            <w:pPr>
              <w:pStyle w:val="TableParagraph"/>
              <w:rPr>
                <w:b/>
                <w:bCs/>
                <w:sz w:val="24"/>
                <w:szCs w:val="24"/>
              </w:rPr>
            </w:pPr>
          </w:p>
        </w:tc>
        <w:tc>
          <w:tcPr>
            <w:tcW w:w="2765" w:type="dxa"/>
          </w:tcPr>
          <w:p w14:paraId="01398D0A" w14:textId="6984F0A0" w:rsidR="008D3264" w:rsidRPr="00AB4D1E" w:rsidRDefault="008D3264" w:rsidP="00015E57">
            <w:pPr>
              <w:pStyle w:val="TableParagraph"/>
              <w:rPr>
                <w:b/>
                <w:bCs/>
                <w:sz w:val="24"/>
                <w:szCs w:val="24"/>
              </w:rPr>
            </w:pPr>
          </w:p>
        </w:tc>
      </w:tr>
      <w:tr w:rsidR="00376884" w:rsidRPr="00AB4D1E" w14:paraId="562B8ACA" w14:textId="77777777" w:rsidTr="00C00C40">
        <w:trPr>
          <w:trHeight w:val="1284"/>
        </w:trPr>
        <w:tc>
          <w:tcPr>
            <w:tcW w:w="1521" w:type="dxa"/>
            <w:tcBorders>
              <w:bottom w:val="nil"/>
            </w:tcBorders>
          </w:tcPr>
          <w:p w14:paraId="6DC58F95" w14:textId="6D2F4454" w:rsidR="00376884" w:rsidRPr="00AB4D1E" w:rsidRDefault="00376884" w:rsidP="00376884">
            <w:pPr>
              <w:pStyle w:val="TableParagraph"/>
              <w:ind w:left="107" w:right="237"/>
              <w:rPr>
                <w:spacing w:val="-4"/>
                <w:sz w:val="24"/>
                <w:szCs w:val="24"/>
              </w:rPr>
            </w:pPr>
            <w:r w:rsidRPr="00AB4D1E">
              <w:rPr>
                <w:spacing w:val="-4"/>
                <w:sz w:val="24"/>
                <w:szCs w:val="24"/>
              </w:rPr>
              <w:t>Week</w:t>
            </w:r>
            <w:r w:rsidR="00956A96" w:rsidRPr="00AB4D1E">
              <w:rPr>
                <w:spacing w:val="-4"/>
                <w:sz w:val="24"/>
                <w:szCs w:val="24"/>
              </w:rPr>
              <w:t xml:space="preserve"> 10</w:t>
            </w:r>
          </w:p>
          <w:p w14:paraId="6F28EFDE" w14:textId="77777777" w:rsidR="00376884" w:rsidRPr="00AB4D1E" w:rsidRDefault="00376884" w:rsidP="00376884">
            <w:pPr>
              <w:pStyle w:val="TableParagraph"/>
              <w:ind w:left="107" w:right="237"/>
              <w:rPr>
                <w:sz w:val="24"/>
                <w:szCs w:val="24"/>
              </w:rPr>
            </w:pPr>
            <w:r w:rsidRPr="00AB4D1E">
              <w:rPr>
                <w:spacing w:val="-4"/>
                <w:sz w:val="24"/>
                <w:szCs w:val="24"/>
              </w:rPr>
              <w:t>W/C</w:t>
            </w:r>
          </w:p>
          <w:p w14:paraId="1D8F50FD" w14:textId="29A9C600" w:rsidR="00376884" w:rsidRPr="00AB4D1E" w:rsidRDefault="00653705" w:rsidP="00376884">
            <w:pPr>
              <w:pStyle w:val="TableParagraph"/>
              <w:ind w:left="107" w:right="237"/>
              <w:rPr>
                <w:spacing w:val="-4"/>
                <w:sz w:val="24"/>
                <w:szCs w:val="24"/>
              </w:rPr>
            </w:pPr>
            <w:r w:rsidRPr="00AB4D1E">
              <w:rPr>
                <w:spacing w:val="-4"/>
                <w:sz w:val="24"/>
                <w:szCs w:val="24"/>
              </w:rPr>
              <w:t>9/11/26</w:t>
            </w:r>
          </w:p>
        </w:tc>
        <w:tc>
          <w:tcPr>
            <w:tcW w:w="3456" w:type="dxa"/>
          </w:tcPr>
          <w:p w14:paraId="334F3690" w14:textId="77777777" w:rsidR="00015E57" w:rsidRPr="00AB4D1E" w:rsidRDefault="00015E57" w:rsidP="00015E57">
            <w:pPr>
              <w:pStyle w:val="TableParagraph"/>
              <w:ind w:left="360"/>
              <w:rPr>
                <w:b/>
                <w:bCs/>
                <w:sz w:val="24"/>
                <w:szCs w:val="24"/>
              </w:rPr>
            </w:pPr>
            <w:r w:rsidRPr="00AB4D1E">
              <w:rPr>
                <w:b/>
                <w:bCs/>
                <w:sz w:val="24"/>
                <w:szCs w:val="24"/>
              </w:rPr>
              <w:t>Final Presentations</w:t>
            </w:r>
          </w:p>
          <w:p w14:paraId="00ECF920" w14:textId="77777777" w:rsidR="00015E57" w:rsidRPr="00AB4D1E" w:rsidRDefault="00015E57" w:rsidP="00015E57">
            <w:pPr>
              <w:pStyle w:val="TableParagraph"/>
              <w:numPr>
                <w:ilvl w:val="0"/>
                <w:numId w:val="26"/>
              </w:numPr>
              <w:rPr>
                <w:sz w:val="24"/>
                <w:szCs w:val="24"/>
              </w:rPr>
            </w:pPr>
            <w:r w:rsidRPr="00AB4D1E">
              <w:rPr>
                <w:sz w:val="24"/>
                <w:szCs w:val="24"/>
              </w:rPr>
              <w:t>Peer feedback and personal reflection</w:t>
            </w:r>
          </w:p>
          <w:p w14:paraId="1E22AEF6" w14:textId="65C12087" w:rsidR="00015E57" w:rsidRPr="00AB4D1E" w:rsidRDefault="00015E57" w:rsidP="00015E57">
            <w:pPr>
              <w:pStyle w:val="TableParagraph"/>
              <w:ind w:left="360"/>
              <w:rPr>
                <w:b/>
                <w:bCs/>
                <w:sz w:val="24"/>
                <w:szCs w:val="24"/>
              </w:rPr>
            </w:pPr>
          </w:p>
        </w:tc>
        <w:tc>
          <w:tcPr>
            <w:tcW w:w="3042" w:type="dxa"/>
            <w:tcBorders>
              <w:bottom w:val="nil"/>
            </w:tcBorders>
          </w:tcPr>
          <w:p w14:paraId="339EDDEC" w14:textId="79673536" w:rsidR="00376884" w:rsidRPr="00AB4D1E" w:rsidRDefault="00376884" w:rsidP="0058198D">
            <w:pPr>
              <w:pStyle w:val="TableParagraph"/>
              <w:rPr>
                <w:sz w:val="24"/>
                <w:szCs w:val="24"/>
              </w:rPr>
            </w:pPr>
          </w:p>
        </w:tc>
        <w:tc>
          <w:tcPr>
            <w:tcW w:w="2765" w:type="dxa"/>
            <w:tcBorders>
              <w:bottom w:val="nil"/>
            </w:tcBorders>
          </w:tcPr>
          <w:p w14:paraId="6E91B863" w14:textId="77777777" w:rsidR="00015E57" w:rsidRPr="00AB4D1E" w:rsidRDefault="00015E57" w:rsidP="00015E57">
            <w:pPr>
              <w:pStyle w:val="TableParagraph"/>
              <w:rPr>
                <w:sz w:val="28"/>
                <w:szCs w:val="28"/>
              </w:rPr>
            </w:pPr>
            <w:r w:rsidRPr="00AB4D1E">
              <w:rPr>
                <w:sz w:val="28"/>
                <w:szCs w:val="28"/>
              </w:rPr>
              <w:t>Final Submission to Turnitin</w:t>
            </w:r>
          </w:p>
          <w:p w14:paraId="675BA6F9" w14:textId="77777777" w:rsidR="00015E57" w:rsidRPr="00AB4D1E" w:rsidRDefault="00015E57" w:rsidP="00015E57">
            <w:pPr>
              <w:pStyle w:val="TableParagraph"/>
              <w:rPr>
                <w:b/>
                <w:bCs/>
                <w:sz w:val="28"/>
                <w:szCs w:val="28"/>
              </w:rPr>
            </w:pPr>
            <w:r w:rsidRPr="00AB4D1E">
              <w:rPr>
                <w:b/>
                <w:bCs/>
                <w:sz w:val="28"/>
                <w:szCs w:val="28"/>
              </w:rPr>
              <w:t>Email the PowerPoint presentation to your lecture the morning of your presentation</w:t>
            </w:r>
          </w:p>
          <w:p w14:paraId="70B4764E" w14:textId="56EECF97" w:rsidR="00376884" w:rsidRPr="00AB4D1E" w:rsidRDefault="00376884" w:rsidP="00376884">
            <w:pPr>
              <w:pStyle w:val="TableParagraph"/>
              <w:rPr>
                <w:b/>
                <w:bCs/>
                <w:sz w:val="24"/>
                <w:szCs w:val="24"/>
              </w:rPr>
            </w:pPr>
          </w:p>
        </w:tc>
      </w:tr>
    </w:tbl>
    <w:p w14:paraId="7595C810" w14:textId="77777777" w:rsidR="00376884" w:rsidRPr="00AB4D1E" w:rsidRDefault="00376884" w:rsidP="00376884">
      <w:pPr>
        <w:spacing w:line="270" w:lineRule="atLeast"/>
        <w:rPr>
          <w:rFonts w:ascii="Arial" w:hAnsi="Arial" w:cs="Arial"/>
          <w:b/>
          <w:bCs/>
          <w:sz w:val="24"/>
          <w:szCs w:val="24"/>
        </w:rPr>
      </w:pPr>
    </w:p>
    <w:p w14:paraId="58F6EBA2" w14:textId="77777777" w:rsidR="006D6BC9" w:rsidRPr="00AB4D1E" w:rsidRDefault="006D6BC9" w:rsidP="00376884">
      <w:pPr>
        <w:jc w:val="right"/>
        <w:rPr>
          <w:rFonts w:ascii="Arial" w:hAnsi="Arial" w:cs="Arial"/>
          <w:b/>
          <w:sz w:val="28"/>
          <w:szCs w:val="28"/>
        </w:rPr>
      </w:pPr>
      <w:bookmarkStart w:id="0" w:name="_Hlk161920382"/>
    </w:p>
    <w:p w14:paraId="7864D111" w14:textId="77777777" w:rsidR="006D6BC9" w:rsidRPr="00AB4D1E" w:rsidRDefault="006D6BC9" w:rsidP="00376884">
      <w:pPr>
        <w:jc w:val="right"/>
        <w:rPr>
          <w:rFonts w:ascii="Arial" w:hAnsi="Arial" w:cs="Arial"/>
          <w:b/>
          <w:sz w:val="28"/>
          <w:szCs w:val="28"/>
        </w:rPr>
      </w:pPr>
    </w:p>
    <w:p w14:paraId="240C83D5" w14:textId="77777777" w:rsidR="006D6BC9" w:rsidRPr="00AB4D1E" w:rsidRDefault="006D6BC9" w:rsidP="00376884">
      <w:pPr>
        <w:jc w:val="right"/>
        <w:rPr>
          <w:rFonts w:ascii="Arial" w:hAnsi="Arial" w:cs="Arial"/>
          <w:b/>
          <w:sz w:val="28"/>
          <w:szCs w:val="28"/>
        </w:rPr>
      </w:pPr>
    </w:p>
    <w:p w14:paraId="0C9AC8E8" w14:textId="77777777" w:rsidR="00535315" w:rsidRPr="00AB4D1E" w:rsidRDefault="00535315" w:rsidP="00376884">
      <w:pPr>
        <w:jc w:val="right"/>
        <w:rPr>
          <w:rFonts w:ascii="Arial" w:hAnsi="Arial" w:cs="Arial"/>
          <w:b/>
          <w:sz w:val="28"/>
          <w:szCs w:val="28"/>
        </w:rPr>
      </w:pPr>
    </w:p>
    <w:p w14:paraId="68964A5A" w14:textId="77777777" w:rsidR="00535315" w:rsidRPr="00AB4D1E" w:rsidRDefault="00535315" w:rsidP="00376884">
      <w:pPr>
        <w:jc w:val="right"/>
        <w:rPr>
          <w:rFonts w:ascii="Arial" w:hAnsi="Arial" w:cs="Arial"/>
          <w:b/>
          <w:sz w:val="28"/>
          <w:szCs w:val="28"/>
        </w:rPr>
      </w:pPr>
    </w:p>
    <w:p w14:paraId="27A0E451" w14:textId="77777777" w:rsidR="00535315" w:rsidRPr="00AB4D1E" w:rsidRDefault="00535315" w:rsidP="00376884">
      <w:pPr>
        <w:jc w:val="right"/>
        <w:rPr>
          <w:rFonts w:ascii="Arial" w:hAnsi="Arial" w:cs="Arial"/>
          <w:b/>
          <w:sz w:val="28"/>
          <w:szCs w:val="28"/>
        </w:rPr>
      </w:pPr>
    </w:p>
    <w:p w14:paraId="298B38F2" w14:textId="77777777" w:rsidR="00535315" w:rsidRPr="00AB4D1E" w:rsidRDefault="00535315" w:rsidP="00376884">
      <w:pPr>
        <w:jc w:val="right"/>
        <w:rPr>
          <w:rFonts w:ascii="Arial" w:hAnsi="Arial" w:cs="Arial"/>
          <w:b/>
          <w:sz w:val="28"/>
          <w:szCs w:val="28"/>
        </w:rPr>
      </w:pPr>
    </w:p>
    <w:p w14:paraId="749A42EC" w14:textId="77777777" w:rsidR="00535315" w:rsidRPr="00AB4D1E" w:rsidRDefault="00535315" w:rsidP="00376884">
      <w:pPr>
        <w:jc w:val="right"/>
        <w:rPr>
          <w:rFonts w:ascii="Arial" w:hAnsi="Arial" w:cs="Arial"/>
          <w:b/>
          <w:sz w:val="28"/>
          <w:szCs w:val="28"/>
        </w:rPr>
      </w:pPr>
    </w:p>
    <w:p w14:paraId="541B49F5" w14:textId="77777777" w:rsidR="00535315" w:rsidRPr="00AB4D1E" w:rsidRDefault="00535315" w:rsidP="00376884">
      <w:pPr>
        <w:jc w:val="right"/>
        <w:rPr>
          <w:rFonts w:ascii="Arial" w:hAnsi="Arial" w:cs="Arial"/>
          <w:b/>
          <w:sz w:val="28"/>
          <w:szCs w:val="28"/>
        </w:rPr>
      </w:pPr>
    </w:p>
    <w:p w14:paraId="7B72C190" w14:textId="77777777" w:rsidR="00535315" w:rsidRPr="00AB4D1E" w:rsidRDefault="00535315" w:rsidP="00376884">
      <w:pPr>
        <w:jc w:val="right"/>
        <w:rPr>
          <w:rFonts w:ascii="Arial" w:hAnsi="Arial" w:cs="Arial"/>
          <w:b/>
          <w:sz w:val="28"/>
          <w:szCs w:val="28"/>
        </w:rPr>
      </w:pPr>
    </w:p>
    <w:p w14:paraId="3B1F9F38" w14:textId="77777777" w:rsidR="00535315" w:rsidRPr="00AB4D1E" w:rsidRDefault="00535315" w:rsidP="00376884">
      <w:pPr>
        <w:jc w:val="right"/>
        <w:rPr>
          <w:rFonts w:ascii="Arial" w:hAnsi="Arial" w:cs="Arial"/>
          <w:b/>
          <w:sz w:val="28"/>
          <w:szCs w:val="28"/>
        </w:rPr>
      </w:pPr>
    </w:p>
    <w:p w14:paraId="3D9BF861" w14:textId="77777777" w:rsidR="006D6BC9" w:rsidRPr="00AB4D1E" w:rsidRDefault="006D6BC9" w:rsidP="00A57922">
      <w:pPr>
        <w:rPr>
          <w:rFonts w:ascii="Arial" w:hAnsi="Arial" w:cs="Arial"/>
          <w:b/>
          <w:sz w:val="28"/>
          <w:szCs w:val="28"/>
        </w:rPr>
      </w:pPr>
    </w:p>
    <w:p w14:paraId="139E504B" w14:textId="77777777" w:rsidR="006D6BC9" w:rsidRPr="00AB4D1E" w:rsidRDefault="006D6BC9" w:rsidP="00376884">
      <w:pPr>
        <w:jc w:val="right"/>
        <w:rPr>
          <w:rFonts w:ascii="Arial" w:hAnsi="Arial" w:cs="Arial"/>
          <w:b/>
          <w:sz w:val="28"/>
          <w:szCs w:val="28"/>
        </w:rPr>
      </w:pPr>
    </w:p>
    <w:p w14:paraId="32942F70" w14:textId="77777777" w:rsidR="00535315" w:rsidRPr="00AB4D1E" w:rsidRDefault="00535315" w:rsidP="00535315">
      <w:pPr>
        <w:jc w:val="right"/>
        <w:rPr>
          <w:rFonts w:ascii="Arial" w:hAnsi="Arial" w:cs="Arial"/>
          <w:b/>
          <w:sz w:val="28"/>
          <w:szCs w:val="28"/>
        </w:rPr>
      </w:pPr>
      <w:r w:rsidRPr="00AB4D1E">
        <w:rPr>
          <w:rFonts w:ascii="Arial" w:hAnsi="Arial" w:cs="Arial"/>
          <w:noProof/>
        </w:rPr>
        <w:drawing>
          <wp:anchor distT="0" distB="0" distL="114300" distR="114300" simplePos="0" relativeHeight="251660288" behindDoc="0" locked="0" layoutInCell="1" allowOverlap="1" wp14:anchorId="06BA0DC6" wp14:editId="2AAF15C9">
            <wp:simplePos x="457200" y="457200"/>
            <wp:positionH relativeFrom="column">
              <wp:align>left</wp:align>
            </wp:positionH>
            <wp:positionV relativeFrom="paragraph">
              <wp:align>top</wp:align>
            </wp:positionV>
            <wp:extent cx="1809750" cy="723900"/>
            <wp:effectExtent l="0" t="0" r="0" b="0"/>
            <wp:wrapSquare wrapText="bothSides"/>
            <wp:docPr id="1675957930" name="Picture 167595793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B4D1E">
        <w:rPr>
          <w:rFonts w:ascii="Arial" w:hAnsi="Arial" w:cs="Arial"/>
        </w:rPr>
        <w:t xml:space="preserve"> </w:t>
      </w:r>
      <w:r w:rsidRPr="00AB4D1E">
        <w:rPr>
          <w:rFonts w:ascii="Arial" w:hAnsi="Arial" w:cs="Arial"/>
        </w:rPr>
        <w:br w:type="textWrapping" w:clear="all"/>
      </w:r>
      <w:r w:rsidRPr="00AB4D1E">
        <w:rPr>
          <w:rFonts w:ascii="Arial" w:hAnsi="Arial" w:cs="Arial"/>
          <w:b/>
          <w:sz w:val="28"/>
          <w:szCs w:val="28"/>
        </w:rPr>
        <w:t>APPENDIX GA36a</w:t>
      </w:r>
    </w:p>
    <w:p w14:paraId="79ECAE8E" w14:textId="77777777" w:rsidR="00535315" w:rsidRPr="00AB4D1E" w:rsidRDefault="00535315" w:rsidP="0053531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35315" w:rsidRPr="00AB4D1E" w14:paraId="55D8471D" w14:textId="77777777" w:rsidTr="00A203A3">
        <w:tc>
          <w:tcPr>
            <w:tcW w:w="9922" w:type="dxa"/>
            <w:shd w:val="clear" w:color="auto" w:fill="C0C0C0"/>
          </w:tcPr>
          <w:p w14:paraId="07F179BF" w14:textId="77777777" w:rsidR="00535315" w:rsidRPr="00AB4D1E" w:rsidRDefault="00535315" w:rsidP="00535315">
            <w:pPr>
              <w:keepNext/>
              <w:spacing w:before="120" w:after="120"/>
              <w:jc w:val="center"/>
              <w:outlineLvl w:val="3"/>
              <w:rPr>
                <w:rFonts w:ascii="Arial" w:hAnsi="Arial" w:cs="Arial"/>
                <w:b/>
                <w:sz w:val="40"/>
              </w:rPr>
            </w:pPr>
            <w:r w:rsidRPr="00AB4D1E">
              <w:rPr>
                <w:rFonts w:ascii="Arial" w:hAnsi="Arial" w:cs="Arial"/>
                <w:b/>
                <w:sz w:val="40"/>
              </w:rPr>
              <w:t xml:space="preserve">LEVEL 4 ASSESSMENT SPECIFICATION </w:t>
            </w:r>
          </w:p>
        </w:tc>
      </w:tr>
    </w:tbl>
    <w:p w14:paraId="652CFC40" w14:textId="77777777" w:rsidR="00535315" w:rsidRPr="00AB4D1E" w:rsidRDefault="00535315" w:rsidP="0053531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35315" w:rsidRPr="00AB4D1E" w14:paraId="6B59FB27" w14:textId="77777777" w:rsidTr="00A203A3">
        <w:tc>
          <w:tcPr>
            <w:tcW w:w="2093" w:type="dxa"/>
            <w:shd w:val="pct15" w:color="auto" w:fill="auto"/>
          </w:tcPr>
          <w:p w14:paraId="09D5FF7E"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71B728E3"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1AA87B70"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4C942B9D" w14:textId="77777777" w:rsidR="00535315" w:rsidRPr="00AB4D1E" w:rsidRDefault="00535315" w:rsidP="00535315">
            <w:pPr>
              <w:spacing w:before="120" w:after="120"/>
              <w:jc w:val="both"/>
              <w:rPr>
                <w:rFonts w:ascii="Arial" w:hAnsi="Arial" w:cs="Arial"/>
                <w:b/>
                <w:sz w:val="22"/>
                <w:szCs w:val="22"/>
              </w:rPr>
            </w:pPr>
          </w:p>
        </w:tc>
      </w:tr>
      <w:tr w:rsidR="00535315" w:rsidRPr="00AB4D1E" w14:paraId="54B15E25" w14:textId="77777777" w:rsidTr="00A203A3">
        <w:tc>
          <w:tcPr>
            <w:tcW w:w="2093" w:type="dxa"/>
            <w:shd w:val="pct15" w:color="auto" w:fill="auto"/>
          </w:tcPr>
          <w:p w14:paraId="7604EE31"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3632C4B7"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BF5E40" w:rsidRPr="00AB4D1E" w14:paraId="76B4E2F5" w14:textId="77777777" w:rsidTr="00A203A3">
        <w:tc>
          <w:tcPr>
            <w:tcW w:w="2093" w:type="dxa"/>
            <w:shd w:val="pct15" w:color="auto" w:fill="auto"/>
          </w:tcPr>
          <w:p w14:paraId="33759E17"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423E9A5E" w14:textId="58A5F9FC"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lang w:eastAsia="en-US"/>
              </w:rPr>
              <w:t>Digital Skills for Business</w:t>
            </w:r>
          </w:p>
        </w:tc>
      </w:tr>
      <w:tr w:rsidR="00BF5E40" w:rsidRPr="00AB4D1E" w14:paraId="203AAE37" w14:textId="77777777" w:rsidTr="00A203A3">
        <w:tc>
          <w:tcPr>
            <w:tcW w:w="2093" w:type="dxa"/>
            <w:shd w:val="pct15" w:color="auto" w:fill="auto"/>
          </w:tcPr>
          <w:p w14:paraId="1473D6E7"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3B08262C"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42AD400C" w14:textId="77777777" w:rsidR="00BF5E40" w:rsidRPr="00AB4D1E" w:rsidRDefault="00BF5E40" w:rsidP="00BF5E40">
            <w:pPr>
              <w:keepNext/>
              <w:jc w:val="both"/>
              <w:outlineLvl w:val="1"/>
              <w:rPr>
                <w:rFonts w:ascii="Arial" w:hAnsi="Arial" w:cs="Arial"/>
                <w:b/>
                <w:sz w:val="22"/>
                <w:szCs w:val="22"/>
              </w:rPr>
            </w:pPr>
            <w:r w:rsidRPr="00AB4D1E">
              <w:rPr>
                <w:rFonts w:ascii="Arial" w:hAnsi="Arial" w:cs="Arial"/>
                <w:b/>
                <w:sz w:val="22"/>
                <w:szCs w:val="22"/>
              </w:rPr>
              <w:t>Contribution to Overall Module Assessment (%):</w:t>
            </w:r>
          </w:p>
        </w:tc>
        <w:tc>
          <w:tcPr>
            <w:tcW w:w="2268" w:type="dxa"/>
          </w:tcPr>
          <w:p w14:paraId="0B7EF2F1" w14:textId="77777777" w:rsidR="00BF5E40" w:rsidRPr="00AB4D1E" w:rsidRDefault="00BF5E40" w:rsidP="00BF5E40">
            <w:pPr>
              <w:spacing w:before="120" w:after="120"/>
              <w:jc w:val="both"/>
              <w:rPr>
                <w:rFonts w:ascii="Arial" w:hAnsi="Arial" w:cs="Arial"/>
                <w:b/>
                <w:sz w:val="22"/>
                <w:szCs w:val="22"/>
              </w:rPr>
            </w:pPr>
          </w:p>
        </w:tc>
      </w:tr>
      <w:tr w:rsidR="00BF5E40" w:rsidRPr="00AB4D1E" w14:paraId="5E878D7B" w14:textId="77777777" w:rsidTr="00A203A3">
        <w:tc>
          <w:tcPr>
            <w:tcW w:w="2093" w:type="dxa"/>
            <w:shd w:val="pct15" w:color="auto" w:fill="auto"/>
          </w:tcPr>
          <w:p w14:paraId="063A4355"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0435D512"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203BC811"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3076F451"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Jonathan Wyatt</w:t>
            </w:r>
          </w:p>
        </w:tc>
      </w:tr>
      <w:tr w:rsidR="00BF5E40" w:rsidRPr="00AB4D1E" w14:paraId="321D31A9" w14:textId="77777777" w:rsidTr="00A203A3">
        <w:tc>
          <w:tcPr>
            <w:tcW w:w="2093" w:type="dxa"/>
            <w:shd w:val="pct15" w:color="auto" w:fill="auto"/>
          </w:tcPr>
          <w:p w14:paraId="114BA185"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37B59ED3"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Assessment Component 1</w:t>
            </w:r>
          </w:p>
          <w:p w14:paraId="1D802C22" w14:textId="4D9AC338" w:rsidR="00BF5E40" w:rsidRPr="00AB4D1E" w:rsidRDefault="00BF5E40" w:rsidP="00BF5E40">
            <w:pPr>
              <w:spacing w:before="120" w:after="120"/>
              <w:jc w:val="both"/>
              <w:rPr>
                <w:rFonts w:ascii="Arial" w:hAnsi="Arial" w:cs="Arial"/>
                <w:b/>
                <w:sz w:val="22"/>
                <w:szCs w:val="22"/>
              </w:rPr>
            </w:pPr>
            <w:r w:rsidRPr="00AB4D1E">
              <w:rPr>
                <w:rFonts w:ascii="Arial" w:eastAsia="Calibri" w:hAnsi="Arial" w:cs="Arial"/>
                <w:sz w:val="22"/>
                <w:szCs w:val="22"/>
                <w:lang w:eastAsia="en-US"/>
              </w:rPr>
              <w:t>In-class set exercise (e.g. to generate a basic report in Word, drafting content using AI, with a short reflection on ethical/professional considerations, such as accuracy, bias, or responsible use).</w:t>
            </w:r>
          </w:p>
        </w:tc>
        <w:tc>
          <w:tcPr>
            <w:tcW w:w="2268" w:type="dxa"/>
            <w:shd w:val="pct15" w:color="auto" w:fill="auto"/>
          </w:tcPr>
          <w:p w14:paraId="5929CC66"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7982B0CB" w14:textId="77777777" w:rsidR="002536A4" w:rsidRDefault="002536A4" w:rsidP="00BF5E40">
            <w:pPr>
              <w:spacing w:before="120" w:after="120"/>
              <w:jc w:val="both"/>
              <w:rPr>
                <w:rFonts w:ascii="Arial" w:hAnsi="Arial" w:cs="Arial"/>
                <w:b/>
                <w:sz w:val="22"/>
                <w:szCs w:val="22"/>
              </w:rPr>
            </w:pPr>
            <w:r>
              <w:rPr>
                <w:rFonts w:ascii="Arial" w:hAnsi="Arial" w:cs="Arial"/>
                <w:b/>
                <w:sz w:val="22"/>
                <w:szCs w:val="22"/>
              </w:rPr>
              <w:t>750 words</w:t>
            </w:r>
          </w:p>
          <w:p w14:paraId="1E121A49" w14:textId="77777777" w:rsidR="002536A4" w:rsidRDefault="002536A4" w:rsidP="00BF5E40">
            <w:pPr>
              <w:spacing w:before="120" w:after="120"/>
              <w:jc w:val="both"/>
              <w:rPr>
                <w:rFonts w:ascii="Arial" w:hAnsi="Arial" w:cs="Arial"/>
                <w:b/>
                <w:sz w:val="22"/>
                <w:szCs w:val="22"/>
              </w:rPr>
            </w:pPr>
          </w:p>
          <w:p w14:paraId="339339CD" w14:textId="1353C896" w:rsidR="00BF5E40" w:rsidRPr="00AB4D1E" w:rsidRDefault="002536A4" w:rsidP="00BF5E40">
            <w:pPr>
              <w:spacing w:before="120" w:after="120"/>
              <w:jc w:val="both"/>
              <w:rPr>
                <w:rFonts w:ascii="Arial" w:hAnsi="Arial" w:cs="Arial"/>
                <w:b/>
                <w:sz w:val="22"/>
                <w:szCs w:val="22"/>
              </w:rPr>
            </w:pPr>
            <w:r>
              <w:rPr>
                <w:rFonts w:ascii="Arial" w:hAnsi="Arial" w:cs="Arial"/>
                <w:b/>
                <w:sz w:val="22"/>
                <w:szCs w:val="22"/>
              </w:rPr>
              <w:t xml:space="preserve">Weighting </w:t>
            </w:r>
            <w:r w:rsidR="00BF5E40" w:rsidRPr="00AB4D1E">
              <w:rPr>
                <w:rFonts w:ascii="Arial" w:hAnsi="Arial" w:cs="Arial"/>
                <w:b/>
                <w:sz w:val="22"/>
                <w:szCs w:val="22"/>
              </w:rPr>
              <w:t>25%</w:t>
            </w:r>
          </w:p>
        </w:tc>
      </w:tr>
      <w:tr w:rsidR="00BF5E40" w:rsidRPr="00AB4D1E" w14:paraId="4FC43241" w14:textId="77777777" w:rsidTr="00A203A3">
        <w:tc>
          <w:tcPr>
            <w:tcW w:w="2093" w:type="dxa"/>
            <w:shd w:val="pct15" w:color="auto" w:fill="auto"/>
          </w:tcPr>
          <w:p w14:paraId="2506DF1D"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13AA104A" w14:textId="240E1341"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 xml:space="preserve">Week commencing the </w:t>
            </w:r>
            <w:proofErr w:type="gramStart"/>
            <w:r w:rsidRPr="00AB4D1E">
              <w:rPr>
                <w:rFonts w:ascii="Arial" w:hAnsi="Arial" w:cs="Arial"/>
                <w:b/>
                <w:sz w:val="22"/>
                <w:szCs w:val="22"/>
              </w:rPr>
              <w:t>26</w:t>
            </w:r>
            <w:r w:rsidRPr="00AB4D1E">
              <w:rPr>
                <w:rFonts w:ascii="Arial" w:hAnsi="Arial" w:cs="Arial"/>
                <w:b/>
                <w:sz w:val="22"/>
                <w:szCs w:val="22"/>
                <w:vertAlign w:val="superscript"/>
              </w:rPr>
              <w:t>th</w:t>
            </w:r>
            <w:proofErr w:type="gramEnd"/>
            <w:r w:rsidRPr="00AB4D1E">
              <w:rPr>
                <w:rFonts w:ascii="Arial" w:hAnsi="Arial" w:cs="Arial"/>
                <w:b/>
                <w:sz w:val="22"/>
                <w:szCs w:val="22"/>
              </w:rPr>
              <w:t xml:space="preserve"> October 2026 in class submission</w:t>
            </w:r>
          </w:p>
        </w:tc>
        <w:tc>
          <w:tcPr>
            <w:tcW w:w="2268" w:type="dxa"/>
            <w:shd w:val="pct15" w:color="auto" w:fill="auto"/>
          </w:tcPr>
          <w:p w14:paraId="7E3F958F"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6859955E" w14:textId="0B5A98C3"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21</w:t>
            </w:r>
            <w:r w:rsidRPr="00AB4D1E">
              <w:rPr>
                <w:rFonts w:ascii="Arial" w:hAnsi="Arial" w:cs="Arial"/>
                <w:b/>
                <w:sz w:val="22"/>
                <w:szCs w:val="22"/>
                <w:vertAlign w:val="superscript"/>
              </w:rPr>
              <w:t>st</w:t>
            </w:r>
            <w:r w:rsidRPr="00AB4D1E">
              <w:rPr>
                <w:rFonts w:ascii="Arial" w:hAnsi="Arial" w:cs="Arial"/>
                <w:b/>
                <w:sz w:val="22"/>
                <w:szCs w:val="22"/>
              </w:rPr>
              <w:t xml:space="preserve"> November 2026 23.59</w:t>
            </w:r>
          </w:p>
        </w:tc>
      </w:tr>
      <w:tr w:rsidR="00BF5E40" w:rsidRPr="00AB4D1E" w14:paraId="18F94EC3" w14:textId="77777777" w:rsidTr="00A203A3">
        <w:tc>
          <w:tcPr>
            <w:tcW w:w="2093" w:type="dxa"/>
            <w:shd w:val="pct15" w:color="auto" w:fill="auto"/>
          </w:tcPr>
          <w:p w14:paraId="34C8D22A"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173353FA" w14:textId="77777777" w:rsidR="00BF5E40" w:rsidRPr="00AB4D1E" w:rsidRDefault="00BF5E40" w:rsidP="00BF5E40">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295292"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77518014"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0CAB85B1" w14:textId="77777777" w:rsidR="00BF5E40" w:rsidRPr="00AB4D1E" w:rsidRDefault="00BF5E40" w:rsidP="00BF5E40">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B3485AF"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BF5E40" w:rsidRPr="00AB4D1E" w14:paraId="2BB67713" w14:textId="77777777" w:rsidTr="00A203A3">
        <w:tc>
          <w:tcPr>
            <w:tcW w:w="2093" w:type="dxa"/>
            <w:shd w:val="pct15" w:color="auto" w:fill="auto"/>
          </w:tcPr>
          <w:p w14:paraId="2F4F4D8E" w14:textId="77777777" w:rsidR="00BF5E40" w:rsidRPr="00AB4D1E" w:rsidRDefault="00BF5E40" w:rsidP="00BF5E40">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105F1BB4" w14:textId="77777777" w:rsidR="00BF5E40" w:rsidRPr="00AB4D1E" w:rsidRDefault="00BF5E40" w:rsidP="00BF5E40">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w:t>
            </w:r>
            <w:proofErr w:type="gramStart"/>
            <w:r w:rsidRPr="00AB4D1E">
              <w:rPr>
                <w:rFonts w:ascii="Arial" w:hAnsi="Arial" w:cs="Arial"/>
                <w:sz w:val="22"/>
                <w:szCs w:val="22"/>
              </w:rPr>
              <w:t>submission</w:t>
            </w:r>
            <w:proofErr w:type="gramEnd"/>
            <w:r w:rsidRPr="00AB4D1E">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BF5E40" w:rsidRPr="00AB4D1E" w14:paraId="68B3A306" w14:textId="77777777" w:rsidTr="00A203A3">
        <w:tc>
          <w:tcPr>
            <w:tcW w:w="2093" w:type="dxa"/>
            <w:shd w:val="pct15" w:color="auto" w:fill="auto"/>
          </w:tcPr>
          <w:p w14:paraId="1202CD9A" w14:textId="77777777" w:rsidR="00BF5E40" w:rsidRPr="00AB4D1E" w:rsidRDefault="00BF5E40" w:rsidP="00BF5E40">
            <w:pPr>
              <w:spacing w:before="120" w:after="120"/>
              <w:rPr>
                <w:rFonts w:ascii="Arial" w:hAnsi="Arial" w:cs="Arial"/>
                <w:b/>
                <w:sz w:val="22"/>
                <w:szCs w:val="22"/>
              </w:rPr>
            </w:pPr>
            <w:r w:rsidRPr="00AB4D1E">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BF5E40" w:rsidRPr="00AB4D1E" w14:paraId="25FDA754" w14:textId="77777777" w:rsidTr="00A203A3">
              <w:tc>
                <w:tcPr>
                  <w:tcW w:w="7611" w:type="dxa"/>
                  <w:tcBorders>
                    <w:left w:val="nil"/>
                  </w:tcBorders>
                  <w:tcMar>
                    <w:top w:w="0" w:type="dxa"/>
                    <w:left w:w="108" w:type="dxa"/>
                    <w:bottom w:w="0" w:type="dxa"/>
                    <w:right w:w="108" w:type="dxa"/>
                  </w:tcMar>
                </w:tcPr>
                <w:p w14:paraId="10963B2E" w14:textId="77777777" w:rsidR="00BF5E40" w:rsidRPr="00AB4D1E" w:rsidRDefault="00BF5E40" w:rsidP="00BF5E40">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6E6909F5" w14:textId="77777777" w:rsidR="00BF5E40" w:rsidRPr="00AB4D1E" w:rsidRDefault="00BF5E40" w:rsidP="00BF5E40">
                  <w:pPr>
                    <w:numPr>
                      <w:ilvl w:val="0"/>
                      <w:numId w:val="43"/>
                    </w:numPr>
                    <w:rPr>
                      <w:rFonts w:ascii="Arial" w:hAnsi="Arial" w:cs="Arial"/>
                      <w:sz w:val="22"/>
                      <w:szCs w:val="22"/>
                    </w:rPr>
                  </w:pPr>
                  <w:r w:rsidRPr="00AB4D1E">
                    <w:rPr>
                      <w:rFonts w:ascii="Arial" w:hAnsi="Arial" w:cs="Arial"/>
                      <w:sz w:val="22"/>
                      <w:szCs w:val="22"/>
                    </w:rPr>
                    <w:t>You write clearly and concisely.</w:t>
                  </w:r>
                </w:p>
                <w:p w14:paraId="4EAFE953" w14:textId="77777777" w:rsidR="00BF5E40" w:rsidRPr="00AB4D1E" w:rsidRDefault="00BF5E40" w:rsidP="00BF5E40">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4D96EF97" w14:textId="77777777" w:rsidR="00BF5E40" w:rsidRPr="00AB4D1E" w:rsidRDefault="00BF5E40" w:rsidP="00BF5E40">
                  <w:pPr>
                    <w:ind w:left="-10"/>
                    <w:rPr>
                      <w:rFonts w:ascii="Arial" w:hAnsi="Arial" w:cs="Arial"/>
                      <w:b/>
                      <w:bCs/>
                      <w:sz w:val="22"/>
                      <w:szCs w:val="22"/>
                    </w:rPr>
                  </w:pPr>
                </w:p>
                <w:p w14:paraId="327256E9" w14:textId="77777777" w:rsidR="00BF5E40" w:rsidRPr="00AB4D1E" w:rsidRDefault="00BF5E40" w:rsidP="00BF5E40">
                  <w:pPr>
                    <w:keepNext/>
                    <w:rPr>
                      <w:rFonts w:ascii="Arial" w:hAnsi="Arial" w:cs="Arial"/>
                      <w:b/>
                      <w:bCs/>
                      <w:sz w:val="22"/>
                      <w:szCs w:val="22"/>
                    </w:rPr>
                  </w:pPr>
                  <w:r w:rsidRPr="00AB4D1E">
                    <w:rPr>
                      <w:rFonts w:ascii="Arial" w:hAnsi="Arial" w:cs="Arial"/>
                      <w:b/>
                      <w:bCs/>
                      <w:sz w:val="22"/>
                      <w:szCs w:val="22"/>
                    </w:rPr>
                    <w:t>If You Go Over the Word Limit</w:t>
                  </w:r>
                </w:p>
                <w:p w14:paraId="677D076D" w14:textId="77777777" w:rsidR="00BF5E40" w:rsidRPr="00AB4D1E" w:rsidRDefault="00BF5E40" w:rsidP="00BF5E40">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4292D82F" w14:textId="77777777" w:rsidR="00BF5E40" w:rsidRPr="00AB4D1E" w:rsidRDefault="00BF5E40" w:rsidP="00BF5E4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BF5E40" w:rsidRPr="00AB4D1E" w14:paraId="4C5AC049"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7C5905"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6FD568"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Penalty Applied</w:t>
                        </w:r>
                      </w:p>
                    </w:tc>
                  </w:tr>
                  <w:tr w:rsidR="00BF5E40" w:rsidRPr="00AB4D1E" w14:paraId="5F003A8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8F91A0"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D2908D"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No penalty</w:t>
                        </w:r>
                      </w:p>
                    </w:tc>
                  </w:tr>
                  <w:tr w:rsidR="00BF5E40" w:rsidRPr="00AB4D1E" w14:paraId="3121F61A"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D13311"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0E29A"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BF5E40" w:rsidRPr="00AB4D1E" w14:paraId="2E3D7AC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EB1A35"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59707F"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BF5E40" w:rsidRPr="00AB4D1E" w14:paraId="621146A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9ADD96"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33820E"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Mark capped at the pass mark</w:t>
                        </w:r>
                      </w:p>
                    </w:tc>
                  </w:tr>
                </w:tbl>
                <w:p w14:paraId="4BCF4569" w14:textId="77777777" w:rsidR="00BF5E40" w:rsidRPr="00AB4D1E" w:rsidRDefault="00BF5E40" w:rsidP="00BF5E40">
                  <w:pPr>
                    <w:ind w:left="-10"/>
                    <w:rPr>
                      <w:rFonts w:ascii="Arial" w:eastAsiaTheme="minorEastAsia" w:hAnsi="Arial" w:cs="Arial"/>
                      <w:sz w:val="22"/>
                      <w:szCs w:val="22"/>
                      <w14:ligatures w14:val="standardContextual"/>
                    </w:rPr>
                  </w:pPr>
                </w:p>
                <w:p w14:paraId="69A6AC73"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Examples (Undergraduate):</w:t>
                  </w:r>
                </w:p>
                <w:p w14:paraId="3A32B9C7"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470DE6C0"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7B5A3D52"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4FEF705E"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2FB6B079" w14:textId="77777777" w:rsidR="00BF5E40" w:rsidRPr="00AB4D1E" w:rsidRDefault="00BF5E40" w:rsidP="00BF5E40">
                  <w:pPr>
                    <w:ind w:left="-10"/>
                    <w:rPr>
                      <w:rFonts w:ascii="Arial" w:eastAsiaTheme="minorEastAsia" w:hAnsi="Arial" w:cs="Arial"/>
                      <w:b/>
                      <w:bCs/>
                      <w:sz w:val="22"/>
                      <w:szCs w:val="22"/>
                    </w:rPr>
                  </w:pPr>
                </w:p>
                <w:p w14:paraId="0E9CE222" w14:textId="77777777" w:rsidR="00BF5E40" w:rsidRPr="00AB4D1E" w:rsidRDefault="00BF5E40" w:rsidP="00BF5E40">
                  <w:pPr>
                    <w:ind w:left="-10"/>
                    <w:rPr>
                      <w:rFonts w:ascii="Arial" w:hAnsi="Arial" w:cs="Arial"/>
                      <w:b/>
                      <w:bCs/>
                      <w:sz w:val="22"/>
                      <w:szCs w:val="22"/>
                    </w:rPr>
                  </w:pPr>
                  <w:r w:rsidRPr="00AB4D1E">
                    <w:rPr>
                      <w:rFonts w:ascii="Arial" w:hAnsi="Arial" w:cs="Arial"/>
                      <w:b/>
                      <w:bCs/>
                      <w:sz w:val="22"/>
                      <w:szCs w:val="22"/>
                    </w:rPr>
                    <w:t>If You Are Under the Word Limit</w:t>
                  </w:r>
                </w:p>
                <w:p w14:paraId="339BF377"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00D7F028" w14:textId="77777777" w:rsidR="00BF5E40" w:rsidRPr="00AB4D1E" w:rsidRDefault="00BF5E40" w:rsidP="00BF5E40">
                  <w:pPr>
                    <w:ind w:left="-10"/>
                    <w:rPr>
                      <w:rFonts w:ascii="Arial" w:hAnsi="Arial" w:cs="Arial"/>
                      <w:b/>
                      <w:bCs/>
                      <w:sz w:val="22"/>
                      <w:szCs w:val="22"/>
                    </w:rPr>
                  </w:pPr>
                </w:p>
                <w:p w14:paraId="7724CC6D" w14:textId="77777777" w:rsidR="00BF5E40" w:rsidRPr="00AB4D1E" w:rsidRDefault="00BF5E40" w:rsidP="00BF5E40">
                  <w:pPr>
                    <w:ind w:left="-10"/>
                    <w:rPr>
                      <w:rFonts w:ascii="Arial" w:hAnsi="Arial" w:cs="Arial"/>
                      <w:b/>
                      <w:bCs/>
                      <w:sz w:val="22"/>
                      <w:szCs w:val="22"/>
                    </w:rPr>
                  </w:pPr>
                  <w:r w:rsidRPr="00AB4D1E">
                    <w:rPr>
                      <w:rFonts w:ascii="Arial" w:hAnsi="Arial" w:cs="Arial"/>
                      <w:b/>
                      <w:bCs/>
                      <w:sz w:val="22"/>
                      <w:szCs w:val="22"/>
                    </w:rPr>
                    <w:t>Feedback</w:t>
                  </w:r>
                </w:p>
                <w:p w14:paraId="59C35DA5"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36EC6579" w14:textId="77777777" w:rsidR="00BF5E40" w:rsidRPr="00AB4D1E" w:rsidRDefault="00BF5E40" w:rsidP="00BF5E40">
                  <w:pPr>
                    <w:rPr>
                      <w:rFonts w:ascii="Arial" w:hAnsi="Arial" w:cs="Arial"/>
                      <w:color w:val="0F4761"/>
                      <w:sz w:val="22"/>
                      <w:szCs w:val="22"/>
                    </w:rPr>
                  </w:pPr>
                </w:p>
              </w:tc>
            </w:tr>
          </w:tbl>
          <w:p w14:paraId="0F09093A" w14:textId="77777777" w:rsidR="00BF5E40" w:rsidRPr="00AB4D1E" w:rsidRDefault="00BF5E40" w:rsidP="00BF5E40">
            <w:pPr>
              <w:spacing w:before="120" w:after="120"/>
              <w:jc w:val="both"/>
              <w:rPr>
                <w:rFonts w:ascii="Arial" w:hAnsi="Arial" w:cs="Arial"/>
                <w:sz w:val="22"/>
                <w:szCs w:val="22"/>
              </w:rPr>
            </w:pPr>
          </w:p>
        </w:tc>
      </w:tr>
    </w:tbl>
    <w:p w14:paraId="4E821CC8" w14:textId="77777777" w:rsidR="00535315" w:rsidRPr="00AB4D1E" w:rsidRDefault="00535315" w:rsidP="00535315">
      <w:pPr>
        <w:rPr>
          <w:rFonts w:ascii="Arial" w:hAnsi="Arial" w:cs="Arial"/>
          <w:sz w:val="32"/>
        </w:rPr>
      </w:pPr>
    </w:p>
    <w:p w14:paraId="70970B4E" w14:textId="77777777" w:rsidR="00535315" w:rsidRPr="00AB4D1E" w:rsidRDefault="00535315" w:rsidP="00535315">
      <w:pPr>
        <w:rPr>
          <w:rFonts w:ascii="Arial" w:hAnsi="Arial" w:cs="Arial"/>
          <w:sz w:val="32"/>
        </w:rPr>
      </w:pPr>
    </w:p>
    <w:p w14:paraId="6D99A9B1" w14:textId="77777777" w:rsidR="00535315" w:rsidRPr="00AB4D1E" w:rsidRDefault="00535315" w:rsidP="0053531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35315" w:rsidRPr="00AB4D1E" w14:paraId="1F18533E" w14:textId="77777777" w:rsidTr="00A203A3">
        <w:tc>
          <w:tcPr>
            <w:tcW w:w="9747" w:type="dxa"/>
            <w:shd w:val="pct10" w:color="auto" w:fill="auto"/>
          </w:tcPr>
          <w:p w14:paraId="3B0FDCF8" w14:textId="77777777" w:rsidR="00535315" w:rsidRPr="00AB4D1E" w:rsidRDefault="00535315" w:rsidP="00535315">
            <w:pPr>
              <w:rPr>
                <w:rFonts w:ascii="Arial" w:hAnsi="Arial" w:cs="Arial"/>
                <w:b/>
                <w:sz w:val="22"/>
                <w:szCs w:val="22"/>
              </w:rPr>
            </w:pPr>
            <w:r w:rsidRPr="00AB4D1E">
              <w:rPr>
                <w:rFonts w:ascii="Arial" w:hAnsi="Arial" w:cs="Arial"/>
                <w:b/>
                <w:sz w:val="22"/>
                <w:szCs w:val="22"/>
              </w:rPr>
              <w:t xml:space="preserve">Module Learning Outcomes </w:t>
            </w:r>
          </w:p>
          <w:p w14:paraId="6A9CDEB2" w14:textId="77777777" w:rsidR="00535315" w:rsidRPr="00AB4D1E" w:rsidRDefault="00535315" w:rsidP="00535315">
            <w:pPr>
              <w:rPr>
                <w:rFonts w:ascii="Arial" w:hAnsi="Arial" w:cs="Arial"/>
                <w:sz w:val="22"/>
                <w:szCs w:val="22"/>
              </w:rPr>
            </w:pPr>
            <w:r w:rsidRPr="00AB4D1E">
              <w:rPr>
                <w:rFonts w:ascii="Arial" w:hAnsi="Arial" w:cs="Arial"/>
                <w:b/>
                <w:sz w:val="22"/>
                <w:szCs w:val="22"/>
              </w:rPr>
              <w:t>(from module syllabus)</w:t>
            </w:r>
          </w:p>
        </w:tc>
      </w:tr>
      <w:tr w:rsidR="00535315" w:rsidRPr="00AB4D1E" w14:paraId="2D703D3C" w14:textId="77777777" w:rsidTr="00A203A3">
        <w:tc>
          <w:tcPr>
            <w:tcW w:w="9747" w:type="dxa"/>
          </w:tcPr>
          <w:p w14:paraId="033E3FAD" w14:textId="77777777" w:rsidR="00535315" w:rsidRPr="00AB4D1E" w:rsidRDefault="00535315" w:rsidP="00535315">
            <w:pPr>
              <w:rPr>
                <w:rFonts w:ascii="Arial" w:hAnsi="Arial" w:cs="Arial"/>
                <w:sz w:val="22"/>
                <w:szCs w:val="22"/>
              </w:rPr>
            </w:pPr>
          </w:p>
          <w:p w14:paraId="061D94A3" w14:textId="77777777" w:rsidR="00535315" w:rsidRPr="00AB4D1E" w:rsidRDefault="00535315" w:rsidP="00535315">
            <w:pPr>
              <w:ind w:left="360"/>
              <w:rPr>
                <w:rFonts w:ascii="Arial" w:hAnsi="Arial" w:cs="Arial"/>
                <w:sz w:val="22"/>
                <w:szCs w:val="22"/>
              </w:rPr>
            </w:pPr>
          </w:p>
          <w:p w14:paraId="37DBDAF4" w14:textId="77777777" w:rsidR="00535315" w:rsidRPr="00AB4D1E" w:rsidRDefault="00535315" w:rsidP="00535315">
            <w:pPr>
              <w:rPr>
                <w:rFonts w:ascii="Arial" w:hAnsi="Arial" w:cs="Arial"/>
              </w:rPr>
            </w:pPr>
            <w:r w:rsidRPr="00AB4D1E">
              <w:rPr>
                <w:rFonts w:ascii="Arial" w:hAnsi="Arial" w:cs="Arial"/>
              </w:rPr>
              <w:t>Upon the successful completion of this module, the student should be able to:</w:t>
            </w:r>
          </w:p>
          <w:p w14:paraId="086B93C8" w14:textId="77777777" w:rsidR="00535315" w:rsidRPr="00AB4D1E" w:rsidRDefault="00535315" w:rsidP="00535315">
            <w:pPr>
              <w:rPr>
                <w:rFonts w:ascii="Arial" w:hAnsi="Arial" w:cs="Arial"/>
              </w:rPr>
            </w:pPr>
          </w:p>
          <w:p w14:paraId="22111F59" w14:textId="77777777" w:rsidR="00535315" w:rsidRPr="00AB4D1E" w:rsidRDefault="00535315" w:rsidP="00535315">
            <w:pPr>
              <w:numPr>
                <w:ilvl w:val="0"/>
                <w:numId w:val="4"/>
              </w:numPr>
              <w:contextualSpacing/>
              <w:jc w:val="both"/>
              <w:rPr>
                <w:rFonts w:ascii="Arial" w:hAnsi="Arial" w:cs="Arial"/>
              </w:rPr>
            </w:pPr>
            <w:r w:rsidRPr="00AB4D1E">
              <w:rPr>
                <w:rFonts w:ascii="Arial" w:hAnsi="Arial" w:cs="Arial"/>
              </w:rPr>
              <w:t>Evaluate the appropriate use of contemporary technologies to improve workplace efficiency and employability.</w:t>
            </w:r>
          </w:p>
          <w:p w14:paraId="05EC5BF2"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 xml:space="preserve">Demonstrate an understanding of using digital technology to enhance a personal brand capability. </w:t>
            </w:r>
          </w:p>
          <w:p w14:paraId="579018BF"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Develop digital competency for task and project management.</w:t>
            </w:r>
          </w:p>
          <w:p w14:paraId="4E123C51"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2CA0BC9A" w14:textId="77777777" w:rsidR="00535315" w:rsidRPr="00AB4D1E" w:rsidRDefault="00535315" w:rsidP="00535315">
            <w:pPr>
              <w:rPr>
                <w:rFonts w:ascii="Arial" w:hAnsi="Arial" w:cs="Arial"/>
                <w:sz w:val="22"/>
                <w:szCs w:val="22"/>
              </w:rPr>
            </w:pPr>
          </w:p>
        </w:tc>
      </w:tr>
    </w:tbl>
    <w:p w14:paraId="45E9DFBE" w14:textId="77777777" w:rsidR="00535315" w:rsidRPr="00AB4D1E" w:rsidRDefault="00535315" w:rsidP="00535315">
      <w:pPr>
        <w:rPr>
          <w:rFonts w:ascii="Arial" w:hAnsi="Arial" w:cs="Arial"/>
          <w:b/>
        </w:rPr>
      </w:pPr>
    </w:p>
    <w:p w14:paraId="383957A9" w14:textId="77777777" w:rsidR="00535315" w:rsidRPr="00AB4D1E" w:rsidRDefault="00535315" w:rsidP="00535315">
      <w:pPr>
        <w:rPr>
          <w:rFonts w:ascii="Arial" w:hAnsi="Arial" w:cs="Arial"/>
          <w:b/>
        </w:rPr>
      </w:pPr>
    </w:p>
    <w:p w14:paraId="09CF4D94" w14:textId="32F17F90" w:rsidR="006D6BC9" w:rsidRPr="00AB4D1E" w:rsidRDefault="00535315" w:rsidP="002B7FCB">
      <w:pPr>
        <w:rPr>
          <w:rFonts w:ascii="Arial" w:hAnsi="Arial" w:cs="Arial"/>
          <w:b/>
        </w:rPr>
      </w:pPr>
      <w:r w:rsidRPr="00AB4D1E">
        <w:rPr>
          <w:rFonts w:ascii="Arial" w:hAnsi="Arial" w:cs="Arial"/>
          <w:b/>
        </w:rPr>
        <w:br w:type="page"/>
      </w:r>
    </w:p>
    <w:p w14:paraId="2740FE75" w14:textId="527EE933" w:rsidR="004F0FFF" w:rsidRPr="00AB4D1E" w:rsidRDefault="00376884" w:rsidP="00535315">
      <w:pPr>
        <w:jc w:val="right"/>
        <w:rPr>
          <w:rFonts w:ascii="Arial" w:hAnsi="Arial" w:cs="Arial"/>
          <w:b/>
          <w:sz w:val="28"/>
          <w:szCs w:val="28"/>
        </w:rPr>
      </w:pPr>
      <w:r w:rsidRPr="00AB4D1E">
        <w:rPr>
          <w:rFonts w:ascii="Arial" w:hAnsi="Arial" w:cs="Arial"/>
          <w:b/>
          <w:sz w:val="28"/>
          <w:szCs w:val="28"/>
        </w:rPr>
        <w:lastRenderedPageBreak/>
        <w:t>A</w:t>
      </w:r>
      <w:r w:rsidR="005F3A53" w:rsidRPr="00AB4D1E">
        <w:rPr>
          <w:rFonts w:ascii="Arial" w:hAnsi="Arial" w:cs="Arial"/>
          <w:b/>
          <w:sz w:val="28"/>
          <w:szCs w:val="28"/>
        </w:rPr>
        <w:t xml:space="preserve">PPENDIX </w:t>
      </w:r>
      <w:r w:rsidR="00FF5AAD" w:rsidRPr="00AB4D1E">
        <w:rPr>
          <w:rFonts w:ascii="Arial" w:hAnsi="Arial" w:cs="Arial"/>
          <w:b/>
          <w:sz w:val="28"/>
          <w:szCs w:val="28"/>
        </w:rPr>
        <w:t>GA36</w:t>
      </w:r>
      <w:r w:rsidR="002B7FCB" w:rsidRPr="00AB4D1E">
        <w:rPr>
          <w:rFonts w:ascii="Arial" w:hAnsi="Arial" w:cs="Arial"/>
          <w:b/>
          <w:sz w:val="28"/>
          <w:szCs w:val="28"/>
        </w:rPr>
        <w:t>a</w:t>
      </w:r>
    </w:p>
    <w:p w14:paraId="46629378" w14:textId="77777777" w:rsidR="004F0FFF" w:rsidRPr="00AB4D1E" w:rsidRDefault="004F0FFF" w:rsidP="005969E2">
      <w:pPr>
        <w:jc w:val="both"/>
        <w:rPr>
          <w:rFonts w:ascii="Arial" w:hAnsi="Arial" w:cs="Arial"/>
          <w:sz w:val="22"/>
          <w:szCs w:val="22"/>
        </w:rPr>
      </w:pPr>
    </w:p>
    <w:p w14:paraId="40BB75E9" w14:textId="77777777" w:rsidR="004F0FFF" w:rsidRPr="00AB4D1E" w:rsidRDefault="004F0FFF" w:rsidP="005969E2">
      <w:pPr>
        <w:jc w:val="both"/>
        <w:rPr>
          <w:rFonts w:ascii="Arial" w:hAnsi="Arial" w:cs="Arial"/>
          <w:sz w:val="22"/>
          <w:szCs w:val="22"/>
        </w:rPr>
      </w:pPr>
    </w:p>
    <w:p w14:paraId="4B08C97D" w14:textId="77777777" w:rsidR="005F5B82" w:rsidRPr="00AB4D1E" w:rsidRDefault="005F5B82" w:rsidP="005F5B8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F5B82" w:rsidRPr="00AB4D1E" w14:paraId="00ED3277" w14:textId="77777777" w:rsidTr="00A203A3">
        <w:tc>
          <w:tcPr>
            <w:tcW w:w="9781" w:type="dxa"/>
            <w:shd w:val="clear" w:color="auto" w:fill="C0C0C0"/>
          </w:tcPr>
          <w:p w14:paraId="2B268C9D" w14:textId="77777777" w:rsidR="005F5B82" w:rsidRPr="00AB4D1E" w:rsidRDefault="005F5B82" w:rsidP="00A203A3">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26B5A106" w14:textId="77777777" w:rsidR="005F5B82" w:rsidRPr="00AB4D1E" w:rsidRDefault="005F5B82" w:rsidP="005F5B82">
      <w:pPr>
        <w:jc w:val="both"/>
        <w:rPr>
          <w:rFonts w:ascii="Arial" w:hAnsi="Arial" w:cs="Arial"/>
          <w:sz w:val="22"/>
          <w:szCs w:val="22"/>
        </w:rPr>
      </w:pPr>
    </w:p>
    <w:p w14:paraId="20EF39F3" w14:textId="77777777" w:rsidR="005F5B82" w:rsidRPr="00AB4D1E" w:rsidRDefault="005F5B82" w:rsidP="005F5B82">
      <w:pPr>
        <w:pStyle w:val="Heading2"/>
        <w:ind w:left="567" w:firstLine="142"/>
        <w:rPr>
          <w:rFonts w:ascii="Arial" w:hAnsi="Arial" w:cs="Arial"/>
          <w:sz w:val="22"/>
          <w:szCs w:val="22"/>
        </w:rPr>
      </w:pPr>
      <w:r w:rsidRPr="00AB4D1E">
        <w:rPr>
          <w:rFonts w:ascii="Arial" w:hAnsi="Arial" w:cs="Arial"/>
          <w:sz w:val="22"/>
          <w:szCs w:val="22"/>
        </w:rPr>
        <w:t>Use of Generative AI in Assessment</w:t>
      </w:r>
    </w:p>
    <w:p w14:paraId="148EEB4C" w14:textId="77777777" w:rsidR="005F5B82" w:rsidRPr="00AB4D1E" w:rsidRDefault="005F5B82" w:rsidP="005F5B82">
      <w:pPr>
        <w:rPr>
          <w:rFonts w:ascii="Arial" w:hAnsi="Arial" w:cs="Arial"/>
          <w:sz w:val="22"/>
          <w:szCs w:val="22"/>
        </w:rPr>
      </w:pPr>
      <w:r w:rsidRPr="00AB4D1E">
        <w:rPr>
          <w:rFonts w:ascii="Arial" w:hAnsi="Arial" w:cs="Arial"/>
        </w:rPr>
        <w:tab/>
      </w:r>
      <w:r w:rsidRPr="00AB4D1E">
        <w:rPr>
          <w:rFonts w:ascii="Arial" w:hAnsi="Arial" w:cs="Arial"/>
          <w:sz w:val="22"/>
          <w:szCs w:val="22"/>
        </w:rPr>
        <w:t>(Lecturer to indicate Yes or Not against each element)</w:t>
      </w:r>
    </w:p>
    <w:p w14:paraId="49E56D6E" w14:textId="77777777" w:rsidR="005F5B82" w:rsidRPr="00AB4D1E" w:rsidRDefault="005F5B82" w:rsidP="005F5B82">
      <w:pPr>
        <w:rPr>
          <w:rFonts w:ascii="Arial" w:eastAsia="Calibri" w:hAnsi="Arial" w:cs="Arial"/>
        </w:rPr>
      </w:pP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p>
    <w:p w14:paraId="01A3FA9B" w14:textId="77777777" w:rsidR="005F5B82" w:rsidRPr="00AB4D1E" w:rsidRDefault="005F5B82" w:rsidP="005F5B82">
      <w:pPr>
        <w:rPr>
          <w:rFonts w:ascii="Arial" w:eastAsia="Calibri"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F5B82" w:rsidRPr="00AB4D1E" w14:paraId="0B17CB1C" w14:textId="77777777" w:rsidTr="00A203A3">
        <w:trPr>
          <w:trHeight w:val="300"/>
        </w:trPr>
        <w:tc>
          <w:tcPr>
            <w:tcW w:w="2250" w:type="dxa"/>
            <w:tcMar>
              <w:left w:w="105" w:type="dxa"/>
              <w:right w:w="105" w:type="dxa"/>
            </w:tcMar>
          </w:tcPr>
          <w:p w14:paraId="0AD1BBD1"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RESEARCH</w:t>
            </w:r>
          </w:p>
        </w:tc>
        <w:tc>
          <w:tcPr>
            <w:tcW w:w="5397" w:type="dxa"/>
            <w:tcMar>
              <w:left w:w="105" w:type="dxa"/>
              <w:right w:w="105" w:type="dxa"/>
            </w:tcMar>
          </w:tcPr>
          <w:p w14:paraId="2B1EFA8C"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support you in research and data analysis.</w:t>
            </w:r>
          </w:p>
        </w:tc>
        <w:tc>
          <w:tcPr>
            <w:tcW w:w="1417" w:type="dxa"/>
          </w:tcPr>
          <w:p w14:paraId="5E7EA5FC" w14:textId="13637146"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p w14:paraId="3BB2A3EE" w14:textId="77777777" w:rsidR="005F5B82" w:rsidRPr="00AB4D1E" w:rsidRDefault="005F5B82" w:rsidP="00A203A3">
            <w:pPr>
              <w:rPr>
                <w:rFonts w:ascii="Arial" w:eastAsia="Calibri" w:hAnsi="Arial" w:cs="Arial"/>
                <w:sz w:val="22"/>
                <w:szCs w:val="22"/>
              </w:rPr>
            </w:pPr>
          </w:p>
          <w:p w14:paraId="4F47A87E"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tc>
      </w:tr>
      <w:tr w:rsidR="005F5B82" w:rsidRPr="00AB4D1E" w14:paraId="60C3A1E4" w14:textId="77777777" w:rsidTr="00A203A3">
        <w:trPr>
          <w:trHeight w:val="300"/>
        </w:trPr>
        <w:tc>
          <w:tcPr>
            <w:tcW w:w="2250" w:type="dxa"/>
            <w:tcMar>
              <w:left w:w="105" w:type="dxa"/>
              <w:right w:w="105" w:type="dxa"/>
            </w:tcMar>
          </w:tcPr>
          <w:p w14:paraId="2AD7A2C7"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STRUCTURE</w:t>
            </w:r>
          </w:p>
        </w:tc>
        <w:tc>
          <w:tcPr>
            <w:tcW w:w="5397" w:type="dxa"/>
            <w:tcMar>
              <w:left w:w="105" w:type="dxa"/>
              <w:right w:w="105" w:type="dxa"/>
            </w:tcMar>
          </w:tcPr>
          <w:p w14:paraId="2D8C6936"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EAD09F1" w14:textId="58000AA6"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p w14:paraId="4F634DC6" w14:textId="77777777" w:rsidR="005F5B82" w:rsidRPr="00AB4D1E" w:rsidRDefault="005F5B82" w:rsidP="00A203A3">
            <w:pPr>
              <w:rPr>
                <w:rFonts w:ascii="Arial" w:eastAsia="Calibri" w:hAnsi="Arial" w:cs="Arial"/>
                <w:sz w:val="22"/>
                <w:szCs w:val="22"/>
              </w:rPr>
            </w:pPr>
          </w:p>
          <w:p w14:paraId="2FAB7C13"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tc>
      </w:tr>
      <w:tr w:rsidR="005F5B82" w:rsidRPr="00AB4D1E" w14:paraId="1223D9B3" w14:textId="77777777" w:rsidTr="00A203A3">
        <w:trPr>
          <w:trHeight w:val="300"/>
        </w:trPr>
        <w:tc>
          <w:tcPr>
            <w:tcW w:w="2250" w:type="dxa"/>
            <w:tcMar>
              <w:left w:w="105" w:type="dxa"/>
              <w:right w:w="105" w:type="dxa"/>
            </w:tcMar>
          </w:tcPr>
          <w:p w14:paraId="4C26A27C" w14:textId="77777777" w:rsidR="005F5B82" w:rsidRPr="00AB4D1E" w:rsidRDefault="005F5B82" w:rsidP="00A203A3">
            <w:pPr>
              <w:spacing w:line="259" w:lineRule="auto"/>
              <w:rPr>
                <w:rFonts w:ascii="Arial" w:eastAsia="Calibri" w:hAnsi="Arial" w:cs="Arial"/>
                <w:sz w:val="22"/>
                <w:szCs w:val="22"/>
              </w:rPr>
            </w:pPr>
            <w:bookmarkStart w:id="1" w:name="_Hlk199772705"/>
            <w:r w:rsidRPr="00AB4D1E">
              <w:rPr>
                <w:rFonts w:ascii="Arial" w:eastAsia="Calibri" w:hAnsi="Arial" w:cs="Arial"/>
                <w:sz w:val="22"/>
                <w:szCs w:val="22"/>
              </w:rPr>
              <w:t>PROOFREADING</w:t>
            </w:r>
          </w:p>
        </w:tc>
        <w:tc>
          <w:tcPr>
            <w:tcW w:w="5397" w:type="dxa"/>
            <w:tcMar>
              <w:left w:w="105" w:type="dxa"/>
              <w:right w:w="105" w:type="dxa"/>
            </w:tcMar>
          </w:tcPr>
          <w:p w14:paraId="01345627"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17" w:type="dxa"/>
          </w:tcPr>
          <w:p w14:paraId="4FD9C73F" w14:textId="2781E0F8"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p w14:paraId="70BD94C0" w14:textId="77777777" w:rsidR="005F5B82" w:rsidRPr="00AB4D1E" w:rsidRDefault="005F5B82" w:rsidP="00A203A3">
            <w:pPr>
              <w:rPr>
                <w:rFonts w:ascii="Arial" w:eastAsia="Calibri" w:hAnsi="Arial" w:cs="Arial"/>
                <w:sz w:val="22"/>
                <w:szCs w:val="22"/>
              </w:rPr>
            </w:pPr>
          </w:p>
          <w:p w14:paraId="34007F63"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tc>
      </w:tr>
      <w:bookmarkEnd w:id="1"/>
      <w:tr w:rsidR="005F5B82" w:rsidRPr="00AB4D1E" w14:paraId="75150C92" w14:textId="77777777" w:rsidTr="00A203A3">
        <w:trPr>
          <w:trHeight w:val="300"/>
        </w:trPr>
        <w:tc>
          <w:tcPr>
            <w:tcW w:w="2250" w:type="dxa"/>
            <w:tcMar>
              <w:left w:w="105" w:type="dxa"/>
              <w:right w:w="105" w:type="dxa"/>
            </w:tcMar>
          </w:tcPr>
          <w:p w14:paraId="04636E9D"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WRITING</w:t>
            </w:r>
          </w:p>
        </w:tc>
        <w:tc>
          <w:tcPr>
            <w:tcW w:w="5397" w:type="dxa"/>
            <w:tcMar>
              <w:left w:w="105" w:type="dxa"/>
              <w:right w:w="105" w:type="dxa"/>
            </w:tcMar>
          </w:tcPr>
          <w:p w14:paraId="7597348E"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text for submission.</w:t>
            </w:r>
          </w:p>
        </w:tc>
        <w:tc>
          <w:tcPr>
            <w:tcW w:w="1417" w:type="dxa"/>
          </w:tcPr>
          <w:p w14:paraId="44C81C47"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p w14:paraId="4BF1B0D3" w14:textId="77777777" w:rsidR="005F5B82" w:rsidRPr="00AB4D1E" w:rsidRDefault="005F5B82" w:rsidP="00A203A3">
            <w:pPr>
              <w:rPr>
                <w:rFonts w:ascii="Arial" w:eastAsia="Calibri" w:hAnsi="Arial" w:cs="Arial"/>
                <w:sz w:val="22"/>
                <w:szCs w:val="22"/>
              </w:rPr>
            </w:pPr>
          </w:p>
          <w:p w14:paraId="1219711C" w14:textId="6BABAD18"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tc>
      </w:tr>
      <w:tr w:rsidR="005F5B82" w:rsidRPr="00AB4D1E" w14:paraId="524F4FE6" w14:textId="77777777" w:rsidTr="00A203A3">
        <w:trPr>
          <w:trHeight w:val="300"/>
        </w:trPr>
        <w:tc>
          <w:tcPr>
            <w:tcW w:w="2250" w:type="dxa"/>
            <w:tcMar>
              <w:left w:w="105" w:type="dxa"/>
              <w:right w:w="105" w:type="dxa"/>
            </w:tcMar>
          </w:tcPr>
          <w:p w14:paraId="43902F3B"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CREATIVE</w:t>
            </w:r>
          </w:p>
        </w:tc>
        <w:tc>
          <w:tcPr>
            <w:tcW w:w="5397" w:type="dxa"/>
            <w:tcMar>
              <w:left w:w="105" w:type="dxa"/>
              <w:right w:w="105" w:type="dxa"/>
            </w:tcMar>
          </w:tcPr>
          <w:p w14:paraId="0D70BD62"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creative materials, such as images.</w:t>
            </w:r>
          </w:p>
        </w:tc>
        <w:tc>
          <w:tcPr>
            <w:tcW w:w="1417" w:type="dxa"/>
          </w:tcPr>
          <w:p w14:paraId="391E0F00"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p w14:paraId="513247E5" w14:textId="77777777" w:rsidR="005F5B82" w:rsidRPr="00AB4D1E" w:rsidRDefault="005F5B82" w:rsidP="00A203A3">
            <w:pPr>
              <w:rPr>
                <w:rFonts w:ascii="Arial" w:eastAsia="Calibri" w:hAnsi="Arial" w:cs="Arial"/>
                <w:sz w:val="22"/>
                <w:szCs w:val="22"/>
              </w:rPr>
            </w:pPr>
          </w:p>
          <w:p w14:paraId="10FCEE51" w14:textId="416DE684"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tc>
      </w:tr>
      <w:tr w:rsidR="005F5B82" w:rsidRPr="00AB4D1E" w14:paraId="674E4121" w14:textId="77777777" w:rsidTr="00A203A3">
        <w:trPr>
          <w:trHeight w:val="300"/>
        </w:trPr>
        <w:tc>
          <w:tcPr>
            <w:tcW w:w="2250" w:type="dxa"/>
            <w:tcMar>
              <w:left w:w="105" w:type="dxa"/>
              <w:right w:w="105" w:type="dxa"/>
            </w:tcMar>
          </w:tcPr>
          <w:p w14:paraId="47B9066B" w14:textId="77777777" w:rsidR="005F5B82" w:rsidRPr="00AB4D1E" w:rsidRDefault="005F5B82" w:rsidP="00A203A3">
            <w:pPr>
              <w:spacing w:line="259" w:lineRule="auto"/>
              <w:rPr>
                <w:rFonts w:ascii="Arial" w:hAnsi="Arial" w:cs="Arial"/>
                <w:sz w:val="22"/>
                <w:szCs w:val="22"/>
              </w:rPr>
            </w:pPr>
            <w:r w:rsidRPr="00AB4D1E">
              <w:rPr>
                <w:rFonts w:ascii="Arial" w:eastAsia="Calibri" w:hAnsi="Arial" w:cs="Arial"/>
                <w:sz w:val="22"/>
                <w:szCs w:val="22"/>
              </w:rPr>
              <w:t>PROGRAMING</w:t>
            </w:r>
          </w:p>
        </w:tc>
        <w:tc>
          <w:tcPr>
            <w:tcW w:w="5397" w:type="dxa"/>
            <w:tcMar>
              <w:left w:w="105" w:type="dxa"/>
              <w:right w:w="105" w:type="dxa"/>
            </w:tcMar>
          </w:tcPr>
          <w:p w14:paraId="203804E0"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and check code.</w:t>
            </w:r>
          </w:p>
        </w:tc>
        <w:tc>
          <w:tcPr>
            <w:tcW w:w="1417" w:type="dxa"/>
          </w:tcPr>
          <w:p w14:paraId="201FBC3A"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AB4D1E">
                  <w:rPr>
                    <w:rFonts w:ascii="Segoe UI Symbol" w:eastAsia="MS Gothic" w:hAnsi="Segoe UI Symbol" w:cs="Segoe UI Symbol"/>
                    <w:sz w:val="22"/>
                    <w:szCs w:val="22"/>
                  </w:rPr>
                  <w:t>☐</w:t>
                </w:r>
              </w:sdtContent>
            </w:sdt>
          </w:p>
          <w:p w14:paraId="7C84AF0B" w14:textId="77777777" w:rsidR="005F5B82" w:rsidRPr="00AB4D1E" w:rsidRDefault="005F5B82" w:rsidP="00A203A3">
            <w:pPr>
              <w:rPr>
                <w:rFonts w:ascii="Arial" w:eastAsia="Calibri" w:hAnsi="Arial" w:cs="Arial"/>
                <w:sz w:val="22"/>
                <w:szCs w:val="22"/>
              </w:rPr>
            </w:pPr>
          </w:p>
          <w:p w14:paraId="093C3F1F" w14:textId="67D88960"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36DA" w:rsidRPr="00AB4D1E">
                  <w:rPr>
                    <w:rFonts w:ascii="Segoe UI Symbol" w:eastAsia="MS Gothic" w:hAnsi="Segoe UI Symbol" w:cs="Segoe UI Symbol"/>
                    <w:sz w:val="22"/>
                    <w:szCs w:val="22"/>
                  </w:rPr>
                  <w:t>☒</w:t>
                </w:r>
              </w:sdtContent>
            </w:sdt>
          </w:p>
        </w:tc>
      </w:tr>
      <w:tr w:rsidR="005F5B82" w:rsidRPr="00AB4D1E" w14:paraId="5C98B191" w14:textId="77777777" w:rsidTr="00A203A3">
        <w:trPr>
          <w:trHeight w:val="300"/>
        </w:trPr>
        <w:tc>
          <w:tcPr>
            <w:tcW w:w="2250" w:type="dxa"/>
            <w:tcMar>
              <w:left w:w="105" w:type="dxa"/>
              <w:right w:w="105" w:type="dxa"/>
            </w:tcMar>
          </w:tcPr>
          <w:p w14:paraId="40258A05"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NONE</w:t>
            </w:r>
          </w:p>
        </w:tc>
        <w:tc>
          <w:tcPr>
            <w:tcW w:w="5397" w:type="dxa"/>
            <w:tcMar>
              <w:left w:w="105" w:type="dxa"/>
              <w:right w:w="105" w:type="dxa"/>
            </w:tcMar>
          </w:tcPr>
          <w:p w14:paraId="7B2CC565"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 xml:space="preserve">For this assessment, you are not allowed to use </w:t>
            </w:r>
            <w:r w:rsidRPr="00AB4D1E">
              <w:rPr>
                <w:rFonts w:ascii="Arial" w:eastAsia="Calibri" w:hAnsi="Arial" w:cs="Arial"/>
                <w:b/>
                <w:bCs/>
                <w:sz w:val="22"/>
                <w:szCs w:val="22"/>
              </w:rPr>
              <w:t>any</w:t>
            </w:r>
            <w:r w:rsidRPr="00AB4D1E">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F9D9CE3" w14:textId="77777777" w:rsidR="005F5B82" w:rsidRPr="00AB4D1E" w:rsidRDefault="000F72A3" w:rsidP="00A203A3">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5F5B82" w:rsidRPr="00AB4D1E">
                  <w:rPr>
                    <w:rFonts w:ascii="Segoe UI Symbol" w:eastAsia="MS Gothic" w:hAnsi="Segoe UI Symbol" w:cs="Segoe UI Symbol"/>
                    <w:sz w:val="22"/>
                    <w:szCs w:val="22"/>
                  </w:rPr>
                  <w:t>☐</w:t>
                </w:r>
              </w:sdtContent>
            </w:sdt>
          </w:p>
        </w:tc>
      </w:tr>
    </w:tbl>
    <w:p w14:paraId="68E0E050" w14:textId="77777777" w:rsidR="005F5B82" w:rsidRPr="00AB4D1E" w:rsidRDefault="005F5B82" w:rsidP="005F5B82">
      <w:pPr>
        <w:ind w:left="720"/>
        <w:rPr>
          <w:rFonts w:ascii="Arial" w:hAnsi="Arial" w:cs="Arial"/>
          <w:sz w:val="24"/>
          <w:szCs w:val="24"/>
        </w:rPr>
      </w:pPr>
    </w:p>
    <w:p w14:paraId="160A58B2" w14:textId="77777777" w:rsidR="005F5B82" w:rsidRPr="00AB4D1E" w:rsidRDefault="005F5B82" w:rsidP="005F5B82">
      <w:pPr>
        <w:ind w:left="720"/>
        <w:rPr>
          <w:rFonts w:ascii="Arial" w:hAnsi="Arial" w:cs="Arial"/>
          <w:sz w:val="24"/>
          <w:szCs w:val="24"/>
        </w:rPr>
      </w:pPr>
    </w:p>
    <w:p w14:paraId="25F97344" w14:textId="77777777" w:rsidR="005F5B82" w:rsidRPr="00AB4D1E" w:rsidRDefault="005F5B82" w:rsidP="005F5B82">
      <w:pPr>
        <w:ind w:left="720"/>
        <w:rPr>
          <w:rFonts w:ascii="Arial" w:hAnsi="Arial" w:cs="Arial"/>
          <w:sz w:val="24"/>
          <w:szCs w:val="24"/>
        </w:rPr>
      </w:pPr>
    </w:p>
    <w:p w14:paraId="6DC7BFEE" w14:textId="77777777" w:rsidR="005F5B82" w:rsidRPr="00AB4D1E" w:rsidRDefault="005F5B82" w:rsidP="005F5B82">
      <w:pPr>
        <w:rPr>
          <w:rFonts w:ascii="Arial" w:hAnsi="Arial" w:cs="Arial"/>
          <w:b/>
          <w:bCs/>
          <w:sz w:val="24"/>
          <w:szCs w:val="24"/>
        </w:rPr>
      </w:pPr>
      <w:r w:rsidRPr="00AB4D1E">
        <w:rPr>
          <w:rFonts w:ascii="Arial" w:hAnsi="Arial" w:cs="Arial"/>
          <w:sz w:val="22"/>
          <w:szCs w:val="22"/>
        </w:rPr>
        <w:t> </w:t>
      </w:r>
      <w:r w:rsidRPr="00AB4D1E">
        <w:rPr>
          <w:rFonts w:ascii="Arial" w:hAnsi="Arial" w:cs="Arial"/>
          <w:b/>
          <w:bCs/>
          <w:sz w:val="24"/>
          <w:szCs w:val="24"/>
        </w:rPr>
        <w:t>IMPORTANT – PLEASE ENSURE THAT YOU:</w:t>
      </w:r>
    </w:p>
    <w:p w14:paraId="231B1190" w14:textId="77777777" w:rsidR="005F5B82" w:rsidRPr="00AB4D1E" w:rsidRDefault="005F5B82" w:rsidP="005F5B82">
      <w:pPr>
        <w:pStyle w:val="ListParagraph"/>
        <w:numPr>
          <w:ilvl w:val="0"/>
          <w:numId w:val="15"/>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607D7DC7" w14:textId="77777777" w:rsidR="005F5B82" w:rsidRPr="00AB4D1E" w:rsidRDefault="005F5B82" w:rsidP="005F5B82">
      <w:pPr>
        <w:pStyle w:val="ListParagraph"/>
        <w:rPr>
          <w:rFonts w:ascii="Arial" w:hAnsi="Arial" w:cs="Arial"/>
          <w:sz w:val="24"/>
          <w:szCs w:val="24"/>
        </w:rPr>
      </w:pPr>
    </w:p>
    <w:p w14:paraId="494F2B89" w14:textId="77777777" w:rsidR="005F5B82" w:rsidRPr="00AB4D1E" w:rsidRDefault="005F5B82" w:rsidP="005F5B82">
      <w:pPr>
        <w:pStyle w:val="ListParagraph"/>
        <w:numPr>
          <w:ilvl w:val="0"/>
          <w:numId w:val="15"/>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13E29196" w14:textId="77777777" w:rsidR="004F0FFF" w:rsidRPr="00AB4D1E" w:rsidRDefault="004F0FFF" w:rsidP="005969E2">
      <w:pPr>
        <w:jc w:val="both"/>
        <w:rPr>
          <w:rFonts w:ascii="Arial" w:hAnsi="Arial" w:cs="Arial"/>
          <w:sz w:val="22"/>
          <w:szCs w:val="22"/>
        </w:rPr>
      </w:pPr>
    </w:p>
    <w:p w14:paraId="43558E36" w14:textId="77777777" w:rsidR="004F0FFF" w:rsidRPr="00AB4D1E" w:rsidRDefault="004F0FFF" w:rsidP="005969E2">
      <w:pPr>
        <w:jc w:val="both"/>
        <w:rPr>
          <w:rFonts w:ascii="Arial" w:hAnsi="Arial" w:cs="Arial"/>
          <w:sz w:val="22"/>
          <w:szCs w:val="22"/>
        </w:rPr>
      </w:pPr>
    </w:p>
    <w:p w14:paraId="064073AA" w14:textId="77777777" w:rsidR="004F0FFF" w:rsidRPr="00AB4D1E" w:rsidRDefault="004F0FFF" w:rsidP="005969E2">
      <w:pPr>
        <w:jc w:val="both"/>
        <w:rPr>
          <w:rFonts w:ascii="Arial" w:hAnsi="Arial" w:cs="Arial"/>
          <w:sz w:val="22"/>
          <w:szCs w:val="22"/>
        </w:rPr>
      </w:pPr>
    </w:p>
    <w:p w14:paraId="6D40322C" w14:textId="77777777" w:rsidR="004F0FFF" w:rsidRPr="00AB4D1E" w:rsidRDefault="004F0FFF" w:rsidP="005969E2">
      <w:pPr>
        <w:jc w:val="both"/>
        <w:rPr>
          <w:rFonts w:ascii="Arial" w:hAnsi="Arial" w:cs="Arial"/>
          <w:sz w:val="22"/>
          <w:szCs w:val="22"/>
        </w:rPr>
      </w:pPr>
    </w:p>
    <w:p w14:paraId="539502E0" w14:textId="77777777" w:rsidR="004F0FFF" w:rsidRPr="00AB4D1E" w:rsidRDefault="004F0FFF" w:rsidP="005969E2">
      <w:pPr>
        <w:jc w:val="both"/>
        <w:rPr>
          <w:rFonts w:ascii="Arial" w:hAnsi="Arial" w:cs="Arial"/>
          <w:sz w:val="22"/>
          <w:szCs w:val="22"/>
        </w:rPr>
      </w:pPr>
    </w:p>
    <w:p w14:paraId="7EB42781" w14:textId="77777777" w:rsidR="004F0FFF" w:rsidRPr="00AB4D1E" w:rsidRDefault="004F0FFF" w:rsidP="005969E2">
      <w:pPr>
        <w:jc w:val="both"/>
        <w:rPr>
          <w:rFonts w:ascii="Arial" w:hAnsi="Arial" w:cs="Arial"/>
          <w:sz w:val="22"/>
          <w:szCs w:val="22"/>
        </w:rPr>
      </w:pPr>
    </w:p>
    <w:p w14:paraId="55D552ED" w14:textId="77777777" w:rsidR="004F0FFF" w:rsidRPr="00AB4D1E" w:rsidRDefault="004F0FFF" w:rsidP="005969E2">
      <w:pPr>
        <w:jc w:val="both"/>
        <w:rPr>
          <w:rFonts w:ascii="Arial" w:hAnsi="Arial" w:cs="Arial"/>
          <w:sz w:val="22"/>
          <w:szCs w:val="22"/>
        </w:rPr>
      </w:pPr>
    </w:p>
    <w:p w14:paraId="5EA7DC9B" w14:textId="77777777" w:rsidR="000C51FF" w:rsidRPr="00AB4D1E" w:rsidRDefault="000C51FF" w:rsidP="005969E2">
      <w:pPr>
        <w:jc w:val="both"/>
        <w:rPr>
          <w:rFonts w:ascii="Arial" w:hAnsi="Arial" w:cs="Arial"/>
          <w:sz w:val="22"/>
          <w:szCs w:val="22"/>
        </w:rPr>
      </w:pPr>
    </w:p>
    <w:tbl>
      <w:tblPr>
        <w:tblStyle w:val="TableGrid"/>
        <w:tblW w:w="10485" w:type="dxa"/>
        <w:tblLook w:val="04A0" w:firstRow="1" w:lastRow="0" w:firstColumn="1" w:lastColumn="0" w:noHBand="0" w:noVBand="1"/>
      </w:tblPr>
      <w:tblGrid>
        <w:gridCol w:w="10485"/>
      </w:tblGrid>
      <w:tr w:rsidR="00605E39" w:rsidRPr="00AB4D1E" w14:paraId="1ADFEBDA" w14:textId="77777777" w:rsidTr="00605E39">
        <w:tc>
          <w:tcPr>
            <w:tcW w:w="10485" w:type="dxa"/>
          </w:tcPr>
          <w:p w14:paraId="10E17BC3" w14:textId="77777777" w:rsidR="00605E39" w:rsidRPr="00AB4D1E" w:rsidRDefault="00605E39" w:rsidP="00487EB4">
            <w:pPr>
              <w:spacing w:after="160" w:line="278" w:lineRule="auto"/>
              <w:jc w:val="center"/>
              <w:rPr>
                <w:rFonts w:ascii="Arial" w:eastAsia="DengXian" w:hAnsi="Arial" w:cs="Arial"/>
                <w:b/>
                <w:bCs/>
                <w:kern w:val="2"/>
                <w:sz w:val="32"/>
                <w:szCs w:val="32"/>
                <w:lang w:eastAsia="zh-CN"/>
                <w14:ligatures w14:val="standardContextual"/>
              </w:rPr>
            </w:pPr>
          </w:p>
          <w:p w14:paraId="23F675AF" w14:textId="42780195" w:rsidR="00605E39" w:rsidRPr="00AB4D1E" w:rsidRDefault="00605E39" w:rsidP="00487EB4">
            <w:pPr>
              <w:spacing w:after="160" w:line="278" w:lineRule="auto"/>
              <w:jc w:val="center"/>
              <w:rPr>
                <w:rFonts w:ascii="Arial" w:eastAsia="DengXian" w:hAnsi="Arial" w:cs="Arial"/>
                <w:b/>
                <w:bCs/>
                <w:kern w:val="2"/>
                <w:sz w:val="32"/>
                <w:szCs w:val="32"/>
                <w:lang w:eastAsia="zh-CN"/>
                <w14:ligatures w14:val="standardContextual"/>
              </w:rPr>
            </w:pPr>
            <w:r w:rsidRPr="00AB4D1E">
              <w:rPr>
                <w:rFonts w:ascii="Arial" w:eastAsia="DengXian" w:hAnsi="Arial" w:cs="Arial"/>
                <w:b/>
                <w:bCs/>
                <w:kern w:val="2"/>
                <w:sz w:val="32"/>
                <w:szCs w:val="32"/>
                <w:lang w:eastAsia="zh-CN"/>
                <w14:ligatures w14:val="standardContextual"/>
              </w:rPr>
              <w:t>Assessment 1: In</w:t>
            </w:r>
            <w:r w:rsidRPr="00AB4D1E">
              <w:rPr>
                <w:rFonts w:ascii="Arial" w:eastAsia="DengXian" w:hAnsi="Arial" w:cs="Arial"/>
                <w:b/>
                <w:bCs/>
                <w:kern w:val="2"/>
                <w:sz w:val="32"/>
                <w:szCs w:val="32"/>
                <w:lang w:eastAsia="zh-CN"/>
                <w14:ligatures w14:val="standardContextual"/>
              </w:rPr>
              <w:noBreakHyphen/>
              <w:t>Class Digital Report + AI Reflection (750 words)</w:t>
            </w:r>
          </w:p>
          <w:p w14:paraId="4C954FC9"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Assessment 1: Business Report (500–600 words)</w:t>
            </w:r>
          </w:p>
          <w:p w14:paraId="17229D66"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Task Description</w:t>
            </w:r>
          </w:p>
          <w:p w14:paraId="25FD218E"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You have been asked by the owner of Bright Wave Café to produce a professional business report based on the findings from your spreadsheet analysis (Assessment 2). The owner would like recommendations on how digital tools and artificial intelligence (AI) could improve business performance and customer engagement.</w:t>
            </w:r>
          </w:p>
          <w:p w14:paraId="7AFD13B5"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Using the insights gained from your completed spreadsheet, produce a report titled:</w:t>
            </w:r>
          </w:p>
          <w:p w14:paraId="59E9FFC3"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"Using Digital Tools and AI to Improve Business Performance at Bright Wave Café"</w:t>
            </w:r>
          </w:p>
          <w:p w14:paraId="0105C32C"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Your report must:</w:t>
            </w:r>
          </w:p>
          <w:p w14:paraId="551D0E9A"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Use a clear business report structure (title page, headings, paragraphs and conclusion).</w:t>
            </w:r>
          </w:p>
          <w:p w14:paraId="56C61CCF"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Summarise the key findings from your spreadsheet analysis.</w:t>
            </w:r>
          </w:p>
          <w:p w14:paraId="094C27F7"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Explain how the findings could support business decisions (e.g. promotions, stock management or product focus).</w:t>
            </w:r>
          </w:p>
          <w:p w14:paraId="49A5DE62"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Recommend how digital tools (e.g. email newsletters, social media, digital menus or automated responses) and AI could be used to improve customer engagement and business performance.</w:t>
            </w:r>
          </w:p>
          <w:p w14:paraId="7B514385"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Demonstrate effective prompting and human editing of AI-generated content.</w:t>
            </w:r>
          </w:p>
          <w:p w14:paraId="7798310F"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 xml:space="preserve">Include one short statement explaining how AI was used (e.g. </w:t>
            </w:r>
            <w:r w:rsidRPr="00AB4D1E">
              <w:rPr>
                <w:rFonts w:ascii="Arial" w:eastAsia="DengXian" w:hAnsi="Arial" w:cs="Arial"/>
                <w:i/>
                <w:iCs/>
                <w:kern w:val="2"/>
                <w:sz w:val="24"/>
                <w:szCs w:val="24"/>
                <w:lang w:eastAsia="zh-CN"/>
                <w14:ligatures w14:val="standardContextual"/>
              </w:rPr>
              <w:t>"I used AI to generate an initial outline and then edited the content for accuracy and tone."</w:t>
            </w:r>
            <w:r w:rsidRPr="00AB4D1E">
              <w:rPr>
                <w:rFonts w:ascii="Arial" w:eastAsia="DengXian" w:hAnsi="Arial" w:cs="Arial"/>
                <w:kern w:val="2"/>
                <w:sz w:val="24"/>
                <w:szCs w:val="24"/>
                <w:lang w:eastAsia="zh-CN"/>
                <w14:ligatures w14:val="standardContextual"/>
              </w:rPr>
              <w:t>)</w:t>
            </w:r>
          </w:p>
          <w:p w14:paraId="249F1472"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Ethical and Professional Reflection (150–200 words)</w:t>
            </w:r>
          </w:p>
          <w:p w14:paraId="05E026F8"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Reflect on:</w:t>
            </w:r>
          </w:p>
          <w:p w14:paraId="0343AB80"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How you checked AI-generated content for accuracy.</w:t>
            </w:r>
          </w:p>
          <w:p w14:paraId="5616F1D7"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Any bias or limitations you identified.</w:t>
            </w:r>
          </w:p>
          <w:p w14:paraId="4948A29E"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The importance of responsible AI use in a small business.</w:t>
            </w:r>
          </w:p>
          <w:p w14:paraId="02936C42"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The role of human judgement when editing AI-generated outputs.</w:t>
            </w:r>
          </w:p>
          <w:p w14:paraId="60D51AF9" w14:textId="77777777" w:rsidR="004D1767" w:rsidRPr="004D1767" w:rsidRDefault="004D1767" w:rsidP="004D1767">
            <w:pPr>
              <w:spacing w:before="100" w:beforeAutospacing="1" w:after="100" w:afterAutospacing="1"/>
              <w:ind w:left="720"/>
              <w:rPr>
                <w:rFonts w:ascii="Arial" w:hAnsi="Arial" w:cs="Arial"/>
                <w:sz w:val="24"/>
                <w:szCs w:val="24"/>
              </w:rPr>
            </w:pPr>
            <w:r>
              <w:rPr>
                <w:rFonts w:ascii="Arial" w:eastAsia="DengXian" w:hAnsi="Arial" w:cs="Arial"/>
                <w:b/>
                <w:bCs/>
                <w:kern w:val="2"/>
                <w:sz w:val="24"/>
                <w:szCs w:val="24"/>
                <w:lang w:eastAsia="zh-CN"/>
                <w14:ligatures w14:val="standardContextual"/>
              </w:rPr>
              <w:t>You will need to:</w:t>
            </w:r>
          </w:p>
          <w:p w14:paraId="7D2AF0EA" w14:textId="7B6806AD" w:rsidR="004D1767" w:rsidRPr="00AB4D1E" w:rsidRDefault="004D1767" w:rsidP="004D1767">
            <w:pPr>
              <w:numPr>
                <w:ilvl w:val="0"/>
                <w:numId w:val="46"/>
              </w:numPr>
              <w:spacing w:before="100" w:beforeAutospacing="1" w:after="100" w:afterAutospacing="1"/>
              <w:rPr>
                <w:rFonts w:ascii="Arial" w:hAnsi="Arial" w:cs="Arial"/>
                <w:sz w:val="24"/>
                <w:szCs w:val="24"/>
              </w:rPr>
            </w:pPr>
            <w:r>
              <w:rPr>
                <w:rFonts w:ascii="Arial" w:eastAsia="DengXian" w:hAnsi="Arial" w:cs="Arial"/>
                <w:b/>
                <w:bCs/>
                <w:kern w:val="2"/>
                <w:sz w:val="24"/>
                <w:szCs w:val="24"/>
                <w:lang w:eastAsia="zh-CN"/>
                <w14:ligatures w14:val="standardContextual"/>
              </w:rPr>
              <w:t xml:space="preserve"> </w:t>
            </w:r>
            <w:r w:rsidRPr="00AB4D1E">
              <w:rPr>
                <w:rFonts w:ascii="Arial" w:hAnsi="Arial" w:cs="Arial"/>
                <w:sz w:val="24"/>
                <w:szCs w:val="24"/>
              </w:rPr>
              <w:t>Sort the data to identify the highest-value sales.</w:t>
            </w:r>
          </w:p>
          <w:p w14:paraId="73693AEA" w14:textId="27622D14" w:rsidR="004D1767" w:rsidRPr="00AB4D1E" w:rsidRDefault="004D1767" w:rsidP="004D1767">
            <w:pPr>
              <w:numPr>
                <w:ilvl w:val="0"/>
                <w:numId w:val="46"/>
              </w:numPr>
              <w:spacing w:before="100" w:beforeAutospacing="1" w:after="100" w:afterAutospacing="1"/>
              <w:rPr>
                <w:rFonts w:ascii="Arial" w:hAnsi="Arial" w:cs="Arial"/>
                <w:sz w:val="24"/>
                <w:szCs w:val="24"/>
              </w:rPr>
            </w:pPr>
            <w:r w:rsidRPr="00AB4D1E">
              <w:rPr>
                <w:rFonts w:ascii="Arial" w:hAnsi="Arial" w:cs="Arial"/>
                <w:sz w:val="24"/>
                <w:szCs w:val="24"/>
              </w:rPr>
              <w:t xml:space="preserve">Filter the data to </w:t>
            </w:r>
            <w:r>
              <w:rPr>
                <w:rFonts w:ascii="Arial" w:hAnsi="Arial" w:cs="Arial"/>
                <w:sz w:val="24"/>
                <w:szCs w:val="24"/>
              </w:rPr>
              <w:t xml:space="preserve">observe patterns to help give guidance to which digital tools would be most </w:t>
            </w:r>
            <w:r w:rsidR="00773366">
              <w:rPr>
                <w:rFonts w:ascii="Arial" w:hAnsi="Arial" w:cs="Arial"/>
                <w:sz w:val="24"/>
                <w:szCs w:val="24"/>
              </w:rPr>
              <w:t xml:space="preserve">useful </w:t>
            </w:r>
          </w:p>
          <w:p w14:paraId="2FB5C9CA" w14:textId="2706113B" w:rsidR="00605E39" w:rsidRPr="00AB4D1E" w:rsidRDefault="00605E39" w:rsidP="00487EB4">
            <w:pPr>
              <w:spacing w:after="160" w:line="278" w:lineRule="auto"/>
              <w:rPr>
                <w:rFonts w:ascii="Arial" w:eastAsia="DengXian" w:hAnsi="Arial" w:cs="Arial"/>
                <w:b/>
                <w:bCs/>
                <w:kern w:val="2"/>
                <w:sz w:val="24"/>
                <w:szCs w:val="24"/>
                <w:lang w:eastAsia="zh-CN"/>
                <w14:ligatures w14:val="standardContextual"/>
              </w:rPr>
            </w:pPr>
          </w:p>
          <w:p w14:paraId="0F3BC8BC" w14:textId="71E24120" w:rsidR="00605E39" w:rsidRPr="00AB4D1E" w:rsidRDefault="00605E39" w:rsidP="00F8624E">
            <w:pPr>
              <w:spacing w:after="160" w:line="278" w:lineRule="auto"/>
              <w:jc w:val="center"/>
              <w:rPr>
                <w:rFonts w:ascii="Arial" w:eastAsia="DengXian" w:hAnsi="Arial" w:cs="Arial"/>
                <w:b/>
                <w:bCs/>
                <w:kern w:val="2"/>
                <w:sz w:val="28"/>
                <w:szCs w:val="28"/>
                <w:lang w:eastAsia="zh-CN"/>
                <w14:ligatures w14:val="standardContextual"/>
              </w:rPr>
            </w:pPr>
            <w:r w:rsidRPr="00AB4D1E">
              <w:rPr>
                <w:rFonts w:ascii="Arial" w:eastAsia="DengXian" w:hAnsi="Arial" w:cs="Arial"/>
                <w:b/>
                <w:bCs/>
                <w:kern w:val="2"/>
                <w:sz w:val="28"/>
                <w:szCs w:val="28"/>
                <w:lang w:eastAsia="zh-CN"/>
                <w14:ligatures w14:val="standardContextual"/>
              </w:rPr>
              <w:t>You will include 5 references</w:t>
            </w:r>
          </w:p>
          <w:p w14:paraId="63219863" w14:textId="7125C443" w:rsidR="00605E39" w:rsidRPr="00AB4D1E" w:rsidRDefault="00605E39" w:rsidP="000C51FF">
            <w:pPr>
              <w:spacing w:after="160" w:line="278" w:lineRule="auto"/>
              <w:rPr>
                <w:rFonts w:ascii="Arial" w:eastAsia="DengXian" w:hAnsi="Arial" w:cs="Arial"/>
                <w:kern w:val="2"/>
                <w:sz w:val="24"/>
                <w:szCs w:val="24"/>
                <w:lang w:eastAsia="zh-CN"/>
                <w14:ligatures w14:val="standardContextual"/>
              </w:rPr>
            </w:pPr>
          </w:p>
        </w:tc>
      </w:tr>
    </w:tbl>
    <w:p w14:paraId="76D7C81A" w14:textId="292EC096" w:rsidR="00A3505D" w:rsidRPr="00AB4D1E" w:rsidRDefault="00A3505D" w:rsidP="005572DF">
      <w:pPr>
        <w:jc w:val="both"/>
        <w:rPr>
          <w:rFonts w:ascii="Arial" w:hAnsi="Arial" w:cs="Arial"/>
          <w:sz w:val="22"/>
          <w:szCs w:val="22"/>
        </w:rPr>
      </w:pPr>
    </w:p>
    <w:p w14:paraId="278E567A" w14:textId="77777777" w:rsidR="000B253C" w:rsidRPr="00AB4D1E" w:rsidRDefault="000B253C" w:rsidP="005572DF">
      <w:pPr>
        <w:jc w:val="both"/>
        <w:rPr>
          <w:rFonts w:ascii="Arial" w:hAnsi="Arial" w:cs="Arial"/>
          <w:sz w:val="22"/>
          <w:szCs w:val="22"/>
        </w:rPr>
      </w:pPr>
    </w:p>
    <w:p w14:paraId="7BCA8E4E" w14:textId="5E6F4146" w:rsidR="00D22D9C" w:rsidRPr="00AB4D1E" w:rsidRDefault="00D22D9C" w:rsidP="00151F4A">
      <w:pPr>
        <w:jc w:val="both"/>
        <w:rPr>
          <w:rFonts w:ascii="Arial" w:hAnsi="Arial" w:cs="Arial"/>
          <w:sz w:val="22"/>
          <w:szCs w:val="22"/>
        </w:rPr>
      </w:pPr>
    </w:p>
    <w:p w14:paraId="5E0902D4" w14:textId="77777777" w:rsidR="00FE229A" w:rsidRPr="00AB4D1E" w:rsidRDefault="00FE229A" w:rsidP="00FE229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E229A" w:rsidRPr="00AB4D1E" w14:paraId="17A50A38" w14:textId="77777777" w:rsidTr="00A203A3">
        <w:trPr>
          <w:trHeight w:val="414"/>
        </w:trPr>
        <w:tc>
          <w:tcPr>
            <w:tcW w:w="10670" w:type="dxa"/>
            <w:shd w:val="clear" w:color="auto" w:fill="D9D9D9"/>
          </w:tcPr>
          <w:p w14:paraId="1ABE7541" w14:textId="77777777" w:rsidR="00FE229A" w:rsidRPr="00AB4D1E" w:rsidRDefault="00FE229A" w:rsidP="00A203A3">
            <w:pPr>
              <w:jc w:val="center"/>
              <w:rPr>
                <w:rFonts w:ascii="Arial" w:hAnsi="Arial" w:cs="Arial"/>
                <w:b/>
                <w:caps/>
                <w:sz w:val="40"/>
              </w:rPr>
            </w:pPr>
            <w:r w:rsidRPr="00AB4D1E">
              <w:rPr>
                <w:rFonts w:ascii="Arial" w:hAnsi="Arial" w:cs="Arial"/>
                <w:b/>
                <w:caps/>
                <w:sz w:val="40"/>
              </w:rPr>
              <w:t>GUIDANCE FOR Students IN THE COMPLETION OF TASKS</w:t>
            </w:r>
          </w:p>
        </w:tc>
      </w:tr>
    </w:tbl>
    <w:p w14:paraId="3185C463" w14:textId="77777777" w:rsidR="00FE229A" w:rsidRPr="00AB4D1E" w:rsidRDefault="00FE229A" w:rsidP="00FE229A">
      <w:pPr>
        <w:jc w:val="both"/>
        <w:rPr>
          <w:rFonts w:ascii="Arial" w:hAnsi="Arial" w:cs="Arial"/>
          <w:sz w:val="22"/>
          <w:szCs w:val="22"/>
        </w:rPr>
      </w:pPr>
    </w:p>
    <w:p w14:paraId="73CBCCB9" w14:textId="77777777" w:rsidR="00FE229A" w:rsidRPr="00AB4D1E" w:rsidRDefault="00FE229A" w:rsidP="00FE229A">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6C79CF56" w14:textId="77777777" w:rsidR="00FE229A" w:rsidRPr="00AB4D1E" w:rsidRDefault="00FE229A" w:rsidP="00FE229A">
      <w:pPr>
        <w:jc w:val="both"/>
        <w:rPr>
          <w:rFonts w:ascii="Arial" w:hAnsi="Arial" w:cs="Arial"/>
          <w:b/>
          <w:sz w:val="22"/>
          <w:szCs w:val="22"/>
        </w:rPr>
      </w:pPr>
    </w:p>
    <w:p w14:paraId="18141972"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Engagement with Literature Skills</w:t>
      </w:r>
    </w:p>
    <w:p w14:paraId="5620DFFD"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63DC1E1" w14:textId="77777777" w:rsidR="00FE229A" w:rsidRPr="00AB4D1E" w:rsidRDefault="00FE229A" w:rsidP="00FE229A">
      <w:pPr>
        <w:jc w:val="both"/>
        <w:rPr>
          <w:rFonts w:ascii="Arial" w:hAnsi="Arial" w:cs="Arial"/>
          <w:sz w:val="22"/>
          <w:szCs w:val="22"/>
        </w:rPr>
      </w:pPr>
    </w:p>
    <w:p w14:paraId="4A43ADD4" w14:textId="77777777" w:rsidR="00FE229A" w:rsidRPr="00AB4D1E" w:rsidRDefault="00FE229A" w:rsidP="00FE229A">
      <w:pPr>
        <w:jc w:val="both"/>
        <w:rPr>
          <w:rFonts w:ascii="Arial" w:hAnsi="Arial" w:cs="Arial"/>
          <w:b/>
          <w:bCs/>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Your report must be supported by relevant and credible sources. You are required to include </w:t>
      </w:r>
      <w:r w:rsidRPr="00AB4D1E">
        <w:rPr>
          <w:rFonts w:ascii="Arial" w:hAnsi="Arial" w:cs="Arial"/>
          <w:b/>
          <w:bCs/>
          <w:i/>
          <w:sz w:val="22"/>
          <w:szCs w:val="22"/>
        </w:rPr>
        <w:t>a minimum of 5 references</w:t>
      </w:r>
      <w:r w:rsidRPr="00AB4D1E">
        <w:rPr>
          <w:rFonts w:ascii="Arial" w:hAnsi="Arial" w:cs="Arial"/>
          <w:i/>
          <w:sz w:val="22"/>
          <w:szCs w:val="22"/>
        </w:rPr>
        <w:t xml:space="preserve"> across the report and reflection. Sources may include academic texts, industry articles, and reputable websites. All sources must be cited using the </w:t>
      </w:r>
      <w:r w:rsidRPr="00AB4D1E">
        <w:rPr>
          <w:rFonts w:ascii="Arial" w:hAnsi="Arial" w:cs="Arial"/>
          <w:b/>
          <w:bCs/>
          <w:i/>
          <w:sz w:val="22"/>
          <w:szCs w:val="22"/>
        </w:rPr>
        <w:t>Harvard referencing standard</w:t>
      </w:r>
      <w:r w:rsidRPr="00AB4D1E">
        <w:rPr>
          <w:rFonts w:ascii="Arial" w:hAnsi="Arial" w:cs="Arial"/>
          <w:i/>
          <w:sz w:val="22"/>
          <w:szCs w:val="22"/>
        </w:rPr>
        <w:t>, with in-text citations and a reference list. Ensure sources are current and relevant to digital business practices.</w:t>
      </w:r>
    </w:p>
    <w:p w14:paraId="217076BC" w14:textId="77777777" w:rsidR="00FE229A" w:rsidRPr="00AB4D1E" w:rsidRDefault="00FE229A" w:rsidP="00FE229A">
      <w:pPr>
        <w:jc w:val="both"/>
        <w:rPr>
          <w:rFonts w:ascii="Arial" w:hAnsi="Arial" w:cs="Arial"/>
          <w:i/>
          <w:sz w:val="22"/>
          <w:szCs w:val="22"/>
        </w:rPr>
      </w:pPr>
    </w:p>
    <w:p w14:paraId="7287C02B" w14:textId="77777777" w:rsidR="00FE229A" w:rsidRPr="00AB4D1E" w:rsidRDefault="00FE229A" w:rsidP="00FE229A">
      <w:pPr>
        <w:jc w:val="both"/>
        <w:rPr>
          <w:rFonts w:ascii="Arial" w:hAnsi="Arial" w:cs="Arial"/>
          <w:sz w:val="22"/>
          <w:szCs w:val="22"/>
        </w:rPr>
      </w:pPr>
    </w:p>
    <w:p w14:paraId="5CE42276" w14:textId="77777777" w:rsidR="00FE229A" w:rsidRPr="00AB4D1E" w:rsidRDefault="00FE229A" w:rsidP="00FE229A">
      <w:pPr>
        <w:jc w:val="both"/>
        <w:rPr>
          <w:rFonts w:ascii="Arial" w:hAnsi="Arial" w:cs="Arial"/>
          <w:sz w:val="22"/>
          <w:szCs w:val="22"/>
        </w:rPr>
      </w:pPr>
    </w:p>
    <w:p w14:paraId="370AF7FD"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Knowledge and Understanding Skills</w:t>
      </w:r>
    </w:p>
    <w:p w14:paraId="3AD866B3"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1AE8A6F0" w14:textId="77777777" w:rsidR="00FE229A" w:rsidRPr="00AB4D1E" w:rsidRDefault="00FE229A" w:rsidP="00FE229A">
      <w:pPr>
        <w:jc w:val="both"/>
        <w:rPr>
          <w:rFonts w:ascii="Arial" w:hAnsi="Arial" w:cs="Arial"/>
          <w:b/>
          <w:i/>
          <w:sz w:val="22"/>
          <w:szCs w:val="22"/>
        </w:rPr>
      </w:pPr>
    </w:p>
    <w:p w14:paraId="6A590AB8" w14:textId="77777777" w:rsidR="00FE229A" w:rsidRPr="00AB4D1E" w:rsidRDefault="00FE229A" w:rsidP="00FE229A">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should demonstrate knowledge of how digital tools and AI support business activities such as customer communication and efficiency. In Section 1, explain how tools like email, social media, automated responses, and digital menus can be used in a business context. In Section 2, show understanding of AI, including its benefits and limitations.</w:t>
      </w:r>
    </w:p>
    <w:p w14:paraId="74FD2442" w14:textId="77777777" w:rsidR="00FE229A" w:rsidRPr="00AB4D1E" w:rsidRDefault="00FE229A" w:rsidP="00FE229A">
      <w:pPr>
        <w:jc w:val="both"/>
        <w:rPr>
          <w:rFonts w:ascii="Arial" w:hAnsi="Arial" w:cs="Arial"/>
          <w:i/>
          <w:sz w:val="22"/>
          <w:szCs w:val="22"/>
        </w:rPr>
      </w:pPr>
    </w:p>
    <w:p w14:paraId="2E64FC00" w14:textId="77777777" w:rsidR="00FE229A" w:rsidRPr="00AB4D1E" w:rsidRDefault="00FE229A" w:rsidP="00FE229A">
      <w:pPr>
        <w:jc w:val="both"/>
        <w:rPr>
          <w:rFonts w:ascii="Arial" w:hAnsi="Arial" w:cs="Arial"/>
          <w:sz w:val="22"/>
          <w:szCs w:val="22"/>
        </w:rPr>
      </w:pPr>
    </w:p>
    <w:p w14:paraId="732467EF" w14:textId="77777777" w:rsidR="00FE229A" w:rsidRPr="00AB4D1E" w:rsidRDefault="00FE229A" w:rsidP="00FE229A">
      <w:pPr>
        <w:jc w:val="both"/>
        <w:rPr>
          <w:rFonts w:ascii="Arial" w:hAnsi="Arial" w:cs="Arial"/>
          <w:b/>
          <w:sz w:val="22"/>
          <w:szCs w:val="22"/>
        </w:rPr>
      </w:pPr>
    </w:p>
    <w:p w14:paraId="56B43728"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Cognitive and Intellectual Skills</w:t>
      </w:r>
    </w:p>
    <w:p w14:paraId="5AB4D2C5"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606B637" w14:textId="77777777" w:rsidR="00FE229A" w:rsidRPr="00AB4D1E" w:rsidRDefault="00FE229A" w:rsidP="00FE229A">
      <w:pPr>
        <w:jc w:val="both"/>
        <w:rPr>
          <w:rFonts w:ascii="Arial" w:hAnsi="Arial" w:cs="Arial"/>
          <w:sz w:val="22"/>
          <w:szCs w:val="22"/>
        </w:rPr>
      </w:pPr>
    </w:p>
    <w:p w14:paraId="2A895657" w14:textId="77777777" w:rsidR="00FE229A" w:rsidRPr="00AB4D1E" w:rsidRDefault="00FE229A" w:rsidP="00FE229A">
      <w:pPr>
        <w:rPr>
          <w:rFonts w:ascii="Arial" w:hAnsi="Arial" w:cs="Arial"/>
          <w:i/>
          <w:iCs/>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should demonstrate critical thinking throughout. In your report, justify your choice of digital tools and their benefits. In your reflection, evaluate AI use by considering accuracy, bias, and limitations. You should show that AI-generated content has been reviewed and refined, not simply accepted.</w:t>
      </w:r>
    </w:p>
    <w:p w14:paraId="71C212D5" w14:textId="77777777" w:rsidR="00FE229A" w:rsidRPr="00AB4D1E" w:rsidRDefault="00FE229A" w:rsidP="00FE229A">
      <w:pPr>
        <w:jc w:val="both"/>
        <w:rPr>
          <w:rFonts w:ascii="Arial" w:hAnsi="Arial" w:cs="Arial"/>
          <w:i/>
          <w:sz w:val="22"/>
          <w:szCs w:val="22"/>
        </w:rPr>
      </w:pPr>
    </w:p>
    <w:p w14:paraId="3D595D4E" w14:textId="77777777" w:rsidR="00FE229A" w:rsidRPr="00AB4D1E" w:rsidRDefault="00FE229A" w:rsidP="00FE229A">
      <w:pPr>
        <w:jc w:val="both"/>
        <w:rPr>
          <w:rFonts w:ascii="Arial" w:hAnsi="Arial" w:cs="Arial"/>
          <w:sz w:val="22"/>
          <w:szCs w:val="22"/>
        </w:rPr>
      </w:pPr>
    </w:p>
    <w:p w14:paraId="285D50C7" w14:textId="77777777" w:rsidR="00FE229A" w:rsidRPr="00AB4D1E" w:rsidRDefault="00FE229A" w:rsidP="00FE229A">
      <w:pPr>
        <w:jc w:val="both"/>
        <w:rPr>
          <w:rFonts w:ascii="Arial" w:hAnsi="Arial" w:cs="Arial"/>
          <w:b/>
          <w:sz w:val="22"/>
          <w:szCs w:val="22"/>
        </w:rPr>
      </w:pPr>
    </w:p>
    <w:p w14:paraId="1EF0BB29"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Practical Skills</w:t>
      </w:r>
    </w:p>
    <w:p w14:paraId="1448D7B5"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987FCFE" w14:textId="77777777" w:rsidR="00FE229A" w:rsidRPr="00AB4D1E" w:rsidRDefault="00FE229A" w:rsidP="00FE229A">
      <w:pPr>
        <w:jc w:val="both"/>
        <w:rPr>
          <w:rFonts w:ascii="Arial" w:hAnsi="Arial" w:cs="Arial"/>
          <w:sz w:val="22"/>
          <w:szCs w:val="22"/>
        </w:rPr>
      </w:pPr>
    </w:p>
    <w:p w14:paraId="010165A2" w14:textId="77777777" w:rsidR="00FE229A" w:rsidRPr="00AB4D1E" w:rsidRDefault="00FE229A" w:rsidP="00FE229A">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will be assessed on your ability to produce a professional document in Microsoft Word. Your report must include a clear structure (title, headings, paragraphs, conclusion). You must demonstrate effective use of AI and include a statement explaining how it was used. The focus is on combining Word and AI effectively in a practical task.</w:t>
      </w:r>
    </w:p>
    <w:p w14:paraId="2DA4A4A9" w14:textId="77777777" w:rsidR="00FE229A" w:rsidRPr="00AB4D1E" w:rsidRDefault="00FE229A" w:rsidP="00FE229A">
      <w:pPr>
        <w:jc w:val="both"/>
        <w:rPr>
          <w:rFonts w:ascii="Arial" w:hAnsi="Arial" w:cs="Arial"/>
          <w:i/>
          <w:sz w:val="22"/>
          <w:szCs w:val="22"/>
        </w:rPr>
      </w:pPr>
    </w:p>
    <w:p w14:paraId="204DB2B3" w14:textId="77777777" w:rsidR="00FE229A" w:rsidRPr="00AB4D1E" w:rsidRDefault="00FE229A" w:rsidP="00FE229A">
      <w:pPr>
        <w:jc w:val="both"/>
        <w:rPr>
          <w:rFonts w:ascii="Arial" w:hAnsi="Arial" w:cs="Arial"/>
          <w:i/>
          <w:sz w:val="22"/>
          <w:szCs w:val="22"/>
        </w:rPr>
      </w:pPr>
    </w:p>
    <w:p w14:paraId="5FCD510F" w14:textId="77777777" w:rsidR="00FE229A" w:rsidRPr="00AB4D1E" w:rsidRDefault="00FE229A" w:rsidP="00FE229A">
      <w:pPr>
        <w:jc w:val="both"/>
        <w:rPr>
          <w:rFonts w:ascii="Arial" w:hAnsi="Arial" w:cs="Arial"/>
          <w:sz w:val="22"/>
          <w:szCs w:val="22"/>
        </w:rPr>
      </w:pPr>
    </w:p>
    <w:p w14:paraId="62AB8E57" w14:textId="77777777" w:rsidR="00FE229A" w:rsidRPr="00AB4D1E" w:rsidRDefault="00FE229A" w:rsidP="00FE229A">
      <w:pPr>
        <w:jc w:val="both"/>
        <w:rPr>
          <w:rFonts w:ascii="Arial" w:hAnsi="Arial" w:cs="Arial"/>
          <w:sz w:val="22"/>
          <w:szCs w:val="22"/>
        </w:rPr>
      </w:pPr>
    </w:p>
    <w:p w14:paraId="6A8098B0"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626E8628"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Your work must provide evidence of the qualities and transferable skills necessary for employment requiring the exercise of some personal responsibility.  This includes </w:t>
      </w:r>
      <w:proofErr w:type="gramStart"/>
      <w:r w:rsidRPr="00AB4D1E">
        <w:rPr>
          <w:rFonts w:ascii="Arial" w:hAnsi="Arial" w:cs="Arial"/>
          <w:sz w:val="22"/>
          <w:szCs w:val="22"/>
        </w:rPr>
        <w:t>demonstrating:</w:t>
      </w:r>
      <w:proofErr w:type="gramEnd"/>
      <w:r w:rsidRPr="00AB4D1E">
        <w:rPr>
          <w:rFonts w:ascii="Arial" w:hAnsi="Arial"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51D8DCA" w14:textId="77777777" w:rsidR="00FE229A" w:rsidRPr="00AB4D1E" w:rsidRDefault="00FE229A" w:rsidP="00FE229A">
      <w:pPr>
        <w:jc w:val="both"/>
        <w:rPr>
          <w:rFonts w:ascii="Arial" w:hAnsi="Arial" w:cs="Arial"/>
          <w:sz w:val="22"/>
          <w:szCs w:val="22"/>
        </w:rPr>
      </w:pPr>
    </w:p>
    <w:p w14:paraId="19D54F62" w14:textId="77777777" w:rsidR="00FE229A" w:rsidRPr="00AB4D1E" w:rsidRDefault="00FE229A" w:rsidP="00FE229A">
      <w:pPr>
        <w:jc w:val="both"/>
        <w:rPr>
          <w:rFonts w:ascii="Arial" w:hAnsi="Arial" w:cs="Arial"/>
          <w:sz w:val="22"/>
          <w:szCs w:val="22"/>
        </w:rPr>
      </w:pPr>
    </w:p>
    <w:p w14:paraId="275323A4" w14:textId="77777777" w:rsidR="00FE229A" w:rsidRPr="00AB4D1E" w:rsidRDefault="00FE229A" w:rsidP="00FE229A">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Your work should be clear, well-structured, and written in </w:t>
      </w:r>
      <w:r w:rsidRPr="00AB4D1E">
        <w:rPr>
          <w:rFonts w:ascii="Arial" w:hAnsi="Arial" w:cs="Arial"/>
          <w:b/>
          <w:bCs/>
          <w:i/>
          <w:sz w:val="22"/>
          <w:szCs w:val="22"/>
        </w:rPr>
        <w:t>UK English</w:t>
      </w:r>
      <w:r w:rsidRPr="00AB4D1E">
        <w:rPr>
          <w:rFonts w:ascii="Arial" w:hAnsi="Arial" w:cs="Arial"/>
          <w:i/>
          <w:sz w:val="22"/>
          <w:szCs w:val="22"/>
        </w:rPr>
        <w:t xml:space="preserve">. You must follow the required formatting: </w:t>
      </w:r>
      <w:r w:rsidRPr="00AB4D1E">
        <w:rPr>
          <w:rFonts w:ascii="Arial" w:hAnsi="Arial" w:cs="Arial"/>
          <w:b/>
          <w:bCs/>
          <w:i/>
          <w:sz w:val="22"/>
          <w:szCs w:val="22"/>
        </w:rPr>
        <w:t>Arial font, size 12, 1.5 spacing, justified text</w:t>
      </w:r>
      <w:r w:rsidRPr="00AB4D1E">
        <w:rPr>
          <w:rFonts w:ascii="Arial" w:hAnsi="Arial" w:cs="Arial"/>
          <w:i/>
          <w:sz w:val="22"/>
          <w:szCs w:val="22"/>
        </w:rPr>
        <w:t xml:space="preserve">. Submit your work as a </w:t>
      </w:r>
      <w:r w:rsidRPr="00AB4D1E">
        <w:rPr>
          <w:rFonts w:ascii="Arial" w:hAnsi="Arial" w:cs="Arial"/>
          <w:b/>
          <w:bCs/>
          <w:i/>
          <w:sz w:val="22"/>
          <w:szCs w:val="22"/>
        </w:rPr>
        <w:t>Word document via Turnitin – it must not be submitted as a PDF</w:t>
      </w:r>
      <w:r w:rsidRPr="00AB4D1E">
        <w:rPr>
          <w:rFonts w:ascii="Arial" w:hAnsi="Arial" w:cs="Arial"/>
          <w:i/>
          <w:sz w:val="22"/>
          <w:szCs w:val="22"/>
        </w:rPr>
        <w:t>. Clear communication and attention to detail will support your overall grade.</w:t>
      </w:r>
    </w:p>
    <w:p w14:paraId="3B8B1788" w14:textId="77777777" w:rsidR="00FE229A" w:rsidRPr="00AB4D1E" w:rsidRDefault="00FE229A" w:rsidP="00FE229A">
      <w:pPr>
        <w:jc w:val="both"/>
        <w:rPr>
          <w:rFonts w:ascii="Arial" w:hAnsi="Arial" w:cs="Arial"/>
          <w:i/>
          <w:sz w:val="22"/>
          <w:szCs w:val="22"/>
        </w:rPr>
      </w:pPr>
    </w:p>
    <w:p w14:paraId="621284C9" w14:textId="77777777" w:rsidR="00FE229A" w:rsidRPr="00AB4D1E" w:rsidRDefault="00FE229A" w:rsidP="00FE229A">
      <w:pPr>
        <w:jc w:val="both"/>
        <w:rPr>
          <w:rFonts w:ascii="Arial" w:hAnsi="Arial" w:cs="Arial"/>
          <w:sz w:val="22"/>
          <w:szCs w:val="22"/>
        </w:rPr>
      </w:pPr>
    </w:p>
    <w:p w14:paraId="7B7CFEB0" w14:textId="77777777" w:rsidR="00FE229A" w:rsidRPr="00AB4D1E" w:rsidRDefault="00FE229A" w:rsidP="00FE229A">
      <w:pPr>
        <w:jc w:val="both"/>
        <w:rPr>
          <w:rFonts w:ascii="Arial" w:hAnsi="Arial" w:cs="Arial"/>
          <w:sz w:val="22"/>
          <w:szCs w:val="22"/>
        </w:rPr>
      </w:pPr>
    </w:p>
    <w:p w14:paraId="2FE17C4B" w14:textId="77777777" w:rsidR="0067677C" w:rsidRPr="00AB4D1E" w:rsidRDefault="0067677C">
      <w:pPr>
        <w:rPr>
          <w:rFonts w:ascii="Arial" w:hAnsi="Arial" w:cs="Arial"/>
          <w:sz w:val="22"/>
          <w:szCs w:val="22"/>
        </w:rPr>
      </w:pPr>
    </w:p>
    <w:p w14:paraId="1835F2AC" w14:textId="77777777" w:rsidR="0067677C" w:rsidRPr="00AB4D1E" w:rsidRDefault="0067677C">
      <w:pPr>
        <w:rPr>
          <w:rFonts w:ascii="Arial" w:hAnsi="Arial" w:cs="Arial"/>
          <w:sz w:val="22"/>
          <w:szCs w:val="22"/>
        </w:rPr>
      </w:pPr>
    </w:p>
    <w:p w14:paraId="7AEA4A95" w14:textId="77777777" w:rsidR="00E860E4" w:rsidRPr="00AB4D1E" w:rsidRDefault="00E860E4">
      <w:pPr>
        <w:rPr>
          <w:rFonts w:ascii="Arial" w:hAnsi="Arial" w:cs="Arial"/>
          <w:sz w:val="22"/>
          <w:szCs w:val="22"/>
        </w:rPr>
      </w:pPr>
    </w:p>
    <w:p w14:paraId="64B57B5E" w14:textId="77777777" w:rsidR="00E860E4" w:rsidRPr="00AB4D1E" w:rsidRDefault="00E860E4">
      <w:pPr>
        <w:rPr>
          <w:rFonts w:ascii="Arial" w:hAnsi="Arial" w:cs="Arial"/>
          <w:sz w:val="22"/>
          <w:szCs w:val="22"/>
        </w:rPr>
      </w:pPr>
    </w:p>
    <w:p w14:paraId="49266609" w14:textId="77777777" w:rsidR="00E860E4" w:rsidRPr="00AB4D1E" w:rsidRDefault="00E860E4">
      <w:pPr>
        <w:rPr>
          <w:rFonts w:ascii="Arial" w:hAnsi="Arial" w:cs="Arial"/>
          <w:sz w:val="22"/>
          <w:szCs w:val="22"/>
        </w:rPr>
      </w:pPr>
    </w:p>
    <w:p w14:paraId="6DDDB9BA" w14:textId="77777777" w:rsidR="00E860E4" w:rsidRPr="00AB4D1E" w:rsidRDefault="00E860E4">
      <w:pPr>
        <w:rPr>
          <w:rFonts w:ascii="Arial" w:hAnsi="Arial" w:cs="Arial"/>
          <w:sz w:val="22"/>
          <w:szCs w:val="22"/>
        </w:rPr>
      </w:pPr>
    </w:p>
    <w:p w14:paraId="063E9C4E" w14:textId="77777777" w:rsidR="00E860E4" w:rsidRPr="00AB4D1E" w:rsidRDefault="00E860E4">
      <w:pPr>
        <w:rPr>
          <w:rFonts w:ascii="Arial" w:hAnsi="Arial" w:cs="Arial"/>
          <w:sz w:val="22"/>
          <w:szCs w:val="22"/>
        </w:rPr>
      </w:pPr>
    </w:p>
    <w:p w14:paraId="13AD0BA8" w14:textId="77777777" w:rsidR="00E860E4" w:rsidRPr="00AB4D1E" w:rsidRDefault="00E860E4">
      <w:pPr>
        <w:rPr>
          <w:rFonts w:ascii="Arial" w:hAnsi="Arial" w:cs="Arial"/>
          <w:sz w:val="22"/>
          <w:szCs w:val="22"/>
        </w:rPr>
      </w:pPr>
    </w:p>
    <w:p w14:paraId="7EC09FAC" w14:textId="77777777" w:rsidR="00E860E4" w:rsidRPr="00AB4D1E" w:rsidRDefault="00E860E4">
      <w:pPr>
        <w:rPr>
          <w:rFonts w:ascii="Arial" w:hAnsi="Arial" w:cs="Arial"/>
          <w:sz w:val="22"/>
          <w:szCs w:val="22"/>
        </w:rPr>
      </w:pPr>
    </w:p>
    <w:p w14:paraId="15CAF07B" w14:textId="77777777" w:rsidR="00E860E4" w:rsidRPr="00AB4D1E" w:rsidRDefault="00E860E4">
      <w:pPr>
        <w:rPr>
          <w:rFonts w:ascii="Arial" w:hAnsi="Arial" w:cs="Arial"/>
          <w:sz w:val="22"/>
          <w:szCs w:val="22"/>
        </w:rPr>
      </w:pPr>
    </w:p>
    <w:p w14:paraId="1408DFAA" w14:textId="77777777" w:rsidR="00E860E4" w:rsidRPr="00AB4D1E" w:rsidRDefault="00E860E4">
      <w:pPr>
        <w:rPr>
          <w:rFonts w:ascii="Arial" w:hAnsi="Arial" w:cs="Arial"/>
          <w:sz w:val="22"/>
          <w:szCs w:val="22"/>
        </w:rPr>
      </w:pPr>
    </w:p>
    <w:p w14:paraId="4C980FD2" w14:textId="77777777" w:rsidR="00E860E4" w:rsidRPr="00AB4D1E" w:rsidRDefault="00E860E4">
      <w:pPr>
        <w:rPr>
          <w:rFonts w:ascii="Arial" w:hAnsi="Arial" w:cs="Arial"/>
          <w:sz w:val="22"/>
          <w:szCs w:val="22"/>
        </w:rPr>
      </w:pPr>
    </w:p>
    <w:p w14:paraId="25BFF54F" w14:textId="77777777" w:rsidR="00E860E4" w:rsidRPr="00AB4D1E" w:rsidRDefault="00E860E4">
      <w:pPr>
        <w:rPr>
          <w:rFonts w:ascii="Arial" w:hAnsi="Arial" w:cs="Arial"/>
          <w:sz w:val="22"/>
          <w:szCs w:val="22"/>
        </w:rPr>
      </w:pPr>
    </w:p>
    <w:p w14:paraId="411757BC" w14:textId="77777777" w:rsidR="00E860E4" w:rsidRPr="00AB4D1E" w:rsidRDefault="00E860E4">
      <w:pPr>
        <w:rPr>
          <w:rFonts w:ascii="Arial" w:hAnsi="Arial" w:cs="Arial"/>
          <w:sz w:val="22"/>
          <w:szCs w:val="22"/>
        </w:rPr>
      </w:pPr>
    </w:p>
    <w:p w14:paraId="4C66502D" w14:textId="77777777" w:rsidR="00E860E4" w:rsidRPr="00AB4D1E" w:rsidRDefault="00E860E4">
      <w:pPr>
        <w:rPr>
          <w:rFonts w:ascii="Arial" w:hAnsi="Arial" w:cs="Arial"/>
          <w:sz w:val="22"/>
          <w:szCs w:val="22"/>
        </w:rPr>
      </w:pPr>
    </w:p>
    <w:p w14:paraId="0E7D72BE" w14:textId="77777777" w:rsidR="00E860E4" w:rsidRPr="00AB4D1E" w:rsidRDefault="00E860E4">
      <w:pPr>
        <w:rPr>
          <w:rFonts w:ascii="Arial" w:hAnsi="Arial" w:cs="Arial"/>
          <w:sz w:val="22"/>
          <w:szCs w:val="22"/>
        </w:rPr>
      </w:pPr>
    </w:p>
    <w:p w14:paraId="23258894" w14:textId="77777777" w:rsidR="00E860E4" w:rsidRPr="00AB4D1E" w:rsidRDefault="00E860E4">
      <w:pPr>
        <w:rPr>
          <w:rFonts w:ascii="Arial" w:hAnsi="Arial" w:cs="Arial"/>
          <w:sz w:val="22"/>
          <w:szCs w:val="22"/>
        </w:rPr>
      </w:pPr>
    </w:p>
    <w:p w14:paraId="6A525DD5" w14:textId="77777777" w:rsidR="00E860E4" w:rsidRPr="00AB4D1E" w:rsidRDefault="00E860E4">
      <w:pPr>
        <w:rPr>
          <w:rFonts w:ascii="Arial" w:hAnsi="Arial" w:cs="Arial"/>
          <w:sz w:val="22"/>
          <w:szCs w:val="22"/>
        </w:rPr>
      </w:pPr>
    </w:p>
    <w:p w14:paraId="4D0A3F15" w14:textId="77777777" w:rsidR="00E860E4" w:rsidRPr="00AB4D1E" w:rsidRDefault="00E860E4">
      <w:pPr>
        <w:rPr>
          <w:rFonts w:ascii="Arial" w:hAnsi="Arial" w:cs="Arial"/>
          <w:sz w:val="22"/>
          <w:szCs w:val="22"/>
        </w:rPr>
      </w:pPr>
    </w:p>
    <w:p w14:paraId="2B55C6B9" w14:textId="77777777" w:rsidR="0067677C" w:rsidRPr="00AB4D1E" w:rsidRDefault="0067677C" w:rsidP="0067677C">
      <w:pPr>
        <w:jc w:val="right"/>
        <w:rPr>
          <w:rFonts w:ascii="Arial" w:hAnsi="Arial" w:cs="Arial"/>
          <w:b/>
          <w:sz w:val="28"/>
          <w:szCs w:val="28"/>
        </w:rPr>
      </w:pPr>
      <w:r w:rsidRPr="00AB4D1E">
        <w:rPr>
          <w:rFonts w:ascii="Arial" w:hAnsi="Arial" w:cs="Arial"/>
          <w:b/>
          <w:sz w:val="28"/>
          <w:szCs w:val="28"/>
        </w:rPr>
        <w:t>APPENDIX GA36a</w:t>
      </w:r>
    </w:p>
    <w:p w14:paraId="14B58073" w14:textId="77777777" w:rsidR="0067677C" w:rsidRPr="00AB4D1E" w:rsidRDefault="0067677C" w:rsidP="0067677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7677C" w:rsidRPr="00AB4D1E" w14:paraId="2A5D6C2C" w14:textId="77777777" w:rsidTr="00F449CD">
        <w:tc>
          <w:tcPr>
            <w:tcW w:w="9922" w:type="dxa"/>
            <w:shd w:val="clear" w:color="auto" w:fill="C0C0C0"/>
          </w:tcPr>
          <w:p w14:paraId="120D7C12" w14:textId="77777777" w:rsidR="0067677C" w:rsidRPr="00AB4D1E" w:rsidRDefault="0067677C" w:rsidP="00F449CD">
            <w:pPr>
              <w:pStyle w:val="Heading4"/>
              <w:rPr>
                <w:rFonts w:ascii="Arial" w:hAnsi="Arial" w:cs="Arial"/>
                <w:b/>
              </w:rPr>
            </w:pPr>
            <w:r w:rsidRPr="00AB4D1E">
              <w:rPr>
                <w:rFonts w:ascii="Arial" w:hAnsi="Arial" w:cs="Arial"/>
                <w:b/>
              </w:rPr>
              <w:t xml:space="preserve">LEVEL 4 ASSESSMENT SPECIFICATION </w:t>
            </w:r>
          </w:p>
        </w:tc>
      </w:tr>
    </w:tbl>
    <w:p w14:paraId="5D0B9F36" w14:textId="77777777" w:rsidR="0067677C" w:rsidRPr="00AB4D1E" w:rsidRDefault="0067677C" w:rsidP="0067677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677C" w:rsidRPr="00AB4D1E" w14:paraId="2757DE97" w14:textId="77777777" w:rsidTr="00F449CD">
        <w:tc>
          <w:tcPr>
            <w:tcW w:w="2093" w:type="dxa"/>
            <w:shd w:val="pct15" w:color="auto" w:fill="auto"/>
          </w:tcPr>
          <w:p w14:paraId="21E7C28B"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531F25D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6CFC612E"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29291002" w14:textId="77777777" w:rsidR="0067677C" w:rsidRPr="00AB4D1E" w:rsidRDefault="0067677C" w:rsidP="00F449CD">
            <w:pPr>
              <w:spacing w:before="120" w:after="120"/>
              <w:jc w:val="both"/>
              <w:rPr>
                <w:rFonts w:ascii="Arial" w:hAnsi="Arial" w:cs="Arial"/>
                <w:b/>
                <w:sz w:val="22"/>
                <w:szCs w:val="22"/>
              </w:rPr>
            </w:pPr>
          </w:p>
        </w:tc>
      </w:tr>
      <w:tr w:rsidR="0067677C" w:rsidRPr="00AB4D1E" w14:paraId="39A5139F" w14:textId="77777777" w:rsidTr="00F449CD">
        <w:tc>
          <w:tcPr>
            <w:tcW w:w="2093" w:type="dxa"/>
            <w:shd w:val="pct15" w:color="auto" w:fill="auto"/>
          </w:tcPr>
          <w:p w14:paraId="710313BB"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1E18D4B6"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67677C" w:rsidRPr="00AB4D1E" w14:paraId="4A710B2F" w14:textId="77777777" w:rsidTr="00F449CD">
        <w:tc>
          <w:tcPr>
            <w:tcW w:w="2093" w:type="dxa"/>
            <w:shd w:val="pct15" w:color="auto" w:fill="auto"/>
          </w:tcPr>
          <w:p w14:paraId="0CEE9BDF"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38DE7D13" w14:textId="77777777" w:rsidR="0067677C" w:rsidRPr="00AB4D1E" w:rsidRDefault="0067677C" w:rsidP="00F449CD">
            <w:pPr>
              <w:spacing w:before="120" w:after="120"/>
              <w:jc w:val="both"/>
              <w:rPr>
                <w:rFonts w:ascii="Arial" w:hAnsi="Arial" w:cs="Arial"/>
                <w:b/>
                <w:sz w:val="22"/>
                <w:szCs w:val="22"/>
                <w:lang w:eastAsia="en-US"/>
              </w:rPr>
            </w:pPr>
            <w:r w:rsidRPr="00AB4D1E">
              <w:rPr>
                <w:rFonts w:ascii="Arial" w:hAnsi="Arial" w:cs="Arial"/>
                <w:b/>
                <w:sz w:val="22"/>
                <w:szCs w:val="22"/>
                <w:lang w:eastAsia="en-US"/>
              </w:rPr>
              <w:t>Digital Skills for Business</w:t>
            </w:r>
          </w:p>
        </w:tc>
      </w:tr>
      <w:tr w:rsidR="0067677C" w:rsidRPr="00AB4D1E" w14:paraId="714E773C" w14:textId="77777777" w:rsidTr="00F449CD">
        <w:tc>
          <w:tcPr>
            <w:tcW w:w="2093" w:type="dxa"/>
            <w:shd w:val="pct15" w:color="auto" w:fill="auto"/>
          </w:tcPr>
          <w:p w14:paraId="6DC6D646"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00173139"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14C7F981" w14:textId="77777777" w:rsidR="0067677C" w:rsidRPr="00AB4D1E" w:rsidRDefault="0067677C" w:rsidP="00F449CD">
            <w:pPr>
              <w:pStyle w:val="Heading2"/>
              <w:rPr>
                <w:rFonts w:ascii="Arial" w:hAnsi="Arial" w:cs="Arial"/>
                <w:sz w:val="22"/>
                <w:szCs w:val="22"/>
              </w:rPr>
            </w:pPr>
            <w:r w:rsidRPr="00AB4D1E">
              <w:rPr>
                <w:rFonts w:ascii="Arial" w:hAnsi="Arial" w:cs="Arial"/>
                <w:sz w:val="22"/>
                <w:szCs w:val="22"/>
              </w:rPr>
              <w:t>Contribution to Overall Module Assessment (%):</w:t>
            </w:r>
          </w:p>
        </w:tc>
        <w:tc>
          <w:tcPr>
            <w:tcW w:w="2268" w:type="dxa"/>
          </w:tcPr>
          <w:p w14:paraId="56BB7A44" w14:textId="77777777" w:rsidR="0067677C" w:rsidRPr="00AB4D1E" w:rsidRDefault="0067677C" w:rsidP="00F449CD">
            <w:pPr>
              <w:spacing w:before="120" w:after="120"/>
              <w:jc w:val="both"/>
              <w:rPr>
                <w:rFonts w:ascii="Arial" w:hAnsi="Arial" w:cs="Arial"/>
                <w:b/>
                <w:sz w:val="22"/>
                <w:szCs w:val="22"/>
              </w:rPr>
            </w:pPr>
          </w:p>
        </w:tc>
      </w:tr>
      <w:tr w:rsidR="0067677C" w:rsidRPr="00AB4D1E" w14:paraId="424A6B78" w14:textId="77777777" w:rsidTr="00F449CD">
        <w:tc>
          <w:tcPr>
            <w:tcW w:w="2093" w:type="dxa"/>
            <w:shd w:val="pct15" w:color="auto" w:fill="auto"/>
          </w:tcPr>
          <w:p w14:paraId="6A411C13"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5EDEF8AA"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2AF683F3"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4E30D439"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Jonathan Wyatt </w:t>
            </w:r>
          </w:p>
        </w:tc>
      </w:tr>
      <w:tr w:rsidR="0067677C" w:rsidRPr="00AB4D1E" w14:paraId="03C1C01E" w14:textId="77777777" w:rsidTr="00F449CD">
        <w:tc>
          <w:tcPr>
            <w:tcW w:w="2093" w:type="dxa"/>
            <w:shd w:val="pct15" w:color="auto" w:fill="auto"/>
          </w:tcPr>
          <w:p w14:paraId="3C09AF7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67900889" w14:textId="77777777" w:rsidR="0067677C" w:rsidRPr="00AB4D1E" w:rsidRDefault="0067677C" w:rsidP="00F449CD">
            <w:pPr>
              <w:spacing w:before="120" w:after="120"/>
              <w:rPr>
                <w:rFonts w:ascii="Arial" w:hAnsi="Arial" w:cs="Arial"/>
                <w:b/>
                <w:sz w:val="22"/>
                <w:szCs w:val="22"/>
              </w:rPr>
            </w:pPr>
            <w:r w:rsidRPr="00AB4D1E">
              <w:rPr>
                <w:rFonts w:ascii="Arial" w:hAnsi="Arial" w:cs="Arial"/>
                <w:b/>
                <w:sz w:val="22"/>
                <w:szCs w:val="22"/>
              </w:rPr>
              <w:t xml:space="preserve">Assessment Component </w:t>
            </w:r>
            <w:r w:rsidR="00A275BF" w:rsidRPr="00AB4D1E">
              <w:rPr>
                <w:rFonts w:ascii="Arial" w:hAnsi="Arial" w:cs="Arial"/>
                <w:b/>
                <w:sz w:val="22"/>
                <w:szCs w:val="22"/>
              </w:rPr>
              <w:t>2</w:t>
            </w:r>
          </w:p>
          <w:p w14:paraId="5A9E2088" w14:textId="1BA457FF" w:rsidR="002C1EB8" w:rsidRPr="00AB4D1E" w:rsidRDefault="002C1EB8" w:rsidP="00F449CD">
            <w:pPr>
              <w:spacing w:before="120" w:after="120"/>
              <w:rPr>
                <w:rFonts w:ascii="Arial" w:hAnsi="Arial" w:cs="Arial"/>
                <w:b/>
                <w:sz w:val="22"/>
                <w:szCs w:val="22"/>
              </w:rPr>
            </w:pPr>
            <w:r w:rsidRPr="00AB4D1E">
              <w:rPr>
                <w:rFonts w:ascii="Arial" w:hAnsi="Arial" w:cs="Arial"/>
                <w:sz w:val="22"/>
                <w:szCs w:val="22"/>
                <w:lang w:eastAsia="en-US"/>
              </w:rPr>
              <w:t>In-class set exercise (e.g. to analyse spreadsheet data and perform basic functions, including aspects of AI analysis)</w:t>
            </w:r>
          </w:p>
        </w:tc>
        <w:tc>
          <w:tcPr>
            <w:tcW w:w="2268" w:type="dxa"/>
            <w:shd w:val="pct15" w:color="auto" w:fill="auto"/>
          </w:tcPr>
          <w:p w14:paraId="7F52DE3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459811B2" w14:textId="77777777" w:rsidR="002536A4" w:rsidRDefault="002536A4" w:rsidP="00F449CD">
            <w:pPr>
              <w:spacing w:before="120" w:after="120"/>
              <w:rPr>
                <w:rFonts w:ascii="Arial" w:hAnsi="Arial" w:cs="Arial"/>
                <w:b/>
                <w:sz w:val="22"/>
                <w:szCs w:val="22"/>
              </w:rPr>
            </w:pPr>
            <w:r>
              <w:rPr>
                <w:rFonts w:ascii="Arial" w:hAnsi="Arial" w:cs="Arial"/>
                <w:b/>
                <w:sz w:val="22"/>
                <w:szCs w:val="22"/>
              </w:rPr>
              <w:t>Equivalent 500 words</w:t>
            </w:r>
          </w:p>
          <w:p w14:paraId="2924CC63" w14:textId="3439A565" w:rsidR="0067677C" w:rsidRPr="00AB4D1E" w:rsidRDefault="002536A4" w:rsidP="00F449CD">
            <w:pPr>
              <w:spacing w:before="120" w:after="120"/>
              <w:rPr>
                <w:rFonts w:ascii="Arial" w:hAnsi="Arial" w:cs="Arial"/>
                <w:b/>
                <w:sz w:val="22"/>
                <w:szCs w:val="22"/>
              </w:rPr>
            </w:pPr>
            <w:r>
              <w:rPr>
                <w:rFonts w:ascii="Arial" w:hAnsi="Arial" w:cs="Arial"/>
                <w:b/>
                <w:sz w:val="22"/>
                <w:szCs w:val="22"/>
              </w:rPr>
              <w:t xml:space="preserve">Weighting </w:t>
            </w:r>
            <w:r w:rsidR="00A275BF" w:rsidRPr="00AB4D1E">
              <w:rPr>
                <w:rFonts w:ascii="Arial" w:hAnsi="Arial" w:cs="Arial"/>
                <w:b/>
                <w:sz w:val="22"/>
                <w:szCs w:val="22"/>
              </w:rPr>
              <w:t>50%</w:t>
            </w:r>
          </w:p>
        </w:tc>
      </w:tr>
      <w:tr w:rsidR="0067677C" w:rsidRPr="00AB4D1E" w14:paraId="5F242562" w14:textId="77777777" w:rsidTr="00F449CD">
        <w:tc>
          <w:tcPr>
            <w:tcW w:w="2093" w:type="dxa"/>
            <w:shd w:val="pct15" w:color="auto" w:fill="auto"/>
          </w:tcPr>
          <w:p w14:paraId="3AF403AF"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3E3E20AC" w14:textId="746411A6"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Week commencing the </w:t>
            </w:r>
            <w:proofErr w:type="gramStart"/>
            <w:r w:rsidR="005D6187" w:rsidRPr="00AB4D1E">
              <w:rPr>
                <w:rFonts w:ascii="Arial" w:hAnsi="Arial" w:cs="Arial"/>
                <w:b/>
                <w:sz w:val="22"/>
                <w:szCs w:val="22"/>
              </w:rPr>
              <w:t>26</w:t>
            </w:r>
            <w:r w:rsidR="005D6187" w:rsidRPr="00AB4D1E">
              <w:rPr>
                <w:rFonts w:ascii="Arial" w:hAnsi="Arial" w:cs="Arial"/>
                <w:b/>
                <w:sz w:val="22"/>
                <w:szCs w:val="22"/>
                <w:vertAlign w:val="superscript"/>
              </w:rPr>
              <w:t>th</w:t>
            </w:r>
            <w:proofErr w:type="gramEnd"/>
            <w:r w:rsidR="005D6187" w:rsidRPr="00AB4D1E">
              <w:rPr>
                <w:rFonts w:ascii="Arial" w:hAnsi="Arial" w:cs="Arial"/>
                <w:b/>
                <w:sz w:val="22"/>
                <w:szCs w:val="22"/>
              </w:rPr>
              <w:t xml:space="preserve"> October </w:t>
            </w:r>
            <w:r w:rsidRPr="00AB4D1E">
              <w:rPr>
                <w:rFonts w:ascii="Arial" w:hAnsi="Arial" w:cs="Arial"/>
                <w:b/>
                <w:sz w:val="22"/>
                <w:szCs w:val="22"/>
              </w:rPr>
              <w:t xml:space="preserve">2026 in class </w:t>
            </w:r>
          </w:p>
        </w:tc>
        <w:tc>
          <w:tcPr>
            <w:tcW w:w="2268" w:type="dxa"/>
            <w:shd w:val="pct15" w:color="auto" w:fill="auto"/>
          </w:tcPr>
          <w:p w14:paraId="707846F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51485650" w14:textId="421E2FA1" w:rsidR="0067677C" w:rsidRPr="00AB4D1E" w:rsidRDefault="007246EB" w:rsidP="00F449CD">
            <w:pPr>
              <w:spacing w:before="120" w:after="120"/>
              <w:rPr>
                <w:rFonts w:ascii="Arial" w:hAnsi="Arial" w:cs="Arial"/>
                <w:b/>
                <w:sz w:val="22"/>
                <w:szCs w:val="22"/>
              </w:rPr>
            </w:pPr>
            <w:r w:rsidRPr="00AB4D1E">
              <w:rPr>
                <w:rFonts w:ascii="Arial" w:hAnsi="Arial" w:cs="Arial"/>
                <w:b/>
                <w:sz w:val="22"/>
                <w:szCs w:val="22"/>
              </w:rPr>
              <w:t>21</w:t>
            </w:r>
            <w:r w:rsidRPr="00AB4D1E">
              <w:rPr>
                <w:rFonts w:ascii="Arial" w:hAnsi="Arial" w:cs="Arial"/>
                <w:b/>
                <w:sz w:val="22"/>
                <w:szCs w:val="22"/>
                <w:vertAlign w:val="superscript"/>
              </w:rPr>
              <w:t>st</w:t>
            </w:r>
            <w:r w:rsidRPr="00AB4D1E">
              <w:rPr>
                <w:rFonts w:ascii="Arial" w:hAnsi="Arial" w:cs="Arial"/>
                <w:b/>
                <w:sz w:val="22"/>
                <w:szCs w:val="22"/>
              </w:rPr>
              <w:t xml:space="preserve"> november 2026 23.59</w:t>
            </w:r>
          </w:p>
        </w:tc>
      </w:tr>
      <w:tr w:rsidR="0067677C" w:rsidRPr="00AB4D1E" w14:paraId="3E51C870" w14:textId="77777777" w:rsidTr="00F449CD">
        <w:tc>
          <w:tcPr>
            <w:tcW w:w="2093" w:type="dxa"/>
            <w:shd w:val="pct15" w:color="auto" w:fill="auto"/>
          </w:tcPr>
          <w:p w14:paraId="08BB1724"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0C738132" w14:textId="77777777" w:rsidR="0067677C" w:rsidRPr="00AB4D1E" w:rsidRDefault="0067677C" w:rsidP="00F449CD">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3008B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3BCB657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05007248" w14:textId="77777777" w:rsidR="0067677C" w:rsidRPr="00AB4D1E" w:rsidRDefault="0067677C" w:rsidP="00F449CD">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D2CE4C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67677C" w:rsidRPr="00AB4D1E" w14:paraId="5C8F9FEF" w14:textId="77777777" w:rsidTr="00F449CD">
        <w:tc>
          <w:tcPr>
            <w:tcW w:w="2093" w:type="dxa"/>
            <w:shd w:val="pct15" w:color="auto" w:fill="auto"/>
          </w:tcPr>
          <w:p w14:paraId="62834D39" w14:textId="77777777" w:rsidR="0067677C" w:rsidRPr="00AB4D1E" w:rsidRDefault="0067677C" w:rsidP="00F449CD">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62366A0F" w14:textId="77777777" w:rsidR="0067677C" w:rsidRPr="00AB4D1E" w:rsidRDefault="0067677C" w:rsidP="00F449CD">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8C6B01" w:rsidRPr="00AB4D1E" w14:paraId="60D6D305" w14:textId="77777777" w:rsidTr="00A203A3">
        <w:tc>
          <w:tcPr>
            <w:tcW w:w="2093" w:type="dxa"/>
            <w:shd w:val="pct15" w:color="auto" w:fill="auto"/>
          </w:tcPr>
          <w:p w14:paraId="679A246C" w14:textId="77777777" w:rsidR="008C6B01" w:rsidRPr="00AB4D1E" w:rsidRDefault="008C6B01" w:rsidP="00A203A3">
            <w:pPr>
              <w:spacing w:before="120" w:after="120"/>
              <w:rPr>
                <w:rFonts w:ascii="Arial" w:hAnsi="Arial" w:cs="Arial"/>
                <w:b/>
                <w:sz w:val="22"/>
                <w:szCs w:val="22"/>
              </w:rPr>
            </w:pPr>
            <w:r w:rsidRPr="00AB4D1E">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8C6B01" w:rsidRPr="00AB4D1E" w14:paraId="5D37024D" w14:textId="77777777" w:rsidTr="00A203A3">
              <w:tc>
                <w:tcPr>
                  <w:tcW w:w="7611" w:type="dxa"/>
                  <w:tcBorders>
                    <w:left w:val="nil"/>
                  </w:tcBorders>
                  <w:tcMar>
                    <w:top w:w="0" w:type="dxa"/>
                    <w:left w:w="108" w:type="dxa"/>
                    <w:bottom w:w="0" w:type="dxa"/>
                    <w:right w:w="108" w:type="dxa"/>
                  </w:tcMar>
                </w:tcPr>
                <w:p w14:paraId="1F742DB6" w14:textId="77777777" w:rsidR="008C6B01" w:rsidRPr="00AB4D1E" w:rsidRDefault="008C6B01" w:rsidP="00A203A3">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470A56DD" w14:textId="77777777" w:rsidR="008C6B01" w:rsidRPr="00AB4D1E" w:rsidRDefault="008C6B01" w:rsidP="008C6B01">
                  <w:pPr>
                    <w:numPr>
                      <w:ilvl w:val="0"/>
                      <w:numId w:val="43"/>
                    </w:numPr>
                    <w:rPr>
                      <w:rFonts w:ascii="Arial" w:hAnsi="Arial" w:cs="Arial"/>
                      <w:sz w:val="22"/>
                      <w:szCs w:val="22"/>
                    </w:rPr>
                  </w:pPr>
                  <w:r w:rsidRPr="00AB4D1E">
                    <w:rPr>
                      <w:rFonts w:ascii="Arial" w:hAnsi="Arial" w:cs="Arial"/>
                      <w:sz w:val="22"/>
                      <w:szCs w:val="22"/>
                    </w:rPr>
                    <w:t>You write clearly and concisely.</w:t>
                  </w:r>
                </w:p>
                <w:p w14:paraId="72B33B84" w14:textId="77777777" w:rsidR="008C6B01" w:rsidRPr="00AB4D1E" w:rsidRDefault="008C6B01" w:rsidP="008C6B01">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60FF31FC" w14:textId="77777777" w:rsidR="008C6B01" w:rsidRPr="00AB4D1E" w:rsidRDefault="008C6B01" w:rsidP="00A203A3">
                  <w:pPr>
                    <w:ind w:left="-10"/>
                    <w:rPr>
                      <w:rFonts w:ascii="Arial" w:hAnsi="Arial" w:cs="Arial"/>
                      <w:b/>
                      <w:bCs/>
                      <w:sz w:val="22"/>
                      <w:szCs w:val="22"/>
                    </w:rPr>
                  </w:pPr>
                </w:p>
                <w:p w14:paraId="392D7447" w14:textId="77777777" w:rsidR="008C6B01" w:rsidRPr="00AB4D1E" w:rsidRDefault="008C6B01" w:rsidP="00A203A3">
                  <w:pPr>
                    <w:keepNext/>
                    <w:rPr>
                      <w:rFonts w:ascii="Arial" w:hAnsi="Arial" w:cs="Arial"/>
                      <w:b/>
                      <w:bCs/>
                      <w:sz w:val="22"/>
                      <w:szCs w:val="22"/>
                    </w:rPr>
                  </w:pPr>
                  <w:r w:rsidRPr="00AB4D1E">
                    <w:rPr>
                      <w:rFonts w:ascii="Arial" w:hAnsi="Arial" w:cs="Arial"/>
                      <w:b/>
                      <w:bCs/>
                      <w:sz w:val="22"/>
                      <w:szCs w:val="22"/>
                    </w:rPr>
                    <w:lastRenderedPageBreak/>
                    <w:t>If You Go Over the Word Limit</w:t>
                  </w:r>
                </w:p>
                <w:p w14:paraId="1FD29891" w14:textId="77777777" w:rsidR="008C6B01" w:rsidRPr="00AB4D1E" w:rsidRDefault="008C6B01" w:rsidP="00A203A3">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6D33C52B" w14:textId="77777777" w:rsidR="008C6B01" w:rsidRPr="00AB4D1E" w:rsidRDefault="008C6B01" w:rsidP="00A203A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8C6B01" w:rsidRPr="00AB4D1E" w14:paraId="6D8CA661"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20024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050B3B"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Penalty Applied</w:t>
                        </w:r>
                      </w:p>
                    </w:tc>
                  </w:tr>
                  <w:tr w:rsidR="008C6B01" w:rsidRPr="00AB4D1E" w14:paraId="4201C1F2"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7D02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5A086B"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No penalty</w:t>
                        </w:r>
                      </w:p>
                    </w:tc>
                  </w:tr>
                  <w:tr w:rsidR="008C6B01" w:rsidRPr="00AB4D1E" w14:paraId="20B5B96F"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7A28EB"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80AE90"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8C6B01" w:rsidRPr="00AB4D1E" w14:paraId="2AC5E206"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97991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D9B372"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8C6B01" w:rsidRPr="00AB4D1E" w14:paraId="5D843C1F"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7CD035"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4C346E"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Mark capped at the pass mark</w:t>
                        </w:r>
                      </w:p>
                    </w:tc>
                  </w:tr>
                </w:tbl>
                <w:p w14:paraId="35035B23" w14:textId="77777777" w:rsidR="008C6B01" w:rsidRPr="00AB4D1E" w:rsidRDefault="008C6B01" w:rsidP="00A203A3">
                  <w:pPr>
                    <w:ind w:left="-10"/>
                    <w:rPr>
                      <w:rFonts w:ascii="Arial" w:eastAsiaTheme="minorEastAsia" w:hAnsi="Arial" w:cs="Arial"/>
                      <w:sz w:val="22"/>
                      <w:szCs w:val="22"/>
                      <w14:ligatures w14:val="standardContextual"/>
                    </w:rPr>
                  </w:pPr>
                </w:p>
                <w:p w14:paraId="5CCC1A71"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Examples (Undergraduate):</w:t>
                  </w:r>
                </w:p>
                <w:p w14:paraId="1D1F3AE4"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52230E80"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25F01DE4"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07B7820F"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26051ED7" w14:textId="77777777" w:rsidR="008C6B01" w:rsidRPr="00AB4D1E" w:rsidRDefault="008C6B01" w:rsidP="00A203A3">
                  <w:pPr>
                    <w:ind w:left="-10"/>
                    <w:rPr>
                      <w:rFonts w:ascii="Arial" w:eastAsiaTheme="minorEastAsia" w:hAnsi="Arial" w:cs="Arial"/>
                      <w:b/>
                      <w:bCs/>
                      <w:sz w:val="22"/>
                      <w:szCs w:val="22"/>
                    </w:rPr>
                  </w:pPr>
                </w:p>
                <w:p w14:paraId="2D7CEA16" w14:textId="77777777" w:rsidR="008C6B01" w:rsidRPr="00AB4D1E" w:rsidRDefault="008C6B01" w:rsidP="00A203A3">
                  <w:pPr>
                    <w:ind w:left="-10"/>
                    <w:rPr>
                      <w:rFonts w:ascii="Arial" w:hAnsi="Arial" w:cs="Arial"/>
                      <w:b/>
                      <w:bCs/>
                      <w:sz w:val="22"/>
                      <w:szCs w:val="22"/>
                    </w:rPr>
                  </w:pPr>
                  <w:r w:rsidRPr="00AB4D1E">
                    <w:rPr>
                      <w:rFonts w:ascii="Arial" w:hAnsi="Arial" w:cs="Arial"/>
                      <w:b/>
                      <w:bCs/>
                      <w:sz w:val="22"/>
                      <w:szCs w:val="22"/>
                    </w:rPr>
                    <w:t>If You Are Under the Word Limit</w:t>
                  </w:r>
                </w:p>
                <w:p w14:paraId="2C2D0883"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56AC5E1C" w14:textId="77777777" w:rsidR="008C6B01" w:rsidRPr="00AB4D1E" w:rsidRDefault="008C6B01" w:rsidP="00A203A3">
                  <w:pPr>
                    <w:ind w:left="-10"/>
                    <w:rPr>
                      <w:rFonts w:ascii="Arial" w:hAnsi="Arial" w:cs="Arial"/>
                      <w:b/>
                      <w:bCs/>
                      <w:sz w:val="22"/>
                      <w:szCs w:val="22"/>
                    </w:rPr>
                  </w:pPr>
                </w:p>
                <w:p w14:paraId="2DA32DD1" w14:textId="77777777" w:rsidR="008C6B01" w:rsidRPr="00AB4D1E" w:rsidRDefault="008C6B01" w:rsidP="00A203A3">
                  <w:pPr>
                    <w:ind w:left="-10"/>
                    <w:rPr>
                      <w:rFonts w:ascii="Arial" w:hAnsi="Arial" w:cs="Arial"/>
                      <w:b/>
                      <w:bCs/>
                      <w:sz w:val="22"/>
                      <w:szCs w:val="22"/>
                    </w:rPr>
                  </w:pPr>
                  <w:r w:rsidRPr="00AB4D1E">
                    <w:rPr>
                      <w:rFonts w:ascii="Arial" w:hAnsi="Arial" w:cs="Arial"/>
                      <w:b/>
                      <w:bCs/>
                      <w:sz w:val="22"/>
                      <w:szCs w:val="22"/>
                    </w:rPr>
                    <w:t>Feedback</w:t>
                  </w:r>
                </w:p>
                <w:p w14:paraId="68217600"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66B8DE5A" w14:textId="77777777" w:rsidR="008C6B01" w:rsidRPr="00AB4D1E" w:rsidRDefault="008C6B01" w:rsidP="00A203A3">
                  <w:pPr>
                    <w:rPr>
                      <w:rFonts w:ascii="Arial" w:hAnsi="Arial" w:cs="Arial"/>
                      <w:color w:val="0F4761"/>
                      <w:sz w:val="22"/>
                      <w:szCs w:val="22"/>
                    </w:rPr>
                  </w:pPr>
                </w:p>
              </w:tc>
            </w:tr>
          </w:tbl>
          <w:p w14:paraId="22603B7C" w14:textId="77777777" w:rsidR="008C6B01" w:rsidRPr="00AB4D1E" w:rsidRDefault="008C6B01" w:rsidP="00A203A3">
            <w:pPr>
              <w:spacing w:before="120" w:after="120"/>
              <w:jc w:val="both"/>
              <w:rPr>
                <w:rFonts w:ascii="Arial" w:hAnsi="Arial" w:cs="Arial"/>
                <w:sz w:val="22"/>
                <w:szCs w:val="22"/>
              </w:rPr>
            </w:pPr>
          </w:p>
        </w:tc>
      </w:tr>
    </w:tbl>
    <w:p w14:paraId="2C6A51E4" w14:textId="77777777" w:rsidR="008C6B01" w:rsidRPr="00AB4D1E" w:rsidRDefault="008C6B01" w:rsidP="008C6B01">
      <w:pPr>
        <w:rPr>
          <w:rFonts w:ascii="Arial" w:hAnsi="Arial" w:cs="Arial"/>
          <w:sz w:val="32"/>
        </w:rPr>
      </w:pPr>
    </w:p>
    <w:p w14:paraId="05D460F6" w14:textId="77777777" w:rsidR="008C6B01" w:rsidRPr="00AB4D1E" w:rsidRDefault="008C6B01" w:rsidP="008C6B01">
      <w:pPr>
        <w:rPr>
          <w:rFonts w:ascii="Arial" w:hAnsi="Arial" w:cs="Arial"/>
          <w:sz w:val="32"/>
        </w:rPr>
      </w:pPr>
    </w:p>
    <w:p w14:paraId="0CF76F8A" w14:textId="77777777" w:rsidR="0067677C" w:rsidRPr="00AB4D1E" w:rsidRDefault="0067677C" w:rsidP="0067677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677C" w:rsidRPr="00AB4D1E" w14:paraId="124104FE" w14:textId="77777777" w:rsidTr="00F449CD">
        <w:tc>
          <w:tcPr>
            <w:tcW w:w="9747" w:type="dxa"/>
            <w:shd w:val="pct10" w:color="auto" w:fill="auto"/>
          </w:tcPr>
          <w:p w14:paraId="0B7EC133" w14:textId="77777777" w:rsidR="0067677C" w:rsidRPr="00AB4D1E" w:rsidRDefault="0067677C" w:rsidP="00F449CD">
            <w:pPr>
              <w:rPr>
                <w:rFonts w:ascii="Arial" w:hAnsi="Arial" w:cs="Arial"/>
                <w:b/>
                <w:sz w:val="22"/>
                <w:szCs w:val="22"/>
              </w:rPr>
            </w:pPr>
            <w:r w:rsidRPr="00AB4D1E">
              <w:rPr>
                <w:rFonts w:ascii="Arial" w:hAnsi="Arial" w:cs="Arial"/>
                <w:b/>
                <w:sz w:val="22"/>
                <w:szCs w:val="22"/>
              </w:rPr>
              <w:t xml:space="preserve">Module Learning Outcomes </w:t>
            </w:r>
          </w:p>
          <w:p w14:paraId="18C6809F" w14:textId="77777777" w:rsidR="0067677C" w:rsidRPr="00AB4D1E" w:rsidRDefault="0067677C" w:rsidP="00F449CD">
            <w:pPr>
              <w:rPr>
                <w:rFonts w:ascii="Arial" w:hAnsi="Arial" w:cs="Arial"/>
                <w:sz w:val="22"/>
                <w:szCs w:val="22"/>
              </w:rPr>
            </w:pPr>
            <w:r w:rsidRPr="00AB4D1E">
              <w:rPr>
                <w:rFonts w:ascii="Arial" w:hAnsi="Arial" w:cs="Arial"/>
                <w:b/>
                <w:sz w:val="22"/>
                <w:szCs w:val="22"/>
              </w:rPr>
              <w:t>(from module syllabus)</w:t>
            </w:r>
          </w:p>
        </w:tc>
      </w:tr>
      <w:tr w:rsidR="0067677C" w:rsidRPr="00AB4D1E" w14:paraId="56AA2C0E" w14:textId="77777777" w:rsidTr="00F449CD">
        <w:tc>
          <w:tcPr>
            <w:tcW w:w="9747" w:type="dxa"/>
          </w:tcPr>
          <w:p w14:paraId="636944B6" w14:textId="77777777" w:rsidR="0067677C" w:rsidRPr="00AB4D1E" w:rsidRDefault="0067677C" w:rsidP="00F449CD">
            <w:pPr>
              <w:rPr>
                <w:rFonts w:ascii="Arial" w:hAnsi="Arial" w:cs="Arial"/>
              </w:rPr>
            </w:pPr>
            <w:r w:rsidRPr="00AB4D1E">
              <w:rPr>
                <w:rFonts w:ascii="Arial" w:hAnsi="Arial" w:cs="Arial"/>
              </w:rPr>
              <w:t>Upon the successful completion of this module, the student should be able to:</w:t>
            </w:r>
          </w:p>
          <w:p w14:paraId="587DDC0C" w14:textId="77777777" w:rsidR="0067677C" w:rsidRPr="00AB4D1E" w:rsidRDefault="0067677C" w:rsidP="00F449CD">
            <w:pPr>
              <w:rPr>
                <w:rFonts w:ascii="Arial" w:hAnsi="Arial" w:cs="Arial"/>
              </w:rPr>
            </w:pPr>
          </w:p>
          <w:p w14:paraId="6F6FA1B5" w14:textId="77777777" w:rsidR="0067677C" w:rsidRPr="00AB4D1E" w:rsidRDefault="0067677C" w:rsidP="0067677C">
            <w:pPr>
              <w:pStyle w:val="ListParagraph"/>
              <w:numPr>
                <w:ilvl w:val="0"/>
                <w:numId w:val="4"/>
              </w:numPr>
              <w:jc w:val="both"/>
              <w:rPr>
                <w:rFonts w:ascii="Arial" w:hAnsi="Arial" w:cs="Arial"/>
              </w:rPr>
            </w:pPr>
            <w:r w:rsidRPr="00AB4D1E">
              <w:rPr>
                <w:rFonts w:ascii="Arial" w:hAnsi="Arial" w:cs="Arial"/>
              </w:rPr>
              <w:t>Evaluate the appropriate use of contemporary technologies to improve workplace efficiency and employability.</w:t>
            </w:r>
          </w:p>
          <w:p w14:paraId="289B856E"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 xml:space="preserve">Demonstrate an understanding of using digital technology to enhance a personal brand capability. </w:t>
            </w:r>
          </w:p>
          <w:p w14:paraId="715A9D5B"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Develop digital competency for task and project management.</w:t>
            </w:r>
          </w:p>
          <w:p w14:paraId="3C53A871"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7071BE9B" w14:textId="77777777" w:rsidR="0067677C" w:rsidRPr="00AB4D1E" w:rsidRDefault="0067677C" w:rsidP="00F449CD">
            <w:pPr>
              <w:rPr>
                <w:rFonts w:ascii="Arial" w:hAnsi="Arial" w:cs="Arial"/>
                <w:sz w:val="22"/>
                <w:szCs w:val="22"/>
              </w:rPr>
            </w:pPr>
          </w:p>
        </w:tc>
      </w:tr>
    </w:tbl>
    <w:p w14:paraId="5968F6B7" w14:textId="77777777" w:rsidR="0067677C" w:rsidRPr="00AB4D1E" w:rsidRDefault="0067677C" w:rsidP="0067677C">
      <w:pPr>
        <w:rPr>
          <w:rFonts w:ascii="Arial" w:hAnsi="Arial" w:cs="Arial"/>
          <w:b/>
        </w:rPr>
      </w:pPr>
    </w:p>
    <w:p w14:paraId="2ACDBE52" w14:textId="77777777" w:rsidR="0067677C" w:rsidRPr="00AB4D1E" w:rsidRDefault="0067677C" w:rsidP="0067677C">
      <w:pPr>
        <w:rPr>
          <w:rFonts w:ascii="Arial" w:hAnsi="Arial" w:cs="Arial"/>
          <w:b/>
        </w:rPr>
      </w:pPr>
    </w:p>
    <w:p w14:paraId="320B2296" w14:textId="77777777" w:rsidR="0067677C" w:rsidRPr="00AB4D1E" w:rsidRDefault="0067677C" w:rsidP="0067677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7677C" w:rsidRPr="00AB4D1E" w14:paraId="14983791" w14:textId="77777777" w:rsidTr="00F449CD">
        <w:tc>
          <w:tcPr>
            <w:tcW w:w="9781" w:type="dxa"/>
            <w:shd w:val="clear" w:color="auto" w:fill="C0C0C0"/>
          </w:tcPr>
          <w:p w14:paraId="703AA350" w14:textId="77777777" w:rsidR="0067677C" w:rsidRPr="00AB4D1E" w:rsidRDefault="0067677C" w:rsidP="00F449CD">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2E9860C3" w14:textId="77777777" w:rsidR="0067677C" w:rsidRPr="00AB4D1E" w:rsidRDefault="0067677C" w:rsidP="0067677C">
      <w:pPr>
        <w:jc w:val="both"/>
        <w:rPr>
          <w:rFonts w:ascii="Arial" w:hAnsi="Arial" w:cs="Arial"/>
          <w:b/>
          <w:bCs/>
          <w:sz w:val="22"/>
          <w:szCs w:val="22"/>
        </w:rPr>
      </w:pPr>
      <w:r w:rsidRPr="00AB4D1E">
        <w:rPr>
          <w:rFonts w:ascii="Arial" w:hAnsi="Arial" w:cs="Arial"/>
          <w:b/>
          <w:bCs/>
          <w:sz w:val="22"/>
          <w:szCs w:val="22"/>
        </w:rPr>
        <w:t>Use of Generative AI in Assessment </w:t>
      </w:r>
    </w:p>
    <w:p w14:paraId="26C4DD53"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(Lecturer to indicate Yes or Not against each element) </w:t>
      </w:r>
    </w:p>
    <w:p w14:paraId="696B93BD"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p w14:paraId="5F0FAAA7"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67677C" w:rsidRPr="00AB4D1E" w14:paraId="5454FFE1" w14:textId="77777777" w:rsidTr="00F449CD">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77129F3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2072AC9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6A53EBE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08DEEF6"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50151860"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091A7522"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BE92EE2"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1BB86D4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xml:space="preserve">For this assessment, you can use Generative AI to support you in structuring your submission, including </w:t>
            </w:r>
            <w:r w:rsidRPr="00AB4D1E">
              <w:rPr>
                <w:rFonts w:ascii="Arial" w:hAnsi="Arial" w:cs="Arial"/>
                <w:sz w:val="22"/>
                <w:szCs w:val="22"/>
              </w:rPr>
              <w:lastRenderedPageBreak/>
              <w:t>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0D44A96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lastRenderedPageBreak/>
              <w:t>Yes ​</w:t>
            </w:r>
            <w:r w:rsidRPr="00AB4D1E">
              <w:rPr>
                <w:rFonts w:ascii="Segoe UI Symbol" w:hAnsi="Segoe UI Symbol" w:cs="Segoe UI Symbol"/>
                <w:sz w:val="22"/>
                <w:szCs w:val="22"/>
              </w:rPr>
              <w:t>☐</w:t>
            </w:r>
            <w:r w:rsidRPr="00AB4D1E">
              <w:rPr>
                <w:rFonts w:ascii="Arial" w:hAnsi="Arial" w:cs="Arial"/>
                <w:sz w:val="22"/>
                <w:szCs w:val="22"/>
              </w:rPr>
              <w:t>​ </w:t>
            </w:r>
          </w:p>
          <w:p w14:paraId="1E23131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429FD77C"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lastRenderedPageBreak/>
              <w:t>No  ​</w:t>
            </w:r>
            <w:proofErr w:type="gramEnd"/>
            <w:r w:rsidRPr="00AB4D1E">
              <w:rPr>
                <w:rFonts w:ascii="Arial" w:hAnsi="Arial" w:cs="Arial"/>
                <w:sz w:val="22"/>
                <w:szCs w:val="22"/>
              </w:rPr>
              <w:t>X​ </w:t>
            </w:r>
          </w:p>
        </w:tc>
      </w:tr>
      <w:tr w:rsidR="0067677C" w:rsidRPr="00AB4D1E" w14:paraId="78F3C45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70C5EF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lastRenderedPageBreak/>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10A3D3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77F17CDD"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​X​ </w:t>
            </w:r>
          </w:p>
          <w:p w14:paraId="06502CD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4CD3EB39"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 </w:t>
            </w:r>
          </w:p>
        </w:tc>
      </w:tr>
      <w:tr w:rsidR="0067677C" w:rsidRPr="00AB4D1E" w14:paraId="02C3F9F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AC1421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2311FEA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463BF71"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01B3F2F3"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F7BFDC9"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5702F2F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5A33F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2687F7B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493679A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49E4C2AB"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80D0843"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38E128BF"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730CF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1691165B"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7137188"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1FF74B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D142520"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340F5276" w14:textId="77777777" w:rsidTr="00F449CD">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0E5056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D0DD88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xml:space="preserve">For this assessment, you are not allowed to use </w:t>
            </w:r>
            <w:r w:rsidRPr="00AB4D1E">
              <w:rPr>
                <w:rFonts w:ascii="Arial" w:hAnsi="Arial" w:cs="Arial"/>
                <w:b/>
                <w:bCs/>
                <w:sz w:val="22"/>
                <w:szCs w:val="22"/>
              </w:rPr>
              <w:t>any</w:t>
            </w:r>
            <w:r w:rsidRPr="00AB4D1E">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7377F49"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 </w:t>
            </w:r>
          </w:p>
          <w:p w14:paraId="271B1D1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5637C1B6"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Segoe UI Symbol" w:hAnsi="Segoe UI Symbol" w:cs="Segoe UI Symbol"/>
                <w:sz w:val="22"/>
                <w:szCs w:val="22"/>
              </w:rPr>
              <w:t>☐</w:t>
            </w:r>
            <w:r w:rsidRPr="00AB4D1E">
              <w:rPr>
                <w:rFonts w:ascii="Arial" w:hAnsi="Arial" w:cs="Arial"/>
                <w:sz w:val="22"/>
                <w:szCs w:val="22"/>
              </w:rPr>
              <w:t>​ </w:t>
            </w:r>
          </w:p>
        </w:tc>
      </w:tr>
    </w:tbl>
    <w:p w14:paraId="4ADB4F8F"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p w14:paraId="4515D846" w14:textId="77777777" w:rsidR="004F0FFF" w:rsidRPr="00AB4D1E" w:rsidRDefault="004F0FFF" w:rsidP="004F0FFF">
      <w:pPr>
        <w:rPr>
          <w:rFonts w:ascii="Arial" w:hAnsi="Arial" w:cs="Arial"/>
          <w:b/>
          <w:bCs/>
          <w:sz w:val="24"/>
          <w:szCs w:val="24"/>
        </w:rPr>
      </w:pPr>
    </w:p>
    <w:p w14:paraId="7F446994" w14:textId="7216D7CF" w:rsidR="004F0FFF" w:rsidRPr="00AB4D1E" w:rsidRDefault="004F0FFF" w:rsidP="004F0FFF">
      <w:pPr>
        <w:rPr>
          <w:rFonts w:ascii="Arial" w:hAnsi="Arial" w:cs="Arial"/>
          <w:b/>
          <w:bCs/>
          <w:sz w:val="24"/>
          <w:szCs w:val="24"/>
        </w:rPr>
      </w:pPr>
      <w:r w:rsidRPr="00AB4D1E">
        <w:rPr>
          <w:rFonts w:ascii="Arial" w:hAnsi="Arial" w:cs="Arial"/>
          <w:b/>
          <w:bCs/>
          <w:sz w:val="24"/>
          <w:szCs w:val="24"/>
        </w:rPr>
        <w:t>IMPORTANT – PLEASE ENSURE THAT YOU:</w:t>
      </w:r>
    </w:p>
    <w:p w14:paraId="7E9347BA" w14:textId="77777777" w:rsidR="004F0FFF" w:rsidRPr="00AB4D1E" w:rsidRDefault="004F0FFF" w:rsidP="004F0FFF">
      <w:pPr>
        <w:pStyle w:val="ListParagraph"/>
        <w:numPr>
          <w:ilvl w:val="0"/>
          <w:numId w:val="25"/>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7333993D" w14:textId="77777777" w:rsidR="004F0FFF" w:rsidRPr="00AB4D1E" w:rsidRDefault="004F0FFF" w:rsidP="004F0FFF">
      <w:pPr>
        <w:pStyle w:val="ListParagraph"/>
        <w:rPr>
          <w:rFonts w:ascii="Arial" w:hAnsi="Arial" w:cs="Arial"/>
          <w:sz w:val="24"/>
          <w:szCs w:val="24"/>
        </w:rPr>
      </w:pPr>
    </w:p>
    <w:p w14:paraId="1D8A9DF1" w14:textId="77777777" w:rsidR="004F0FFF" w:rsidRPr="00AB4D1E" w:rsidRDefault="004F0FFF" w:rsidP="004F0FFF">
      <w:pPr>
        <w:pStyle w:val="ListParagraph"/>
        <w:numPr>
          <w:ilvl w:val="0"/>
          <w:numId w:val="25"/>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644554AF" w14:textId="77777777" w:rsidR="00583EC1" w:rsidRPr="00AB4D1E" w:rsidRDefault="00583EC1" w:rsidP="0067677C">
      <w:pPr>
        <w:jc w:val="both"/>
        <w:rPr>
          <w:rFonts w:ascii="Arial" w:hAnsi="Arial" w:cs="Arial"/>
          <w:sz w:val="22"/>
          <w:szCs w:val="22"/>
        </w:rPr>
      </w:pPr>
    </w:p>
    <w:p w14:paraId="5BE1002D" w14:textId="77777777" w:rsidR="00583EC1" w:rsidRPr="00AB4D1E" w:rsidRDefault="00583EC1" w:rsidP="0067677C">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584E5D" w:rsidRPr="00AB4D1E" w14:paraId="4F3C1133" w14:textId="77777777" w:rsidTr="00583EC1">
        <w:trPr>
          <w:trHeight w:val="5906"/>
        </w:trPr>
        <w:tc>
          <w:tcPr>
            <w:tcW w:w="10444" w:type="dxa"/>
          </w:tcPr>
          <w:p w14:paraId="6805A0A5" w14:textId="77777777" w:rsidR="00583EC1" w:rsidRPr="00AB4D1E" w:rsidRDefault="00583EC1" w:rsidP="00584E5D">
            <w:pPr>
              <w:jc w:val="center"/>
              <w:rPr>
                <w:rFonts w:ascii="Arial" w:hAnsi="Arial" w:cs="Arial"/>
                <w:b/>
                <w:bCs/>
                <w:sz w:val="32"/>
                <w:szCs w:val="32"/>
              </w:rPr>
            </w:pPr>
          </w:p>
          <w:p w14:paraId="435EB96F" w14:textId="0A2C7EB5" w:rsidR="00584E5D" w:rsidRPr="00AB4D1E" w:rsidRDefault="00584E5D" w:rsidP="00584E5D">
            <w:pPr>
              <w:jc w:val="center"/>
              <w:rPr>
                <w:rFonts w:ascii="Arial" w:hAnsi="Arial" w:cs="Arial"/>
                <w:b/>
                <w:bCs/>
                <w:sz w:val="32"/>
                <w:szCs w:val="32"/>
              </w:rPr>
            </w:pPr>
            <w:r w:rsidRPr="00AB4D1E">
              <w:rPr>
                <w:rFonts w:ascii="Arial" w:hAnsi="Arial" w:cs="Arial"/>
                <w:b/>
                <w:bCs/>
                <w:sz w:val="32"/>
                <w:szCs w:val="32"/>
              </w:rPr>
              <w:t>Assessment 2: In</w:t>
            </w:r>
            <w:r w:rsidRPr="00AB4D1E">
              <w:rPr>
                <w:rFonts w:ascii="Arial" w:hAnsi="Arial" w:cs="Arial"/>
                <w:b/>
                <w:bCs/>
                <w:sz w:val="32"/>
                <w:szCs w:val="32"/>
              </w:rPr>
              <w:noBreakHyphen/>
              <w:t>Class Spreadsheet Data Analysis (1 hour)</w:t>
            </w:r>
          </w:p>
          <w:p w14:paraId="23FCBEBA" w14:textId="77777777" w:rsidR="00584E5D" w:rsidRPr="00AB4D1E" w:rsidRDefault="00584E5D" w:rsidP="00584E5D">
            <w:pPr>
              <w:jc w:val="center"/>
              <w:rPr>
                <w:rFonts w:ascii="Arial" w:hAnsi="Arial" w:cs="Arial"/>
                <w:b/>
                <w:bCs/>
                <w:sz w:val="44"/>
                <w:szCs w:val="44"/>
              </w:rPr>
            </w:pPr>
            <w:r w:rsidRPr="00AB4D1E">
              <w:rPr>
                <w:rFonts w:ascii="Arial" w:hAnsi="Arial" w:cs="Arial"/>
                <w:sz w:val="22"/>
                <w:szCs w:val="22"/>
              </w:rPr>
              <w:br/>
            </w:r>
            <w:r w:rsidRPr="00AB4D1E">
              <w:rPr>
                <w:rFonts w:ascii="Arial" w:hAnsi="Arial" w:cs="Arial"/>
                <w:b/>
                <w:bCs/>
                <w:sz w:val="44"/>
                <w:szCs w:val="44"/>
              </w:rPr>
              <w:t>Task Description</w:t>
            </w:r>
          </w:p>
          <w:p w14:paraId="636604C8" w14:textId="55C88D4B" w:rsidR="003C1EC2" w:rsidRPr="00AB4D1E" w:rsidRDefault="003C1EC2" w:rsidP="003C1EC2">
            <w:pPr>
              <w:spacing w:before="100" w:beforeAutospacing="1" w:after="100" w:afterAutospacing="1"/>
              <w:rPr>
                <w:rFonts w:ascii="Arial" w:hAnsi="Arial" w:cs="Arial"/>
                <w:sz w:val="24"/>
                <w:szCs w:val="24"/>
              </w:rPr>
            </w:pPr>
            <w:r w:rsidRPr="00AB4D1E">
              <w:rPr>
                <w:rFonts w:ascii="Arial" w:hAnsi="Arial" w:cs="Arial"/>
                <w:sz w:val="24"/>
                <w:szCs w:val="24"/>
              </w:rPr>
              <w:t xml:space="preserve">You have been provided with sales information for </w:t>
            </w:r>
            <w:r w:rsidRPr="00AB4D1E">
              <w:rPr>
                <w:rFonts w:ascii="Arial" w:hAnsi="Arial" w:cs="Arial"/>
                <w:b/>
                <w:bCs/>
                <w:sz w:val="24"/>
                <w:szCs w:val="24"/>
              </w:rPr>
              <w:t>Bright Wave Café</w:t>
            </w:r>
            <w:r w:rsidRPr="00AB4D1E">
              <w:rPr>
                <w:rFonts w:ascii="Arial" w:hAnsi="Arial" w:cs="Arial"/>
                <w:sz w:val="24"/>
                <w:szCs w:val="24"/>
              </w:rPr>
              <w:t xml:space="preserve">. The data </w:t>
            </w:r>
            <w:proofErr w:type="spellStart"/>
            <w:proofErr w:type="gramStart"/>
            <w:r w:rsidRPr="00AB4D1E">
              <w:rPr>
                <w:rFonts w:ascii="Arial" w:hAnsi="Arial" w:cs="Arial"/>
                <w:sz w:val="24"/>
                <w:szCs w:val="24"/>
              </w:rPr>
              <w:t>includes:Date</w:t>
            </w:r>
            <w:proofErr w:type="spellEnd"/>
            <w:proofErr w:type="gramEnd"/>
            <w:r w:rsidRPr="00AB4D1E">
              <w:rPr>
                <w:rFonts w:ascii="Arial" w:hAnsi="Arial" w:cs="Arial"/>
                <w:sz w:val="24"/>
                <w:szCs w:val="24"/>
              </w:rPr>
              <w:t>, Product category, Product name, Units sold and Price (£)</w:t>
            </w:r>
          </w:p>
          <w:p w14:paraId="5BD262AB" w14:textId="77777777" w:rsidR="003C1EC2" w:rsidRPr="00AB4D1E" w:rsidRDefault="003C1EC2" w:rsidP="003C1EC2">
            <w:pPr>
              <w:spacing w:before="100" w:beforeAutospacing="1" w:after="100" w:afterAutospacing="1"/>
              <w:outlineLvl w:val="2"/>
              <w:rPr>
                <w:rFonts w:ascii="Arial" w:hAnsi="Arial" w:cs="Arial"/>
                <w:b/>
                <w:bCs/>
                <w:sz w:val="27"/>
                <w:szCs w:val="27"/>
              </w:rPr>
            </w:pPr>
            <w:r w:rsidRPr="00AB4D1E">
              <w:rPr>
                <w:rFonts w:ascii="Arial" w:hAnsi="Arial" w:cs="Arial"/>
                <w:b/>
                <w:bCs/>
                <w:sz w:val="27"/>
                <w:szCs w:val="27"/>
              </w:rPr>
              <w:t>Task</w:t>
            </w:r>
          </w:p>
          <w:p w14:paraId="3120172F"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Using Microsoft Excel:</w:t>
            </w:r>
          </w:p>
          <w:p w14:paraId="15DFB97E" w14:textId="77777777" w:rsidR="00FD5AF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Create a spreadsheet using the data provided.</w:t>
            </w:r>
          </w:p>
          <w:p w14:paraId="4F1EA052" w14:textId="101BCEF8"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Format the spreadsheet with clear headings and appropriate currency formatting.</w:t>
            </w:r>
          </w:p>
          <w:p w14:paraId="64F9481F"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 xml:space="preserve">Calculate the </w:t>
            </w:r>
            <w:r w:rsidRPr="00FD5AF2">
              <w:rPr>
                <w:rFonts w:ascii="Arial" w:hAnsi="Arial" w:cs="Arial"/>
                <w:b/>
                <w:bCs/>
                <w:sz w:val="24"/>
                <w:szCs w:val="24"/>
              </w:rPr>
              <w:t>Revenue</w:t>
            </w:r>
            <w:r w:rsidRPr="00FD5AF2">
              <w:rPr>
                <w:rFonts w:ascii="Arial" w:hAnsi="Arial" w:cs="Arial"/>
                <w:sz w:val="24"/>
                <w:szCs w:val="24"/>
              </w:rPr>
              <w:t xml:space="preserve"> for each sale using a formula.</w:t>
            </w:r>
          </w:p>
          <w:p w14:paraId="4A50C166"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Use Excel functions to calculate:</w:t>
            </w:r>
          </w:p>
          <w:p w14:paraId="171854BA"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Total Revenue (SUM)</w:t>
            </w:r>
          </w:p>
          <w:p w14:paraId="1B7721EA" w14:textId="77777777" w:rsidR="003C1EC2" w:rsidRPr="00773366" w:rsidRDefault="003C1EC2" w:rsidP="00111A9B">
            <w:pPr>
              <w:pStyle w:val="ListParagraph"/>
              <w:numPr>
                <w:ilvl w:val="0"/>
                <w:numId w:val="50"/>
              </w:numPr>
              <w:spacing w:before="100" w:beforeAutospacing="1" w:after="100" w:afterAutospacing="1"/>
              <w:rPr>
                <w:rFonts w:ascii="Arial" w:hAnsi="Arial" w:cs="Arial"/>
                <w:sz w:val="24"/>
                <w:szCs w:val="24"/>
              </w:rPr>
            </w:pPr>
            <w:r w:rsidRPr="00773366">
              <w:rPr>
                <w:rFonts w:ascii="Arial" w:hAnsi="Arial" w:cs="Arial"/>
                <w:sz w:val="24"/>
                <w:szCs w:val="24"/>
              </w:rPr>
              <w:t>Average Revenue (AVERAGE)</w:t>
            </w:r>
          </w:p>
          <w:p w14:paraId="569F7C3C"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 xml:space="preserve">Use an AI tool (e.g. Microsoft Copilot or Excel AI) to generate </w:t>
            </w:r>
            <w:r w:rsidRPr="00FD5AF2">
              <w:rPr>
                <w:rFonts w:ascii="Arial" w:hAnsi="Arial" w:cs="Arial"/>
                <w:b/>
                <w:bCs/>
                <w:sz w:val="24"/>
                <w:szCs w:val="24"/>
              </w:rPr>
              <w:t>3–4 bullet points</w:t>
            </w:r>
            <w:r w:rsidRPr="00FD5AF2">
              <w:rPr>
                <w:rFonts w:ascii="Arial" w:hAnsi="Arial" w:cs="Arial"/>
                <w:sz w:val="24"/>
                <w:szCs w:val="24"/>
              </w:rPr>
              <w:t xml:space="preserve"> summarising the sales data.</w:t>
            </w:r>
          </w:p>
          <w:p w14:paraId="04446750" w14:textId="3FC16ADD" w:rsidR="00584E5D"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Review and edit the AI summary to ensure it is accurate.</w:t>
            </w:r>
          </w:p>
        </w:tc>
      </w:tr>
    </w:tbl>
    <w:p w14:paraId="24C249FD" w14:textId="7A2D7793" w:rsidR="00C01A3F" w:rsidRPr="00AB4D1E" w:rsidRDefault="00C01A3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3818" w:rsidRPr="00AB4D1E" w14:paraId="6ADFFC44" w14:textId="77777777" w:rsidTr="00F449CD">
        <w:trPr>
          <w:trHeight w:val="414"/>
        </w:trPr>
        <w:tc>
          <w:tcPr>
            <w:tcW w:w="10670" w:type="dxa"/>
            <w:shd w:val="clear" w:color="auto" w:fill="D9D9D9"/>
          </w:tcPr>
          <w:p w14:paraId="2D3F27A0" w14:textId="77777777" w:rsidR="009E3818" w:rsidRPr="00AB4D1E" w:rsidRDefault="009E3818" w:rsidP="00F449CD">
            <w:pPr>
              <w:jc w:val="center"/>
              <w:rPr>
                <w:rFonts w:ascii="Arial" w:hAnsi="Arial" w:cs="Arial"/>
                <w:b/>
                <w:caps/>
                <w:sz w:val="40"/>
              </w:rPr>
            </w:pPr>
            <w:r w:rsidRPr="00AB4D1E">
              <w:rPr>
                <w:rFonts w:ascii="Arial" w:hAnsi="Arial" w:cs="Arial"/>
                <w:b/>
                <w:caps/>
                <w:sz w:val="40"/>
              </w:rPr>
              <w:lastRenderedPageBreak/>
              <w:t>GUIDANCE FOR Students IN THE COMPLETION OF TASKS</w:t>
            </w:r>
          </w:p>
        </w:tc>
      </w:tr>
    </w:tbl>
    <w:p w14:paraId="2DDDA00F" w14:textId="77777777" w:rsidR="009E3818" w:rsidRPr="00AB4D1E" w:rsidRDefault="009E3818" w:rsidP="009E3818">
      <w:pPr>
        <w:jc w:val="both"/>
        <w:rPr>
          <w:rFonts w:ascii="Arial" w:hAnsi="Arial" w:cs="Arial"/>
          <w:sz w:val="22"/>
          <w:szCs w:val="22"/>
        </w:rPr>
      </w:pPr>
    </w:p>
    <w:p w14:paraId="2A5233E5" w14:textId="77777777" w:rsidR="009E3818" w:rsidRPr="00AB4D1E" w:rsidRDefault="009E3818" w:rsidP="009E3818">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2E9DA6DE" w14:textId="77777777" w:rsidR="009E3818" w:rsidRPr="00AB4D1E" w:rsidRDefault="009E3818" w:rsidP="009E3818">
      <w:pPr>
        <w:jc w:val="both"/>
        <w:rPr>
          <w:rFonts w:ascii="Arial" w:hAnsi="Arial" w:cs="Arial"/>
          <w:b/>
          <w:sz w:val="22"/>
          <w:szCs w:val="22"/>
        </w:rPr>
      </w:pPr>
    </w:p>
    <w:p w14:paraId="711761D8"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Engagement with Literature Skills</w:t>
      </w:r>
    </w:p>
    <w:p w14:paraId="29119B73"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385478C" w14:textId="77777777" w:rsidR="009E3818" w:rsidRPr="00AB4D1E" w:rsidRDefault="009E3818" w:rsidP="009E3818">
      <w:pPr>
        <w:jc w:val="both"/>
        <w:rPr>
          <w:rFonts w:ascii="Arial" w:hAnsi="Arial" w:cs="Arial"/>
          <w:sz w:val="22"/>
          <w:szCs w:val="22"/>
        </w:rPr>
      </w:pPr>
    </w:p>
    <w:p w14:paraId="4B168540" w14:textId="5DBA4432" w:rsidR="009E3818" w:rsidRPr="00AB4D1E" w:rsidRDefault="009E3818" w:rsidP="009E3818">
      <w:pPr>
        <w:jc w:val="both"/>
        <w:rPr>
          <w:rFonts w:ascii="Arial" w:hAnsi="Arial" w:cs="Arial"/>
          <w:b/>
          <w:bCs/>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78058C" w:rsidRPr="00AB4D1E">
        <w:rPr>
          <w:rFonts w:ascii="Arial" w:hAnsi="Arial" w:cs="Arial"/>
          <w:i/>
          <w:sz w:val="22"/>
          <w:szCs w:val="22"/>
        </w:rPr>
        <w:t>This is a practical, in-class assessment and does not require formal academic referencing. However, you should ensure that any AI-generated insights are checked for accuracy and make sense in the context of the data provided.</w:t>
      </w:r>
    </w:p>
    <w:p w14:paraId="3A02B55A" w14:textId="77777777" w:rsidR="009E3818" w:rsidRPr="00AB4D1E" w:rsidRDefault="009E3818" w:rsidP="009E3818">
      <w:pPr>
        <w:jc w:val="both"/>
        <w:rPr>
          <w:rFonts w:ascii="Arial" w:hAnsi="Arial" w:cs="Arial"/>
          <w:i/>
          <w:sz w:val="22"/>
          <w:szCs w:val="22"/>
        </w:rPr>
      </w:pPr>
    </w:p>
    <w:p w14:paraId="14F41404" w14:textId="77777777" w:rsidR="009E3818" w:rsidRPr="00AB4D1E" w:rsidRDefault="009E3818" w:rsidP="009E3818">
      <w:pPr>
        <w:jc w:val="both"/>
        <w:rPr>
          <w:rFonts w:ascii="Arial" w:hAnsi="Arial" w:cs="Arial"/>
          <w:sz w:val="22"/>
          <w:szCs w:val="22"/>
        </w:rPr>
      </w:pPr>
    </w:p>
    <w:p w14:paraId="72B09A84" w14:textId="77777777" w:rsidR="009E3818" w:rsidRPr="00AB4D1E" w:rsidRDefault="009E3818" w:rsidP="009E3818">
      <w:pPr>
        <w:jc w:val="both"/>
        <w:rPr>
          <w:rFonts w:ascii="Arial" w:hAnsi="Arial" w:cs="Arial"/>
          <w:sz w:val="22"/>
          <w:szCs w:val="22"/>
        </w:rPr>
      </w:pPr>
    </w:p>
    <w:p w14:paraId="7C24BB93"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Knowledge and Understanding Skills</w:t>
      </w:r>
    </w:p>
    <w:p w14:paraId="283CFFE6"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4731DA05" w14:textId="77777777" w:rsidR="009E3818" w:rsidRPr="00AB4D1E" w:rsidRDefault="009E3818" w:rsidP="009E3818">
      <w:pPr>
        <w:jc w:val="both"/>
        <w:rPr>
          <w:rFonts w:ascii="Arial" w:hAnsi="Arial" w:cs="Arial"/>
          <w:b/>
          <w:i/>
          <w:sz w:val="22"/>
          <w:szCs w:val="22"/>
        </w:rPr>
      </w:pPr>
    </w:p>
    <w:p w14:paraId="5E85C5E2" w14:textId="6C8434D6" w:rsidR="009E3818" w:rsidRPr="00AB4D1E" w:rsidRDefault="009E3818" w:rsidP="009E3818">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should demonstrate knowledge of basic Excel functions and how they are used in a business context. This includes understanding formulas such as SUM, AVERAGE, and COUNTIF, as well as how data can be sorted, filtered, and visualised to support decision-making.</w:t>
      </w:r>
    </w:p>
    <w:p w14:paraId="4D0567A9" w14:textId="77777777" w:rsidR="009E3818" w:rsidRPr="00AB4D1E" w:rsidRDefault="009E3818" w:rsidP="009E3818">
      <w:pPr>
        <w:jc w:val="both"/>
        <w:rPr>
          <w:rFonts w:ascii="Arial" w:hAnsi="Arial" w:cs="Arial"/>
          <w:i/>
          <w:sz w:val="22"/>
          <w:szCs w:val="22"/>
        </w:rPr>
      </w:pPr>
    </w:p>
    <w:p w14:paraId="6366A232" w14:textId="77777777" w:rsidR="009E3818" w:rsidRPr="00AB4D1E" w:rsidRDefault="009E3818" w:rsidP="009E3818">
      <w:pPr>
        <w:jc w:val="both"/>
        <w:rPr>
          <w:rFonts w:ascii="Arial" w:hAnsi="Arial" w:cs="Arial"/>
          <w:sz w:val="22"/>
          <w:szCs w:val="22"/>
        </w:rPr>
      </w:pPr>
    </w:p>
    <w:p w14:paraId="73695644" w14:textId="77777777" w:rsidR="009E3818" w:rsidRPr="00AB4D1E" w:rsidRDefault="009E3818" w:rsidP="009E3818">
      <w:pPr>
        <w:jc w:val="both"/>
        <w:rPr>
          <w:rFonts w:ascii="Arial" w:hAnsi="Arial" w:cs="Arial"/>
          <w:b/>
          <w:sz w:val="22"/>
          <w:szCs w:val="22"/>
        </w:rPr>
      </w:pPr>
    </w:p>
    <w:p w14:paraId="2B1F6371"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Cognitive and Intellectual Skills</w:t>
      </w:r>
    </w:p>
    <w:p w14:paraId="6E36BFE3"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56C5F80" w14:textId="77777777" w:rsidR="009E3818" w:rsidRPr="00AB4D1E" w:rsidRDefault="009E3818" w:rsidP="009E3818">
      <w:pPr>
        <w:jc w:val="both"/>
        <w:rPr>
          <w:rFonts w:ascii="Arial" w:hAnsi="Arial" w:cs="Arial"/>
          <w:sz w:val="22"/>
          <w:szCs w:val="22"/>
        </w:rPr>
      </w:pPr>
    </w:p>
    <w:p w14:paraId="1C1ADACC" w14:textId="66D77B6E" w:rsidR="009E3818" w:rsidRPr="00AB4D1E" w:rsidRDefault="009E3818" w:rsidP="009E3818">
      <w:pPr>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should demonstrate your ability to interpret and analyse data. This includes identifying trends, patterns, or key findings from the dataset. Where AI is used to generate insights, you must review and refine the output to ensure it is accurate and relevant. Your work should show clear reasoning behind any conclusions drawn.</w:t>
      </w:r>
    </w:p>
    <w:p w14:paraId="4D48879F" w14:textId="77777777" w:rsidR="009E3818" w:rsidRPr="00AB4D1E" w:rsidRDefault="009E3818" w:rsidP="009E3818">
      <w:pPr>
        <w:jc w:val="both"/>
        <w:rPr>
          <w:rFonts w:ascii="Arial" w:hAnsi="Arial" w:cs="Arial"/>
          <w:sz w:val="22"/>
          <w:szCs w:val="22"/>
        </w:rPr>
      </w:pPr>
    </w:p>
    <w:p w14:paraId="7287AB7C" w14:textId="77777777" w:rsidR="009E3818" w:rsidRPr="00AB4D1E" w:rsidRDefault="009E3818" w:rsidP="009E3818">
      <w:pPr>
        <w:jc w:val="both"/>
        <w:rPr>
          <w:rFonts w:ascii="Arial" w:hAnsi="Arial" w:cs="Arial"/>
          <w:b/>
          <w:sz w:val="22"/>
          <w:szCs w:val="22"/>
        </w:rPr>
      </w:pPr>
    </w:p>
    <w:p w14:paraId="5740B4F8" w14:textId="77777777" w:rsidR="007E40EB" w:rsidRPr="00AB4D1E" w:rsidRDefault="007E40EB" w:rsidP="009E3818">
      <w:pPr>
        <w:jc w:val="both"/>
        <w:rPr>
          <w:rFonts w:ascii="Arial" w:hAnsi="Arial" w:cs="Arial"/>
          <w:b/>
          <w:sz w:val="22"/>
          <w:szCs w:val="22"/>
        </w:rPr>
      </w:pPr>
    </w:p>
    <w:p w14:paraId="7C650326" w14:textId="77777777" w:rsidR="007E40EB" w:rsidRPr="00AB4D1E" w:rsidRDefault="007E40EB" w:rsidP="009E3818">
      <w:pPr>
        <w:jc w:val="both"/>
        <w:rPr>
          <w:rFonts w:ascii="Arial" w:hAnsi="Arial" w:cs="Arial"/>
          <w:b/>
          <w:sz w:val="22"/>
          <w:szCs w:val="22"/>
        </w:rPr>
      </w:pPr>
    </w:p>
    <w:p w14:paraId="59CAB43F"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lastRenderedPageBreak/>
        <w:t>Practical Skills</w:t>
      </w:r>
    </w:p>
    <w:p w14:paraId="5071CCFF"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38D232FF" w14:textId="77777777" w:rsidR="009E3818" w:rsidRPr="00AB4D1E" w:rsidRDefault="009E3818" w:rsidP="009E3818">
      <w:pPr>
        <w:jc w:val="both"/>
        <w:rPr>
          <w:rFonts w:ascii="Arial" w:hAnsi="Arial" w:cs="Arial"/>
          <w:sz w:val="22"/>
          <w:szCs w:val="22"/>
        </w:rPr>
      </w:pPr>
    </w:p>
    <w:p w14:paraId="72FB2ABD" w14:textId="2A890637" w:rsidR="009E3818" w:rsidRPr="00AB4D1E" w:rsidRDefault="009E3818" w:rsidP="009E3818">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will be assessed on your ability to use Excel effectively. This includes applying formulas correctly, organising data, and creating appropriate charts or graphs. You should demonstrate accuracy, attention to detail, and the ability to present data in a clear and meaningful way.</w:t>
      </w:r>
    </w:p>
    <w:p w14:paraId="28A38727" w14:textId="77777777" w:rsidR="009E3818" w:rsidRPr="00AB4D1E" w:rsidRDefault="009E3818" w:rsidP="009E3818">
      <w:pPr>
        <w:jc w:val="both"/>
        <w:rPr>
          <w:rFonts w:ascii="Arial" w:hAnsi="Arial" w:cs="Arial"/>
          <w:i/>
          <w:sz w:val="22"/>
          <w:szCs w:val="22"/>
        </w:rPr>
      </w:pPr>
    </w:p>
    <w:p w14:paraId="2484ABA0" w14:textId="77777777" w:rsidR="009E3818" w:rsidRPr="00AB4D1E" w:rsidRDefault="009E3818" w:rsidP="009E3818">
      <w:pPr>
        <w:jc w:val="both"/>
        <w:rPr>
          <w:rFonts w:ascii="Arial" w:hAnsi="Arial" w:cs="Arial"/>
          <w:sz w:val="22"/>
          <w:szCs w:val="22"/>
        </w:rPr>
      </w:pPr>
    </w:p>
    <w:p w14:paraId="10B8E568" w14:textId="77777777" w:rsidR="009E3818" w:rsidRPr="00AB4D1E" w:rsidRDefault="009E3818" w:rsidP="009E3818">
      <w:pPr>
        <w:jc w:val="both"/>
        <w:rPr>
          <w:rFonts w:ascii="Arial" w:hAnsi="Arial" w:cs="Arial"/>
          <w:sz w:val="22"/>
          <w:szCs w:val="22"/>
        </w:rPr>
      </w:pPr>
    </w:p>
    <w:p w14:paraId="204576D0"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23EBCD99"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83B3DBA" w14:textId="77777777" w:rsidR="009E3818" w:rsidRPr="00AB4D1E" w:rsidRDefault="009E3818" w:rsidP="009E3818">
      <w:pPr>
        <w:jc w:val="both"/>
        <w:rPr>
          <w:rFonts w:ascii="Arial" w:hAnsi="Arial" w:cs="Arial"/>
          <w:sz w:val="22"/>
          <w:szCs w:val="22"/>
        </w:rPr>
      </w:pPr>
    </w:p>
    <w:p w14:paraId="03BBC591" w14:textId="77777777" w:rsidR="009E3818" w:rsidRPr="00AB4D1E" w:rsidRDefault="009E3818" w:rsidP="009E3818">
      <w:pPr>
        <w:jc w:val="both"/>
        <w:rPr>
          <w:rFonts w:ascii="Arial" w:hAnsi="Arial" w:cs="Arial"/>
          <w:sz w:val="22"/>
          <w:szCs w:val="22"/>
        </w:rPr>
      </w:pPr>
    </w:p>
    <w:p w14:paraId="1BF2966A" w14:textId="1CFC03FA" w:rsidR="009E3818" w:rsidRPr="00AB4D1E" w:rsidRDefault="009E3818" w:rsidP="00A31FEA">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968E6" w:rsidRPr="00AB4D1E">
        <w:rPr>
          <w:rFonts w:ascii="Arial" w:hAnsi="Arial" w:cs="Arial"/>
          <w:i/>
          <w:sz w:val="22"/>
          <w:szCs w:val="22"/>
        </w:rPr>
        <w:t>You should demonstrate the ability to complete tasks independently within a set time. Your spreadsheet should be clear, organised, and easy to understand. You should show good attention to detail and ensure your work is accurate, as this reflects real-world business expectations.</w:t>
      </w:r>
    </w:p>
    <w:p w14:paraId="05183DAF" w14:textId="77777777" w:rsidR="008968E6" w:rsidRPr="00AB4D1E" w:rsidRDefault="008968E6" w:rsidP="00A31FEA">
      <w:pPr>
        <w:spacing w:line="276" w:lineRule="auto"/>
        <w:rPr>
          <w:rFonts w:ascii="Arial" w:hAnsi="Arial" w:cs="Arial"/>
          <w:sz w:val="22"/>
          <w:szCs w:val="22"/>
        </w:rPr>
      </w:pPr>
    </w:p>
    <w:p w14:paraId="771294E9" w14:textId="77777777" w:rsidR="009E3818" w:rsidRPr="00AB4D1E" w:rsidRDefault="009E3818">
      <w:pPr>
        <w:rPr>
          <w:rFonts w:ascii="Arial" w:hAnsi="Arial" w:cs="Arial"/>
          <w:sz w:val="22"/>
          <w:szCs w:val="22"/>
        </w:rPr>
      </w:pPr>
    </w:p>
    <w:p w14:paraId="4C9D27EE" w14:textId="77777777" w:rsidR="001F50B6" w:rsidRPr="00AB4D1E" w:rsidRDefault="001F50B6" w:rsidP="00D22D9C">
      <w:pPr>
        <w:jc w:val="both"/>
        <w:rPr>
          <w:rFonts w:ascii="Arial" w:hAnsi="Arial" w:cs="Arial"/>
          <w:sz w:val="22"/>
          <w:szCs w:val="22"/>
        </w:rPr>
      </w:pPr>
    </w:p>
    <w:p w14:paraId="5AB387E1" w14:textId="77777777" w:rsidR="00E860E4" w:rsidRPr="00AB4D1E" w:rsidRDefault="00E860E4" w:rsidP="00D22D9C">
      <w:pPr>
        <w:jc w:val="both"/>
        <w:rPr>
          <w:rFonts w:ascii="Arial" w:hAnsi="Arial" w:cs="Arial"/>
          <w:sz w:val="22"/>
          <w:szCs w:val="22"/>
        </w:rPr>
      </w:pPr>
    </w:p>
    <w:p w14:paraId="63C596CD" w14:textId="77777777" w:rsidR="00E860E4" w:rsidRPr="00AB4D1E" w:rsidRDefault="00E860E4" w:rsidP="00D22D9C">
      <w:pPr>
        <w:jc w:val="both"/>
        <w:rPr>
          <w:rFonts w:ascii="Arial" w:hAnsi="Arial" w:cs="Arial"/>
          <w:sz w:val="22"/>
          <w:szCs w:val="22"/>
        </w:rPr>
      </w:pPr>
    </w:p>
    <w:p w14:paraId="13036D05" w14:textId="77777777" w:rsidR="00E860E4" w:rsidRPr="00AB4D1E" w:rsidRDefault="00E860E4" w:rsidP="00D22D9C">
      <w:pPr>
        <w:jc w:val="both"/>
        <w:rPr>
          <w:rFonts w:ascii="Arial" w:hAnsi="Arial" w:cs="Arial"/>
          <w:sz w:val="22"/>
          <w:szCs w:val="22"/>
        </w:rPr>
      </w:pPr>
    </w:p>
    <w:p w14:paraId="37C5F8F1" w14:textId="77777777" w:rsidR="00E860E4" w:rsidRPr="00AB4D1E" w:rsidRDefault="00E860E4" w:rsidP="00D22D9C">
      <w:pPr>
        <w:jc w:val="both"/>
        <w:rPr>
          <w:rFonts w:ascii="Arial" w:hAnsi="Arial" w:cs="Arial"/>
          <w:sz w:val="22"/>
          <w:szCs w:val="22"/>
        </w:rPr>
      </w:pPr>
    </w:p>
    <w:p w14:paraId="3B6A9D40" w14:textId="77777777" w:rsidR="00E860E4" w:rsidRPr="00AB4D1E" w:rsidRDefault="00E860E4" w:rsidP="00D22D9C">
      <w:pPr>
        <w:jc w:val="both"/>
        <w:rPr>
          <w:rFonts w:ascii="Arial" w:hAnsi="Arial" w:cs="Arial"/>
          <w:sz w:val="22"/>
          <w:szCs w:val="22"/>
        </w:rPr>
      </w:pPr>
    </w:p>
    <w:p w14:paraId="45E0BE6F" w14:textId="77777777" w:rsidR="00E860E4" w:rsidRPr="00AB4D1E" w:rsidRDefault="00E860E4" w:rsidP="00D22D9C">
      <w:pPr>
        <w:jc w:val="both"/>
        <w:rPr>
          <w:rFonts w:ascii="Arial" w:hAnsi="Arial" w:cs="Arial"/>
          <w:sz w:val="22"/>
          <w:szCs w:val="22"/>
        </w:rPr>
      </w:pPr>
    </w:p>
    <w:p w14:paraId="60C138DE" w14:textId="77777777" w:rsidR="00E860E4" w:rsidRPr="00AB4D1E" w:rsidRDefault="00E860E4" w:rsidP="00D22D9C">
      <w:pPr>
        <w:jc w:val="both"/>
        <w:rPr>
          <w:rFonts w:ascii="Arial" w:hAnsi="Arial" w:cs="Arial"/>
          <w:sz w:val="22"/>
          <w:szCs w:val="22"/>
        </w:rPr>
      </w:pPr>
    </w:p>
    <w:p w14:paraId="3CD3E361" w14:textId="77777777" w:rsidR="00E860E4" w:rsidRPr="00AB4D1E" w:rsidRDefault="00E860E4" w:rsidP="00D22D9C">
      <w:pPr>
        <w:jc w:val="both"/>
        <w:rPr>
          <w:rFonts w:ascii="Arial" w:hAnsi="Arial" w:cs="Arial"/>
          <w:sz w:val="22"/>
          <w:szCs w:val="22"/>
        </w:rPr>
      </w:pPr>
    </w:p>
    <w:p w14:paraId="12BA422A" w14:textId="77777777" w:rsidR="00E860E4" w:rsidRPr="00AB4D1E" w:rsidRDefault="00E860E4" w:rsidP="00D22D9C">
      <w:pPr>
        <w:jc w:val="both"/>
        <w:rPr>
          <w:rFonts w:ascii="Arial" w:hAnsi="Arial" w:cs="Arial"/>
          <w:sz w:val="22"/>
          <w:szCs w:val="22"/>
        </w:rPr>
      </w:pPr>
    </w:p>
    <w:p w14:paraId="5FC6D6B6" w14:textId="77777777" w:rsidR="00E860E4" w:rsidRPr="00AB4D1E" w:rsidRDefault="00E860E4" w:rsidP="00D22D9C">
      <w:pPr>
        <w:jc w:val="both"/>
        <w:rPr>
          <w:rFonts w:ascii="Arial" w:hAnsi="Arial" w:cs="Arial"/>
          <w:sz w:val="22"/>
          <w:szCs w:val="22"/>
        </w:rPr>
      </w:pPr>
    </w:p>
    <w:p w14:paraId="17D981E7" w14:textId="77777777" w:rsidR="00E860E4" w:rsidRPr="00AB4D1E" w:rsidRDefault="00E860E4" w:rsidP="00D22D9C">
      <w:pPr>
        <w:jc w:val="both"/>
        <w:rPr>
          <w:rFonts w:ascii="Arial" w:hAnsi="Arial" w:cs="Arial"/>
          <w:sz w:val="22"/>
          <w:szCs w:val="22"/>
        </w:rPr>
      </w:pPr>
    </w:p>
    <w:p w14:paraId="0DA93220" w14:textId="77777777" w:rsidR="00E860E4" w:rsidRPr="00AB4D1E" w:rsidRDefault="00E860E4" w:rsidP="00D22D9C">
      <w:pPr>
        <w:jc w:val="both"/>
        <w:rPr>
          <w:rFonts w:ascii="Arial" w:hAnsi="Arial" w:cs="Arial"/>
          <w:sz w:val="22"/>
          <w:szCs w:val="22"/>
        </w:rPr>
      </w:pPr>
    </w:p>
    <w:p w14:paraId="7D863F67" w14:textId="77777777" w:rsidR="00E860E4" w:rsidRPr="00AB4D1E" w:rsidRDefault="00E860E4" w:rsidP="00D22D9C">
      <w:pPr>
        <w:jc w:val="both"/>
        <w:rPr>
          <w:rFonts w:ascii="Arial" w:hAnsi="Arial" w:cs="Arial"/>
          <w:sz w:val="22"/>
          <w:szCs w:val="22"/>
        </w:rPr>
      </w:pPr>
    </w:p>
    <w:p w14:paraId="59AC6632" w14:textId="77777777" w:rsidR="00E860E4" w:rsidRPr="00AB4D1E" w:rsidRDefault="00E860E4" w:rsidP="00D22D9C">
      <w:pPr>
        <w:jc w:val="both"/>
        <w:rPr>
          <w:rFonts w:ascii="Arial" w:hAnsi="Arial" w:cs="Arial"/>
          <w:sz w:val="22"/>
          <w:szCs w:val="22"/>
        </w:rPr>
      </w:pPr>
    </w:p>
    <w:p w14:paraId="42AC0932" w14:textId="77777777" w:rsidR="00E860E4" w:rsidRPr="00AB4D1E" w:rsidRDefault="00E860E4" w:rsidP="00D22D9C">
      <w:pPr>
        <w:jc w:val="both"/>
        <w:rPr>
          <w:rFonts w:ascii="Arial" w:hAnsi="Arial" w:cs="Arial"/>
          <w:sz w:val="22"/>
          <w:szCs w:val="22"/>
        </w:rPr>
      </w:pPr>
    </w:p>
    <w:p w14:paraId="0969DED7" w14:textId="77777777" w:rsidR="00E860E4" w:rsidRPr="00AB4D1E" w:rsidRDefault="00E860E4" w:rsidP="00D22D9C">
      <w:pPr>
        <w:jc w:val="both"/>
        <w:rPr>
          <w:rFonts w:ascii="Arial" w:hAnsi="Arial" w:cs="Arial"/>
          <w:sz w:val="22"/>
          <w:szCs w:val="22"/>
        </w:rPr>
      </w:pPr>
    </w:p>
    <w:p w14:paraId="554A6811" w14:textId="77777777" w:rsidR="00E860E4" w:rsidRPr="00AB4D1E" w:rsidRDefault="00E860E4" w:rsidP="00D22D9C">
      <w:pPr>
        <w:jc w:val="both"/>
        <w:rPr>
          <w:rFonts w:ascii="Arial" w:hAnsi="Arial" w:cs="Arial"/>
          <w:sz w:val="22"/>
          <w:szCs w:val="22"/>
        </w:rPr>
      </w:pPr>
    </w:p>
    <w:p w14:paraId="37677C57" w14:textId="77777777" w:rsidR="00E860E4" w:rsidRPr="00AB4D1E" w:rsidRDefault="00E860E4" w:rsidP="00D22D9C">
      <w:pPr>
        <w:jc w:val="both"/>
        <w:rPr>
          <w:rFonts w:ascii="Arial" w:hAnsi="Arial" w:cs="Arial"/>
          <w:sz w:val="22"/>
          <w:szCs w:val="22"/>
        </w:rPr>
      </w:pPr>
    </w:p>
    <w:p w14:paraId="2F4F0B91" w14:textId="77777777" w:rsidR="007E40EB" w:rsidRPr="00AB4D1E" w:rsidRDefault="007E40EB" w:rsidP="00D22D9C">
      <w:pPr>
        <w:jc w:val="both"/>
        <w:rPr>
          <w:rFonts w:ascii="Arial" w:hAnsi="Arial" w:cs="Arial"/>
          <w:sz w:val="22"/>
          <w:szCs w:val="22"/>
        </w:rPr>
      </w:pPr>
    </w:p>
    <w:p w14:paraId="4ACC03AC" w14:textId="77777777" w:rsidR="007E40EB" w:rsidRPr="00AB4D1E" w:rsidRDefault="007E40EB" w:rsidP="00D22D9C">
      <w:pPr>
        <w:jc w:val="both"/>
        <w:rPr>
          <w:rFonts w:ascii="Arial" w:hAnsi="Arial" w:cs="Arial"/>
          <w:sz w:val="22"/>
          <w:szCs w:val="22"/>
        </w:rPr>
      </w:pPr>
    </w:p>
    <w:p w14:paraId="49D9563A" w14:textId="77777777" w:rsidR="007E40EB" w:rsidRPr="00AB4D1E" w:rsidRDefault="007E40EB" w:rsidP="00D22D9C">
      <w:pPr>
        <w:jc w:val="both"/>
        <w:rPr>
          <w:rFonts w:ascii="Arial" w:hAnsi="Arial" w:cs="Arial"/>
          <w:sz w:val="22"/>
          <w:szCs w:val="22"/>
        </w:rPr>
      </w:pPr>
    </w:p>
    <w:p w14:paraId="418FA290" w14:textId="77777777" w:rsidR="007E40EB" w:rsidRPr="00AB4D1E" w:rsidRDefault="007E40EB" w:rsidP="00D22D9C">
      <w:pPr>
        <w:jc w:val="both"/>
        <w:rPr>
          <w:rFonts w:ascii="Arial" w:hAnsi="Arial" w:cs="Arial"/>
          <w:sz w:val="22"/>
          <w:szCs w:val="22"/>
        </w:rPr>
      </w:pPr>
    </w:p>
    <w:p w14:paraId="7500F512" w14:textId="77777777" w:rsidR="007E40EB" w:rsidRPr="00AB4D1E" w:rsidRDefault="007E40EB" w:rsidP="00D22D9C">
      <w:pPr>
        <w:jc w:val="both"/>
        <w:rPr>
          <w:rFonts w:ascii="Arial" w:hAnsi="Arial" w:cs="Arial"/>
          <w:sz w:val="22"/>
          <w:szCs w:val="22"/>
        </w:rPr>
      </w:pPr>
    </w:p>
    <w:p w14:paraId="200A474C" w14:textId="77777777" w:rsidR="007E40EB" w:rsidRPr="00AB4D1E" w:rsidRDefault="007E40EB" w:rsidP="00D22D9C">
      <w:pPr>
        <w:jc w:val="both"/>
        <w:rPr>
          <w:rFonts w:ascii="Arial" w:hAnsi="Arial" w:cs="Arial"/>
          <w:sz w:val="22"/>
          <w:szCs w:val="22"/>
        </w:rPr>
      </w:pPr>
    </w:p>
    <w:p w14:paraId="3D4CDC73" w14:textId="77777777" w:rsidR="007E40EB" w:rsidRPr="00AB4D1E" w:rsidRDefault="007E40EB" w:rsidP="00D22D9C">
      <w:pPr>
        <w:jc w:val="both"/>
        <w:rPr>
          <w:rFonts w:ascii="Arial" w:hAnsi="Arial" w:cs="Arial"/>
          <w:sz w:val="22"/>
          <w:szCs w:val="22"/>
        </w:rPr>
      </w:pPr>
    </w:p>
    <w:p w14:paraId="39B4FF35" w14:textId="77777777" w:rsidR="00E860E4" w:rsidRPr="00AB4D1E" w:rsidRDefault="00E860E4" w:rsidP="00D22D9C">
      <w:pPr>
        <w:jc w:val="both"/>
        <w:rPr>
          <w:rFonts w:ascii="Arial" w:hAnsi="Arial" w:cs="Arial"/>
          <w:sz w:val="22"/>
          <w:szCs w:val="22"/>
        </w:rPr>
      </w:pPr>
    </w:p>
    <w:p w14:paraId="38981AF6" w14:textId="77777777" w:rsidR="00E860E4" w:rsidRPr="00AB4D1E" w:rsidRDefault="00E860E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B4D1E" w14:paraId="76CF3F83" w14:textId="77777777" w:rsidTr="00152E9D">
        <w:trPr>
          <w:jc w:val="center"/>
        </w:trPr>
        <w:tc>
          <w:tcPr>
            <w:tcW w:w="10670" w:type="dxa"/>
            <w:shd w:val="clear" w:color="auto" w:fill="BFBFBF"/>
          </w:tcPr>
          <w:p w14:paraId="4411B811" w14:textId="77777777" w:rsidR="00152E9D" w:rsidRPr="00AB4D1E" w:rsidRDefault="00152E9D" w:rsidP="004D5E9B">
            <w:pPr>
              <w:rPr>
                <w:rFonts w:ascii="Arial" w:hAnsi="Arial" w:cs="Arial"/>
              </w:rPr>
            </w:pPr>
            <w:r w:rsidRPr="00AB4D1E">
              <w:rPr>
                <w:rFonts w:ascii="Arial" w:hAnsi="Arial" w:cs="Arial"/>
                <w:sz w:val="32"/>
                <w:szCs w:val="32"/>
              </w:rPr>
              <w:lastRenderedPageBreak/>
              <w:br w:type="page"/>
            </w:r>
            <w:r w:rsidR="004D5E9B" w:rsidRPr="00AB4D1E">
              <w:rPr>
                <w:rFonts w:ascii="Arial" w:hAnsi="Arial" w:cs="Arial"/>
                <w:b/>
                <w:caps/>
                <w:sz w:val="40"/>
              </w:rPr>
              <w:t xml:space="preserve">     </w:t>
            </w:r>
            <w:r w:rsidRPr="00AB4D1E">
              <w:rPr>
                <w:rFonts w:ascii="Arial" w:hAnsi="Arial" w:cs="Arial"/>
                <w:b/>
                <w:caps/>
                <w:sz w:val="40"/>
              </w:rPr>
              <w:t>Student FEEDBACK</w:t>
            </w:r>
            <w:r w:rsidR="004D5E9B" w:rsidRPr="00AB4D1E">
              <w:rPr>
                <w:rFonts w:ascii="Arial" w:hAnsi="Arial" w:cs="Arial"/>
                <w:b/>
                <w:caps/>
                <w:sz w:val="40"/>
              </w:rPr>
              <w:t xml:space="preserve"> FORM</w:t>
            </w:r>
          </w:p>
        </w:tc>
      </w:tr>
    </w:tbl>
    <w:p w14:paraId="07C46E8B" w14:textId="77777777" w:rsidR="00152E9D" w:rsidRPr="00AB4D1E" w:rsidRDefault="00152E9D" w:rsidP="00152E9D">
      <w:pPr>
        <w:rPr>
          <w:rFonts w:ascii="Arial" w:hAnsi="Arial" w:cs="Arial"/>
        </w:rPr>
      </w:pPr>
    </w:p>
    <w:p w14:paraId="15D177FB" w14:textId="77777777" w:rsidR="00152E9D" w:rsidRPr="00AB4D1E" w:rsidRDefault="00152E9D" w:rsidP="00152E9D">
      <w:pPr>
        <w:pStyle w:val="BodyText1"/>
        <w:tabs>
          <w:tab w:val="clear" w:pos="720"/>
          <w:tab w:val="clear" w:pos="1440"/>
        </w:tabs>
        <w:jc w:val="both"/>
        <w:rPr>
          <w:rFonts w:ascii="Arial" w:hAnsi="Arial" w:cs="Arial"/>
          <w:sz w:val="20"/>
        </w:rPr>
      </w:pPr>
      <w:r w:rsidRPr="00AB4D1E">
        <w:rPr>
          <w:rFonts w:ascii="Arial" w:hAnsi="Arial" w:cs="Arial"/>
          <w:sz w:val="20"/>
        </w:rPr>
        <w:t>This section details</w:t>
      </w:r>
      <w:r w:rsidR="004D5E9B" w:rsidRPr="00AB4D1E">
        <w:rPr>
          <w:rFonts w:ascii="Arial" w:hAnsi="Arial" w:cs="Arial"/>
          <w:sz w:val="20"/>
        </w:rPr>
        <w:t xml:space="preserve"> t</w:t>
      </w:r>
      <w:r w:rsidRPr="00AB4D1E">
        <w:rPr>
          <w:rFonts w:ascii="Arial" w:hAnsi="Arial" w:cs="Arial"/>
          <w:sz w:val="20"/>
        </w:rPr>
        <w:t xml:space="preserve">he </w:t>
      </w:r>
      <w:r w:rsidRPr="00AB4D1E">
        <w:rPr>
          <w:rFonts w:ascii="Arial" w:hAnsi="Arial" w:cs="Arial"/>
          <w:i/>
          <w:sz w:val="20"/>
        </w:rPr>
        <w:t>extent</w:t>
      </w:r>
      <w:r w:rsidRPr="00AB4D1E">
        <w:rPr>
          <w:rFonts w:ascii="Arial" w:hAnsi="Arial" w:cs="Arial"/>
          <w:sz w:val="20"/>
        </w:rPr>
        <w:t xml:space="preserve"> to which </w:t>
      </w:r>
      <w:r w:rsidR="004D5E9B" w:rsidRPr="00AB4D1E">
        <w:rPr>
          <w:rFonts w:ascii="Arial" w:hAnsi="Arial" w:cs="Arial"/>
          <w:sz w:val="20"/>
        </w:rPr>
        <w:t xml:space="preserve">the assessment criteria </w:t>
      </w:r>
      <w:r w:rsidRPr="00AB4D1E">
        <w:rPr>
          <w:rFonts w:ascii="Arial" w:hAnsi="Arial" w:cs="Arial"/>
          <w:sz w:val="20"/>
        </w:rPr>
        <w:t>are demonstrated by you</w:t>
      </w:r>
      <w:r w:rsidR="004D5E9B" w:rsidRPr="00AB4D1E">
        <w:rPr>
          <w:rFonts w:ascii="Arial" w:hAnsi="Arial" w:cs="Arial"/>
          <w:sz w:val="20"/>
        </w:rPr>
        <w:t>, which</w:t>
      </w:r>
      <w:r w:rsidRPr="00AB4D1E">
        <w:rPr>
          <w:rFonts w:ascii="Arial" w:hAnsi="Arial" w:cs="Arial"/>
          <w:sz w:val="20"/>
        </w:rPr>
        <w:t xml:space="preserve"> </w:t>
      </w:r>
      <w:r w:rsidR="005F3A53" w:rsidRPr="00AB4D1E">
        <w:rPr>
          <w:rFonts w:ascii="Arial" w:hAnsi="Arial" w:cs="Arial"/>
          <w:sz w:val="20"/>
        </w:rPr>
        <w:t xml:space="preserve">in turn </w:t>
      </w:r>
      <w:r w:rsidRPr="00AB4D1E">
        <w:rPr>
          <w:rFonts w:ascii="Arial" w:hAnsi="Arial" w:cs="Arial"/>
          <w:sz w:val="20"/>
        </w:rPr>
        <w:t xml:space="preserve">determines your mark. The marks available for each </w:t>
      </w:r>
      <w:r w:rsidR="005F3A53" w:rsidRPr="00AB4D1E">
        <w:rPr>
          <w:rFonts w:ascii="Arial" w:hAnsi="Arial" w:cs="Arial"/>
          <w:sz w:val="20"/>
        </w:rPr>
        <w:t>category of skill</w:t>
      </w:r>
      <w:r w:rsidRPr="00AB4D1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B4D1E" w:rsidRDefault="00152E9D" w:rsidP="00152E9D">
      <w:pPr>
        <w:rPr>
          <w:rFonts w:ascii="Arial" w:hAnsi="Arial" w:cs="Arial"/>
          <w:b/>
          <w:sz w:val="22"/>
          <w:szCs w:val="22"/>
        </w:rPr>
        <w:sectPr w:rsidR="00152E9D" w:rsidRPr="00AB4D1E" w:rsidSect="00801054">
          <w:footerReference w:type="even" r:id="rId14"/>
          <w:footerReference w:type="default" r:id="rId15"/>
          <w:footerReference w:type="first" r:id="rId16"/>
          <w:pgSz w:w="11894" w:h="16834"/>
          <w:pgMar w:top="720" w:right="720" w:bottom="720" w:left="720" w:header="706" w:footer="454" w:gutter="0"/>
          <w:paperSrc w:first="1" w:other="1"/>
          <w:cols w:space="720"/>
          <w:docGrid w:linePitch="272"/>
        </w:sectPr>
      </w:pPr>
    </w:p>
    <w:p w14:paraId="05173321" w14:textId="77777777" w:rsidR="00152E9D" w:rsidRPr="00AB4D1E"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B4D1E"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B4D1E" w:rsidRDefault="004D5E9B" w:rsidP="004D5E9B">
            <w:pPr>
              <w:rPr>
                <w:rFonts w:ascii="Arial" w:hAnsi="Arial" w:cs="Arial"/>
                <w:b/>
                <w:sz w:val="22"/>
              </w:rPr>
            </w:pPr>
            <w:r w:rsidRPr="00AB4D1E">
              <w:rPr>
                <w:rFonts w:ascii="Arial" w:hAnsi="Arial" w:cs="Arial"/>
                <w:b/>
                <w:sz w:val="22"/>
                <w:szCs w:val="16"/>
              </w:rPr>
              <w:t>Generic</w:t>
            </w:r>
            <w:r w:rsidR="00152E9D" w:rsidRPr="00AB4D1E">
              <w:rPr>
                <w:rFonts w:ascii="Arial" w:hAnsi="Arial" w:cs="Arial"/>
                <w:b/>
                <w:sz w:val="22"/>
                <w:szCs w:val="16"/>
              </w:rPr>
              <w:t xml:space="preserve"> Assessment Criteria</w:t>
            </w:r>
            <w:r w:rsidR="00475259" w:rsidRPr="00AB4D1E">
              <w:rPr>
                <w:rFonts w:ascii="Arial" w:hAnsi="Arial" w:cs="Arial"/>
                <w:b/>
                <w:sz w:val="22"/>
                <w:szCs w:val="16"/>
              </w:rPr>
              <w:t xml:space="preserve"> -</w:t>
            </w:r>
            <w:r w:rsidR="00152E9D" w:rsidRPr="00AB4D1E">
              <w:rPr>
                <w:rFonts w:ascii="Arial" w:hAnsi="Arial" w:cs="Arial"/>
                <w:b/>
                <w:sz w:val="22"/>
                <w:szCs w:val="16"/>
              </w:rPr>
              <w:t xml:space="preserve"> </w:t>
            </w:r>
            <w:r w:rsidR="002415E7" w:rsidRPr="00AB4D1E">
              <w:rPr>
                <w:rFonts w:ascii="Arial" w:hAnsi="Arial" w:cs="Arial"/>
                <w:b/>
                <w:sz w:val="22"/>
                <w:szCs w:val="16"/>
              </w:rPr>
              <w:t>Portfol</w:t>
            </w:r>
            <w:r w:rsidR="00475259" w:rsidRPr="00AB4D1E">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B4D1E" w:rsidRDefault="00152E9D" w:rsidP="00152E9D">
            <w:pPr>
              <w:ind w:left="34" w:right="113"/>
              <w:jc w:val="center"/>
              <w:rPr>
                <w:rFonts w:ascii="Arial" w:hAnsi="Arial" w:cs="Arial"/>
                <w:b/>
                <w:sz w:val="18"/>
                <w:szCs w:val="18"/>
              </w:rPr>
            </w:pPr>
            <w:r w:rsidRPr="00AB4D1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B4D1E" w:rsidRDefault="00152E9D" w:rsidP="00152E9D">
            <w:pPr>
              <w:ind w:left="113" w:right="113"/>
              <w:jc w:val="center"/>
              <w:rPr>
                <w:rFonts w:ascii="Arial" w:hAnsi="Arial" w:cs="Arial"/>
                <w:b/>
                <w:sz w:val="18"/>
                <w:szCs w:val="18"/>
              </w:rPr>
            </w:pPr>
            <w:r w:rsidRPr="00AB4D1E">
              <w:rPr>
                <w:rFonts w:ascii="Arial" w:hAnsi="Arial" w:cs="Arial"/>
                <w:b/>
                <w:sz w:val="18"/>
                <w:szCs w:val="18"/>
              </w:rPr>
              <w:t xml:space="preserve">Marks </w:t>
            </w:r>
          </w:p>
          <w:p w14:paraId="6B839934" w14:textId="77777777" w:rsidR="00152E9D" w:rsidRPr="00AB4D1E" w:rsidRDefault="00152E9D" w:rsidP="00152E9D">
            <w:pPr>
              <w:ind w:left="113" w:right="113"/>
              <w:jc w:val="center"/>
              <w:rPr>
                <w:rFonts w:ascii="Arial" w:hAnsi="Arial" w:cs="Arial"/>
                <w:b/>
                <w:sz w:val="18"/>
                <w:szCs w:val="18"/>
              </w:rPr>
            </w:pPr>
            <w:r w:rsidRPr="00AB4D1E">
              <w:rPr>
                <w:rFonts w:ascii="Arial" w:hAnsi="Arial" w:cs="Arial"/>
                <w:b/>
                <w:sz w:val="18"/>
                <w:szCs w:val="18"/>
              </w:rPr>
              <w:t>awarded</w:t>
            </w:r>
          </w:p>
        </w:tc>
      </w:tr>
      <w:tr w:rsidR="00152E9D" w:rsidRPr="00AB4D1E"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1. </w:t>
            </w:r>
            <w:r w:rsidR="004D5E9B" w:rsidRPr="00AB4D1E">
              <w:rPr>
                <w:rFonts w:ascii="Arial" w:hAnsi="Arial" w:cs="Arial"/>
                <w:b/>
              </w:rPr>
              <w:t>Engagement with</w:t>
            </w:r>
            <w:r w:rsidRPr="00AB4D1E">
              <w:rPr>
                <w:rFonts w:ascii="Arial" w:hAnsi="Arial" w:cs="Arial"/>
                <w:b/>
              </w:rPr>
              <w:t xml:space="preserve"> Literature</w:t>
            </w:r>
            <w:r w:rsidR="005F3A53" w:rsidRPr="00AB4D1E">
              <w:rPr>
                <w:rFonts w:ascii="Arial" w:hAnsi="Arial" w:cs="Arial"/>
                <w:b/>
              </w:rPr>
              <w:t xml:space="preserve"> Skills</w:t>
            </w:r>
          </w:p>
          <w:p w14:paraId="58F7C939" w14:textId="77777777" w:rsidR="00152E9D" w:rsidRPr="00AB4D1E" w:rsidRDefault="00152E9D" w:rsidP="00152E9D">
            <w:pPr>
              <w:spacing w:after="120"/>
              <w:rPr>
                <w:rFonts w:ascii="Arial" w:hAnsi="Arial" w:cs="Arial"/>
                <w:sz w:val="14"/>
                <w:szCs w:val="14"/>
              </w:rPr>
            </w:pPr>
            <w:r w:rsidRPr="00AB4D1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B4D1E" w:rsidRDefault="00152E9D" w:rsidP="00152E9D">
            <w:pPr>
              <w:jc w:val="center"/>
              <w:rPr>
                <w:rFonts w:ascii="Arial" w:hAnsi="Arial" w:cs="Arial"/>
                <w:sz w:val="32"/>
              </w:rPr>
            </w:pPr>
          </w:p>
        </w:tc>
      </w:tr>
      <w:tr w:rsidR="00152E9D" w:rsidRPr="00AB4D1E"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B4D1E" w:rsidRDefault="00152E9D" w:rsidP="00152E9D">
            <w:pPr>
              <w:spacing w:after="120"/>
              <w:rPr>
                <w:rFonts w:ascii="Arial" w:hAnsi="Arial" w:cs="Arial"/>
                <w:sz w:val="14"/>
                <w:szCs w:val="14"/>
              </w:rPr>
            </w:pPr>
          </w:p>
          <w:p w14:paraId="2F023D0F" w14:textId="77777777" w:rsidR="00152E9D" w:rsidRPr="00AB4D1E" w:rsidRDefault="00152E9D" w:rsidP="00152E9D">
            <w:pPr>
              <w:spacing w:after="120"/>
              <w:rPr>
                <w:rFonts w:ascii="Arial" w:hAnsi="Arial" w:cs="Arial"/>
                <w:sz w:val="14"/>
                <w:szCs w:val="14"/>
              </w:rPr>
            </w:pPr>
          </w:p>
          <w:p w14:paraId="03ED34BB" w14:textId="77777777" w:rsidR="00152E9D" w:rsidRPr="00AB4D1E" w:rsidRDefault="00152E9D" w:rsidP="00152E9D">
            <w:pPr>
              <w:spacing w:after="120"/>
              <w:rPr>
                <w:rFonts w:ascii="Arial" w:hAnsi="Arial" w:cs="Arial"/>
                <w:sz w:val="14"/>
                <w:szCs w:val="14"/>
              </w:rPr>
            </w:pPr>
          </w:p>
          <w:p w14:paraId="3E0C99F7" w14:textId="77777777" w:rsidR="00152E9D" w:rsidRPr="00AB4D1E" w:rsidRDefault="00152E9D" w:rsidP="00152E9D">
            <w:pPr>
              <w:spacing w:after="120"/>
              <w:rPr>
                <w:rFonts w:ascii="Arial" w:hAnsi="Arial" w:cs="Arial"/>
                <w:sz w:val="14"/>
                <w:szCs w:val="14"/>
              </w:rPr>
            </w:pPr>
          </w:p>
          <w:p w14:paraId="047B5CC5" w14:textId="77777777" w:rsidR="00152E9D" w:rsidRPr="00AB4D1E" w:rsidRDefault="00152E9D" w:rsidP="00152E9D">
            <w:pPr>
              <w:spacing w:after="120"/>
              <w:rPr>
                <w:rFonts w:ascii="Arial" w:hAnsi="Arial" w:cs="Arial"/>
                <w:sz w:val="14"/>
                <w:szCs w:val="14"/>
              </w:rPr>
            </w:pPr>
          </w:p>
          <w:p w14:paraId="0BA2A259"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BFEC727" w:rsidR="00152E9D" w:rsidRPr="00AB4D1E" w:rsidRDefault="008968E6" w:rsidP="00152E9D">
            <w:pPr>
              <w:jc w:val="center"/>
              <w:rPr>
                <w:rFonts w:ascii="Arial" w:hAnsi="Arial" w:cs="Arial"/>
                <w:sz w:val="32"/>
              </w:rPr>
            </w:pPr>
            <w:r w:rsidRPr="00AB4D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B4D1E" w:rsidRDefault="00152E9D" w:rsidP="00152E9D">
            <w:pPr>
              <w:jc w:val="center"/>
              <w:rPr>
                <w:rFonts w:ascii="Arial" w:hAnsi="Arial" w:cs="Arial"/>
                <w:sz w:val="32"/>
              </w:rPr>
            </w:pPr>
          </w:p>
        </w:tc>
      </w:tr>
      <w:tr w:rsidR="00152E9D" w:rsidRPr="00AB4D1E"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B4D1E" w:rsidRDefault="00152E9D" w:rsidP="00152E9D">
            <w:pPr>
              <w:jc w:val="center"/>
              <w:rPr>
                <w:rFonts w:ascii="Arial" w:hAnsi="Arial" w:cs="Arial"/>
                <w:sz w:val="32"/>
              </w:rPr>
            </w:pPr>
          </w:p>
        </w:tc>
      </w:tr>
      <w:tr w:rsidR="00152E9D" w:rsidRPr="00AB4D1E"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B4D1E" w:rsidRDefault="00152E9D" w:rsidP="00152E9D">
            <w:pPr>
              <w:rPr>
                <w:rFonts w:ascii="Arial" w:hAnsi="Arial" w:cs="Arial"/>
                <w:b/>
              </w:rPr>
            </w:pPr>
            <w:r w:rsidRPr="00AB4D1E">
              <w:rPr>
                <w:rFonts w:ascii="Arial" w:hAnsi="Arial" w:cs="Arial"/>
                <w:b/>
                <w:szCs w:val="16"/>
              </w:rPr>
              <w:t xml:space="preserve">2. </w:t>
            </w:r>
            <w:r w:rsidRPr="00AB4D1E">
              <w:rPr>
                <w:rFonts w:ascii="Arial" w:hAnsi="Arial" w:cs="Arial"/>
                <w:b/>
              </w:rPr>
              <w:t xml:space="preserve">Knowledge and Understanding </w:t>
            </w:r>
            <w:r w:rsidR="005F3A53" w:rsidRPr="00AB4D1E">
              <w:rPr>
                <w:rFonts w:ascii="Arial" w:hAnsi="Arial" w:cs="Arial"/>
                <w:b/>
              </w:rPr>
              <w:t>Skills</w:t>
            </w:r>
          </w:p>
          <w:p w14:paraId="316C7216"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B4D1E" w:rsidRDefault="00152E9D" w:rsidP="00152E9D">
            <w:pPr>
              <w:jc w:val="center"/>
              <w:rPr>
                <w:rFonts w:ascii="Arial" w:hAnsi="Arial" w:cs="Arial"/>
                <w:sz w:val="32"/>
              </w:rPr>
            </w:pPr>
          </w:p>
        </w:tc>
      </w:tr>
      <w:tr w:rsidR="00152E9D" w:rsidRPr="00AB4D1E"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B4D1E" w:rsidRDefault="00152E9D" w:rsidP="00152E9D">
            <w:pPr>
              <w:spacing w:after="120"/>
              <w:rPr>
                <w:rFonts w:ascii="Arial" w:hAnsi="Arial" w:cs="Arial"/>
                <w:sz w:val="14"/>
                <w:szCs w:val="14"/>
              </w:rPr>
            </w:pPr>
          </w:p>
          <w:p w14:paraId="5C1F4238" w14:textId="77777777" w:rsidR="00152E9D" w:rsidRPr="00AB4D1E" w:rsidRDefault="00152E9D" w:rsidP="00152E9D">
            <w:pPr>
              <w:spacing w:after="120"/>
              <w:rPr>
                <w:rFonts w:ascii="Arial" w:hAnsi="Arial" w:cs="Arial"/>
                <w:sz w:val="14"/>
                <w:szCs w:val="14"/>
              </w:rPr>
            </w:pPr>
          </w:p>
          <w:p w14:paraId="363C3A95" w14:textId="77777777" w:rsidR="00152E9D" w:rsidRPr="00AB4D1E" w:rsidRDefault="00152E9D" w:rsidP="00152E9D">
            <w:pPr>
              <w:spacing w:after="120"/>
              <w:rPr>
                <w:rFonts w:ascii="Arial" w:hAnsi="Arial" w:cs="Arial"/>
                <w:sz w:val="14"/>
                <w:szCs w:val="14"/>
              </w:rPr>
            </w:pPr>
          </w:p>
          <w:p w14:paraId="3FA0309C" w14:textId="77777777" w:rsidR="00152E9D" w:rsidRPr="00AB4D1E" w:rsidRDefault="00152E9D" w:rsidP="00152E9D">
            <w:pPr>
              <w:spacing w:after="120"/>
              <w:rPr>
                <w:rFonts w:ascii="Arial" w:hAnsi="Arial" w:cs="Arial"/>
                <w:sz w:val="14"/>
                <w:szCs w:val="14"/>
              </w:rPr>
            </w:pPr>
          </w:p>
          <w:p w14:paraId="7F759946" w14:textId="77777777" w:rsidR="00152E9D" w:rsidRPr="00AB4D1E" w:rsidRDefault="00152E9D" w:rsidP="00152E9D">
            <w:pPr>
              <w:spacing w:after="120"/>
              <w:rPr>
                <w:rFonts w:ascii="Arial" w:hAnsi="Arial" w:cs="Arial"/>
                <w:sz w:val="14"/>
                <w:szCs w:val="14"/>
              </w:rPr>
            </w:pPr>
          </w:p>
          <w:p w14:paraId="5D861301"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29B3C85D" w:rsidR="00152E9D" w:rsidRPr="00AB4D1E" w:rsidRDefault="00CC06CD"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B4D1E" w:rsidRDefault="00152E9D" w:rsidP="00152E9D">
            <w:pPr>
              <w:jc w:val="center"/>
              <w:rPr>
                <w:rFonts w:ascii="Arial" w:hAnsi="Arial" w:cs="Arial"/>
                <w:sz w:val="32"/>
              </w:rPr>
            </w:pPr>
          </w:p>
        </w:tc>
      </w:tr>
      <w:tr w:rsidR="00152E9D" w:rsidRPr="00AB4D1E"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B4D1E" w:rsidRDefault="00152E9D" w:rsidP="00152E9D">
            <w:pPr>
              <w:jc w:val="center"/>
              <w:rPr>
                <w:rFonts w:ascii="Arial" w:hAnsi="Arial" w:cs="Arial"/>
                <w:sz w:val="32"/>
              </w:rPr>
            </w:pPr>
          </w:p>
        </w:tc>
      </w:tr>
      <w:tr w:rsidR="00152E9D" w:rsidRPr="00AB4D1E"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3. </w:t>
            </w:r>
            <w:r w:rsidR="004D5E9B" w:rsidRPr="00AB4D1E">
              <w:rPr>
                <w:rFonts w:ascii="Arial" w:hAnsi="Arial" w:cs="Arial"/>
                <w:b/>
              </w:rPr>
              <w:t>Cognitive and Intellectual Skills</w:t>
            </w:r>
          </w:p>
          <w:p w14:paraId="21240A86"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B4D1E" w:rsidRDefault="00152E9D" w:rsidP="00152E9D">
            <w:pPr>
              <w:jc w:val="center"/>
              <w:rPr>
                <w:rFonts w:ascii="Arial" w:hAnsi="Arial" w:cs="Arial"/>
                <w:sz w:val="32"/>
              </w:rPr>
            </w:pPr>
          </w:p>
        </w:tc>
      </w:tr>
      <w:tr w:rsidR="00152E9D" w:rsidRPr="00AB4D1E"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B4D1E" w:rsidRDefault="00152E9D" w:rsidP="00152E9D">
            <w:pPr>
              <w:spacing w:after="120"/>
              <w:rPr>
                <w:rFonts w:ascii="Arial" w:hAnsi="Arial" w:cs="Arial"/>
                <w:sz w:val="14"/>
                <w:szCs w:val="14"/>
              </w:rPr>
            </w:pPr>
          </w:p>
          <w:p w14:paraId="137BC521" w14:textId="77777777" w:rsidR="00152E9D" w:rsidRPr="00AB4D1E" w:rsidRDefault="00152E9D" w:rsidP="00152E9D">
            <w:pPr>
              <w:spacing w:after="120"/>
              <w:rPr>
                <w:rFonts w:ascii="Arial" w:hAnsi="Arial" w:cs="Arial"/>
                <w:sz w:val="14"/>
                <w:szCs w:val="14"/>
              </w:rPr>
            </w:pPr>
          </w:p>
          <w:p w14:paraId="0E464A2C" w14:textId="77777777" w:rsidR="00152E9D" w:rsidRPr="00AB4D1E" w:rsidRDefault="00152E9D" w:rsidP="00152E9D">
            <w:pPr>
              <w:spacing w:after="120"/>
              <w:rPr>
                <w:rFonts w:ascii="Arial" w:hAnsi="Arial" w:cs="Arial"/>
                <w:sz w:val="14"/>
                <w:szCs w:val="14"/>
              </w:rPr>
            </w:pPr>
          </w:p>
          <w:p w14:paraId="399842E4" w14:textId="77777777" w:rsidR="00152E9D" w:rsidRPr="00AB4D1E" w:rsidRDefault="00152E9D" w:rsidP="00152E9D">
            <w:pPr>
              <w:spacing w:after="120"/>
              <w:rPr>
                <w:rFonts w:ascii="Arial" w:hAnsi="Arial" w:cs="Arial"/>
                <w:sz w:val="14"/>
                <w:szCs w:val="14"/>
              </w:rPr>
            </w:pPr>
          </w:p>
          <w:p w14:paraId="214AF48E" w14:textId="77777777" w:rsidR="00152E9D" w:rsidRPr="00AB4D1E" w:rsidRDefault="00152E9D" w:rsidP="00152E9D">
            <w:pPr>
              <w:spacing w:after="120"/>
              <w:rPr>
                <w:rFonts w:ascii="Arial" w:hAnsi="Arial" w:cs="Arial"/>
                <w:sz w:val="14"/>
                <w:szCs w:val="14"/>
              </w:rPr>
            </w:pPr>
          </w:p>
          <w:p w14:paraId="5394A940"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1D15E95A" w:rsidR="00152E9D" w:rsidRPr="00AB4D1E" w:rsidRDefault="009E32C0"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B4D1E" w:rsidRDefault="00152E9D" w:rsidP="00152E9D">
            <w:pPr>
              <w:jc w:val="center"/>
              <w:rPr>
                <w:rFonts w:ascii="Arial" w:hAnsi="Arial" w:cs="Arial"/>
                <w:sz w:val="32"/>
              </w:rPr>
            </w:pPr>
          </w:p>
        </w:tc>
      </w:tr>
      <w:tr w:rsidR="00152E9D" w:rsidRPr="00AB4D1E"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B4D1E" w:rsidRDefault="00152E9D" w:rsidP="00152E9D">
            <w:pPr>
              <w:jc w:val="center"/>
              <w:rPr>
                <w:rFonts w:ascii="Arial" w:hAnsi="Arial" w:cs="Arial"/>
                <w:sz w:val="32"/>
              </w:rPr>
            </w:pPr>
          </w:p>
        </w:tc>
      </w:tr>
      <w:tr w:rsidR="00152E9D" w:rsidRPr="00AB4D1E"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4. </w:t>
            </w:r>
            <w:r w:rsidRPr="00AB4D1E">
              <w:rPr>
                <w:rFonts w:ascii="Arial" w:hAnsi="Arial" w:cs="Arial"/>
                <w:b/>
              </w:rPr>
              <w:t xml:space="preserve">Practical Application </w:t>
            </w:r>
            <w:r w:rsidR="005F3A53" w:rsidRPr="00AB4D1E">
              <w:rPr>
                <w:rFonts w:ascii="Arial" w:hAnsi="Arial" w:cs="Arial"/>
                <w:b/>
              </w:rPr>
              <w:t>Skills</w:t>
            </w:r>
          </w:p>
          <w:p w14:paraId="7A962024"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B4D1E" w:rsidRDefault="00152E9D" w:rsidP="00152E9D">
            <w:pPr>
              <w:jc w:val="center"/>
              <w:rPr>
                <w:rFonts w:ascii="Arial" w:hAnsi="Arial" w:cs="Arial"/>
                <w:sz w:val="32"/>
              </w:rPr>
            </w:pPr>
          </w:p>
        </w:tc>
      </w:tr>
      <w:tr w:rsidR="00152E9D" w:rsidRPr="00AB4D1E"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B4D1E" w:rsidRDefault="00152E9D" w:rsidP="00152E9D">
            <w:pPr>
              <w:spacing w:after="120"/>
              <w:rPr>
                <w:rFonts w:ascii="Arial" w:hAnsi="Arial" w:cs="Arial"/>
                <w:sz w:val="14"/>
                <w:szCs w:val="14"/>
              </w:rPr>
            </w:pPr>
          </w:p>
          <w:p w14:paraId="3639E2A6" w14:textId="77777777" w:rsidR="00152E9D" w:rsidRPr="00AB4D1E" w:rsidRDefault="00152E9D" w:rsidP="00152E9D">
            <w:pPr>
              <w:spacing w:after="120"/>
              <w:rPr>
                <w:rFonts w:ascii="Arial" w:hAnsi="Arial" w:cs="Arial"/>
                <w:sz w:val="14"/>
                <w:szCs w:val="14"/>
              </w:rPr>
            </w:pPr>
          </w:p>
          <w:p w14:paraId="65B8C348" w14:textId="77777777" w:rsidR="00152E9D" w:rsidRPr="00AB4D1E" w:rsidRDefault="00152E9D" w:rsidP="00152E9D">
            <w:pPr>
              <w:spacing w:after="120"/>
              <w:rPr>
                <w:rFonts w:ascii="Arial" w:hAnsi="Arial" w:cs="Arial"/>
                <w:sz w:val="14"/>
                <w:szCs w:val="14"/>
              </w:rPr>
            </w:pPr>
          </w:p>
          <w:p w14:paraId="7C289E35" w14:textId="77777777" w:rsidR="00152E9D" w:rsidRPr="00AB4D1E" w:rsidRDefault="00152E9D" w:rsidP="00152E9D">
            <w:pPr>
              <w:spacing w:after="120"/>
              <w:rPr>
                <w:rFonts w:ascii="Arial" w:hAnsi="Arial" w:cs="Arial"/>
                <w:sz w:val="14"/>
                <w:szCs w:val="14"/>
              </w:rPr>
            </w:pPr>
          </w:p>
          <w:p w14:paraId="3D4A5D87" w14:textId="77777777" w:rsidR="00152E9D" w:rsidRPr="00AB4D1E" w:rsidRDefault="00152E9D" w:rsidP="00152E9D">
            <w:pPr>
              <w:spacing w:after="120"/>
              <w:rPr>
                <w:rFonts w:ascii="Arial" w:hAnsi="Arial" w:cs="Arial"/>
                <w:sz w:val="14"/>
                <w:szCs w:val="14"/>
              </w:rPr>
            </w:pPr>
          </w:p>
          <w:p w14:paraId="68F2CAB3"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1E23876D" w:rsidR="00152E9D" w:rsidRPr="00AB4D1E" w:rsidRDefault="00072D78" w:rsidP="00152E9D">
            <w:pPr>
              <w:jc w:val="center"/>
              <w:rPr>
                <w:rFonts w:ascii="Arial" w:hAnsi="Arial" w:cs="Arial"/>
                <w:sz w:val="32"/>
              </w:rPr>
            </w:pPr>
            <w:r w:rsidRPr="00AB4D1E">
              <w:rPr>
                <w:rFonts w:ascii="Arial" w:hAnsi="Arial" w:cs="Arial"/>
                <w:sz w:val="32"/>
              </w:rPr>
              <w:t>2</w:t>
            </w:r>
            <w:r w:rsidR="0067677C"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B4D1E" w:rsidRDefault="00152E9D" w:rsidP="00152E9D">
            <w:pPr>
              <w:jc w:val="center"/>
              <w:rPr>
                <w:rFonts w:ascii="Arial" w:hAnsi="Arial" w:cs="Arial"/>
                <w:sz w:val="32"/>
              </w:rPr>
            </w:pPr>
          </w:p>
        </w:tc>
      </w:tr>
      <w:tr w:rsidR="00152E9D" w:rsidRPr="00AB4D1E"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B4D1E" w:rsidRDefault="00152E9D" w:rsidP="00152E9D">
            <w:pPr>
              <w:jc w:val="center"/>
              <w:rPr>
                <w:rFonts w:ascii="Arial" w:hAnsi="Arial" w:cs="Arial"/>
                <w:sz w:val="32"/>
              </w:rPr>
            </w:pPr>
          </w:p>
        </w:tc>
      </w:tr>
      <w:tr w:rsidR="00152E9D" w:rsidRPr="00AB4D1E"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5. </w:t>
            </w:r>
            <w:r w:rsidR="005F3A53" w:rsidRPr="00AB4D1E">
              <w:rPr>
                <w:rFonts w:ascii="Arial" w:hAnsi="Arial" w:cs="Arial"/>
                <w:b/>
              </w:rPr>
              <w:t>Transferable S</w:t>
            </w:r>
            <w:r w:rsidRPr="00AB4D1E">
              <w:rPr>
                <w:rFonts w:ascii="Arial" w:hAnsi="Arial" w:cs="Arial"/>
                <w:b/>
              </w:rPr>
              <w:t xml:space="preserve">kills for </w:t>
            </w:r>
            <w:r w:rsidR="005F3A53" w:rsidRPr="00AB4D1E">
              <w:rPr>
                <w:rFonts w:ascii="Arial" w:hAnsi="Arial" w:cs="Arial"/>
                <w:b/>
              </w:rPr>
              <w:t xml:space="preserve">Life and </w:t>
            </w:r>
            <w:r w:rsidRPr="00AB4D1E">
              <w:rPr>
                <w:rFonts w:ascii="Arial" w:hAnsi="Arial" w:cs="Arial"/>
                <w:b/>
              </w:rPr>
              <w:t>Professional Practice</w:t>
            </w:r>
          </w:p>
          <w:p w14:paraId="08DC6267"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B4D1E" w:rsidRDefault="00152E9D" w:rsidP="00152E9D">
            <w:pPr>
              <w:jc w:val="center"/>
              <w:rPr>
                <w:rFonts w:ascii="Arial" w:hAnsi="Arial" w:cs="Arial"/>
                <w:sz w:val="32"/>
              </w:rPr>
            </w:pPr>
          </w:p>
        </w:tc>
      </w:tr>
      <w:tr w:rsidR="00152E9D" w:rsidRPr="00AB4D1E"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B4D1E" w:rsidRDefault="00152E9D" w:rsidP="00152E9D">
            <w:pPr>
              <w:spacing w:after="120"/>
              <w:rPr>
                <w:rFonts w:ascii="Arial" w:hAnsi="Arial" w:cs="Arial"/>
                <w:sz w:val="14"/>
                <w:szCs w:val="14"/>
              </w:rPr>
            </w:pPr>
          </w:p>
          <w:p w14:paraId="5EEF0D9D" w14:textId="77777777" w:rsidR="00152E9D" w:rsidRPr="00AB4D1E" w:rsidRDefault="00152E9D" w:rsidP="00152E9D">
            <w:pPr>
              <w:spacing w:after="120"/>
              <w:rPr>
                <w:rFonts w:ascii="Arial" w:hAnsi="Arial" w:cs="Arial"/>
                <w:sz w:val="14"/>
                <w:szCs w:val="14"/>
              </w:rPr>
            </w:pPr>
          </w:p>
          <w:p w14:paraId="13EA300E" w14:textId="77777777" w:rsidR="00152E9D" w:rsidRPr="00AB4D1E" w:rsidRDefault="00152E9D" w:rsidP="00152E9D">
            <w:pPr>
              <w:spacing w:after="120"/>
              <w:rPr>
                <w:rFonts w:ascii="Arial" w:hAnsi="Arial" w:cs="Arial"/>
                <w:sz w:val="14"/>
                <w:szCs w:val="14"/>
              </w:rPr>
            </w:pPr>
          </w:p>
          <w:p w14:paraId="1A4251C5"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5341983" w:rsidR="00152E9D" w:rsidRPr="00AB4D1E" w:rsidRDefault="007A71F6"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B4D1E" w:rsidRDefault="00152E9D" w:rsidP="00152E9D">
            <w:pPr>
              <w:jc w:val="center"/>
              <w:rPr>
                <w:rFonts w:ascii="Arial" w:hAnsi="Arial" w:cs="Arial"/>
                <w:sz w:val="32"/>
              </w:rPr>
            </w:pPr>
          </w:p>
        </w:tc>
      </w:tr>
      <w:tr w:rsidR="00152E9D" w:rsidRPr="00AB4D1E"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B4D1E" w:rsidRDefault="00152E9D" w:rsidP="00152E9D">
            <w:pPr>
              <w:jc w:val="center"/>
              <w:rPr>
                <w:rFonts w:ascii="Arial" w:hAnsi="Arial" w:cs="Arial"/>
                <w:sz w:val="32"/>
              </w:rPr>
            </w:pPr>
          </w:p>
        </w:tc>
      </w:tr>
    </w:tbl>
    <w:p w14:paraId="418E63C6" w14:textId="77777777" w:rsidR="00152E9D" w:rsidRPr="00AB4D1E"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B4D1E" w14:paraId="543F9508" w14:textId="77777777" w:rsidTr="00152E9D">
        <w:trPr>
          <w:cantSplit/>
        </w:trPr>
        <w:tc>
          <w:tcPr>
            <w:tcW w:w="6062" w:type="dxa"/>
            <w:vMerge w:val="restart"/>
            <w:shd w:val="pct15" w:color="auto" w:fill="auto"/>
            <w:vAlign w:val="center"/>
          </w:tcPr>
          <w:p w14:paraId="0E967188" w14:textId="77777777" w:rsidR="00152E9D" w:rsidRPr="00AB4D1E" w:rsidRDefault="004D5E9B" w:rsidP="00152E9D">
            <w:pPr>
              <w:rPr>
                <w:rFonts w:ascii="Arial" w:hAnsi="Arial" w:cs="Arial"/>
                <w:sz w:val="16"/>
                <w:szCs w:val="16"/>
              </w:rPr>
            </w:pPr>
            <w:r w:rsidRPr="00AB4D1E">
              <w:rPr>
                <w:rFonts w:ascii="Arial" w:hAnsi="Arial" w:cs="Arial"/>
                <w:b/>
                <w:bCs/>
                <w:sz w:val="22"/>
                <w:szCs w:val="22"/>
              </w:rPr>
              <w:t>Assessment</w:t>
            </w:r>
            <w:r w:rsidR="00152E9D" w:rsidRPr="00AB4D1E">
              <w:rPr>
                <w:rFonts w:ascii="Arial" w:hAnsi="Arial" w:cs="Arial"/>
                <w:b/>
                <w:bCs/>
                <w:sz w:val="22"/>
                <w:szCs w:val="22"/>
              </w:rPr>
              <w:t xml:space="preserve"> Mark </w:t>
            </w:r>
            <w:r w:rsidR="00152E9D" w:rsidRPr="00AB4D1E">
              <w:rPr>
                <w:rFonts w:ascii="Arial" w:hAnsi="Arial" w:cs="Arial"/>
                <w:bCs/>
                <w:sz w:val="22"/>
                <w:szCs w:val="22"/>
              </w:rPr>
              <w:t>(</w:t>
            </w:r>
            <w:r w:rsidR="00152E9D" w:rsidRPr="00AB4D1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B4D1E" w:rsidRDefault="00152E9D" w:rsidP="00152E9D">
            <w:pPr>
              <w:rPr>
                <w:rFonts w:ascii="Arial" w:hAnsi="Arial" w:cs="Arial"/>
                <w:b/>
                <w:bCs/>
                <w:sz w:val="16"/>
                <w:szCs w:val="16"/>
              </w:rPr>
            </w:pPr>
            <w:r w:rsidRPr="00AB4D1E">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B4D1E" w:rsidRDefault="00152E9D" w:rsidP="00152E9D">
            <w:pPr>
              <w:jc w:val="right"/>
              <w:rPr>
                <w:rFonts w:ascii="Arial" w:hAnsi="Arial" w:cs="Arial"/>
                <w:b/>
                <w:bCs/>
              </w:rPr>
            </w:pPr>
            <w:r w:rsidRPr="00AB4D1E">
              <w:rPr>
                <w:rFonts w:ascii="Arial" w:hAnsi="Arial" w:cs="Arial"/>
                <w:b/>
                <w:bCs/>
              </w:rPr>
              <w:t>%</w:t>
            </w:r>
          </w:p>
        </w:tc>
      </w:tr>
      <w:tr w:rsidR="00152E9D" w:rsidRPr="00AB4D1E" w14:paraId="0903CEA6" w14:textId="77777777" w:rsidTr="00152E9D">
        <w:trPr>
          <w:cantSplit/>
        </w:trPr>
        <w:tc>
          <w:tcPr>
            <w:tcW w:w="6062" w:type="dxa"/>
            <w:vMerge/>
            <w:vAlign w:val="bottom"/>
          </w:tcPr>
          <w:p w14:paraId="26453D2F" w14:textId="77777777" w:rsidR="00152E9D" w:rsidRPr="00AB4D1E" w:rsidRDefault="00152E9D" w:rsidP="00152E9D">
            <w:pPr>
              <w:rPr>
                <w:rFonts w:ascii="Arial" w:hAnsi="Arial" w:cs="Arial"/>
              </w:rPr>
            </w:pPr>
          </w:p>
        </w:tc>
        <w:tc>
          <w:tcPr>
            <w:tcW w:w="2903" w:type="dxa"/>
            <w:vAlign w:val="bottom"/>
          </w:tcPr>
          <w:p w14:paraId="4948EF6B" w14:textId="77777777" w:rsidR="00152E9D" w:rsidRPr="00AB4D1E" w:rsidRDefault="00152E9D" w:rsidP="00152E9D">
            <w:pPr>
              <w:rPr>
                <w:rFonts w:ascii="Arial" w:hAnsi="Arial" w:cs="Arial"/>
                <w:b/>
                <w:bCs/>
                <w:sz w:val="16"/>
                <w:szCs w:val="16"/>
              </w:rPr>
            </w:pPr>
            <w:r w:rsidRPr="00AB4D1E">
              <w:rPr>
                <w:rFonts w:ascii="Arial" w:hAnsi="Arial" w:cs="Arial"/>
                <w:sz w:val="16"/>
                <w:szCs w:val="16"/>
              </w:rPr>
              <w:t xml:space="preserve">Up to </w:t>
            </w:r>
            <w:r w:rsidR="006D6F24" w:rsidRPr="00AB4D1E">
              <w:rPr>
                <w:rFonts w:ascii="Arial" w:hAnsi="Arial" w:cs="Arial"/>
                <w:sz w:val="16"/>
                <w:szCs w:val="16"/>
              </w:rPr>
              <w:t>1 week</w:t>
            </w:r>
            <w:r w:rsidRPr="00AB4D1E">
              <w:rPr>
                <w:rFonts w:ascii="Arial" w:hAnsi="Arial" w:cs="Arial"/>
                <w:sz w:val="16"/>
                <w:szCs w:val="16"/>
              </w:rPr>
              <w:t xml:space="preserve"> late</w:t>
            </w:r>
            <w:r w:rsidR="004D5E9B" w:rsidRPr="00AB4D1E">
              <w:rPr>
                <w:rFonts w:ascii="Arial" w:hAnsi="Arial" w:cs="Arial"/>
                <w:sz w:val="16"/>
                <w:szCs w:val="16"/>
              </w:rPr>
              <w:t xml:space="preserve"> (</w:t>
            </w:r>
            <w:r w:rsidR="004D5E9B" w:rsidRPr="00AB4D1E">
              <w:rPr>
                <w:rFonts w:ascii="Arial" w:hAnsi="Arial" w:cs="Arial"/>
                <w:sz w:val="12"/>
                <w:szCs w:val="12"/>
              </w:rPr>
              <w:t>40% Max)</w:t>
            </w:r>
          </w:p>
        </w:tc>
        <w:tc>
          <w:tcPr>
            <w:tcW w:w="641" w:type="dxa"/>
            <w:vAlign w:val="bottom"/>
          </w:tcPr>
          <w:p w14:paraId="0E15B052" w14:textId="77777777" w:rsidR="00152E9D" w:rsidRPr="00AB4D1E" w:rsidRDefault="00152E9D" w:rsidP="00152E9D">
            <w:pPr>
              <w:jc w:val="center"/>
              <w:rPr>
                <w:rFonts w:ascii="Arial" w:hAnsi="Arial" w:cs="Arial"/>
                <w:sz w:val="12"/>
                <w:szCs w:val="12"/>
              </w:rPr>
            </w:pPr>
          </w:p>
        </w:tc>
        <w:tc>
          <w:tcPr>
            <w:tcW w:w="1060" w:type="dxa"/>
            <w:vMerge/>
            <w:vAlign w:val="bottom"/>
          </w:tcPr>
          <w:p w14:paraId="7119E219" w14:textId="77777777" w:rsidR="00152E9D" w:rsidRPr="00AB4D1E" w:rsidRDefault="00152E9D" w:rsidP="00152E9D">
            <w:pPr>
              <w:ind w:leftChars="71" w:left="142"/>
              <w:rPr>
                <w:rFonts w:ascii="Arial" w:hAnsi="Arial" w:cs="Arial"/>
              </w:rPr>
            </w:pPr>
          </w:p>
        </w:tc>
      </w:tr>
      <w:tr w:rsidR="00152E9D" w:rsidRPr="00AB4D1E" w14:paraId="2003743E" w14:textId="77777777" w:rsidTr="00152E9D">
        <w:trPr>
          <w:cantSplit/>
        </w:trPr>
        <w:tc>
          <w:tcPr>
            <w:tcW w:w="6062" w:type="dxa"/>
            <w:vMerge/>
            <w:vAlign w:val="bottom"/>
          </w:tcPr>
          <w:p w14:paraId="721B69A1" w14:textId="77777777" w:rsidR="00152E9D" w:rsidRPr="00AB4D1E" w:rsidRDefault="00152E9D" w:rsidP="00152E9D">
            <w:pPr>
              <w:rPr>
                <w:rFonts w:ascii="Arial" w:hAnsi="Arial" w:cs="Arial"/>
              </w:rPr>
            </w:pPr>
          </w:p>
        </w:tc>
        <w:tc>
          <w:tcPr>
            <w:tcW w:w="2903" w:type="dxa"/>
            <w:vAlign w:val="bottom"/>
          </w:tcPr>
          <w:p w14:paraId="20B02F97" w14:textId="77777777" w:rsidR="00152E9D" w:rsidRPr="00AB4D1E" w:rsidRDefault="006D6F24" w:rsidP="00152E9D">
            <w:pPr>
              <w:rPr>
                <w:rFonts w:ascii="Arial" w:hAnsi="Arial" w:cs="Arial"/>
                <w:b/>
                <w:bCs/>
                <w:sz w:val="16"/>
                <w:szCs w:val="16"/>
              </w:rPr>
            </w:pPr>
            <w:r w:rsidRPr="00AB4D1E">
              <w:rPr>
                <w:rFonts w:ascii="Arial" w:hAnsi="Arial" w:cs="Arial"/>
                <w:sz w:val="16"/>
                <w:szCs w:val="16"/>
              </w:rPr>
              <w:t>Over 1</w:t>
            </w:r>
            <w:r w:rsidR="00152E9D" w:rsidRPr="00AB4D1E">
              <w:rPr>
                <w:rFonts w:ascii="Arial" w:hAnsi="Arial" w:cs="Arial"/>
                <w:sz w:val="16"/>
                <w:szCs w:val="16"/>
              </w:rPr>
              <w:t xml:space="preserve"> week late</w:t>
            </w:r>
            <w:r w:rsidR="004D5E9B" w:rsidRPr="00AB4D1E">
              <w:rPr>
                <w:rFonts w:ascii="Arial" w:hAnsi="Arial" w:cs="Arial"/>
                <w:sz w:val="16"/>
                <w:szCs w:val="16"/>
              </w:rPr>
              <w:t xml:space="preserve"> (</w:t>
            </w:r>
            <w:r w:rsidR="004D5E9B" w:rsidRPr="00AB4D1E">
              <w:rPr>
                <w:rFonts w:ascii="Arial" w:hAnsi="Arial" w:cs="Arial"/>
                <w:sz w:val="12"/>
                <w:szCs w:val="12"/>
              </w:rPr>
              <w:t>0%)</w:t>
            </w:r>
          </w:p>
        </w:tc>
        <w:tc>
          <w:tcPr>
            <w:tcW w:w="641" w:type="dxa"/>
            <w:vAlign w:val="bottom"/>
          </w:tcPr>
          <w:p w14:paraId="221E6F20" w14:textId="77777777" w:rsidR="00152E9D" w:rsidRPr="00AB4D1E" w:rsidRDefault="00152E9D" w:rsidP="00152E9D">
            <w:pPr>
              <w:jc w:val="center"/>
              <w:rPr>
                <w:rFonts w:ascii="Arial" w:hAnsi="Arial" w:cs="Arial"/>
                <w:sz w:val="12"/>
                <w:szCs w:val="12"/>
              </w:rPr>
            </w:pPr>
          </w:p>
        </w:tc>
        <w:tc>
          <w:tcPr>
            <w:tcW w:w="1060" w:type="dxa"/>
            <w:vMerge/>
            <w:vAlign w:val="bottom"/>
          </w:tcPr>
          <w:p w14:paraId="0499EC1B" w14:textId="77777777" w:rsidR="00152E9D" w:rsidRPr="00AB4D1E" w:rsidRDefault="00152E9D" w:rsidP="00152E9D">
            <w:pPr>
              <w:ind w:firstLineChars="141" w:firstLine="282"/>
              <w:rPr>
                <w:rFonts w:ascii="Arial" w:hAnsi="Arial" w:cs="Arial"/>
              </w:rPr>
            </w:pPr>
          </w:p>
        </w:tc>
      </w:tr>
    </w:tbl>
    <w:p w14:paraId="3F8F3D59" w14:textId="77777777" w:rsidR="00152E9D" w:rsidRPr="00AB4D1E" w:rsidRDefault="00152E9D" w:rsidP="00152E9D">
      <w:pPr>
        <w:rPr>
          <w:rFonts w:ascii="Arial" w:hAnsi="Arial" w:cs="Arial"/>
        </w:rPr>
      </w:pPr>
    </w:p>
    <w:bookmarkEnd w:id="0"/>
    <w:p w14:paraId="717BD24B" w14:textId="77777777" w:rsidR="00583EC1" w:rsidRPr="00AB4D1E" w:rsidRDefault="00583EC1" w:rsidP="00583EC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83EC1" w:rsidRPr="00AB4D1E" w14:paraId="3E6176C5" w14:textId="77777777" w:rsidTr="00F449CD">
        <w:tc>
          <w:tcPr>
            <w:tcW w:w="9922" w:type="dxa"/>
            <w:shd w:val="clear" w:color="auto" w:fill="C0C0C0"/>
          </w:tcPr>
          <w:p w14:paraId="363F886C" w14:textId="77777777" w:rsidR="00583EC1" w:rsidRPr="00AB4D1E" w:rsidRDefault="00583EC1" w:rsidP="00F449CD">
            <w:pPr>
              <w:pStyle w:val="Heading4"/>
              <w:rPr>
                <w:rFonts w:ascii="Arial" w:hAnsi="Arial" w:cs="Arial"/>
                <w:b/>
              </w:rPr>
            </w:pPr>
            <w:r w:rsidRPr="00AB4D1E">
              <w:rPr>
                <w:rFonts w:ascii="Arial" w:hAnsi="Arial" w:cs="Arial"/>
                <w:b/>
              </w:rPr>
              <w:lastRenderedPageBreak/>
              <w:t xml:space="preserve">LEVEL 4 ASSESSMENT SPECIFICATION </w:t>
            </w:r>
          </w:p>
        </w:tc>
      </w:tr>
    </w:tbl>
    <w:p w14:paraId="3C162DBF" w14:textId="77777777" w:rsidR="00583EC1" w:rsidRPr="00AB4D1E" w:rsidRDefault="00583EC1" w:rsidP="00583EC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3EC1" w:rsidRPr="00AB4D1E" w14:paraId="5C3E8ED7" w14:textId="77777777" w:rsidTr="00F449CD">
        <w:tc>
          <w:tcPr>
            <w:tcW w:w="2093" w:type="dxa"/>
            <w:shd w:val="pct15" w:color="auto" w:fill="auto"/>
          </w:tcPr>
          <w:p w14:paraId="39E5CB7C"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3FBC186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2E003441"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58E1747C" w14:textId="77777777" w:rsidR="00583EC1" w:rsidRPr="00AB4D1E" w:rsidRDefault="00583EC1" w:rsidP="00F449CD">
            <w:pPr>
              <w:spacing w:before="120" w:after="120"/>
              <w:jc w:val="both"/>
              <w:rPr>
                <w:rFonts w:ascii="Arial" w:hAnsi="Arial" w:cs="Arial"/>
                <w:b/>
                <w:sz w:val="22"/>
                <w:szCs w:val="22"/>
              </w:rPr>
            </w:pPr>
          </w:p>
        </w:tc>
      </w:tr>
      <w:tr w:rsidR="00583EC1" w:rsidRPr="00AB4D1E" w14:paraId="09278717" w14:textId="77777777" w:rsidTr="00F449CD">
        <w:tc>
          <w:tcPr>
            <w:tcW w:w="2093" w:type="dxa"/>
            <w:shd w:val="pct15" w:color="auto" w:fill="auto"/>
          </w:tcPr>
          <w:p w14:paraId="66FAA71E"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38EA220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583EC1" w:rsidRPr="00AB4D1E" w14:paraId="42D64813" w14:textId="77777777" w:rsidTr="00F449CD">
        <w:tc>
          <w:tcPr>
            <w:tcW w:w="2093" w:type="dxa"/>
            <w:shd w:val="pct15" w:color="auto" w:fill="auto"/>
          </w:tcPr>
          <w:p w14:paraId="4C762119"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6AE08835" w14:textId="77777777" w:rsidR="00583EC1" w:rsidRPr="00AB4D1E" w:rsidRDefault="00583EC1" w:rsidP="00F449CD">
            <w:pPr>
              <w:spacing w:before="120" w:after="120"/>
              <w:jc w:val="both"/>
              <w:rPr>
                <w:rFonts w:ascii="Arial" w:hAnsi="Arial" w:cs="Arial"/>
                <w:b/>
                <w:sz w:val="22"/>
                <w:szCs w:val="22"/>
                <w:lang w:eastAsia="en-US"/>
              </w:rPr>
            </w:pPr>
            <w:r w:rsidRPr="00AB4D1E">
              <w:rPr>
                <w:rFonts w:ascii="Arial" w:hAnsi="Arial" w:cs="Arial"/>
                <w:b/>
                <w:sz w:val="22"/>
                <w:szCs w:val="22"/>
                <w:lang w:eastAsia="en-US"/>
              </w:rPr>
              <w:t>Digital Skills for Business</w:t>
            </w:r>
          </w:p>
        </w:tc>
      </w:tr>
      <w:tr w:rsidR="00583EC1" w:rsidRPr="00AB4D1E" w14:paraId="13F8E766" w14:textId="77777777" w:rsidTr="00F449CD">
        <w:tc>
          <w:tcPr>
            <w:tcW w:w="2093" w:type="dxa"/>
            <w:shd w:val="pct15" w:color="auto" w:fill="auto"/>
          </w:tcPr>
          <w:p w14:paraId="3197CD41"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27AA13FA"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42CD1DBC" w14:textId="77777777" w:rsidR="00583EC1" w:rsidRPr="00AB4D1E" w:rsidRDefault="00583EC1" w:rsidP="00F449CD">
            <w:pPr>
              <w:pStyle w:val="Heading2"/>
              <w:rPr>
                <w:rFonts w:ascii="Arial" w:hAnsi="Arial" w:cs="Arial"/>
                <w:sz w:val="22"/>
                <w:szCs w:val="22"/>
              </w:rPr>
            </w:pPr>
            <w:r w:rsidRPr="00AB4D1E">
              <w:rPr>
                <w:rFonts w:ascii="Arial" w:hAnsi="Arial" w:cs="Arial"/>
                <w:sz w:val="22"/>
                <w:szCs w:val="22"/>
              </w:rPr>
              <w:t>Contribution to Overall Module Assessment (%):</w:t>
            </w:r>
          </w:p>
        </w:tc>
        <w:tc>
          <w:tcPr>
            <w:tcW w:w="2268" w:type="dxa"/>
          </w:tcPr>
          <w:p w14:paraId="51FA8CD0" w14:textId="77777777" w:rsidR="00583EC1" w:rsidRPr="00AB4D1E" w:rsidRDefault="00583EC1" w:rsidP="00F449CD">
            <w:pPr>
              <w:spacing w:before="120" w:after="120"/>
              <w:jc w:val="both"/>
              <w:rPr>
                <w:rFonts w:ascii="Arial" w:hAnsi="Arial" w:cs="Arial"/>
                <w:b/>
                <w:sz w:val="22"/>
                <w:szCs w:val="22"/>
              </w:rPr>
            </w:pPr>
          </w:p>
        </w:tc>
      </w:tr>
      <w:tr w:rsidR="00583EC1" w:rsidRPr="00AB4D1E" w14:paraId="1B432DE1" w14:textId="77777777" w:rsidTr="00F449CD">
        <w:tc>
          <w:tcPr>
            <w:tcW w:w="2093" w:type="dxa"/>
            <w:shd w:val="pct15" w:color="auto" w:fill="auto"/>
          </w:tcPr>
          <w:p w14:paraId="4ED1F3BE"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6780A8FF"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4DE02AD5"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2BD8124F"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 xml:space="preserve">Jonathan Wyatt </w:t>
            </w:r>
          </w:p>
        </w:tc>
      </w:tr>
      <w:tr w:rsidR="00583EC1" w:rsidRPr="00AB4D1E" w14:paraId="01E33386" w14:textId="77777777" w:rsidTr="00F449CD">
        <w:tc>
          <w:tcPr>
            <w:tcW w:w="2093" w:type="dxa"/>
            <w:shd w:val="pct15" w:color="auto" w:fill="auto"/>
          </w:tcPr>
          <w:p w14:paraId="7B43C7A8"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4F916F69" w14:textId="77777777" w:rsidR="00583EC1" w:rsidRPr="00AB4D1E" w:rsidRDefault="00583EC1" w:rsidP="00F449CD">
            <w:pPr>
              <w:spacing w:before="120" w:after="120"/>
              <w:rPr>
                <w:rFonts w:ascii="Arial" w:hAnsi="Arial" w:cs="Arial"/>
                <w:b/>
                <w:sz w:val="22"/>
                <w:szCs w:val="22"/>
              </w:rPr>
            </w:pPr>
            <w:r w:rsidRPr="00AB4D1E">
              <w:rPr>
                <w:rFonts w:ascii="Arial" w:hAnsi="Arial" w:cs="Arial"/>
                <w:b/>
                <w:sz w:val="22"/>
                <w:szCs w:val="22"/>
              </w:rPr>
              <w:t xml:space="preserve">Assessment Component </w:t>
            </w:r>
            <w:r w:rsidR="00471A35" w:rsidRPr="00AB4D1E">
              <w:rPr>
                <w:rFonts w:ascii="Arial" w:hAnsi="Arial" w:cs="Arial"/>
                <w:b/>
                <w:sz w:val="22"/>
                <w:szCs w:val="22"/>
              </w:rPr>
              <w:t>3</w:t>
            </w:r>
          </w:p>
          <w:p w14:paraId="724F7DB3" w14:textId="196BE278" w:rsidR="002C1EB8" w:rsidRPr="00AB4D1E" w:rsidRDefault="002C1EB8" w:rsidP="00F449CD">
            <w:pPr>
              <w:spacing w:before="120" w:after="120"/>
              <w:rPr>
                <w:rFonts w:ascii="Arial" w:hAnsi="Arial" w:cs="Arial"/>
                <w:b/>
                <w:sz w:val="22"/>
                <w:szCs w:val="22"/>
              </w:rPr>
            </w:pPr>
            <w:r w:rsidRPr="00AB4D1E">
              <w:rPr>
                <w:rFonts w:ascii="Arial" w:hAnsi="Arial" w:cs="Arial"/>
                <w:sz w:val="22"/>
                <w:szCs w:val="22"/>
                <w:lang w:eastAsia="en-US"/>
              </w:rPr>
              <w:t>Individual Presentation based on a reflection on the digital skills developed e.g. using resources such as Jisc Digital credentials and/or LinkedIn Learning.</w:t>
            </w:r>
          </w:p>
        </w:tc>
        <w:tc>
          <w:tcPr>
            <w:tcW w:w="2268" w:type="dxa"/>
            <w:shd w:val="pct15" w:color="auto" w:fill="auto"/>
          </w:tcPr>
          <w:p w14:paraId="6E963E07"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180BFDBD" w14:textId="77777777" w:rsidR="002536A4" w:rsidRDefault="002536A4" w:rsidP="00F449CD">
            <w:pPr>
              <w:spacing w:before="120" w:after="120"/>
              <w:rPr>
                <w:rFonts w:ascii="Arial" w:hAnsi="Arial" w:cs="Arial"/>
                <w:b/>
                <w:sz w:val="22"/>
                <w:szCs w:val="22"/>
              </w:rPr>
            </w:pPr>
            <w:r>
              <w:rPr>
                <w:rFonts w:ascii="Arial" w:hAnsi="Arial" w:cs="Arial"/>
                <w:b/>
                <w:sz w:val="22"/>
                <w:szCs w:val="22"/>
              </w:rPr>
              <w:t xml:space="preserve">5 minutes presentation </w:t>
            </w:r>
          </w:p>
          <w:p w14:paraId="0FD32F16" w14:textId="77777777" w:rsidR="002536A4" w:rsidRDefault="002536A4" w:rsidP="00F449CD">
            <w:pPr>
              <w:spacing w:before="120" w:after="120"/>
              <w:rPr>
                <w:rFonts w:ascii="Arial" w:hAnsi="Arial" w:cs="Arial"/>
                <w:b/>
                <w:sz w:val="22"/>
                <w:szCs w:val="22"/>
              </w:rPr>
            </w:pPr>
          </w:p>
          <w:p w14:paraId="14D67214" w14:textId="4601F9E3" w:rsidR="00583EC1" w:rsidRPr="00AB4D1E" w:rsidRDefault="002536A4" w:rsidP="00F449CD">
            <w:pPr>
              <w:spacing w:before="120" w:after="120"/>
              <w:rPr>
                <w:rFonts w:ascii="Arial" w:hAnsi="Arial" w:cs="Arial"/>
                <w:b/>
                <w:sz w:val="22"/>
                <w:szCs w:val="22"/>
              </w:rPr>
            </w:pPr>
            <w:r>
              <w:rPr>
                <w:rFonts w:ascii="Arial" w:hAnsi="Arial" w:cs="Arial"/>
                <w:b/>
                <w:sz w:val="22"/>
                <w:szCs w:val="22"/>
              </w:rPr>
              <w:t xml:space="preserve">Weighting </w:t>
            </w:r>
            <w:r w:rsidR="00581723" w:rsidRPr="00AB4D1E">
              <w:rPr>
                <w:rFonts w:ascii="Arial" w:hAnsi="Arial" w:cs="Arial"/>
                <w:b/>
                <w:sz w:val="22"/>
                <w:szCs w:val="22"/>
              </w:rPr>
              <w:t>25%</w:t>
            </w:r>
          </w:p>
        </w:tc>
      </w:tr>
      <w:tr w:rsidR="00583EC1" w:rsidRPr="00AB4D1E" w14:paraId="56F517AE" w14:textId="77777777" w:rsidTr="00F449CD">
        <w:tc>
          <w:tcPr>
            <w:tcW w:w="2093" w:type="dxa"/>
            <w:shd w:val="pct15" w:color="auto" w:fill="auto"/>
          </w:tcPr>
          <w:p w14:paraId="043C4F6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18BE22D2" w14:textId="3DE81989" w:rsidR="00583EC1" w:rsidRPr="00AB4D1E" w:rsidRDefault="00FE22EC" w:rsidP="00F449CD">
            <w:pPr>
              <w:spacing w:before="120" w:after="120"/>
              <w:jc w:val="both"/>
              <w:rPr>
                <w:rFonts w:ascii="Arial" w:hAnsi="Arial" w:cs="Arial"/>
                <w:b/>
                <w:sz w:val="22"/>
                <w:szCs w:val="22"/>
              </w:rPr>
            </w:pPr>
            <w:r w:rsidRPr="00AB4D1E">
              <w:rPr>
                <w:rFonts w:ascii="Arial" w:hAnsi="Arial" w:cs="Arial"/>
                <w:b/>
                <w:sz w:val="22"/>
                <w:szCs w:val="22"/>
              </w:rPr>
              <w:t>Submission deadline.</w:t>
            </w:r>
            <w:r w:rsidR="007246EB" w:rsidRPr="00AB4D1E">
              <w:rPr>
                <w:rFonts w:ascii="Arial" w:hAnsi="Arial" w:cs="Arial"/>
                <w:b/>
                <w:sz w:val="22"/>
                <w:szCs w:val="22"/>
              </w:rPr>
              <w:t xml:space="preserve"> Monday 9</w:t>
            </w:r>
            <w:r w:rsidR="007246EB" w:rsidRPr="00AB4D1E">
              <w:rPr>
                <w:rFonts w:ascii="Arial" w:hAnsi="Arial" w:cs="Arial"/>
                <w:b/>
                <w:sz w:val="22"/>
                <w:szCs w:val="22"/>
                <w:vertAlign w:val="superscript"/>
              </w:rPr>
              <w:t>th</w:t>
            </w:r>
            <w:r w:rsidR="007246EB" w:rsidRPr="00AB4D1E">
              <w:rPr>
                <w:rFonts w:ascii="Arial" w:hAnsi="Arial" w:cs="Arial"/>
                <w:b/>
                <w:sz w:val="22"/>
                <w:szCs w:val="22"/>
              </w:rPr>
              <w:t xml:space="preserve"> November 2026 09.00 </w:t>
            </w:r>
            <w:proofErr w:type="gramStart"/>
            <w:r w:rsidR="007246EB" w:rsidRPr="00AB4D1E">
              <w:rPr>
                <w:rFonts w:ascii="Arial" w:hAnsi="Arial" w:cs="Arial"/>
                <w:b/>
                <w:sz w:val="22"/>
                <w:szCs w:val="22"/>
              </w:rPr>
              <w:t>am</w:t>
            </w:r>
            <w:proofErr w:type="gramEnd"/>
          </w:p>
        </w:tc>
        <w:tc>
          <w:tcPr>
            <w:tcW w:w="2268" w:type="dxa"/>
            <w:shd w:val="pct15" w:color="auto" w:fill="auto"/>
          </w:tcPr>
          <w:p w14:paraId="514A8FF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34811450" w14:textId="56CC9B91" w:rsidR="00583EC1" w:rsidRPr="00AB4D1E" w:rsidRDefault="007246EB" w:rsidP="00F449CD">
            <w:pPr>
              <w:spacing w:before="120" w:after="120"/>
              <w:rPr>
                <w:rFonts w:ascii="Arial" w:hAnsi="Arial" w:cs="Arial"/>
                <w:b/>
                <w:sz w:val="22"/>
                <w:szCs w:val="22"/>
              </w:rPr>
            </w:pPr>
            <w:r w:rsidRPr="00AB4D1E">
              <w:rPr>
                <w:rFonts w:ascii="Arial" w:hAnsi="Arial" w:cs="Arial"/>
                <w:b/>
                <w:sz w:val="22"/>
                <w:szCs w:val="22"/>
              </w:rPr>
              <w:t>5</w:t>
            </w:r>
            <w:r w:rsidRPr="00AB4D1E">
              <w:rPr>
                <w:rFonts w:ascii="Arial" w:hAnsi="Arial" w:cs="Arial"/>
                <w:b/>
                <w:sz w:val="22"/>
                <w:szCs w:val="22"/>
                <w:vertAlign w:val="superscript"/>
              </w:rPr>
              <w:t>th</w:t>
            </w:r>
            <w:r w:rsidRPr="00AB4D1E">
              <w:rPr>
                <w:rFonts w:ascii="Arial" w:hAnsi="Arial" w:cs="Arial"/>
                <w:b/>
                <w:sz w:val="22"/>
                <w:szCs w:val="22"/>
              </w:rPr>
              <w:t xml:space="preserve"> December </w:t>
            </w:r>
            <w:r w:rsidR="00FC2F99" w:rsidRPr="00AB4D1E">
              <w:rPr>
                <w:rFonts w:ascii="Arial" w:hAnsi="Arial" w:cs="Arial"/>
                <w:b/>
                <w:sz w:val="22"/>
                <w:szCs w:val="22"/>
              </w:rPr>
              <w:t>2026 23.59pm</w:t>
            </w:r>
          </w:p>
        </w:tc>
      </w:tr>
      <w:tr w:rsidR="00583EC1" w:rsidRPr="00AB4D1E" w14:paraId="76369FA9" w14:textId="77777777" w:rsidTr="00F449CD">
        <w:tc>
          <w:tcPr>
            <w:tcW w:w="2093" w:type="dxa"/>
            <w:shd w:val="pct15" w:color="auto" w:fill="auto"/>
          </w:tcPr>
          <w:p w14:paraId="139A4727"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20A86DF3" w14:textId="77777777" w:rsidR="00583EC1" w:rsidRPr="00AB4D1E" w:rsidRDefault="00583EC1" w:rsidP="00F449CD">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8EC164"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179E096C"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24DC43E3" w14:textId="77777777" w:rsidR="00583EC1" w:rsidRPr="00AB4D1E" w:rsidRDefault="00583EC1" w:rsidP="00F449CD">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125122A"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83EC1" w:rsidRPr="00AB4D1E" w14:paraId="343CA552" w14:textId="77777777" w:rsidTr="00F449CD">
        <w:tc>
          <w:tcPr>
            <w:tcW w:w="2093" w:type="dxa"/>
            <w:shd w:val="pct15" w:color="auto" w:fill="auto"/>
          </w:tcPr>
          <w:p w14:paraId="2897FE66" w14:textId="77777777" w:rsidR="00583EC1" w:rsidRPr="00AB4D1E" w:rsidRDefault="00583EC1" w:rsidP="00F449CD">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6A074706" w14:textId="77777777" w:rsidR="00583EC1" w:rsidRPr="00AB4D1E" w:rsidRDefault="00583EC1" w:rsidP="00F449CD">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1C4463" w:rsidRPr="00AB4D1E" w14:paraId="5597579C" w14:textId="77777777" w:rsidTr="00A203A3">
        <w:tc>
          <w:tcPr>
            <w:tcW w:w="2093" w:type="dxa"/>
            <w:shd w:val="pct15" w:color="auto" w:fill="auto"/>
          </w:tcPr>
          <w:p w14:paraId="0E6C4818" w14:textId="77777777" w:rsidR="001C4463" w:rsidRPr="00AB4D1E" w:rsidRDefault="001C4463" w:rsidP="00A203A3">
            <w:pPr>
              <w:spacing w:before="120" w:after="120"/>
              <w:rPr>
                <w:rFonts w:ascii="Arial" w:hAnsi="Arial" w:cs="Arial"/>
                <w:b/>
                <w:sz w:val="22"/>
                <w:szCs w:val="22"/>
              </w:rPr>
            </w:pPr>
            <w:r w:rsidRPr="00AB4D1E">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1C4463" w:rsidRPr="00AB4D1E" w14:paraId="1B000B30" w14:textId="77777777" w:rsidTr="00A203A3">
              <w:tc>
                <w:tcPr>
                  <w:tcW w:w="7611" w:type="dxa"/>
                  <w:tcBorders>
                    <w:left w:val="nil"/>
                  </w:tcBorders>
                  <w:tcMar>
                    <w:top w:w="0" w:type="dxa"/>
                    <w:left w:w="108" w:type="dxa"/>
                    <w:bottom w:w="0" w:type="dxa"/>
                    <w:right w:w="108" w:type="dxa"/>
                  </w:tcMar>
                </w:tcPr>
                <w:p w14:paraId="6B166AC0" w14:textId="77777777" w:rsidR="001C4463" w:rsidRPr="00AB4D1E" w:rsidRDefault="001C4463" w:rsidP="00A203A3">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560A4421" w14:textId="77777777" w:rsidR="001C4463" w:rsidRPr="00AB4D1E" w:rsidRDefault="001C4463" w:rsidP="001C4463">
                  <w:pPr>
                    <w:numPr>
                      <w:ilvl w:val="0"/>
                      <w:numId w:val="43"/>
                    </w:numPr>
                    <w:rPr>
                      <w:rFonts w:ascii="Arial" w:hAnsi="Arial" w:cs="Arial"/>
                      <w:sz w:val="22"/>
                      <w:szCs w:val="22"/>
                    </w:rPr>
                  </w:pPr>
                  <w:r w:rsidRPr="00AB4D1E">
                    <w:rPr>
                      <w:rFonts w:ascii="Arial" w:hAnsi="Arial" w:cs="Arial"/>
                      <w:sz w:val="22"/>
                      <w:szCs w:val="22"/>
                    </w:rPr>
                    <w:t>You write clearly and concisely.</w:t>
                  </w:r>
                </w:p>
                <w:p w14:paraId="62E493E8" w14:textId="77777777" w:rsidR="001C4463" w:rsidRPr="00AB4D1E" w:rsidRDefault="001C4463" w:rsidP="001C4463">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760B1706" w14:textId="77777777" w:rsidR="001C4463" w:rsidRPr="00AB4D1E" w:rsidRDefault="001C4463" w:rsidP="00A203A3">
                  <w:pPr>
                    <w:ind w:left="-10"/>
                    <w:rPr>
                      <w:rFonts w:ascii="Arial" w:hAnsi="Arial" w:cs="Arial"/>
                      <w:b/>
                      <w:bCs/>
                      <w:sz w:val="22"/>
                      <w:szCs w:val="22"/>
                    </w:rPr>
                  </w:pPr>
                </w:p>
                <w:p w14:paraId="227F4907" w14:textId="77777777" w:rsidR="001C4463" w:rsidRPr="00AB4D1E" w:rsidRDefault="001C4463" w:rsidP="00A203A3">
                  <w:pPr>
                    <w:keepNext/>
                    <w:rPr>
                      <w:rFonts w:ascii="Arial" w:hAnsi="Arial" w:cs="Arial"/>
                      <w:b/>
                      <w:bCs/>
                      <w:sz w:val="22"/>
                      <w:szCs w:val="22"/>
                    </w:rPr>
                  </w:pPr>
                  <w:r w:rsidRPr="00AB4D1E">
                    <w:rPr>
                      <w:rFonts w:ascii="Arial" w:hAnsi="Arial" w:cs="Arial"/>
                      <w:b/>
                      <w:bCs/>
                      <w:sz w:val="22"/>
                      <w:szCs w:val="22"/>
                    </w:rPr>
                    <w:t>If You Go Over the Word Limit</w:t>
                  </w:r>
                </w:p>
                <w:p w14:paraId="08215129" w14:textId="77777777" w:rsidR="001C4463" w:rsidRPr="00AB4D1E" w:rsidRDefault="001C4463" w:rsidP="00A203A3">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01334D8B" w14:textId="77777777" w:rsidR="001C4463" w:rsidRPr="00AB4D1E" w:rsidRDefault="001C4463" w:rsidP="00A203A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1C4463" w:rsidRPr="00AB4D1E" w14:paraId="732B000E"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327117"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293D8C"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Penalty Applied</w:t>
                        </w:r>
                      </w:p>
                    </w:tc>
                  </w:tr>
                  <w:tr w:rsidR="001C4463" w:rsidRPr="00AB4D1E" w14:paraId="52A6566B"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AE19A0"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19ED02"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No penalty</w:t>
                        </w:r>
                      </w:p>
                    </w:tc>
                  </w:tr>
                  <w:tr w:rsidR="001C4463" w:rsidRPr="00AB4D1E" w14:paraId="73844F46"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4E27E7"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5DAB60"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1C4463" w:rsidRPr="00AB4D1E" w14:paraId="07C2FC85"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E2229F"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700B5"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1C4463" w:rsidRPr="00AB4D1E" w14:paraId="28E3137A"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5E28D8"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51DEF4"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Mark capped at the pass mark</w:t>
                        </w:r>
                      </w:p>
                    </w:tc>
                  </w:tr>
                </w:tbl>
                <w:p w14:paraId="2A6F0B2F" w14:textId="77777777" w:rsidR="001C4463" w:rsidRPr="00AB4D1E" w:rsidRDefault="001C4463" w:rsidP="00A203A3">
                  <w:pPr>
                    <w:ind w:left="-10"/>
                    <w:rPr>
                      <w:rFonts w:ascii="Arial" w:eastAsiaTheme="minorEastAsia" w:hAnsi="Arial" w:cs="Arial"/>
                      <w:sz w:val="22"/>
                      <w:szCs w:val="22"/>
                      <w14:ligatures w14:val="standardContextual"/>
                    </w:rPr>
                  </w:pPr>
                </w:p>
                <w:p w14:paraId="010CD814"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Examples (Undergraduate):</w:t>
                  </w:r>
                </w:p>
                <w:p w14:paraId="64CA2E1C"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3B57E6E1"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36410A99"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784066A5"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59AECAB1" w14:textId="77777777" w:rsidR="001C4463" w:rsidRPr="00AB4D1E" w:rsidRDefault="001C4463" w:rsidP="00A203A3">
                  <w:pPr>
                    <w:ind w:left="-10"/>
                    <w:rPr>
                      <w:rFonts w:ascii="Arial" w:eastAsiaTheme="minorEastAsia" w:hAnsi="Arial" w:cs="Arial"/>
                      <w:b/>
                      <w:bCs/>
                      <w:sz w:val="22"/>
                      <w:szCs w:val="22"/>
                    </w:rPr>
                  </w:pPr>
                </w:p>
                <w:p w14:paraId="21A2C0CB" w14:textId="77777777" w:rsidR="001C4463" w:rsidRPr="00AB4D1E" w:rsidRDefault="001C4463" w:rsidP="00A203A3">
                  <w:pPr>
                    <w:ind w:left="-10"/>
                    <w:rPr>
                      <w:rFonts w:ascii="Arial" w:hAnsi="Arial" w:cs="Arial"/>
                      <w:b/>
                      <w:bCs/>
                      <w:sz w:val="22"/>
                      <w:szCs w:val="22"/>
                    </w:rPr>
                  </w:pPr>
                  <w:r w:rsidRPr="00AB4D1E">
                    <w:rPr>
                      <w:rFonts w:ascii="Arial" w:hAnsi="Arial" w:cs="Arial"/>
                      <w:b/>
                      <w:bCs/>
                      <w:sz w:val="22"/>
                      <w:szCs w:val="22"/>
                    </w:rPr>
                    <w:t>If You Are Under the Word Limit</w:t>
                  </w:r>
                </w:p>
                <w:p w14:paraId="7BCAF313"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33DC1D1C" w14:textId="77777777" w:rsidR="001C4463" w:rsidRPr="00AB4D1E" w:rsidRDefault="001C4463" w:rsidP="00A203A3">
                  <w:pPr>
                    <w:ind w:left="-10"/>
                    <w:rPr>
                      <w:rFonts w:ascii="Arial" w:hAnsi="Arial" w:cs="Arial"/>
                      <w:b/>
                      <w:bCs/>
                      <w:sz w:val="22"/>
                      <w:szCs w:val="22"/>
                    </w:rPr>
                  </w:pPr>
                </w:p>
                <w:p w14:paraId="1E5582BB" w14:textId="77777777" w:rsidR="001C4463" w:rsidRPr="00AB4D1E" w:rsidRDefault="001C4463" w:rsidP="00A203A3">
                  <w:pPr>
                    <w:ind w:left="-10"/>
                    <w:rPr>
                      <w:rFonts w:ascii="Arial" w:hAnsi="Arial" w:cs="Arial"/>
                      <w:b/>
                      <w:bCs/>
                      <w:sz w:val="22"/>
                      <w:szCs w:val="22"/>
                    </w:rPr>
                  </w:pPr>
                  <w:r w:rsidRPr="00AB4D1E">
                    <w:rPr>
                      <w:rFonts w:ascii="Arial" w:hAnsi="Arial" w:cs="Arial"/>
                      <w:b/>
                      <w:bCs/>
                      <w:sz w:val="22"/>
                      <w:szCs w:val="22"/>
                    </w:rPr>
                    <w:t>Feedback</w:t>
                  </w:r>
                </w:p>
                <w:p w14:paraId="51850551"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7729D5E8" w14:textId="77777777" w:rsidR="001C4463" w:rsidRPr="00AB4D1E" w:rsidRDefault="001C4463" w:rsidP="00A203A3">
                  <w:pPr>
                    <w:rPr>
                      <w:rFonts w:ascii="Arial" w:hAnsi="Arial" w:cs="Arial"/>
                      <w:color w:val="0F4761"/>
                      <w:sz w:val="22"/>
                      <w:szCs w:val="22"/>
                    </w:rPr>
                  </w:pPr>
                </w:p>
              </w:tc>
            </w:tr>
          </w:tbl>
          <w:p w14:paraId="6BB9E51C" w14:textId="77777777" w:rsidR="001C4463" w:rsidRPr="00AB4D1E" w:rsidRDefault="001C4463" w:rsidP="00A203A3">
            <w:pPr>
              <w:spacing w:before="120" w:after="120"/>
              <w:jc w:val="both"/>
              <w:rPr>
                <w:rFonts w:ascii="Arial" w:hAnsi="Arial" w:cs="Arial"/>
                <w:sz w:val="22"/>
                <w:szCs w:val="22"/>
              </w:rPr>
            </w:pPr>
          </w:p>
        </w:tc>
      </w:tr>
    </w:tbl>
    <w:p w14:paraId="2A08E001" w14:textId="77777777" w:rsidR="001C4463" w:rsidRPr="00AB4D1E" w:rsidRDefault="001C4463" w:rsidP="001C4463">
      <w:pPr>
        <w:rPr>
          <w:rFonts w:ascii="Arial" w:hAnsi="Arial" w:cs="Arial"/>
          <w:sz w:val="32"/>
        </w:rPr>
      </w:pPr>
    </w:p>
    <w:p w14:paraId="31864228" w14:textId="77777777" w:rsidR="001C4463" w:rsidRPr="00AB4D1E" w:rsidRDefault="001C4463" w:rsidP="001C4463">
      <w:pPr>
        <w:rPr>
          <w:rFonts w:ascii="Arial" w:hAnsi="Arial" w:cs="Arial"/>
          <w:sz w:val="32"/>
        </w:rPr>
      </w:pPr>
    </w:p>
    <w:p w14:paraId="159F0319" w14:textId="77777777" w:rsidR="00583EC1" w:rsidRPr="00AB4D1E" w:rsidRDefault="00583EC1" w:rsidP="00583EC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83EC1" w:rsidRPr="00AB4D1E" w14:paraId="13581B4D" w14:textId="77777777" w:rsidTr="00F449CD">
        <w:tc>
          <w:tcPr>
            <w:tcW w:w="9747" w:type="dxa"/>
            <w:shd w:val="pct10" w:color="auto" w:fill="auto"/>
          </w:tcPr>
          <w:p w14:paraId="1046946D" w14:textId="77777777" w:rsidR="00583EC1" w:rsidRPr="00AB4D1E" w:rsidRDefault="00583EC1" w:rsidP="00F449CD">
            <w:pPr>
              <w:rPr>
                <w:rFonts w:ascii="Arial" w:hAnsi="Arial" w:cs="Arial"/>
                <w:b/>
                <w:sz w:val="22"/>
                <w:szCs w:val="22"/>
              </w:rPr>
            </w:pPr>
            <w:r w:rsidRPr="00AB4D1E">
              <w:rPr>
                <w:rFonts w:ascii="Arial" w:hAnsi="Arial" w:cs="Arial"/>
                <w:b/>
                <w:sz w:val="22"/>
                <w:szCs w:val="22"/>
              </w:rPr>
              <w:t xml:space="preserve">Module Learning Outcomes </w:t>
            </w:r>
          </w:p>
          <w:p w14:paraId="7EB8D1DE" w14:textId="77777777" w:rsidR="00583EC1" w:rsidRPr="00AB4D1E" w:rsidRDefault="00583EC1" w:rsidP="00F449CD">
            <w:pPr>
              <w:rPr>
                <w:rFonts w:ascii="Arial" w:hAnsi="Arial" w:cs="Arial"/>
                <w:sz w:val="22"/>
                <w:szCs w:val="22"/>
              </w:rPr>
            </w:pPr>
            <w:r w:rsidRPr="00AB4D1E">
              <w:rPr>
                <w:rFonts w:ascii="Arial" w:hAnsi="Arial" w:cs="Arial"/>
                <w:b/>
                <w:sz w:val="22"/>
                <w:szCs w:val="22"/>
              </w:rPr>
              <w:t>(from module syllabus)</w:t>
            </w:r>
          </w:p>
        </w:tc>
      </w:tr>
      <w:tr w:rsidR="00583EC1" w:rsidRPr="00AB4D1E" w14:paraId="34E20E98" w14:textId="77777777" w:rsidTr="00F449CD">
        <w:tc>
          <w:tcPr>
            <w:tcW w:w="9747" w:type="dxa"/>
          </w:tcPr>
          <w:p w14:paraId="361C10F2" w14:textId="77777777" w:rsidR="00583EC1" w:rsidRPr="00AB4D1E" w:rsidRDefault="00583EC1" w:rsidP="00F449CD">
            <w:pPr>
              <w:rPr>
                <w:rFonts w:ascii="Arial" w:hAnsi="Arial" w:cs="Arial"/>
              </w:rPr>
            </w:pPr>
            <w:r w:rsidRPr="00AB4D1E">
              <w:rPr>
                <w:rFonts w:ascii="Arial" w:hAnsi="Arial" w:cs="Arial"/>
              </w:rPr>
              <w:t>Upon the successful completion of this module, the student should be able to:</w:t>
            </w:r>
          </w:p>
          <w:p w14:paraId="6DC2E1B0" w14:textId="77777777" w:rsidR="00583EC1" w:rsidRPr="00AB4D1E" w:rsidRDefault="00583EC1" w:rsidP="00F449CD">
            <w:pPr>
              <w:rPr>
                <w:rFonts w:ascii="Arial" w:hAnsi="Arial" w:cs="Arial"/>
              </w:rPr>
            </w:pPr>
          </w:p>
          <w:p w14:paraId="68590B9B" w14:textId="77777777" w:rsidR="00583EC1" w:rsidRPr="00AB4D1E" w:rsidRDefault="00583EC1" w:rsidP="00583EC1">
            <w:pPr>
              <w:pStyle w:val="ListParagraph"/>
              <w:numPr>
                <w:ilvl w:val="0"/>
                <w:numId w:val="4"/>
              </w:numPr>
              <w:jc w:val="both"/>
              <w:rPr>
                <w:rFonts w:ascii="Arial" w:hAnsi="Arial" w:cs="Arial"/>
              </w:rPr>
            </w:pPr>
            <w:r w:rsidRPr="00AB4D1E">
              <w:rPr>
                <w:rFonts w:ascii="Arial" w:hAnsi="Arial" w:cs="Arial"/>
              </w:rPr>
              <w:t>Evaluate the appropriate use of contemporary technologies to improve workplace efficiency and employability.</w:t>
            </w:r>
          </w:p>
          <w:p w14:paraId="3B1F1E16"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 xml:space="preserve">Demonstrate an understanding of using digital technology to enhance a personal brand capability. </w:t>
            </w:r>
          </w:p>
          <w:p w14:paraId="33D21799"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Develop digital competency for task and project management.</w:t>
            </w:r>
          </w:p>
          <w:p w14:paraId="1DE007C0"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369608F2" w14:textId="77777777" w:rsidR="00583EC1" w:rsidRPr="00AB4D1E" w:rsidRDefault="00583EC1" w:rsidP="00F449CD">
            <w:pPr>
              <w:rPr>
                <w:rFonts w:ascii="Arial" w:hAnsi="Arial" w:cs="Arial"/>
                <w:sz w:val="22"/>
                <w:szCs w:val="22"/>
              </w:rPr>
            </w:pPr>
          </w:p>
        </w:tc>
      </w:tr>
    </w:tbl>
    <w:p w14:paraId="5F56BF86" w14:textId="77777777" w:rsidR="00583EC1" w:rsidRPr="00AB4D1E" w:rsidRDefault="00583EC1" w:rsidP="00583EC1">
      <w:pPr>
        <w:rPr>
          <w:rFonts w:ascii="Arial" w:hAnsi="Arial" w:cs="Arial"/>
          <w:b/>
        </w:rPr>
      </w:pPr>
    </w:p>
    <w:p w14:paraId="1DFE5D82" w14:textId="77777777" w:rsidR="00583EC1" w:rsidRPr="00AB4D1E" w:rsidRDefault="00583EC1" w:rsidP="00583EC1">
      <w:pPr>
        <w:rPr>
          <w:rFonts w:ascii="Arial" w:hAnsi="Arial" w:cs="Arial"/>
          <w:b/>
        </w:rPr>
      </w:pPr>
    </w:p>
    <w:p w14:paraId="5E396980" w14:textId="77777777" w:rsidR="00E860E4" w:rsidRPr="00AB4D1E" w:rsidRDefault="00E860E4" w:rsidP="00583EC1">
      <w:pPr>
        <w:rPr>
          <w:rFonts w:ascii="Arial" w:hAnsi="Arial" w:cs="Arial"/>
          <w:b/>
        </w:rPr>
      </w:pPr>
    </w:p>
    <w:p w14:paraId="4256184C" w14:textId="77777777" w:rsidR="00583EC1" w:rsidRPr="00AB4D1E" w:rsidRDefault="00583EC1" w:rsidP="00583EC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83EC1" w:rsidRPr="00AB4D1E" w14:paraId="1825DBA5" w14:textId="77777777" w:rsidTr="00F449CD">
        <w:tc>
          <w:tcPr>
            <w:tcW w:w="9781" w:type="dxa"/>
            <w:shd w:val="clear" w:color="auto" w:fill="C0C0C0"/>
          </w:tcPr>
          <w:p w14:paraId="7BEEEDCD" w14:textId="77777777" w:rsidR="00583EC1" w:rsidRPr="00AB4D1E" w:rsidRDefault="00583EC1" w:rsidP="00F449CD">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7F67FA51" w14:textId="77777777" w:rsidR="00583EC1" w:rsidRPr="00AB4D1E" w:rsidRDefault="00583EC1" w:rsidP="00583EC1">
      <w:pPr>
        <w:jc w:val="both"/>
        <w:rPr>
          <w:rFonts w:ascii="Arial" w:hAnsi="Arial" w:cs="Arial"/>
          <w:b/>
          <w:bCs/>
          <w:sz w:val="22"/>
          <w:szCs w:val="22"/>
        </w:rPr>
      </w:pPr>
      <w:r w:rsidRPr="00AB4D1E">
        <w:rPr>
          <w:rFonts w:ascii="Arial" w:hAnsi="Arial" w:cs="Arial"/>
          <w:b/>
          <w:bCs/>
          <w:sz w:val="22"/>
          <w:szCs w:val="22"/>
        </w:rPr>
        <w:t>Use of Generative AI in Assessment </w:t>
      </w:r>
    </w:p>
    <w:p w14:paraId="52FAEA2A"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(Lecturer to indicate Yes or Not against each element) </w:t>
      </w:r>
    </w:p>
    <w:p w14:paraId="7EF62718"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p w14:paraId="4446BBC1"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583EC1" w:rsidRPr="00AB4D1E" w14:paraId="587E9F45" w14:textId="77777777" w:rsidTr="00F449CD">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689DB4A7"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52846D5"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5321CE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1E8B238F"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5ADFD86C"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7BDCFB3C"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CB0F376"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7B789DBA"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5D47DAAF"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289D5DFE"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382B9AC3"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A6549C6"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79F292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FFB914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xml:space="preserve">For this assessment, you can use Generative AI to check your own text/creation for grammatical and </w:t>
            </w:r>
            <w:r w:rsidRPr="00AB4D1E">
              <w:rPr>
                <w:rFonts w:ascii="Arial" w:hAnsi="Arial" w:cs="Arial"/>
                <w:sz w:val="22"/>
                <w:szCs w:val="22"/>
              </w:rPr>
              <w:lastRenderedPageBreak/>
              <w:t>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100C97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lastRenderedPageBreak/>
              <w:t>Yes ​X​ </w:t>
            </w:r>
          </w:p>
          <w:p w14:paraId="263D224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125823E2"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lastRenderedPageBreak/>
              <w:t>No  ​</w:t>
            </w:r>
            <w:proofErr w:type="gramEnd"/>
            <w:r w:rsidRPr="00AB4D1E">
              <w:rPr>
                <w:rFonts w:ascii="Arial" w:hAnsi="Arial" w:cs="Arial"/>
                <w:sz w:val="22"/>
                <w:szCs w:val="22"/>
              </w:rPr>
              <w:t>​ </w:t>
            </w:r>
          </w:p>
        </w:tc>
      </w:tr>
      <w:tr w:rsidR="00583EC1" w:rsidRPr="00AB4D1E" w14:paraId="242BB160"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ACC255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lastRenderedPageBreak/>
              <w:t>WRITING </w:t>
            </w:r>
          </w:p>
        </w:tc>
        <w:tc>
          <w:tcPr>
            <w:tcW w:w="5385" w:type="dxa"/>
            <w:tcBorders>
              <w:top w:val="single" w:sz="6" w:space="0" w:color="000000"/>
              <w:left w:val="single" w:sz="6" w:space="0" w:color="000000"/>
              <w:bottom w:val="single" w:sz="6" w:space="0" w:color="000000"/>
              <w:right w:val="single" w:sz="6" w:space="0" w:color="000000"/>
            </w:tcBorders>
            <w:hideMark/>
          </w:tcPr>
          <w:p w14:paraId="04C26B55"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319C49D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53C8714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4BAF6E6A"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092F00EF"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B4073B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2A2E92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2ED82CB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637C89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1516079E"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CCD9CED"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B437DB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173A5B07"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34C2E01A"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31C2701"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5A1117DF"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1E17E96" w14:textId="77777777" w:rsidTr="00F449CD">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70A24E9"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3B36DF4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xml:space="preserve">For this assessment, you are not allowed to use </w:t>
            </w:r>
            <w:r w:rsidRPr="00AB4D1E">
              <w:rPr>
                <w:rFonts w:ascii="Arial" w:hAnsi="Arial" w:cs="Arial"/>
                <w:b/>
                <w:bCs/>
                <w:sz w:val="22"/>
                <w:szCs w:val="22"/>
              </w:rPr>
              <w:t>any</w:t>
            </w:r>
            <w:r w:rsidRPr="00AB4D1E">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32172F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 </w:t>
            </w:r>
          </w:p>
          <w:p w14:paraId="7543B648"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41B4D879"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Segoe UI Symbol" w:hAnsi="Segoe UI Symbol" w:cs="Segoe UI Symbol"/>
                <w:sz w:val="22"/>
                <w:szCs w:val="22"/>
              </w:rPr>
              <w:t>☐</w:t>
            </w:r>
            <w:r w:rsidRPr="00AB4D1E">
              <w:rPr>
                <w:rFonts w:ascii="Arial" w:hAnsi="Arial" w:cs="Arial"/>
                <w:sz w:val="22"/>
                <w:szCs w:val="22"/>
              </w:rPr>
              <w:t>​ </w:t>
            </w:r>
          </w:p>
        </w:tc>
      </w:tr>
    </w:tbl>
    <w:p w14:paraId="52C21828"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p w14:paraId="6C67E723" w14:textId="77777777" w:rsidR="004F0FFF" w:rsidRPr="00AB4D1E" w:rsidRDefault="004F0FFF" w:rsidP="004F0FFF">
      <w:pPr>
        <w:rPr>
          <w:rFonts w:ascii="Arial" w:hAnsi="Arial" w:cs="Arial"/>
          <w:b/>
          <w:bCs/>
          <w:sz w:val="24"/>
          <w:szCs w:val="24"/>
        </w:rPr>
      </w:pPr>
    </w:p>
    <w:p w14:paraId="729AEC79" w14:textId="59996295" w:rsidR="004F0FFF" w:rsidRPr="00AB4D1E" w:rsidRDefault="004F0FFF" w:rsidP="004F0FFF">
      <w:pPr>
        <w:rPr>
          <w:rFonts w:ascii="Arial" w:hAnsi="Arial" w:cs="Arial"/>
          <w:b/>
          <w:bCs/>
          <w:sz w:val="24"/>
          <w:szCs w:val="24"/>
        </w:rPr>
      </w:pPr>
      <w:r w:rsidRPr="00AB4D1E">
        <w:rPr>
          <w:rFonts w:ascii="Arial" w:hAnsi="Arial" w:cs="Arial"/>
          <w:b/>
          <w:bCs/>
          <w:sz w:val="24"/>
          <w:szCs w:val="24"/>
        </w:rPr>
        <w:t>IMPORTANT – PLEASE ENSURE THAT YOU:</w:t>
      </w:r>
    </w:p>
    <w:p w14:paraId="3C6EC7D5" w14:textId="77777777" w:rsidR="004F0FFF" w:rsidRPr="00AB4D1E" w:rsidRDefault="004F0FFF" w:rsidP="004F0FFF">
      <w:pPr>
        <w:pStyle w:val="ListParagraph"/>
        <w:numPr>
          <w:ilvl w:val="0"/>
          <w:numId w:val="41"/>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00F5032F" w14:textId="77777777" w:rsidR="004F0FFF" w:rsidRPr="00AB4D1E" w:rsidRDefault="004F0FFF" w:rsidP="004F0FFF">
      <w:pPr>
        <w:pStyle w:val="ListParagraph"/>
        <w:rPr>
          <w:rFonts w:ascii="Arial" w:hAnsi="Arial" w:cs="Arial"/>
          <w:sz w:val="24"/>
          <w:szCs w:val="24"/>
        </w:rPr>
      </w:pPr>
    </w:p>
    <w:p w14:paraId="5287DC84" w14:textId="77777777" w:rsidR="004F0FFF" w:rsidRPr="00AB4D1E" w:rsidRDefault="004F0FFF" w:rsidP="004F0FFF">
      <w:pPr>
        <w:pStyle w:val="ListParagraph"/>
        <w:numPr>
          <w:ilvl w:val="0"/>
          <w:numId w:val="41"/>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7B25A44C" w14:textId="77777777" w:rsidR="00583EC1" w:rsidRPr="00AB4D1E" w:rsidRDefault="00583EC1" w:rsidP="00583EC1">
      <w:pPr>
        <w:jc w:val="both"/>
        <w:rPr>
          <w:rFonts w:ascii="Arial" w:hAnsi="Arial" w:cs="Arial"/>
          <w:sz w:val="22"/>
          <w:szCs w:val="22"/>
        </w:rPr>
      </w:pPr>
    </w:p>
    <w:p w14:paraId="6E1CFBC8" w14:textId="77777777" w:rsidR="00583EC1" w:rsidRPr="00AB4D1E" w:rsidRDefault="00583EC1" w:rsidP="00583EC1">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583EC1" w:rsidRPr="00AB4D1E" w14:paraId="6367A5DC" w14:textId="77777777" w:rsidTr="00581723">
        <w:trPr>
          <w:trHeight w:val="4914"/>
        </w:trPr>
        <w:tc>
          <w:tcPr>
            <w:tcW w:w="10444" w:type="dxa"/>
          </w:tcPr>
          <w:p w14:paraId="68F41161" w14:textId="68D17946" w:rsidR="00583EC1" w:rsidRPr="00AB4D1E" w:rsidRDefault="007246EB" w:rsidP="00F449CD">
            <w:pPr>
              <w:jc w:val="center"/>
              <w:rPr>
                <w:rFonts w:ascii="Arial" w:hAnsi="Arial" w:cs="Arial"/>
                <w:b/>
                <w:bCs/>
                <w:sz w:val="32"/>
                <w:szCs w:val="32"/>
              </w:rPr>
            </w:pPr>
            <w:r w:rsidRPr="00AB4D1E">
              <w:rPr>
                <w:rFonts w:ascii="Arial" w:hAnsi="Arial" w:cs="Arial"/>
                <w:b/>
                <w:bCs/>
                <w:sz w:val="32"/>
                <w:szCs w:val="32"/>
              </w:rPr>
              <w:t xml:space="preserve">You must submit to Turnitin by the </w:t>
            </w:r>
            <w:proofErr w:type="gramStart"/>
            <w:r w:rsidRPr="00AB4D1E">
              <w:rPr>
                <w:rFonts w:ascii="Arial" w:hAnsi="Arial" w:cs="Arial"/>
                <w:b/>
                <w:bCs/>
                <w:sz w:val="32"/>
                <w:szCs w:val="32"/>
              </w:rPr>
              <w:t>9</w:t>
            </w:r>
            <w:r w:rsidRPr="00AB4D1E">
              <w:rPr>
                <w:rFonts w:ascii="Arial" w:hAnsi="Arial" w:cs="Arial"/>
                <w:b/>
                <w:bCs/>
                <w:sz w:val="32"/>
                <w:szCs w:val="32"/>
                <w:vertAlign w:val="superscript"/>
              </w:rPr>
              <w:t>th</w:t>
            </w:r>
            <w:proofErr w:type="gramEnd"/>
            <w:r w:rsidRPr="00AB4D1E">
              <w:rPr>
                <w:rFonts w:ascii="Arial" w:hAnsi="Arial" w:cs="Arial"/>
                <w:b/>
                <w:bCs/>
                <w:sz w:val="32"/>
                <w:szCs w:val="32"/>
              </w:rPr>
              <w:t xml:space="preserve"> </w:t>
            </w:r>
            <w:r w:rsidR="00BA6D8D">
              <w:rPr>
                <w:rFonts w:ascii="Arial" w:hAnsi="Arial" w:cs="Arial"/>
                <w:b/>
                <w:bCs/>
                <w:sz w:val="32"/>
                <w:szCs w:val="32"/>
              </w:rPr>
              <w:t xml:space="preserve">November </w:t>
            </w:r>
            <w:r w:rsidRPr="00AB4D1E">
              <w:rPr>
                <w:rFonts w:ascii="Arial" w:hAnsi="Arial" w:cs="Arial"/>
                <w:b/>
                <w:bCs/>
                <w:sz w:val="32"/>
                <w:szCs w:val="32"/>
              </w:rPr>
              <w:t xml:space="preserve">09.00 </w:t>
            </w:r>
            <w:proofErr w:type="gramStart"/>
            <w:r w:rsidRPr="00AB4D1E">
              <w:rPr>
                <w:rFonts w:ascii="Arial" w:hAnsi="Arial" w:cs="Arial"/>
                <w:b/>
                <w:bCs/>
                <w:sz w:val="32"/>
                <w:szCs w:val="32"/>
              </w:rPr>
              <w:t>am</w:t>
            </w:r>
            <w:proofErr w:type="gramEnd"/>
          </w:p>
          <w:p w14:paraId="35DD4CC8" w14:textId="77777777" w:rsidR="00581723" w:rsidRPr="00AB4D1E" w:rsidRDefault="00581723" w:rsidP="00581723">
            <w:pPr>
              <w:spacing w:before="120" w:after="120"/>
              <w:jc w:val="center"/>
              <w:rPr>
                <w:rFonts w:ascii="Arial" w:hAnsi="Arial" w:cs="Arial"/>
                <w:b/>
                <w:sz w:val="32"/>
                <w:szCs w:val="32"/>
                <w:lang w:val="en-US"/>
              </w:rPr>
            </w:pPr>
            <w:r w:rsidRPr="00AB4D1E">
              <w:rPr>
                <w:rFonts w:ascii="Arial" w:hAnsi="Arial" w:cs="Arial"/>
                <w:b/>
                <w:sz w:val="32"/>
                <w:szCs w:val="32"/>
                <w:lang w:val="en-US"/>
              </w:rPr>
              <w:t>5 Minute Reflective Presentation (What you have learned, how they can/have implemented it)</w:t>
            </w:r>
          </w:p>
          <w:p w14:paraId="3409BC9E" w14:textId="18E5DA43" w:rsidR="00FE22EC" w:rsidRPr="00AB4D1E" w:rsidRDefault="00FE22EC" w:rsidP="00581723">
            <w:pPr>
              <w:spacing w:before="120" w:after="120"/>
              <w:jc w:val="center"/>
              <w:rPr>
                <w:rFonts w:ascii="Arial" w:hAnsi="Arial" w:cs="Arial"/>
                <w:bCs/>
                <w:sz w:val="28"/>
                <w:szCs w:val="28"/>
              </w:rPr>
            </w:pPr>
            <w:r w:rsidRPr="00AB4D1E">
              <w:rPr>
                <w:rFonts w:ascii="Arial" w:hAnsi="Arial" w:cs="Arial"/>
                <w:bCs/>
                <w:sz w:val="28"/>
                <w:szCs w:val="28"/>
                <w:lang w:val="en-US"/>
              </w:rPr>
              <w:t xml:space="preserve">You will present the week </w:t>
            </w:r>
            <w:r w:rsidR="0025498D" w:rsidRPr="00AB4D1E">
              <w:rPr>
                <w:rFonts w:ascii="Arial" w:hAnsi="Arial" w:cs="Arial"/>
                <w:bCs/>
                <w:sz w:val="28"/>
                <w:szCs w:val="28"/>
                <w:lang w:val="en-US"/>
              </w:rPr>
              <w:t>commencing</w:t>
            </w:r>
            <w:r w:rsidRPr="00AB4D1E">
              <w:rPr>
                <w:rFonts w:ascii="Arial" w:hAnsi="Arial" w:cs="Arial"/>
                <w:bCs/>
                <w:sz w:val="28"/>
                <w:szCs w:val="28"/>
                <w:lang w:val="en-US"/>
              </w:rPr>
              <w:t xml:space="preserve"> the </w:t>
            </w:r>
            <w:proofErr w:type="gramStart"/>
            <w:r w:rsidR="007246EB" w:rsidRPr="00AB4D1E">
              <w:rPr>
                <w:rFonts w:ascii="Arial" w:hAnsi="Arial" w:cs="Arial"/>
                <w:bCs/>
                <w:sz w:val="28"/>
                <w:szCs w:val="28"/>
                <w:lang w:val="en-US"/>
              </w:rPr>
              <w:t>9</w:t>
            </w:r>
            <w:r w:rsidR="007246EB" w:rsidRPr="00AB4D1E">
              <w:rPr>
                <w:rFonts w:ascii="Arial" w:hAnsi="Arial" w:cs="Arial"/>
                <w:bCs/>
                <w:sz w:val="28"/>
                <w:szCs w:val="28"/>
                <w:vertAlign w:val="superscript"/>
                <w:lang w:val="en-US"/>
              </w:rPr>
              <w:t>th</w:t>
            </w:r>
            <w:proofErr w:type="gramEnd"/>
            <w:r w:rsidR="007246EB" w:rsidRPr="00AB4D1E">
              <w:rPr>
                <w:rFonts w:ascii="Arial" w:hAnsi="Arial" w:cs="Arial"/>
                <w:bCs/>
                <w:sz w:val="28"/>
                <w:szCs w:val="28"/>
                <w:lang w:val="en-US"/>
              </w:rPr>
              <w:t xml:space="preserve"> November </w:t>
            </w:r>
            <w:r w:rsidRPr="00AB4D1E">
              <w:rPr>
                <w:rFonts w:ascii="Arial" w:hAnsi="Arial" w:cs="Arial"/>
                <w:bCs/>
                <w:sz w:val="28"/>
                <w:szCs w:val="28"/>
                <w:lang w:val="en-US"/>
              </w:rPr>
              <w:t>on the day of your lecture.</w:t>
            </w:r>
          </w:p>
          <w:p w14:paraId="05D756AC"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Prepare and deliver a 5-minute reflective presentation that summarises what you have learned throughout the module. Your presentation should explain how your digital skills have developed, how you have used these skills, and how you plan to apply them in your academic studies and future career.</w:t>
            </w:r>
          </w:p>
          <w:p w14:paraId="3124B8EF"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You must clearly link your reflection to your JISC Digital Capability assessment and action plan, your LinkedIn Learning Office 365 certificates, and your Excel spreadsheet.</w:t>
            </w:r>
          </w:p>
          <w:p w14:paraId="68D7885B"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Use the skills learned in the PowerPoint session to create professional, well-structured and visually engaging slides. Keep the content clear and concise and ensure the presentation does not exceed five minutes.</w:t>
            </w:r>
          </w:p>
          <w:p w14:paraId="1F999EA3" w14:textId="2F96FB9A" w:rsidR="00583EC1" w:rsidRPr="00AB4D1E" w:rsidRDefault="00581723" w:rsidP="00581723">
            <w:pPr>
              <w:jc w:val="center"/>
              <w:rPr>
                <w:rFonts w:ascii="Arial" w:hAnsi="Arial" w:cs="Arial"/>
                <w:sz w:val="22"/>
                <w:szCs w:val="22"/>
              </w:rPr>
            </w:pPr>
            <w:r w:rsidRPr="00AB4D1E">
              <w:rPr>
                <w:rFonts w:ascii="Arial" w:hAnsi="Arial" w:cs="Arial"/>
                <w:b/>
                <w:bCs/>
                <w:sz w:val="22"/>
                <w:szCs w:val="22"/>
              </w:rPr>
              <w:t>Work should be referenced accordingly following the Harvard referencing guide.</w:t>
            </w:r>
          </w:p>
        </w:tc>
      </w:tr>
    </w:tbl>
    <w:p w14:paraId="1A52D02D" w14:textId="77777777" w:rsidR="00583EC1" w:rsidRPr="00AB4D1E" w:rsidRDefault="00583EC1" w:rsidP="00583EC1">
      <w:pPr>
        <w:rPr>
          <w:rFonts w:ascii="Arial" w:hAnsi="Arial" w:cs="Arial"/>
          <w:sz w:val="22"/>
          <w:szCs w:val="22"/>
        </w:rPr>
      </w:pPr>
      <w:r w:rsidRPr="00AB4D1E">
        <w:rPr>
          <w:rFonts w:ascii="Arial" w:hAnsi="Arial" w:cs="Arial"/>
          <w:sz w:val="22"/>
          <w:szCs w:val="22"/>
        </w:rPr>
        <w:br w:type="page"/>
      </w:r>
    </w:p>
    <w:p w14:paraId="5BF1F535" w14:textId="77777777" w:rsidR="00583EC1" w:rsidRPr="00AB4D1E" w:rsidRDefault="00583EC1" w:rsidP="00152E9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E5DA7" w:rsidRPr="00AB4D1E" w14:paraId="46BD54F5" w14:textId="77777777" w:rsidTr="00F449CD">
        <w:trPr>
          <w:trHeight w:val="414"/>
        </w:trPr>
        <w:tc>
          <w:tcPr>
            <w:tcW w:w="10670" w:type="dxa"/>
            <w:shd w:val="clear" w:color="auto" w:fill="D9D9D9"/>
          </w:tcPr>
          <w:p w14:paraId="3C9F4F98" w14:textId="77777777" w:rsidR="001E5DA7" w:rsidRPr="00AB4D1E" w:rsidRDefault="001E5DA7" w:rsidP="00F449CD">
            <w:pPr>
              <w:jc w:val="center"/>
              <w:rPr>
                <w:rFonts w:ascii="Arial" w:hAnsi="Arial" w:cs="Arial"/>
                <w:b/>
                <w:caps/>
                <w:sz w:val="40"/>
              </w:rPr>
            </w:pPr>
            <w:r w:rsidRPr="00AB4D1E">
              <w:rPr>
                <w:rFonts w:ascii="Arial" w:hAnsi="Arial" w:cs="Arial"/>
                <w:b/>
                <w:caps/>
                <w:sz w:val="40"/>
              </w:rPr>
              <w:t>GUIDANCE FOR Students IN THE COMPLETION OF TASKS</w:t>
            </w:r>
          </w:p>
        </w:tc>
      </w:tr>
    </w:tbl>
    <w:p w14:paraId="68711391" w14:textId="77777777" w:rsidR="001E5DA7" w:rsidRPr="00AB4D1E" w:rsidRDefault="001E5DA7" w:rsidP="001E5DA7">
      <w:pPr>
        <w:jc w:val="both"/>
        <w:rPr>
          <w:rFonts w:ascii="Arial" w:hAnsi="Arial" w:cs="Arial"/>
          <w:sz w:val="22"/>
          <w:szCs w:val="22"/>
        </w:rPr>
      </w:pPr>
    </w:p>
    <w:p w14:paraId="55089657" w14:textId="77777777" w:rsidR="001E5DA7" w:rsidRPr="00AB4D1E" w:rsidRDefault="001E5DA7" w:rsidP="001E5DA7">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457C5A54" w14:textId="77777777" w:rsidR="001E5DA7" w:rsidRPr="00AB4D1E" w:rsidRDefault="001E5DA7" w:rsidP="001E5DA7">
      <w:pPr>
        <w:jc w:val="both"/>
        <w:rPr>
          <w:rFonts w:ascii="Arial" w:hAnsi="Arial" w:cs="Arial"/>
          <w:b/>
          <w:sz w:val="22"/>
          <w:szCs w:val="22"/>
        </w:rPr>
      </w:pPr>
    </w:p>
    <w:p w14:paraId="4EA2105F"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Engagement with Literature Skills</w:t>
      </w:r>
    </w:p>
    <w:p w14:paraId="3A5AEDC5"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D606F90" w14:textId="77777777" w:rsidR="001E5DA7" w:rsidRPr="00AB4D1E" w:rsidRDefault="001E5DA7" w:rsidP="001E5DA7">
      <w:pPr>
        <w:jc w:val="both"/>
        <w:rPr>
          <w:rFonts w:ascii="Arial" w:hAnsi="Arial" w:cs="Arial"/>
          <w:sz w:val="22"/>
          <w:szCs w:val="22"/>
        </w:rPr>
      </w:pPr>
    </w:p>
    <w:p w14:paraId="07A4CEB8" w14:textId="4D0B9ADD" w:rsidR="001E5DA7" w:rsidRPr="00AB4D1E" w:rsidRDefault="001E5DA7" w:rsidP="001E5DA7">
      <w:pPr>
        <w:jc w:val="both"/>
        <w:rPr>
          <w:rFonts w:ascii="Arial" w:hAnsi="Arial" w:cs="Arial"/>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7837A5" w:rsidRPr="00AB4D1E">
        <w:rPr>
          <w:rFonts w:ascii="Arial" w:hAnsi="Arial" w:cs="Arial"/>
          <w:i/>
          <w:sz w:val="22"/>
          <w:szCs w:val="22"/>
        </w:rPr>
        <w:t>You will be required to include references to support your reflection. Where used, these should be relevant and credible, such as sources relating to digital skills, professional development, or tools like Jisc and LinkedIn Learning. The number of references is not fixed; however, any sources included must be accurate, relevant, and presented using the Harvard referencing</w:t>
      </w:r>
      <w:r w:rsidR="007837A5" w:rsidRPr="00AB4D1E">
        <w:rPr>
          <w:rFonts w:ascii="Arial" w:hAnsi="Arial" w:cs="Arial"/>
          <w:b/>
          <w:bCs/>
          <w:i/>
          <w:sz w:val="22"/>
          <w:szCs w:val="22"/>
        </w:rPr>
        <w:t xml:space="preserve"> </w:t>
      </w:r>
      <w:r w:rsidR="007837A5" w:rsidRPr="00AB4D1E">
        <w:rPr>
          <w:rFonts w:ascii="Arial" w:hAnsi="Arial" w:cs="Arial"/>
          <w:i/>
          <w:sz w:val="22"/>
          <w:szCs w:val="22"/>
        </w:rPr>
        <w:t>standard.</w:t>
      </w:r>
    </w:p>
    <w:p w14:paraId="589B0F6E" w14:textId="77777777" w:rsidR="001E5DA7" w:rsidRPr="00AB4D1E" w:rsidRDefault="001E5DA7" w:rsidP="001E5DA7">
      <w:pPr>
        <w:jc w:val="both"/>
        <w:rPr>
          <w:rFonts w:ascii="Arial" w:hAnsi="Arial" w:cs="Arial"/>
          <w:i/>
          <w:sz w:val="22"/>
          <w:szCs w:val="22"/>
        </w:rPr>
      </w:pPr>
    </w:p>
    <w:p w14:paraId="4FABDDB4" w14:textId="77777777" w:rsidR="001E5DA7" w:rsidRPr="00AB4D1E" w:rsidRDefault="001E5DA7" w:rsidP="001E5DA7">
      <w:pPr>
        <w:jc w:val="both"/>
        <w:rPr>
          <w:rFonts w:ascii="Arial" w:hAnsi="Arial" w:cs="Arial"/>
          <w:sz w:val="22"/>
          <w:szCs w:val="22"/>
        </w:rPr>
      </w:pPr>
    </w:p>
    <w:p w14:paraId="0F652E11" w14:textId="77777777" w:rsidR="001E5DA7" w:rsidRPr="00AB4D1E" w:rsidRDefault="001E5DA7" w:rsidP="001E5DA7">
      <w:pPr>
        <w:jc w:val="both"/>
        <w:rPr>
          <w:rFonts w:ascii="Arial" w:hAnsi="Arial" w:cs="Arial"/>
          <w:sz w:val="22"/>
          <w:szCs w:val="22"/>
        </w:rPr>
      </w:pPr>
    </w:p>
    <w:p w14:paraId="37A4F654"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Knowledge and Understanding Skills</w:t>
      </w:r>
    </w:p>
    <w:p w14:paraId="4E8AB82D"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3AC87103" w14:textId="77777777" w:rsidR="001E5DA7" w:rsidRPr="00AB4D1E" w:rsidRDefault="001E5DA7" w:rsidP="001E5DA7">
      <w:pPr>
        <w:jc w:val="both"/>
        <w:rPr>
          <w:rFonts w:ascii="Arial" w:hAnsi="Arial" w:cs="Arial"/>
          <w:b/>
          <w:i/>
          <w:sz w:val="22"/>
          <w:szCs w:val="22"/>
        </w:rPr>
      </w:pPr>
    </w:p>
    <w:p w14:paraId="36A451B0" w14:textId="7F11F43F" w:rsidR="001E5DA7" w:rsidRPr="00AB4D1E" w:rsidRDefault="001E5DA7" w:rsidP="001E5DA7">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761D7" w:rsidRPr="00AB4D1E">
        <w:rPr>
          <w:rFonts w:ascii="Arial" w:hAnsi="Arial" w:cs="Arial"/>
          <w:i/>
          <w:sz w:val="22"/>
          <w:szCs w:val="22"/>
        </w:rPr>
        <w:t>You should demonstrate knowledge of the digital tools covered in the module, including PowerPoint, Excel, Word, and AI tools. Your presentation should show understanding of how your digital skills have developed and how they can be applied in an academic or business context.</w:t>
      </w:r>
    </w:p>
    <w:p w14:paraId="58DE9F5C" w14:textId="77777777" w:rsidR="001E5DA7" w:rsidRPr="00AB4D1E" w:rsidRDefault="001E5DA7" w:rsidP="001E5DA7">
      <w:pPr>
        <w:jc w:val="both"/>
        <w:rPr>
          <w:rFonts w:ascii="Arial" w:hAnsi="Arial" w:cs="Arial"/>
          <w:i/>
          <w:sz w:val="22"/>
          <w:szCs w:val="22"/>
        </w:rPr>
      </w:pPr>
    </w:p>
    <w:p w14:paraId="6F945EC4" w14:textId="77777777" w:rsidR="001E5DA7" w:rsidRPr="00AB4D1E" w:rsidRDefault="001E5DA7" w:rsidP="001E5DA7">
      <w:pPr>
        <w:jc w:val="both"/>
        <w:rPr>
          <w:rFonts w:ascii="Arial" w:hAnsi="Arial" w:cs="Arial"/>
          <w:sz w:val="22"/>
          <w:szCs w:val="22"/>
        </w:rPr>
      </w:pPr>
    </w:p>
    <w:p w14:paraId="2A0476F2" w14:textId="77777777" w:rsidR="001E5DA7" w:rsidRPr="00AB4D1E" w:rsidRDefault="001E5DA7" w:rsidP="001E5DA7">
      <w:pPr>
        <w:jc w:val="both"/>
        <w:rPr>
          <w:rFonts w:ascii="Arial" w:hAnsi="Arial" w:cs="Arial"/>
          <w:b/>
          <w:sz w:val="22"/>
          <w:szCs w:val="22"/>
        </w:rPr>
      </w:pPr>
    </w:p>
    <w:p w14:paraId="0853F191"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Cognitive and Intellectual Skills</w:t>
      </w:r>
    </w:p>
    <w:p w14:paraId="1766FE60"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5397347" w14:textId="77777777" w:rsidR="001E5DA7" w:rsidRPr="00AB4D1E" w:rsidRDefault="001E5DA7" w:rsidP="001E5DA7">
      <w:pPr>
        <w:jc w:val="both"/>
        <w:rPr>
          <w:rFonts w:ascii="Arial" w:hAnsi="Arial" w:cs="Arial"/>
          <w:sz w:val="22"/>
          <w:szCs w:val="22"/>
        </w:rPr>
      </w:pPr>
    </w:p>
    <w:p w14:paraId="680852CB" w14:textId="197DC9F7" w:rsidR="001E5DA7" w:rsidRPr="00AB4D1E" w:rsidRDefault="001E5DA7" w:rsidP="001E5DA7">
      <w:pPr>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72D7E" w:rsidRPr="00AB4D1E">
        <w:rPr>
          <w:rFonts w:ascii="Arial" w:hAnsi="Arial" w:cs="Arial"/>
          <w:i/>
          <w:sz w:val="22"/>
          <w:szCs w:val="22"/>
        </w:rPr>
        <w:t>You should demonstrate reflective thinking by evaluating your own learning and development. This includes identifying strengths, areas for improvement, and how your skills have progressed. Clear reasoning and personal insight should be evident throughout your presentation.</w:t>
      </w:r>
    </w:p>
    <w:p w14:paraId="225D1415" w14:textId="77777777" w:rsidR="001E5DA7" w:rsidRPr="00AB4D1E" w:rsidRDefault="001E5DA7" w:rsidP="001E5DA7">
      <w:pPr>
        <w:jc w:val="both"/>
        <w:rPr>
          <w:rFonts w:ascii="Arial" w:hAnsi="Arial" w:cs="Arial"/>
          <w:sz w:val="22"/>
          <w:szCs w:val="22"/>
        </w:rPr>
      </w:pPr>
    </w:p>
    <w:p w14:paraId="67D83767" w14:textId="77777777" w:rsidR="001E5DA7" w:rsidRPr="00AB4D1E" w:rsidRDefault="001E5DA7" w:rsidP="001E5DA7">
      <w:pPr>
        <w:jc w:val="both"/>
        <w:rPr>
          <w:rFonts w:ascii="Arial" w:hAnsi="Arial" w:cs="Arial"/>
          <w:b/>
          <w:sz w:val="22"/>
          <w:szCs w:val="22"/>
        </w:rPr>
      </w:pPr>
    </w:p>
    <w:p w14:paraId="6CD25916"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lastRenderedPageBreak/>
        <w:t>Practical Skills</w:t>
      </w:r>
    </w:p>
    <w:p w14:paraId="5CB085B2"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B05DC4C" w14:textId="77777777" w:rsidR="001E5DA7" w:rsidRPr="00AB4D1E" w:rsidRDefault="001E5DA7" w:rsidP="001E5DA7">
      <w:pPr>
        <w:jc w:val="both"/>
        <w:rPr>
          <w:rFonts w:ascii="Arial" w:hAnsi="Arial" w:cs="Arial"/>
          <w:sz w:val="22"/>
          <w:szCs w:val="22"/>
        </w:rPr>
      </w:pPr>
    </w:p>
    <w:p w14:paraId="2AE13943" w14:textId="57CBE4D9" w:rsidR="001E5DA7" w:rsidRPr="00AB4D1E" w:rsidRDefault="001E5DA7" w:rsidP="001E5DA7">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72D7E" w:rsidRPr="00AB4D1E">
        <w:rPr>
          <w:rFonts w:ascii="Arial" w:hAnsi="Arial" w:cs="Arial"/>
          <w:i/>
          <w:sz w:val="22"/>
          <w:szCs w:val="22"/>
        </w:rPr>
        <w:t>You will be assessed on your ability to create and deliver a professional presentation. Slides should be clear, well-structured, and visually appropriate, using skills such as layout, formatting, and limited use of animations. Your delivery should be clear, confident, and within the 5-minute time limit.</w:t>
      </w:r>
    </w:p>
    <w:p w14:paraId="1D5E7750" w14:textId="77777777" w:rsidR="001E5DA7" w:rsidRPr="00AB4D1E" w:rsidRDefault="001E5DA7" w:rsidP="001E5DA7">
      <w:pPr>
        <w:jc w:val="both"/>
        <w:rPr>
          <w:rFonts w:ascii="Arial" w:hAnsi="Arial" w:cs="Arial"/>
          <w:i/>
          <w:sz w:val="22"/>
          <w:szCs w:val="22"/>
        </w:rPr>
      </w:pPr>
    </w:p>
    <w:p w14:paraId="4C1405D6" w14:textId="77777777" w:rsidR="001E5DA7" w:rsidRPr="00AB4D1E" w:rsidRDefault="001E5DA7" w:rsidP="001E5DA7">
      <w:pPr>
        <w:jc w:val="both"/>
        <w:rPr>
          <w:rFonts w:ascii="Arial" w:hAnsi="Arial" w:cs="Arial"/>
          <w:sz w:val="22"/>
          <w:szCs w:val="22"/>
        </w:rPr>
      </w:pPr>
    </w:p>
    <w:p w14:paraId="3730D16A" w14:textId="77777777" w:rsidR="001E5DA7" w:rsidRPr="00AB4D1E" w:rsidRDefault="001E5DA7" w:rsidP="001E5DA7">
      <w:pPr>
        <w:jc w:val="both"/>
        <w:rPr>
          <w:rFonts w:ascii="Arial" w:hAnsi="Arial" w:cs="Arial"/>
          <w:sz w:val="22"/>
          <w:szCs w:val="22"/>
        </w:rPr>
      </w:pPr>
    </w:p>
    <w:p w14:paraId="66DE8DD9"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02F49C78"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D236AE0" w14:textId="77777777" w:rsidR="001E5DA7" w:rsidRPr="00AB4D1E" w:rsidRDefault="001E5DA7" w:rsidP="001E5DA7">
      <w:pPr>
        <w:jc w:val="both"/>
        <w:rPr>
          <w:rFonts w:ascii="Arial" w:hAnsi="Arial" w:cs="Arial"/>
          <w:sz w:val="22"/>
          <w:szCs w:val="22"/>
        </w:rPr>
      </w:pPr>
    </w:p>
    <w:p w14:paraId="52C817ED" w14:textId="77777777" w:rsidR="001E5DA7" w:rsidRPr="00AB4D1E" w:rsidRDefault="001E5DA7" w:rsidP="001E5DA7">
      <w:pPr>
        <w:jc w:val="both"/>
        <w:rPr>
          <w:rFonts w:ascii="Arial" w:hAnsi="Arial" w:cs="Arial"/>
          <w:sz w:val="22"/>
          <w:szCs w:val="22"/>
        </w:rPr>
      </w:pPr>
    </w:p>
    <w:p w14:paraId="614AB5F0" w14:textId="09785F12" w:rsidR="001E5DA7" w:rsidRPr="00AB4D1E" w:rsidRDefault="001E5DA7" w:rsidP="001E5DA7">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24314" w:rsidRPr="00AB4D1E">
        <w:rPr>
          <w:rFonts w:ascii="Arial" w:hAnsi="Arial" w:cs="Arial"/>
          <w:i/>
          <w:sz w:val="22"/>
          <w:szCs w:val="22"/>
        </w:rPr>
        <w:t>You should demonstrate professional communication skills through both your slides and delivery. This includes speaking clearly, maintaining appropriate pace, and engaging your audience. Your presentation should be well organised, easy to follow, and reflect the standards expected in a professional environment.</w:t>
      </w:r>
    </w:p>
    <w:p w14:paraId="0A32A609" w14:textId="77777777" w:rsidR="001E5DA7" w:rsidRPr="00AB4D1E" w:rsidRDefault="001E5DA7" w:rsidP="001E5DA7">
      <w:pPr>
        <w:spacing w:line="276" w:lineRule="auto"/>
        <w:rPr>
          <w:rFonts w:ascii="Arial" w:hAnsi="Arial" w:cs="Arial"/>
          <w:sz w:val="22"/>
          <w:szCs w:val="22"/>
        </w:rPr>
      </w:pPr>
    </w:p>
    <w:p w14:paraId="4323CD48" w14:textId="77777777" w:rsidR="00E860E4" w:rsidRPr="00AB4D1E" w:rsidRDefault="00E860E4" w:rsidP="001E5DA7">
      <w:pPr>
        <w:rPr>
          <w:rFonts w:ascii="Arial" w:hAnsi="Arial" w:cs="Arial"/>
          <w:sz w:val="22"/>
          <w:szCs w:val="22"/>
        </w:rPr>
      </w:pPr>
    </w:p>
    <w:p w14:paraId="0FBA99EE" w14:textId="77777777" w:rsidR="00E860E4" w:rsidRPr="00AB4D1E" w:rsidRDefault="00E860E4" w:rsidP="001E5DA7">
      <w:pPr>
        <w:rPr>
          <w:rFonts w:ascii="Arial" w:hAnsi="Arial" w:cs="Arial"/>
          <w:sz w:val="22"/>
          <w:szCs w:val="22"/>
        </w:rPr>
      </w:pPr>
    </w:p>
    <w:p w14:paraId="6D74EDF1" w14:textId="77777777" w:rsidR="00E860E4" w:rsidRPr="00AB4D1E" w:rsidRDefault="00E860E4" w:rsidP="001E5DA7">
      <w:pPr>
        <w:rPr>
          <w:rFonts w:ascii="Arial" w:hAnsi="Arial" w:cs="Arial"/>
          <w:sz w:val="22"/>
          <w:szCs w:val="22"/>
        </w:rPr>
      </w:pPr>
    </w:p>
    <w:p w14:paraId="5C8C6211" w14:textId="77777777" w:rsidR="00E860E4" w:rsidRPr="00AB4D1E" w:rsidRDefault="00E860E4" w:rsidP="001E5DA7">
      <w:pPr>
        <w:rPr>
          <w:rFonts w:ascii="Arial" w:hAnsi="Arial" w:cs="Arial"/>
          <w:sz w:val="22"/>
          <w:szCs w:val="22"/>
        </w:rPr>
      </w:pPr>
    </w:p>
    <w:p w14:paraId="273C7588" w14:textId="77777777" w:rsidR="00E860E4" w:rsidRPr="00AB4D1E" w:rsidRDefault="00E860E4" w:rsidP="001E5DA7">
      <w:pPr>
        <w:rPr>
          <w:rFonts w:ascii="Arial" w:hAnsi="Arial" w:cs="Arial"/>
          <w:sz w:val="22"/>
          <w:szCs w:val="22"/>
        </w:rPr>
      </w:pPr>
    </w:p>
    <w:p w14:paraId="1B4BAD8B" w14:textId="77777777" w:rsidR="00E860E4" w:rsidRPr="00AB4D1E" w:rsidRDefault="00E860E4" w:rsidP="001E5DA7">
      <w:pPr>
        <w:rPr>
          <w:rFonts w:ascii="Arial" w:hAnsi="Arial" w:cs="Arial"/>
          <w:sz w:val="22"/>
          <w:szCs w:val="22"/>
        </w:rPr>
      </w:pPr>
    </w:p>
    <w:p w14:paraId="524B8E15" w14:textId="77777777" w:rsidR="00E860E4" w:rsidRPr="00AB4D1E" w:rsidRDefault="00E860E4" w:rsidP="001E5DA7">
      <w:pPr>
        <w:rPr>
          <w:rFonts w:ascii="Arial" w:hAnsi="Arial" w:cs="Arial"/>
          <w:sz w:val="22"/>
          <w:szCs w:val="22"/>
        </w:rPr>
      </w:pPr>
    </w:p>
    <w:p w14:paraId="28E237E5" w14:textId="77777777" w:rsidR="00E860E4" w:rsidRPr="00AB4D1E" w:rsidRDefault="00E860E4" w:rsidP="001E5DA7">
      <w:pPr>
        <w:rPr>
          <w:rFonts w:ascii="Arial" w:hAnsi="Arial" w:cs="Arial"/>
          <w:sz w:val="22"/>
          <w:szCs w:val="22"/>
        </w:rPr>
      </w:pPr>
    </w:p>
    <w:p w14:paraId="1D5E1A06" w14:textId="77777777" w:rsidR="00E860E4" w:rsidRPr="00AB4D1E" w:rsidRDefault="00E860E4" w:rsidP="001E5DA7">
      <w:pPr>
        <w:rPr>
          <w:rFonts w:ascii="Arial" w:hAnsi="Arial" w:cs="Arial"/>
          <w:sz w:val="22"/>
          <w:szCs w:val="22"/>
        </w:rPr>
      </w:pPr>
    </w:p>
    <w:p w14:paraId="6633ABE9" w14:textId="77777777" w:rsidR="00E860E4" w:rsidRPr="00AB4D1E" w:rsidRDefault="00E860E4" w:rsidP="001E5DA7">
      <w:pPr>
        <w:rPr>
          <w:rFonts w:ascii="Arial" w:hAnsi="Arial" w:cs="Arial"/>
          <w:sz w:val="22"/>
          <w:szCs w:val="22"/>
        </w:rPr>
      </w:pPr>
    </w:p>
    <w:p w14:paraId="0F0253F3" w14:textId="77777777" w:rsidR="00E860E4" w:rsidRPr="00AB4D1E" w:rsidRDefault="00E860E4" w:rsidP="001E5DA7">
      <w:pPr>
        <w:rPr>
          <w:rFonts w:ascii="Arial" w:hAnsi="Arial" w:cs="Arial"/>
          <w:sz w:val="22"/>
          <w:szCs w:val="22"/>
        </w:rPr>
      </w:pPr>
    </w:p>
    <w:p w14:paraId="3515BE84" w14:textId="77777777" w:rsidR="00E860E4" w:rsidRPr="00AB4D1E" w:rsidRDefault="00E860E4" w:rsidP="001E5DA7">
      <w:pPr>
        <w:rPr>
          <w:rFonts w:ascii="Arial" w:hAnsi="Arial" w:cs="Arial"/>
          <w:sz w:val="22"/>
          <w:szCs w:val="22"/>
        </w:rPr>
      </w:pPr>
    </w:p>
    <w:p w14:paraId="4B2A0995" w14:textId="77777777" w:rsidR="00E860E4" w:rsidRPr="00AB4D1E" w:rsidRDefault="00E860E4" w:rsidP="001E5DA7">
      <w:pPr>
        <w:rPr>
          <w:rFonts w:ascii="Arial" w:hAnsi="Arial" w:cs="Arial"/>
          <w:sz w:val="22"/>
          <w:szCs w:val="22"/>
        </w:rPr>
      </w:pPr>
    </w:p>
    <w:p w14:paraId="730B48BD" w14:textId="77777777" w:rsidR="00E860E4" w:rsidRPr="00AB4D1E" w:rsidRDefault="00E860E4" w:rsidP="001E5DA7">
      <w:pPr>
        <w:rPr>
          <w:rFonts w:ascii="Arial" w:hAnsi="Arial" w:cs="Arial"/>
          <w:sz w:val="22"/>
          <w:szCs w:val="22"/>
        </w:rPr>
      </w:pPr>
    </w:p>
    <w:p w14:paraId="784405ED" w14:textId="77777777" w:rsidR="00E860E4" w:rsidRPr="00AB4D1E" w:rsidRDefault="00E860E4" w:rsidP="001E5DA7">
      <w:pPr>
        <w:rPr>
          <w:rFonts w:ascii="Arial" w:hAnsi="Arial" w:cs="Arial"/>
          <w:sz w:val="22"/>
          <w:szCs w:val="22"/>
        </w:rPr>
      </w:pPr>
    </w:p>
    <w:p w14:paraId="100755AF" w14:textId="77777777" w:rsidR="00E860E4" w:rsidRPr="00AB4D1E" w:rsidRDefault="00E860E4" w:rsidP="001E5DA7">
      <w:pPr>
        <w:rPr>
          <w:rFonts w:ascii="Arial" w:hAnsi="Arial" w:cs="Arial"/>
          <w:sz w:val="22"/>
          <w:szCs w:val="22"/>
        </w:rPr>
      </w:pPr>
    </w:p>
    <w:p w14:paraId="2C701D0A" w14:textId="77777777" w:rsidR="00E860E4" w:rsidRPr="00AB4D1E" w:rsidRDefault="00E860E4" w:rsidP="001E5DA7">
      <w:pPr>
        <w:rPr>
          <w:rFonts w:ascii="Arial" w:hAnsi="Arial" w:cs="Arial"/>
          <w:sz w:val="22"/>
          <w:szCs w:val="22"/>
        </w:rPr>
      </w:pPr>
    </w:p>
    <w:p w14:paraId="6FBE3E86" w14:textId="77777777" w:rsidR="007E40EB" w:rsidRPr="00AB4D1E" w:rsidRDefault="007E40EB" w:rsidP="001E5DA7">
      <w:pPr>
        <w:rPr>
          <w:rFonts w:ascii="Arial" w:hAnsi="Arial" w:cs="Arial"/>
          <w:sz w:val="22"/>
          <w:szCs w:val="22"/>
        </w:rPr>
      </w:pPr>
    </w:p>
    <w:p w14:paraId="517ABFFC" w14:textId="77777777" w:rsidR="007E40EB" w:rsidRPr="00AB4D1E" w:rsidRDefault="007E40EB" w:rsidP="001E5DA7">
      <w:pPr>
        <w:rPr>
          <w:rFonts w:ascii="Arial" w:hAnsi="Arial" w:cs="Arial"/>
          <w:sz w:val="22"/>
          <w:szCs w:val="22"/>
        </w:rPr>
      </w:pPr>
    </w:p>
    <w:p w14:paraId="17B438B6" w14:textId="77777777" w:rsidR="007E40EB" w:rsidRPr="00AB4D1E" w:rsidRDefault="007E40EB" w:rsidP="001E5DA7">
      <w:pPr>
        <w:rPr>
          <w:rFonts w:ascii="Arial" w:hAnsi="Arial" w:cs="Arial"/>
          <w:sz w:val="22"/>
          <w:szCs w:val="22"/>
        </w:rPr>
      </w:pPr>
    </w:p>
    <w:p w14:paraId="5A73FA82" w14:textId="77777777" w:rsidR="007E40EB" w:rsidRPr="00AB4D1E" w:rsidRDefault="007E40EB" w:rsidP="001E5DA7">
      <w:pPr>
        <w:rPr>
          <w:rFonts w:ascii="Arial" w:hAnsi="Arial" w:cs="Arial"/>
          <w:sz w:val="22"/>
          <w:szCs w:val="22"/>
        </w:rPr>
      </w:pPr>
    </w:p>
    <w:p w14:paraId="7026E527" w14:textId="77777777" w:rsidR="007E40EB" w:rsidRPr="00AB4D1E" w:rsidRDefault="007E40EB" w:rsidP="001E5DA7">
      <w:pPr>
        <w:rPr>
          <w:rFonts w:ascii="Arial" w:hAnsi="Arial" w:cs="Arial"/>
          <w:sz w:val="22"/>
          <w:szCs w:val="22"/>
        </w:rPr>
      </w:pPr>
    </w:p>
    <w:p w14:paraId="59D2BEF8" w14:textId="77777777" w:rsidR="007E40EB" w:rsidRPr="00AB4D1E" w:rsidRDefault="007E40EB" w:rsidP="001E5DA7">
      <w:pPr>
        <w:rPr>
          <w:rFonts w:ascii="Arial" w:hAnsi="Arial" w:cs="Arial"/>
          <w:sz w:val="22"/>
          <w:szCs w:val="22"/>
        </w:rPr>
      </w:pPr>
    </w:p>
    <w:p w14:paraId="4A4B27D0" w14:textId="77777777" w:rsidR="007E40EB" w:rsidRPr="00AB4D1E" w:rsidRDefault="007E40EB" w:rsidP="001E5DA7">
      <w:pPr>
        <w:rPr>
          <w:rFonts w:ascii="Arial" w:hAnsi="Arial" w:cs="Arial"/>
          <w:sz w:val="22"/>
          <w:szCs w:val="22"/>
        </w:rPr>
      </w:pPr>
    </w:p>
    <w:p w14:paraId="6ABEE6F2" w14:textId="77777777" w:rsidR="007E40EB" w:rsidRPr="00AB4D1E" w:rsidRDefault="007E40EB" w:rsidP="001E5DA7">
      <w:pPr>
        <w:rPr>
          <w:rFonts w:ascii="Arial" w:hAnsi="Arial" w:cs="Arial"/>
          <w:sz w:val="22"/>
          <w:szCs w:val="22"/>
        </w:rPr>
      </w:pPr>
    </w:p>
    <w:p w14:paraId="20D1B359" w14:textId="77777777" w:rsidR="007E40EB" w:rsidRPr="00AB4D1E" w:rsidRDefault="007E40EB" w:rsidP="001E5DA7">
      <w:pPr>
        <w:rPr>
          <w:rFonts w:ascii="Arial" w:hAnsi="Arial" w:cs="Arial"/>
          <w:sz w:val="22"/>
          <w:szCs w:val="22"/>
        </w:rPr>
      </w:pPr>
    </w:p>
    <w:p w14:paraId="749B3D2B" w14:textId="77777777" w:rsidR="007E40EB" w:rsidRPr="00AB4D1E" w:rsidRDefault="007E40EB" w:rsidP="001E5DA7">
      <w:pPr>
        <w:rPr>
          <w:rFonts w:ascii="Arial" w:hAnsi="Arial" w:cs="Arial"/>
          <w:sz w:val="22"/>
          <w:szCs w:val="22"/>
        </w:rPr>
      </w:pPr>
    </w:p>
    <w:p w14:paraId="1410DF4D" w14:textId="77777777" w:rsidR="00824314" w:rsidRPr="00AB4D1E" w:rsidRDefault="00824314" w:rsidP="0082431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24314" w:rsidRPr="00AB4D1E" w14:paraId="2496F989" w14:textId="77777777" w:rsidTr="00F449CD">
        <w:trPr>
          <w:jc w:val="center"/>
        </w:trPr>
        <w:tc>
          <w:tcPr>
            <w:tcW w:w="10670" w:type="dxa"/>
            <w:shd w:val="clear" w:color="auto" w:fill="BFBFBF"/>
          </w:tcPr>
          <w:p w14:paraId="66534BFC" w14:textId="77777777" w:rsidR="00824314" w:rsidRPr="00AB4D1E" w:rsidRDefault="00824314" w:rsidP="00F449CD">
            <w:pPr>
              <w:rPr>
                <w:rFonts w:ascii="Arial" w:hAnsi="Arial" w:cs="Arial"/>
              </w:rPr>
            </w:pPr>
            <w:r w:rsidRPr="00AB4D1E">
              <w:rPr>
                <w:rFonts w:ascii="Arial" w:hAnsi="Arial" w:cs="Arial"/>
                <w:sz w:val="32"/>
                <w:szCs w:val="32"/>
              </w:rPr>
              <w:lastRenderedPageBreak/>
              <w:br w:type="page"/>
            </w:r>
            <w:r w:rsidRPr="00AB4D1E">
              <w:rPr>
                <w:rFonts w:ascii="Arial" w:hAnsi="Arial" w:cs="Arial"/>
                <w:b/>
                <w:caps/>
                <w:sz w:val="40"/>
              </w:rPr>
              <w:t xml:space="preserve">     Student FEEDBACK FORM</w:t>
            </w:r>
          </w:p>
        </w:tc>
      </w:tr>
    </w:tbl>
    <w:p w14:paraId="4EEFC154" w14:textId="77777777" w:rsidR="00824314" w:rsidRPr="00AB4D1E" w:rsidRDefault="00824314" w:rsidP="00824314">
      <w:pPr>
        <w:rPr>
          <w:rFonts w:ascii="Arial" w:hAnsi="Arial" w:cs="Arial"/>
        </w:rPr>
      </w:pPr>
    </w:p>
    <w:p w14:paraId="5ED89512" w14:textId="77777777" w:rsidR="00824314" w:rsidRPr="00AB4D1E" w:rsidRDefault="00824314" w:rsidP="00824314">
      <w:pPr>
        <w:pStyle w:val="BodyText1"/>
        <w:tabs>
          <w:tab w:val="clear" w:pos="720"/>
          <w:tab w:val="clear" w:pos="1440"/>
        </w:tabs>
        <w:jc w:val="both"/>
        <w:rPr>
          <w:rFonts w:ascii="Arial" w:hAnsi="Arial" w:cs="Arial"/>
          <w:sz w:val="20"/>
        </w:rPr>
      </w:pPr>
      <w:r w:rsidRPr="00AB4D1E">
        <w:rPr>
          <w:rFonts w:ascii="Arial" w:hAnsi="Arial" w:cs="Arial"/>
          <w:sz w:val="20"/>
        </w:rPr>
        <w:t xml:space="preserve">This section details the </w:t>
      </w:r>
      <w:r w:rsidRPr="00AB4D1E">
        <w:rPr>
          <w:rFonts w:ascii="Arial" w:hAnsi="Arial" w:cs="Arial"/>
          <w:i/>
          <w:sz w:val="20"/>
        </w:rPr>
        <w:t>extent</w:t>
      </w:r>
      <w:r w:rsidRPr="00AB4D1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5DBC069" w14:textId="77777777" w:rsidR="00824314" w:rsidRPr="00AB4D1E" w:rsidRDefault="00824314" w:rsidP="00824314">
      <w:pPr>
        <w:rPr>
          <w:rFonts w:ascii="Arial" w:hAnsi="Arial" w:cs="Arial"/>
          <w:b/>
          <w:sz w:val="22"/>
          <w:szCs w:val="22"/>
        </w:rPr>
        <w:sectPr w:rsidR="00824314" w:rsidRPr="00AB4D1E" w:rsidSect="00824314">
          <w:footerReference w:type="even" r:id="rId17"/>
          <w:footerReference w:type="default" r:id="rId18"/>
          <w:footerReference w:type="first" r:id="rId19"/>
          <w:type w:val="continuous"/>
          <w:pgSz w:w="11894" w:h="16834"/>
          <w:pgMar w:top="720" w:right="720" w:bottom="720" w:left="720" w:header="706" w:footer="454" w:gutter="0"/>
          <w:paperSrc w:first="1" w:other="1"/>
          <w:cols w:space="720"/>
          <w:docGrid w:linePitch="272"/>
        </w:sectPr>
      </w:pPr>
    </w:p>
    <w:p w14:paraId="4A715310" w14:textId="77777777" w:rsidR="00824314" w:rsidRPr="00AB4D1E" w:rsidRDefault="00824314" w:rsidP="0082431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24314" w:rsidRPr="00AB4D1E" w14:paraId="45AE41BB" w14:textId="77777777" w:rsidTr="00F449C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8C5B42" w14:textId="77777777" w:rsidR="00824314" w:rsidRPr="00AB4D1E" w:rsidRDefault="00824314" w:rsidP="00F449CD">
            <w:pPr>
              <w:rPr>
                <w:rFonts w:ascii="Arial" w:hAnsi="Arial" w:cs="Arial"/>
                <w:b/>
                <w:sz w:val="22"/>
              </w:rPr>
            </w:pPr>
            <w:r w:rsidRPr="00AB4D1E">
              <w:rPr>
                <w:rFonts w:ascii="Arial" w:hAnsi="Arial" w:cs="Arial"/>
                <w:b/>
                <w:sz w:val="22"/>
                <w:szCs w:val="16"/>
              </w:rPr>
              <w:t>Generic Assessment Criteria - Portfolio</w:t>
            </w:r>
          </w:p>
        </w:tc>
        <w:tc>
          <w:tcPr>
            <w:tcW w:w="416" w:type="pct"/>
            <w:tcBorders>
              <w:top w:val="single" w:sz="4" w:space="0" w:color="auto"/>
              <w:left w:val="single" w:sz="4" w:space="0" w:color="auto"/>
              <w:right w:val="single" w:sz="4" w:space="0" w:color="auto"/>
            </w:tcBorders>
            <w:shd w:val="clear" w:color="auto" w:fill="BFBFBF"/>
            <w:textDirection w:val="btLr"/>
          </w:tcPr>
          <w:p w14:paraId="3B95F9FF" w14:textId="77777777" w:rsidR="00824314" w:rsidRPr="00AB4D1E" w:rsidRDefault="00824314" w:rsidP="00F449CD">
            <w:pPr>
              <w:ind w:left="34" w:right="113"/>
              <w:jc w:val="center"/>
              <w:rPr>
                <w:rFonts w:ascii="Arial" w:hAnsi="Arial" w:cs="Arial"/>
                <w:b/>
                <w:sz w:val="18"/>
                <w:szCs w:val="18"/>
              </w:rPr>
            </w:pPr>
            <w:r w:rsidRPr="00AB4D1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A491C5" w14:textId="77777777" w:rsidR="00824314" w:rsidRPr="00AB4D1E" w:rsidRDefault="00824314" w:rsidP="00F449CD">
            <w:pPr>
              <w:ind w:left="113" w:right="113"/>
              <w:jc w:val="center"/>
              <w:rPr>
                <w:rFonts w:ascii="Arial" w:hAnsi="Arial" w:cs="Arial"/>
                <w:b/>
                <w:sz w:val="18"/>
                <w:szCs w:val="18"/>
              </w:rPr>
            </w:pPr>
            <w:r w:rsidRPr="00AB4D1E">
              <w:rPr>
                <w:rFonts w:ascii="Arial" w:hAnsi="Arial" w:cs="Arial"/>
                <w:b/>
                <w:sz w:val="18"/>
                <w:szCs w:val="18"/>
              </w:rPr>
              <w:t xml:space="preserve">Marks </w:t>
            </w:r>
          </w:p>
          <w:p w14:paraId="5B78D5C8" w14:textId="77777777" w:rsidR="00824314" w:rsidRPr="00AB4D1E" w:rsidRDefault="00824314" w:rsidP="00F449CD">
            <w:pPr>
              <w:ind w:left="113" w:right="113"/>
              <w:jc w:val="center"/>
              <w:rPr>
                <w:rFonts w:ascii="Arial" w:hAnsi="Arial" w:cs="Arial"/>
                <w:b/>
                <w:sz w:val="18"/>
                <w:szCs w:val="18"/>
              </w:rPr>
            </w:pPr>
            <w:r w:rsidRPr="00AB4D1E">
              <w:rPr>
                <w:rFonts w:ascii="Arial" w:hAnsi="Arial" w:cs="Arial"/>
                <w:b/>
                <w:sz w:val="18"/>
                <w:szCs w:val="18"/>
              </w:rPr>
              <w:t>awarded</w:t>
            </w:r>
          </w:p>
        </w:tc>
      </w:tr>
      <w:tr w:rsidR="00824314" w:rsidRPr="00AB4D1E" w14:paraId="48AA8DCD"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491C883D"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1. </w:t>
            </w:r>
            <w:r w:rsidRPr="00AB4D1E">
              <w:rPr>
                <w:rFonts w:ascii="Arial" w:hAnsi="Arial" w:cs="Arial"/>
                <w:b/>
              </w:rPr>
              <w:t>Engagement with Literature Skills</w:t>
            </w:r>
          </w:p>
          <w:p w14:paraId="66A355D0" w14:textId="77777777" w:rsidR="00824314" w:rsidRPr="00AB4D1E" w:rsidRDefault="00824314" w:rsidP="00F449CD">
            <w:pPr>
              <w:spacing w:after="120"/>
              <w:rPr>
                <w:rFonts w:ascii="Arial" w:hAnsi="Arial" w:cs="Arial"/>
                <w:sz w:val="14"/>
                <w:szCs w:val="14"/>
              </w:rPr>
            </w:pPr>
            <w:r w:rsidRPr="00AB4D1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1FFB9C"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44A7E" w14:textId="77777777" w:rsidR="00824314" w:rsidRPr="00AB4D1E" w:rsidRDefault="00824314" w:rsidP="00F449CD">
            <w:pPr>
              <w:jc w:val="center"/>
              <w:rPr>
                <w:rFonts w:ascii="Arial" w:hAnsi="Arial" w:cs="Arial"/>
                <w:sz w:val="32"/>
              </w:rPr>
            </w:pPr>
          </w:p>
        </w:tc>
      </w:tr>
      <w:tr w:rsidR="00824314" w:rsidRPr="00AB4D1E" w14:paraId="595AD9E5" w14:textId="77777777" w:rsidTr="00F449CD">
        <w:trPr>
          <w:trHeight w:val="450"/>
        </w:trPr>
        <w:tc>
          <w:tcPr>
            <w:tcW w:w="4169" w:type="pct"/>
            <w:vMerge w:val="restart"/>
            <w:tcBorders>
              <w:top w:val="single" w:sz="4" w:space="0" w:color="auto"/>
              <w:left w:val="single" w:sz="4" w:space="0" w:color="auto"/>
              <w:right w:val="single" w:sz="4" w:space="0" w:color="auto"/>
            </w:tcBorders>
          </w:tcPr>
          <w:p w14:paraId="520EDCFE" w14:textId="77777777" w:rsidR="00824314" w:rsidRPr="00AB4D1E" w:rsidRDefault="00824314" w:rsidP="00F449CD">
            <w:pPr>
              <w:spacing w:after="120"/>
              <w:rPr>
                <w:rFonts w:ascii="Arial" w:hAnsi="Arial" w:cs="Arial"/>
                <w:sz w:val="14"/>
                <w:szCs w:val="14"/>
              </w:rPr>
            </w:pPr>
          </w:p>
          <w:p w14:paraId="1F40EF37" w14:textId="77777777" w:rsidR="00824314" w:rsidRPr="00AB4D1E" w:rsidRDefault="00824314" w:rsidP="00F449CD">
            <w:pPr>
              <w:spacing w:after="120"/>
              <w:rPr>
                <w:rFonts w:ascii="Arial" w:hAnsi="Arial" w:cs="Arial"/>
                <w:sz w:val="14"/>
                <w:szCs w:val="14"/>
              </w:rPr>
            </w:pPr>
          </w:p>
          <w:p w14:paraId="1925DCE3" w14:textId="77777777" w:rsidR="00824314" w:rsidRPr="00AB4D1E" w:rsidRDefault="00824314" w:rsidP="00F449CD">
            <w:pPr>
              <w:spacing w:after="120"/>
              <w:rPr>
                <w:rFonts w:ascii="Arial" w:hAnsi="Arial" w:cs="Arial"/>
                <w:sz w:val="14"/>
                <w:szCs w:val="14"/>
              </w:rPr>
            </w:pPr>
          </w:p>
          <w:p w14:paraId="5C97A404" w14:textId="77777777" w:rsidR="00824314" w:rsidRPr="00AB4D1E" w:rsidRDefault="00824314" w:rsidP="00F449CD">
            <w:pPr>
              <w:spacing w:after="120"/>
              <w:rPr>
                <w:rFonts w:ascii="Arial" w:hAnsi="Arial" w:cs="Arial"/>
                <w:sz w:val="14"/>
                <w:szCs w:val="14"/>
              </w:rPr>
            </w:pPr>
          </w:p>
          <w:p w14:paraId="407C0618" w14:textId="77777777" w:rsidR="00824314" w:rsidRPr="00AB4D1E" w:rsidRDefault="00824314" w:rsidP="00F449CD">
            <w:pPr>
              <w:spacing w:after="120"/>
              <w:rPr>
                <w:rFonts w:ascii="Arial" w:hAnsi="Arial" w:cs="Arial"/>
                <w:sz w:val="14"/>
                <w:szCs w:val="14"/>
              </w:rPr>
            </w:pPr>
          </w:p>
          <w:p w14:paraId="71029BFC"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70783" w14:textId="60E8553F" w:rsidR="00824314" w:rsidRPr="00AB4D1E" w:rsidRDefault="00824314" w:rsidP="00F449CD">
            <w:pPr>
              <w:jc w:val="center"/>
              <w:rPr>
                <w:rFonts w:ascii="Arial" w:hAnsi="Arial" w:cs="Arial"/>
                <w:sz w:val="32"/>
              </w:rPr>
            </w:pPr>
            <w:r w:rsidRPr="00AB4D1E">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57F4E5" w14:textId="77777777" w:rsidR="00824314" w:rsidRPr="00AB4D1E" w:rsidRDefault="00824314" w:rsidP="00F449CD">
            <w:pPr>
              <w:jc w:val="center"/>
              <w:rPr>
                <w:rFonts w:ascii="Arial" w:hAnsi="Arial" w:cs="Arial"/>
                <w:sz w:val="32"/>
              </w:rPr>
            </w:pPr>
          </w:p>
        </w:tc>
      </w:tr>
      <w:tr w:rsidR="00824314" w:rsidRPr="00AB4D1E" w14:paraId="02DD88BD" w14:textId="77777777" w:rsidTr="00F449CD">
        <w:trPr>
          <w:trHeight w:val="451"/>
        </w:trPr>
        <w:tc>
          <w:tcPr>
            <w:tcW w:w="4169" w:type="pct"/>
            <w:vMerge/>
            <w:tcBorders>
              <w:left w:val="single" w:sz="4" w:space="0" w:color="auto"/>
              <w:bottom w:val="single" w:sz="4" w:space="0" w:color="auto"/>
              <w:right w:val="single" w:sz="4" w:space="0" w:color="auto"/>
            </w:tcBorders>
          </w:tcPr>
          <w:p w14:paraId="0D6604D4"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D3FC4E"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2F428" w14:textId="77777777" w:rsidR="00824314" w:rsidRPr="00AB4D1E" w:rsidRDefault="00824314" w:rsidP="00F449CD">
            <w:pPr>
              <w:jc w:val="center"/>
              <w:rPr>
                <w:rFonts w:ascii="Arial" w:hAnsi="Arial" w:cs="Arial"/>
                <w:sz w:val="32"/>
              </w:rPr>
            </w:pPr>
          </w:p>
        </w:tc>
      </w:tr>
      <w:tr w:rsidR="00824314" w:rsidRPr="00AB4D1E" w14:paraId="2DE017C4"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07D364D9" w14:textId="77777777" w:rsidR="00824314" w:rsidRPr="00AB4D1E" w:rsidRDefault="00824314" w:rsidP="00F449CD">
            <w:pPr>
              <w:rPr>
                <w:rFonts w:ascii="Arial" w:hAnsi="Arial" w:cs="Arial"/>
                <w:b/>
              </w:rPr>
            </w:pPr>
            <w:r w:rsidRPr="00AB4D1E">
              <w:rPr>
                <w:rFonts w:ascii="Arial" w:hAnsi="Arial" w:cs="Arial"/>
                <w:b/>
                <w:szCs w:val="16"/>
              </w:rPr>
              <w:t xml:space="preserve">2. </w:t>
            </w:r>
            <w:r w:rsidRPr="00AB4D1E">
              <w:rPr>
                <w:rFonts w:ascii="Arial" w:hAnsi="Arial" w:cs="Arial"/>
                <w:b/>
              </w:rPr>
              <w:t>Knowledge and Understanding Skills</w:t>
            </w:r>
          </w:p>
          <w:p w14:paraId="53D0966D"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27A9E9"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DFD6E" w14:textId="77777777" w:rsidR="00824314" w:rsidRPr="00AB4D1E" w:rsidRDefault="00824314" w:rsidP="00F449CD">
            <w:pPr>
              <w:jc w:val="center"/>
              <w:rPr>
                <w:rFonts w:ascii="Arial" w:hAnsi="Arial" w:cs="Arial"/>
                <w:sz w:val="32"/>
              </w:rPr>
            </w:pPr>
          </w:p>
        </w:tc>
      </w:tr>
      <w:tr w:rsidR="00824314" w:rsidRPr="00AB4D1E" w14:paraId="173BE43D" w14:textId="77777777" w:rsidTr="00F449CD">
        <w:trPr>
          <w:trHeight w:val="450"/>
        </w:trPr>
        <w:tc>
          <w:tcPr>
            <w:tcW w:w="4169" w:type="pct"/>
            <w:vMerge w:val="restart"/>
            <w:tcBorders>
              <w:top w:val="single" w:sz="4" w:space="0" w:color="auto"/>
              <w:left w:val="single" w:sz="4" w:space="0" w:color="auto"/>
              <w:right w:val="single" w:sz="4" w:space="0" w:color="auto"/>
            </w:tcBorders>
          </w:tcPr>
          <w:p w14:paraId="08FC7387" w14:textId="77777777" w:rsidR="00824314" w:rsidRPr="00AB4D1E" w:rsidRDefault="00824314" w:rsidP="00F449CD">
            <w:pPr>
              <w:spacing w:after="120"/>
              <w:rPr>
                <w:rFonts w:ascii="Arial" w:hAnsi="Arial" w:cs="Arial"/>
                <w:sz w:val="14"/>
                <w:szCs w:val="14"/>
              </w:rPr>
            </w:pPr>
          </w:p>
          <w:p w14:paraId="57E8BF4C" w14:textId="77777777" w:rsidR="00824314" w:rsidRPr="00AB4D1E" w:rsidRDefault="00824314" w:rsidP="00F449CD">
            <w:pPr>
              <w:spacing w:after="120"/>
              <w:rPr>
                <w:rFonts w:ascii="Arial" w:hAnsi="Arial" w:cs="Arial"/>
                <w:sz w:val="14"/>
                <w:szCs w:val="14"/>
              </w:rPr>
            </w:pPr>
          </w:p>
          <w:p w14:paraId="16FFA01D" w14:textId="77777777" w:rsidR="00824314" w:rsidRPr="00AB4D1E" w:rsidRDefault="00824314" w:rsidP="00F449CD">
            <w:pPr>
              <w:spacing w:after="120"/>
              <w:rPr>
                <w:rFonts w:ascii="Arial" w:hAnsi="Arial" w:cs="Arial"/>
                <w:sz w:val="14"/>
                <w:szCs w:val="14"/>
              </w:rPr>
            </w:pPr>
          </w:p>
          <w:p w14:paraId="67AE3E11" w14:textId="77777777" w:rsidR="00824314" w:rsidRPr="00AB4D1E" w:rsidRDefault="00824314" w:rsidP="00F449CD">
            <w:pPr>
              <w:spacing w:after="120"/>
              <w:rPr>
                <w:rFonts w:ascii="Arial" w:hAnsi="Arial" w:cs="Arial"/>
                <w:sz w:val="14"/>
                <w:szCs w:val="14"/>
              </w:rPr>
            </w:pPr>
          </w:p>
          <w:p w14:paraId="22900199" w14:textId="77777777" w:rsidR="00824314" w:rsidRPr="00AB4D1E" w:rsidRDefault="00824314" w:rsidP="00F449CD">
            <w:pPr>
              <w:spacing w:after="120"/>
              <w:rPr>
                <w:rFonts w:ascii="Arial" w:hAnsi="Arial" w:cs="Arial"/>
                <w:sz w:val="14"/>
                <w:szCs w:val="14"/>
              </w:rPr>
            </w:pPr>
          </w:p>
          <w:p w14:paraId="099A01E2"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46F086" w14:textId="4A1B9616" w:rsidR="00824314" w:rsidRPr="00AB4D1E" w:rsidRDefault="00824314" w:rsidP="00F449CD">
            <w:pPr>
              <w:jc w:val="center"/>
              <w:rPr>
                <w:rFonts w:ascii="Arial" w:hAnsi="Arial" w:cs="Arial"/>
                <w:sz w:val="32"/>
              </w:rPr>
            </w:pPr>
            <w:r w:rsidRPr="00AB4D1E">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863213" w14:textId="77777777" w:rsidR="00824314" w:rsidRPr="00AB4D1E" w:rsidRDefault="00824314" w:rsidP="00F449CD">
            <w:pPr>
              <w:jc w:val="center"/>
              <w:rPr>
                <w:rFonts w:ascii="Arial" w:hAnsi="Arial" w:cs="Arial"/>
                <w:sz w:val="32"/>
              </w:rPr>
            </w:pPr>
          </w:p>
        </w:tc>
      </w:tr>
      <w:tr w:rsidR="00824314" w:rsidRPr="00AB4D1E" w14:paraId="0B9AF897" w14:textId="77777777" w:rsidTr="00F449CD">
        <w:trPr>
          <w:trHeight w:val="451"/>
        </w:trPr>
        <w:tc>
          <w:tcPr>
            <w:tcW w:w="4169" w:type="pct"/>
            <w:vMerge/>
            <w:tcBorders>
              <w:left w:val="single" w:sz="4" w:space="0" w:color="auto"/>
              <w:bottom w:val="single" w:sz="4" w:space="0" w:color="auto"/>
              <w:right w:val="single" w:sz="4" w:space="0" w:color="auto"/>
            </w:tcBorders>
          </w:tcPr>
          <w:p w14:paraId="6FAFA9C3"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10811F"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64FAA" w14:textId="77777777" w:rsidR="00824314" w:rsidRPr="00AB4D1E" w:rsidRDefault="00824314" w:rsidP="00F449CD">
            <w:pPr>
              <w:jc w:val="center"/>
              <w:rPr>
                <w:rFonts w:ascii="Arial" w:hAnsi="Arial" w:cs="Arial"/>
                <w:sz w:val="32"/>
              </w:rPr>
            </w:pPr>
          </w:p>
        </w:tc>
      </w:tr>
      <w:tr w:rsidR="00824314" w:rsidRPr="00AB4D1E" w14:paraId="67048D25"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533F6570"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3. </w:t>
            </w:r>
            <w:r w:rsidRPr="00AB4D1E">
              <w:rPr>
                <w:rFonts w:ascii="Arial" w:hAnsi="Arial" w:cs="Arial"/>
                <w:b/>
              </w:rPr>
              <w:t>Cognitive and Intellectual Skills</w:t>
            </w:r>
          </w:p>
          <w:p w14:paraId="42235673"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B84EAB"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AEEE9C" w14:textId="77777777" w:rsidR="00824314" w:rsidRPr="00AB4D1E" w:rsidRDefault="00824314" w:rsidP="00F449CD">
            <w:pPr>
              <w:jc w:val="center"/>
              <w:rPr>
                <w:rFonts w:ascii="Arial" w:hAnsi="Arial" w:cs="Arial"/>
                <w:sz w:val="32"/>
              </w:rPr>
            </w:pPr>
          </w:p>
        </w:tc>
      </w:tr>
      <w:tr w:rsidR="00824314" w:rsidRPr="00AB4D1E" w14:paraId="3EB5568B" w14:textId="77777777" w:rsidTr="00F449CD">
        <w:trPr>
          <w:trHeight w:val="450"/>
        </w:trPr>
        <w:tc>
          <w:tcPr>
            <w:tcW w:w="4169" w:type="pct"/>
            <w:vMerge w:val="restart"/>
            <w:tcBorders>
              <w:top w:val="single" w:sz="4" w:space="0" w:color="auto"/>
              <w:left w:val="single" w:sz="4" w:space="0" w:color="auto"/>
              <w:right w:val="single" w:sz="4" w:space="0" w:color="auto"/>
            </w:tcBorders>
          </w:tcPr>
          <w:p w14:paraId="34A7A04E" w14:textId="77777777" w:rsidR="00824314" w:rsidRPr="00AB4D1E" w:rsidRDefault="00824314" w:rsidP="00F449CD">
            <w:pPr>
              <w:spacing w:after="120"/>
              <w:rPr>
                <w:rFonts w:ascii="Arial" w:hAnsi="Arial" w:cs="Arial"/>
                <w:sz w:val="14"/>
                <w:szCs w:val="14"/>
              </w:rPr>
            </w:pPr>
          </w:p>
          <w:p w14:paraId="1DBD9E57" w14:textId="77777777" w:rsidR="00824314" w:rsidRPr="00AB4D1E" w:rsidRDefault="00824314" w:rsidP="00F449CD">
            <w:pPr>
              <w:spacing w:after="120"/>
              <w:rPr>
                <w:rFonts w:ascii="Arial" w:hAnsi="Arial" w:cs="Arial"/>
                <w:sz w:val="14"/>
                <w:szCs w:val="14"/>
              </w:rPr>
            </w:pPr>
          </w:p>
          <w:p w14:paraId="0E702675" w14:textId="77777777" w:rsidR="00824314" w:rsidRPr="00AB4D1E" w:rsidRDefault="00824314" w:rsidP="00F449CD">
            <w:pPr>
              <w:spacing w:after="120"/>
              <w:rPr>
                <w:rFonts w:ascii="Arial" w:hAnsi="Arial" w:cs="Arial"/>
                <w:sz w:val="14"/>
                <w:szCs w:val="14"/>
              </w:rPr>
            </w:pPr>
          </w:p>
          <w:p w14:paraId="7F80087A" w14:textId="77777777" w:rsidR="00824314" w:rsidRPr="00AB4D1E" w:rsidRDefault="00824314" w:rsidP="00F449CD">
            <w:pPr>
              <w:spacing w:after="120"/>
              <w:rPr>
                <w:rFonts w:ascii="Arial" w:hAnsi="Arial" w:cs="Arial"/>
                <w:sz w:val="14"/>
                <w:szCs w:val="14"/>
              </w:rPr>
            </w:pPr>
          </w:p>
          <w:p w14:paraId="6DD23671" w14:textId="77777777" w:rsidR="00824314" w:rsidRPr="00AB4D1E" w:rsidRDefault="00824314" w:rsidP="00F449CD">
            <w:pPr>
              <w:spacing w:after="120"/>
              <w:rPr>
                <w:rFonts w:ascii="Arial" w:hAnsi="Arial" w:cs="Arial"/>
                <w:sz w:val="14"/>
                <w:szCs w:val="14"/>
              </w:rPr>
            </w:pPr>
          </w:p>
          <w:p w14:paraId="347F6C49"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6A0144" w14:textId="4C8A5894" w:rsidR="00824314" w:rsidRPr="00AB4D1E" w:rsidRDefault="00824314" w:rsidP="00F449CD">
            <w:pPr>
              <w:jc w:val="center"/>
              <w:rPr>
                <w:rFonts w:ascii="Arial" w:hAnsi="Arial" w:cs="Arial"/>
                <w:sz w:val="32"/>
              </w:rPr>
            </w:pPr>
            <w:r w:rsidRPr="00AB4D1E">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8BF51E3" w14:textId="77777777" w:rsidR="00824314" w:rsidRPr="00AB4D1E" w:rsidRDefault="00824314" w:rsidP="00F449CD">
            <w:pPr>
              <w:jc w:val="center"/>
              <w:rPr>
                <w:rFonts w:ascii="Arial" w:hAnsi="Arial" w:cs="Arial"/>
                <w:sz w:val="32"/>
              </w:rPr>
            </w:pPr>
          </w:p>
        </w:tc>
      </w:tr>
      <w:tr w:rsidR="00824314" w:rsidRPr="00AB4D1E" w14:paraId="06A15CBB" w14:textId="77777777" w:rsidTr="00F449CD">
        <w:trPr>
          <w:trHeight w:val="451"/>
        </w:trPr>
        <w:tc>
          <w:tcPr>
            <w:tcW w:w="4169" w:type="pct"/>
            <w:vMerge/>
            <w:tcBorders>
              <w:left w:val="single" w:sz="4" w:space="0" w:color="auto"/>
              <w:bottom w:val="single" w:sz="4" w:space="0" w:color="auto"/>
              <w:right w:val="single" w:sz="4" w:space="0" w:color="auto"/>
            </w:tcBorders>
          </w:tcPr>
          <w:p w14:paraId="4DC5ED9C"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94EB7"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DA28A" w14:textId="77777777" w:rsidR="00824314" w:rsidRPr="00AB4D1E" w:rsidRDefault="00824314" w:rsidP="00F449CD">
            <w:pPr>
              <w:jc w:val="center"/>
              <w:rPr>
                <w:rFonts w:ascii="Arial" w:hAnsi="Arial" w:cs="Arial"/>
                <w:sz w:val="32"/>
              </w:rPr>
            </w:pPr>
          </w:p>
        </w:tc>
      </w:tr>
      <w:tr w:rsidR="00824314" w:rsidRPr="00AB4D1E" w14:paraId="774782D5"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776F282E"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4. </w:t>
            </w:r>
            <w:r w:rsidRPr="00AB4D1E">
              <w:rPr>
                <w:rFonts w:ascii="Arial" w:hAnsi="Arial" w:cs="Arial"/>
                <w:b/>
              </w:rPr>
              <w:t>Practical Application Skills</w:t>
            </w:r>
          </w:p>
          <w:p w14:paraId="7E655A07"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BBF59"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287619" w14:textId="77777777" w:rsidR="00824314" w:rsidRPr="00AB4D1E" w:rsidRDefault="00824314" w:rsidP="00F449CD">
            <w:pPr>
              <w:jc w:val="center"/>
              <w:rPr>
                <w:rFonts w:ascii="Arial" w:hAnsi="Arial" w:cs="Arial"/>
                <w:sz w:val="32"/>
              </w:rPr>
            </w:pPr>
          </w:p>
        </w:tc>
      </w:tr>
      <w:tr w:rsidR="00824314" w:rsidRPr="00AB4D1E" w14:paraId="46106E9C" w14:textId="77777777" w:rsidTr="00F449CD">
        <w:trPr>
          <w:trHeight w:val="451"/>
        </w:trPr>
        <w:tc>
          <w:tcPr>
            <w:tcW w:w="4169" w:type="pct"/>
            <w:vMerge w:val="restart"/>
            <w:tcBorders>
              <w:top w:val="single" w:sz="4" w:space="0" w:color="auto"/>
              <w:left w:val="single" w:sz="4" w:space="0" w:color="auto"/>
              <w:right w:val="single" w:sz="4" w:space="0" w:color="auto"/>
            </w:tcBorders>
          </w:tcPr>
          <w:p w14:paraId="0D7318D9" w14:textId="77777777" w:rsidR="00824314" w:rsidRPr="00AB4D1E" w:rsidRDefault="00824314" w:rsidP="00F449CD">
            <w:pPr>
              <w:spacing w:after="120"/>
              <w:rPr>
                <w:rFonts w:ascii="Arial" w:hAnsi="Arial" w:cs="Arial"/>
                <w:sz w:val="14"/>
                <w:szCs w:val="14"/>
              </w:rPr>
            </w:pPr>
          </w:p>
          <w:p w14:paraId="138CECDD" w14:textId="77777777" w:rsidR="00824314" w:rsidRPr="00AB4D1E" w:rsidRDefault="00824314" w:rsidP="00F449CD">
            <w:pPr>
              <w:spacing w:after="120"/>
              <w:rPr>
                <w:rFonts w:ascii="Arial" w:hAnsi="Arial" w:cs="Arial"/>
                <w:sz w:val="14"/>
                <w:szCs w:val="14"/>
              </w:rPr>
            </w:pPr>
          </w:p>
          <w:p w14:paraId="20679E53" w14:textId="77777777" w:rsidR="00824314" w:rsidRPr="00AB4D1E" w:rsidRDefault="00824314" w:rsidP="00F449CD">
            <w:pPr>
              <w:spacing w:after="120"/>
              <w:rPr>
                <w:rFonts w:ascii="Arial" w:hAnsi="Arial" w:cs="Arial"/>
                <w:sz w:val="14"/>
                <w:szCs w:val="14"/>
              </w:rPr>
            </w:pPr>
          </w:p>
          <w:p w14:paraId="423186EE" w14:textId="77777777" w:rsidR="00824314" w:rsidRPr="00AB4D1E" w:rsidRDefault="00824314" w:rsidP="00F449CD">
            <w:pPr>
              <w:spacing w:after="120"/>
              <w:rPr>
                <w:rFonts w:ascii="Arial" w:hAnsi="Arial" w:cs="Arial"/>
                <w:sz w:val="14"/>
                <w:szCs w:val="14"/>
              </w:rPr>
            </w:pPr>
          </w:p>
          <w:p w14:paraId="01123BD2" w14:textId="77777777" w:rsidR="00824314" w:rsidRPr="00AB4D1E" w:rsidRDefault="00824314" w:rsidP="00F449CD">
            <w:pPr>
              <w:spacing w:after="120"/>
              <w:rPr>
                <w:rFonts w:ascii="Arial" w:hAnsi="Arial" w:cs="Arial"/>
                <w:sz w:val="14"/>
                <w:szCs w:val="14"/>
              </w:rPr>
            </w:pPr>
          </w:p>
          <w:p w14:paraId="338D9539"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A26C72" w14:textId="77777777" w:rsidR="00824314" w:rsidRPr="00AB4D1E" w:rsidRDefault="00824314" w:rsidP="00F449CD">
            <w:pPr>
              <w:jc w:val="center"/>
              <w:rPr>
                <w:rFonts w:ascii="Arial" w:hAnsi="Arial" w:cs="Arial"/>
                <w:sz w:val="32"/>
              </w:rPr>
            </w:pPr>
            <w:r w:rsidRPr="00AB4D1E">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727345B" w14:textId="77777777" w:rsidR="00824314" w:rsidRPr="00AB4D1E" w:rsidRDefault="00824314" w:rsidP="00F449CD">
            <w:pPr>
              <w:jc w:val="center"/>
              <w:rPr>
                <w:rFonts w:ascii="Arial" w:hAnsi="Arial" w:cs="Arial"/>
                <w:sz w:val="32"/>
              </w:rPr>
            </w:pPr>
          </w:p>
        </w:tc>
      </w:tr>
      <w:tr w:rsidR="00824314" w:rsidRPr="00AB4D1E" w14:paraId="4769E8FF" w14:textId="77777777" w:rsidTr="00F449CD">
        <w:trPr>
          <w:trHeight w:val="450"/>
        </w:trPr>
        <w:tc>
          <w:tcPr>
            <w:tcW w:w="4169" w:type="pct"/>
            <w:vMerge/>
            <w:tcBorders>
              <w:left w:val="single" w:sz="4" w:space="0" w:color="auto"/>
              <w:bottom w:val="single" w:sz="4" w:space="0" w:color="auto"/>
              <w:right w:val="single" w:sz="4" w:space="0" w:color="auto"/>
            </w:tcBorders>
          </w:tcPr>
          <w:p w14:paraId="7F70318E"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2A2174"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522534" w14:textId="77777777" w:rsidR="00824314" w:rsidRPr="00AB4D1E" w:rsidRDefault="00824314" w:rsidP="00F449CD">
            <w:pPr>
              <w:jc w:val="center"/>
              <w:rPr>
                <w:rFonts w:ascii="Arial" w:hAnsi="Arial" w:cs="Arial"/>
                <w:sz w:val="32"/>
              </w:rPr>
            </w:pPr>
          </w:p>
        </w:tc>
      </w:tr>
      <w:tr w:rsidR="00824314" w:rsidRPr="00AB4D1E" w14:paraId="44C34F01"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451C65D0"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5. </w:t>
            </w:r>
            <w:r w:rsidRPr="00AB4D1E">
              <w:rPr>
                <w:rFonts w:ascii="Arial" w:hAnsi="Arial" w:cs="Arial"/>
                <w:b/>
              </w:rPr>
              <w:t>Transferable Skills for Life and Professional Practice</w:t>
            </w:r>
          </w:p>
          <w:p w14:paraId="6D7AC66F"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1B836B"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D5359" w14:textId="77777777" w:rsidR="00824314" w:rsidRPr="00AB4D1E" w:rsidRDefault="00824314" w:rsidP="00F449CD">
            <w:pPr>
              <w:jc w:val="center"/>
              <w:rPr>
                <w:rFonts w:ascii="Arial" w:hAnsi="Arial" w:cs="Arial"/>
                <w:sz w:val="32"/>
              </w:rPr>
            </w:pPr>
          </w:p>
        </w:tc>
      </w:tr>
      <w:tr w:rsidR="00824314" w:rsidRPr="00AB4D1E" w14:paraId="757C9799" w14:textId="77777777" w:rsidTr="00F449CD">
        <w:trPr>
          <w:trHeight w:val="451"/>
        </w:trPr>
        <w:tc>
          <w:tcPr>
            <w:tcW w:w="4169" w:type="pct"/>
            <w:vMerge w:val="restart"/>
            <w:tcBorders>
              <w:top w:val="single" w:sz="4" w:space="0" w:color="auto"/>
              <w:left w:val="single" w:sz="4" w:space="0" w:color="auto"/>
              <w:right w:val="single" w:sz="4" w:space="0" w:color="auto"/>
            </w:tcBorders>
          </w:tcPr>
          <w:p w14:paraId="13BAB2C1" w14:textId="77777777" w:rsidR="00824314" w:rsidRPr="00AB4D1E" w:rsidRDefault="00824314" w:rsidP="00F449CD">
            <w:pPr>
              <w:spacing w:after="120"/>
              <w:rPr>
                <w:rFonts w:ascii="Arial" w:hAnsi="Arial" w:cs="Arial"/>
                <w:sz w:val="14"/>
                <w:szCs w:val="14"/>
              </w:rPr>
            </w:pPr>
          </w:p>
          <w:p w14:paraId="7C686456" w14:textId="77777777" w:rsidR="00824314" w:rsidRPr="00AB4D1E" w:rsidRDefault="00824314" w:rsidP="00F449CD">
            <w:pPr>
              <w:spacing w:after="120"/>
              <w:rPr>
                <w:rFonts w:ascii="Arial" w:hAnsi="Arial" w:cs="Arial"/>
                <w:sz w:val="14"/>
                <w:szCs w:val="14"/>
              </w:rPr>
            </w:pPr>
          </w:p>
          <w:p w14:paraId="4BDE295C" w14:textId="77777777" w:rsidR="00824314" w:rsidRPr="00AB4D1E" w:rsidRDefault="00824314" w:rsidP="00F449CD">
            <w:pPr>
              <w:spacing w:after="120"/>
              <w:rPr>
                <w:rFonts w:ascii="Arial" w:hAnsi="Arial" w:cs="Arial"/>
                <w:sz w:val="14"/>
                <w:szCs w:val="14"/>
              </w:rPr>
            </w:pPr>
          </w:p>
          <w:p w14:paraId="24E57A7A"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985BD0" w14:textId="0FA2EA7E" w:rsidR="00824314" w:rsidRPr="00AB4D1E" w:rsidRDefault="00824314" w:rsidP="00F449CD">
            <w:pPr>
              <w:jc w:val="center"/>
              <w:rPr>
                <w:rFonts w:ascii="Arial" w:hAnsi="Arial" w:cs="Arial"/>
                <w:sz w:val="32"/>
              </w:rPr>
            </w:pPr>
            <w:r w:rsidRPr="00AB4D1E">
              <w:rPr>
                <w:rFonts w:ascii="Arial" w:hAnsi="Arial" w:cs="Arial"/>
                <w:sz w:val="32"/>
              </w:rPr>
              <w:t>2</w:t>
            </w:r>
            <w:r w:rsidR="00E860E4" w:rsidRPr="00AB4D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A06E498" w14:textId="77777777" w:rsidR="00824314" w:rsidRPr="00AB4D1E" w:rsidRDefault="00824314" w:rsidP="00F449CD">
            <w:pPr>
              <w:jc w:val="center"/>
              <w:rPr>
                <w:rFonts w:ascii="Arial" w:hAnsi="Arial" w:cs="Arial"/>
                <w:sz w:val="32"/>
              </w:rPr>
            </w:pPr>
          </w:p>
        </w:tc>
      </w:tr>
      <w:tr w:rsidR="00824314" w:rsidRPr="00AB4D1E" w14:paraId="0D5327F2" w14:textId="77777777" w:rsidTr="00F449CD">
        <w:trPr>
          <w:trHeight w:val="450"/>
        </w:trPr>
        <w:tc>
          <w:tcPr>
            <w:tcW w:w="4169" w:type="pct"/>
            <w:vMerge/>
            <w:tcBorders>
              <w:left w:val="single" w:sz="4" w:space="0" w:color="auto"/>
              <w:bottom w:val="single" w:sz="4" w:space="0" w:color="auto"/>
              <w:right w:val="single" w:sz="4" w:space="0" w:color="auto"/>
            </w:tcBorders>
          </w:tcPr>
          <w:p w14:paraId="47D0B680"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F63853"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DB8A3C" w14:textId="77777777" w:rsidR="00824314" w:rsidRPr="00AB4D1E" w:rsidRDefault="00824314" w:rsidP="00F449CD">
            <w:pPr>
              <w:jc w:val="center"/>
              <w:rPr>
                <w:rFonts w:ascii="Arial" w:hAnsi="Arial" w:cs="Arial"/>
                <w:sz w:val="32"/>
              </w:rPr>
            </w:pPr>
          </w:p>
        </w:tc>
      </w:tr>
    </w:tbl>
    <w:p w14:paraId="4A30240A" w14:textId="77777777" w:rsidR="00824314" w:rsidRPr="00AB4D1E" w:rsidRDefault="00824314" w:rsidP="0082431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24314" w:rsidRPr="00AB4D1E" w14:paraId="7FC92074" w14:textId="77777777" w:rsidTr="00F449CD">
        <w:trPr>
          <w:cantSplit/>
        </w:trPr>
        <w:tc>
          <w:tcPr>
            <w:tcW w:w="6062" w:type="dxa"/>
            <w:vMerge w:val="restart"/>
            <w:shd w:val="pct15" w:color="auto" w:fill="auto"/>
            <w:vAlign w:val="center"/>
          </w:tcPr>
          <w:p w14:paraId="33E36528" w14:textId="77777777" w:rsidR="00824314" w:rsidRPr="00AB4D1E" w:rsidRDefault="00824314" w:rsidP="00F449CD">
            <w:pPr>
              <w:rPr>
                <w:rFonts w:ascii="Arial" w:hAnsi="Arial" w:cs="Arial"/>
                <w:sz w:val="16"/>
                <w:szCs w:val="16"/>
              </w:rPr>
            </w:pPr>
            <w:r w:rsidRPr="00AB4D1E">
              <w:rPr>
                <w:rFonts w:ascii="Arial" w:hAnsi="Arial" w:cs="Arial"/>
                <w:b/>
                <w:bCs/>
                <w:sz w:val="22"/>
                <w:szCs w:val="22"/>
              </w:rPr>
              <w:t xml:space="preserve">Assessment Mark </w:t>
            </w:r>
            <w:r w:rsidRPr="00AB4D1E">
              <w:rPr>
                <w:rFonts w:ascii="Arial" w:hAnsi="Arial" w:cs="Arial"/>
                <w:bCs/>
                <w:sz w:val="22"/>
                <w:szCs w:val="22"/>
              </w:rPr>
              <w:t>(</w:t>
            </w:r>
            <w:r w:rsidRPr="00AB4D1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AC7AFC" w14:textId="77777777" w:rsidR="00824314" w:rsidRPr="00AB4D1E" w:rsidRDefault="00824314" w:rsidP="00F449CD">
            <w:pPr>
              <w:rPr>
                <w:rFonts w:ascii="Arial" w:hAnsi="Arial" w:cs="Arial"/>
                <w:b/>
                <w:bCs/>
                <w:sz w:val="16"/>
                <w:szCs w:val="16"/>
              </w:rPr>
            </w:pPr>
            <w:r w:rsidRPr="00AB4D1E">
              <w:rPr>
                <w:rFonts w:ascii="Arial" w:hAnsi="Arial" w:cs="Arial"/>
                <w:b/>
                <w:sz w:val="16"/>
                <w:szCs w:val="16"/>
              </w:rPr>
              <w:t>Late Submission Penalties (tick if appropriate)</w:t>
            </w:r>
          </w:p>
        </w:tc>
        <w:tc>
          <w:tcPr>
            <w:tcW w:w="1060" w:type="dxa"/>
            <w:vMerge w:val="restart"/>
            <w:vAlign w:val="center"/>
          </w:tcPr>
          <w:p w14:paraId="34F6EC04" w14:textId="77777777" w:rsidR="00824314" w:rsidRPr="00AB4D1E" w:rsidRDefault="00824314" w:rsidP="00F449CD">
            <w:pPr>
              <w:jc w:val="right"/>
              <w:rPr>
                <w:rFonts w:ascii="Arial" w:hAnsi="Arial" w:cs="Arial"/>
                <w:b/>
                <w:bCs/>
              </w:rPr>
            </w:pPr>
            <w:r w:rsidRPr="00AB4D1E">
              <w:rPr>
                <w:rFonts w:ascii="Arial" w:hAnsi="Arial" w:cs="Arial"/>
                <w:b/>
                <w:bCs/>
              </w:rPr>
              <w:t>%</w:t>
            </w:r>
          </w:p>
        </w:tc>
      </w:tr>
      <w:tr w:rsidR="00824314" w:rsidRPr="00AB4D1E" w14:paraId="1A3A120A" w14:textId="77777777" w:rsidTr="00F449CD">
        <w:trPr>
          <w:cantSplit/>
        </w:trPr>
        <w:tc>
          <w:tcPr>
            <w:tcW w:w="6062" w:type="dxa"/>
            <w:vMerge/>
            <w:vAlign w:val="bottom"/>
          </w:tcPr>
          <w:p w14:paraId="61EEFB86" w14:textId="77777777" w:rsidR="00824314" w:rsidRPr="00AB4D1E" w:rsidRDefault="00824314" w:rsidP="00F449CD">
            <w:pPr>
              <w:rPr>
                <w:rFonts w:ascii="Arial" w:hAnsi="Arial" w:cs="Arial"/>
              </w:rPr>
            </w:pPr>
          </w:p>
        </w:tc>
        <w:tc>
          <w:tcPr>
            <w:tcW w:w="2903" w:type="dxa"/>
            <w:vAlign w:val="bottom"/>
          </w:tcPr>
          <w:p w14:paraId="28342769" w14:textId="77777777" w:rsidR="00824314" w:rsidRPr="00AB4D1E" w:rsidRDefault="00824314" w:rsidP="00F449CD">
            <w:pPr>
              <w:rPr>
                <w:rFonts w:ascii="Arial" w:hAnsi="Arial" w:cs="Arial"/>
                <w:b/>
                <w:bCs/>
                <w:sz w:val="16"/>
                <w:szCs w:val="16"/>
              </w:rPr>
            </w:pPr>
            <w:r w:rsidRPr="00AB4D1E">
              <w:rPr>
                <w:rFonts w:ascii="Arial" w:hAnsi="Arial" w:cs="Arial"/>
                <w:sz w:val="16"/>
                <w:szCs w:val="16"/>
              </w:rPr>
              <w:t>Up to 1 week late (</w:t>
            </w:r>
            <w:r w:rsidRPr="00AB4D1E">
              <w:rPr>
                <w:rFonts w:ascii="Arial" w:hAnsi="Arial" w:cs="Arial"/>
                <w:sz w:val="12"/>
                <w:szCs w:val="12"/>
              </w:rPr>
              <w:t>40% Max)</w:t>
            </w:r>
          </w:p>
        </w:tc>
        <w:tc>
          <w:tcPr>
            <w:tcW w:w="641" w:type="dxa"/>
            <w:vAlign w:val="bottom"/>
          </w:tcPr>
          <w:p w14:paraId="73D8B7EA" w14:textId="77777777" w:rsidR="00824314" w:rsidRPr="00AB4D1E" w:rsidRDefault="00824314" w:rsidP="00F449CD">
            <w:pPr>
              <w:jc w:val="center"/>
              <w:rPr>
                <w:rFonts w:ascii="Arial" w:hAnsi="Arial" w:cs="Arial"/>
                <w:sz w:val="12"/>
                <w:szCs w:val="12"/>
              </w:rPr>
            </w:pPr>
          </w:p>
        </w:tc>
        <w:tc>
          <w:tcPr>
            <w:tcW w:w="1060" w:type="dxa"/>
            <w:vMerge/>
            <w:vAlign w:val="bottom"/>
          </w:tcPr>
          <w:p w14:paraId="5C1484DE" w14:textId="77777777" w:rsidR="00824314" w:rsidRPr="00AB4D1E" w:rsidRDefault="00824314" w:rsidP="00F449CD">
            <w:pPr>
              <w:ind w:leftChars="71" w:left="142"/>
              <w:rPr>
                <w:rFonts w:ascii="Arial" w:hAnsi="Arial" w:cs="Arial"/>
              </w:rPr>
            </w:pPr>
          </w:p>
        </w:tc>
      </w:tr>
      <w:tr w:rsidR="00824314" w:rsidRPr="00AB4D1E" w14:paraId="66490D07" w14:textId="77777777" w:rsidTr="00F449CD">
        <w:trPr>
          <w:cantSplit/>
        </w:trPr>
        <w:tc>
          <w:tcPr>
            <w:tcW w:w="6062" w:type="dxa"/>
            <w:vMerge/>
            <w:vAlign w:val="bottom"/>
          </w:tcPr>
          <w:p w14:paraId="40D2D7DC" w14:textId="77777777" w:rsidR="00824314" w:rsidRPr="00AB4D1E" w:rsidRDefault="00824314" w:rsidP="00F449CD">
            <w:pPr>
              <w:rPr>
                <w:rFonts w:ascii="Arial" w:hAnsi="Arial" w:cs="Arial"/>
              </w:rPr>
            </w:pPr>
          </w:p>
        </w:tc>
        <w:tc>
          <w:tcPr>
            <w:tcW w:w="2903" w:type="dxa"/>
            <w:vAlign w:val="bottom"/>
          </w:tcPr>
          <w:p w14:paraId="73AFDEAC" w14:textId="77777777" w:rsidR="00824314" w:rsidRPr="00AB4D1E" w:rsidRDefault="00824314" w:rsidP="00F449CD">
            <w:pPr>
              <w:rPr>
                <w:rFonts w:ascii="Arial" w:hAnsi="Arial" w:cs="Arial"/>
                <w:b/>
                <w:bCs/>
                <w:sz w:val="16"/>
                <w:szCs w:val="16"/>
              </w:rPr>
            </w:pPr>
            <w:r w:rsidRPr="00AB4D1E">
              <w:rPr>
                <w:rFonts w:ascii="Arial" w:hAnsi="Arial" w:cs="Arial"/>
                <w:sz w:val="16"/>
                <w:szCs w:val="16"/>
              </w:rPr>
              <w:t>Over 1 week late (</w:t>
            </w:r>
            <w:r w:rsidRPr="00AB4D1E">
              <w:rPr>
                <w:rFonts w:ascii="Arial" w:hAnsi="Arial" w:cs="Arial"/>
                <w:sz w:val="12"/>
                <w:szCs w:val="12"/>
              </w:rPr>
              <w:t>0%)</w:t>
            </w:r>
          </w:p>
        </w:tc>
        <w:tc>
          <w:tcPr>
            <w:tcW w:w="641" w:type="dxa"/>
            <w:vAlign w:val="bottom"/>
          </w:tcPr>
          <w:p w14:paraId="3CFE5ED3" w14:textId="77777777" w:rsidR="00824314" w:rsidRPr="00AB4D1E" w:rsidRDefault="00824314" w:rsidP="00F449CD">
            <w:pPr>
              <w:jc w:val="center"/>
              <w:rPr>
                <w:rFonts w:ascii="Arial" w:hAnsi="Arial" w:cs="Arial"/>
                <w:sz w:val="12"/>
                <w:szCs w:val="12"/>
              </w:rPr>
            </w:pPr>
          </w:p>
        </w:tc>
        <w:tc>
          <w:tcPr>
            <w:tcW w:w="1060" w:type="dxa"/>
            <w:vMerge/>
            <w:vAlign w:val="bottom"/>
          </w:tcPr>
          <w:p w14:paraId="0588A5B0" w14:textId="77777777" w:rsidR="00824314" w:rsidRPr="00AB4D1E" w:rsidRDefault="00824314" w:rsidP="00F449CD">
            <w:pPr>
              <w:ind w:firstLineChars="141" w:firstLine="282"/>
              <w:rPr>
                <w:rFonts w:ascii="Arial" w:hAnsi="Arial" w:cs="Arial"/>
              </w:rPr>
            </w:pPr>
          </w:p>
        </w:tc>
      </w:tr>
    </w:tbl>
    <w:p w14:paraId="1B85B94F" w14:textId="77777777" w:rsidR="00824314" w:rsidRPr="00AB4D1E" w:rsidRDefault="00824314" w:rsidP="00824314">
      <w:pPr>
        <w:rPr>
          <w:rFonts w:ascii="Arial" w:hAnsi="Arial" w:cs="Arial"/>
        </w:rPr>
      </w:pPr>
    </w:p>
    <w:p w14:paraId="7422D786" w14:textId="77777777" w:rsidR="00824314" w:rsidRPr="00AB4D1E" w:rsidRDefault="00824314" w:rsidP="00824314">
      <w:pPr>
        <w:rPr>
          <w:rFonts w:ascii="Arial" w:hAnsi="Arial" w:cs="Arial"/>
        </w:rPr>
      </w:pPr>
    </w:p>
    <w:p w14:paraId="3464FA76" w14:textId="77777777" w:rsidR="001E5DA7" w:rsidRPr="00AB4D1E" w:rsidRDefault="001E5DA7" w:rsidP="00152E9D">
      <w:pPr>
        <w:rPr>
          <w:rFonts w:ascii="Arial" w:hAnsi="Arial" w:cs="Arial"/>
        </w:rPr>
      </w:pPr>
    </w:p>
    <w:p w14:paraId="01B538F8" w14:textId="77777777" w:rsidR="00824314" w:rsidRDefault="00824314" w:rsidP="00152E9D">
      <w:pPr>
        <w:rPr>
          <w:rFonts w:ascii="Arial" w:hAnsi="Arial" w:cs="Arial"/>
          <w:vanish/>
        </w:rPr>
        <w:sectPr w:rsidR="00824314" w:rsidSect="00801054">
          <w:footerReference w:type="default" r:id="rId20"/>
          <w:type w:val="continuous"/>
          <w:pgSz w:w="11894" w:h="16834"/>
          <w:pgMar w:top="720" w:right="720" w:bottom="720" w:left="720" w:header="706" w:footer="706" w:gutter="0"/>
          <w:paperSrc w:first="1" w:other="1"/>
          <w:cols w:space="720"/>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3BA17" w14:textId="77777777" w:rsidR="000F72A3" w:rsidRDefault="000F72A3">
      <w:r>
        <w:separator/>
      </w:r>
    </w:p>
  </w:endnote>
  <w:endnote w:type="continuationSeparator" w:id="0">
    <w:p w14:paraId="3618E134" w14:textId="77777777" w:rsidR="000F72A3" w:rsidRDefault="000F7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28FC" w14:textId="77777777" w:rsidR="00824314" w:rsidRDefault="00824314">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1D153" w14:textId="77777777" w:rsidR="00824314" w:rsidRDefault="00824314">
    <w:pPr>
      <w:spacing w:after="160" w:line="259" w:lineRule="auto"/>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A85B" w14:textId="77777777" w:rsidR="00824314" w:rsidRDefault="00824314">
    <w:pPr>
      <w:spacing w:after="160" w:line="259" w:lineRule="auto"/>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7E722" w14:textId="77777777" w:rsidR="000F72A3" w:rsidRDefault="000F72A3">
      <w:r>
        <w:separator/>
      </w:r>
    </w:p>
  </w:footnote>
  <w:footnote w:type="continuationSeparator" w:id="0">
    <w:p w14:paraId="6AF3AFA0" w14:textId="77777777" w:rsidR="000F72A3" w:rsidRDefault="000F72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0B68"/>
    <w:multiLevelType w:val="hybridMultilevel"/>
    <w:tmpl w:val="56520188"/>
    <w:lvl w:ilvl="0" w:tplc="FFFFFFFF">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17DAA"/>
    <w:multiLevelType w:val="hybridMultilevel"/>
    <w:tmpl w:val="429EF5B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D16198"/>
    <w:multiLevelType w:val="multilevel"/>
    <w:tmpl w:val="B552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07ADB"/>
    <w:multiLevelType w:val="multilevel"/>
    <w:tmpl w:val="6FE2D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DD6C11"/>
    <w:multiLevelType w:val="hybridMultilevel"/>
    <w:tmpl w:val="1326FBF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1C872CDD"/>
    <w:multiLevelType w:val="hybridMultilevel"/>
    <w:tmpl w:val="D790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F7200"/>
    <w:multiLevelType w:val="hybridMultilevel"/>
    <w:tmpl w:val="EFA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4452F3"/>
    <w:multiLevelType w:val="hybridMultilevel"/>
    <w:tmpl w:val="C16C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D24E52"/>
    <w:multiLevelType w:val="hybridMultilevel"/>
    <w:tmpl w:val="1D5EEB9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2"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927D3"/>
    <w:multiLevelType w:val="hybridMultilevel"/>
    <w:tmpl w:val="29E2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D477B"/>
    <w:multiLevelType w:val="multilevel"/>
    <w:tmpl w:val="F54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FC1214"/>
    <w:multiLevelType w:val="multilevel"/>
    <w:tmpl w:val="9DB6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945DF"/>
    <w:multiLevelType w:val="multilevel"/>
    <w:tmpl w:val="8176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2166AE"/>
    <w:multiLevelType w:val="multilevel"/>
    <w:tmpl w:val="195E9B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E4203"/>
    <w:multiLevelType w:val="hybridMultilevel"/>
    <w:tmpl w:val="A9D2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A1746"/>
    <w:multiLevelType w:val="hybridMultilevel"/>
    <w:tmpl w:val="3BB8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5365D"/>
    <w:multiLevelType w:val="multilevel"/>
    <w:tmpl w:val="9304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D94287"/>
    <w:multiLevelType w:val="hybridMultilevel"/>
    <w:tmpl w:val="249AB5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08B1858"/>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574F42E2"/>
    <w:multiLevelType w:val="hybridMultilevel"/>
    <w:tmpl w:val="183A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DE1801"/>
    <w:multiLevelType w:val="hybridMultilevel"/>
    <w:tmpl w:val="249AB5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93E6363"/>
    <w:multiLevelType w:val="multilevel"/>
    <w:tmpl w:val="2FFE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32098"/>
    <w:multiLevelType w:val="multilevel"/>
    <w:tmpl w:val="1B38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5959E7"/>
    <w:multiLevelType w:val="hybridMultilevel"/>
    <w:tmpl w:val="D47A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4C4E06"/>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FF73F6"/>
    <w:multiLevelType w:val="hybridMultilevel"/>
    <w:tmpl w:val="0F825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E43829"/>
    <w:multiLevelType w:val="hybridMultilevel"/>
    <w:tmpl w:val="A30697F6"/>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40"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F25BFB"/>
    <w:multiLevelType w:val="hybridMultilevel"/>
    <w:tmpl w:val="E4E0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FA18B0"/>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910FC5"/>
    <w:multiLevelType w:val="hybridMultilevel"/>
    <w:tmpl w:val="1D52236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648F7"/>
    <w:multiLevelType w:val="hybridMultilevel"/>
    <w:tmpl w:val="644291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7"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A57600"/>
    <w:multiLevelType w:val="multilevel"/>
    <w:tmpl w:val="702005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16"/>
  </w:num>
  <w:num w:numId="2" w16cid:durableId="493838803">
    <w:abstractNumId w:val="44"/>
  </w:num>
  <w:num w:numId="3" w16cid:durableId="594940062">
    <w:abstractNumId w:val="12"/>
  </w:num>
  <w:num w:numId="4" w16cid:durableId="916862156">
    <w:abstractNumId w:val="32"/>
  </w:num>
  <w:num w:numId="5" w16cid:durableId="925579038">
    <w:abstractNumId w:val="29"/>
  </w:num>
  <w:num w:numId="6" w16cid:durableId="1375498023">
    <w:abstractNumId w:val="47"/>
  </w:num>
  <w:num w:numId="7" w16cid:durableId="1355963762">
    <w:abstractNumId w:val="15"/>
  </w:num>
  <w:num w:numId="8" w16cid:durableId="1057127399">
    <w:abstractNumId w:val="13"/>
  </w:num>
  <w:num w:numId="9" w16cid:durableId="79449197">
    <w:abstractNumId w:val="9"/>
  </w:num>
  <w:num w:numId="10" w16cid:durableId="584143587">
    <w:abstractNumId w:val="14"/>
  </w:num>
  <w:num w:numId="11" w16cid:durableId="1311515371">
    <w:abstractNumId w:val="4"/>
  </w:num>
  <w:num w:numId="12" w16cid:durableId="677318131">
    <w:abstractNumId w:val="27"/>
  </w:num>
  <w:num w:numId="13" w16cid:durableId="774640627">
    <w:abstractNumId w:val="45"/>
  </w:num>
  <w:num w:numId="14" w16cid:durableId="991566101">
    <w:abstractNumId w:val="49"/>
  </w:num>
  <w:num w:numId="15" w16cid:durableId="315574281">
    <w:abstractNumId w:val="1"/>
  </w:num>
  <w:num w:numId="16" w16cid:durableId="649559911">
    <w:abstractNumId w:val="40"/>
  </w:num>
  <w:num w:numId="17" w16cid:durableId="1816683820">
    <w:abstractNumId w:val="10"/>
  </w:num>
  <w:num w:numId="18" w16cid:durableId="1472865876">
    <w:abstractNumId w:val="6"/>
  </w:num>
  <w:num w:numId="19" w16cid:durableId="79722982">
    <w:abstractNumId w:val="23"/>
  </w:num>
  <w:num w:numId="20" w16cid:durableId="1250962897">
    <w:abstractNumId w:val="35"/>
  </w:num>
  <w:num w:numId="21" w16cid:durableId="2039578219">
    <w:abstractNumId w:val="7"/>
  </w:num>
  <w:num w:numId="22" w16cid:durableId="1324161208">
    <w:abstractNumId w:val="43"/>
  </w:num>
  <w:num w:numId="23" w16cid:durableId="182593355">
    <w:abstractNumId w:val="17"/>
  </w:num>
  <w:num w:numId="24" w16cid:durableId="80107054">
    <w:abstractNumId w:val="39"/>
  </w:num>
  <w:num w:numId="25" w16cid:durableId="624384485">
    <w:abstractNumId w:val="0"/>
  </w:num>
  <w:num w:numId="26" w16cid:durableId="2142766334">
    <w:abstractNumId w:val="11"/>
  </w:num>
  <w:num w:numId="27" w16cid:durableId="1053968036">
    <w:abstractNumId w:val="30"/>
  </w:num>
  <w:num w:numId="28" w16cid:durableId="1470585500">
    <w:abstractNumId w:val="41"/>
  </w:num>
  <w:num w:numId="29" w16cid:durableId="1472596095">
    <w:abstractNumId w:val="8"/>
  </w:num>
  <w:num w:numId="30" w16cid:durableId="1006053522">
    <w:abstractNumId w:val="46"/>
  </w:num>
  <w:num w:numId="31" w16cid:durableId="1825002869">
    <w:abstractNumId w:val="5"/>
  </w:num>
  <w:num w:numId="32" w16cid:durableId="15741672">
    <w:abstractNumId w:val="20"/>
  </w:num>
  <w:num w:numId="33" w16cid:durableId="880626857">
    <w:abstractNumId w:val="19"/>
  </w:num>
  <w:num w:numId="34" w16cid:durableId="2104717269">
    <w:abstractNumId w:val="24"/>
  </w:num>
  <w:num w:numId="35" w16cid:durableId="1576815167">
    <w:abstractNumId w:val="3"/>
  </w:num>
  <w:num w:numId="36" w16cid:durableId="1649900820">
    <w:abstractNumId w:val="22"/>
  </w:num>
  <w:num w:numId="37" w16cid:durableId="1809056664">
    <w:abstractNumId w:val="25"/>
  </w:num>
  <w:num w:numId="38" w16cid:durableId="170721986">
    <w:abstractNumId w:val="31"/>
  </w:num>
  <w:num w:numId="39" w16cid:durableId="1330403170">
    <w:abstractNumId w:val="42"/>
  </w:num>
  <w:num w:numId="40" w16cid:durableId="178354280">
    <w:abstractNumId w:val="36"/>
  </w:num>
  <w:num w:numId="41" w16cid:durableId="753816595">
    <w:abstractNumId w:val="26"/>
  </w:num>
  <w:num w:numId="42" w16cid:durableId="2061047979">
    <w:abstractNumId w:val="38"/>
  </w:num>
  <w:num w:numId="43" w16cid:durableId="1270166761">
    <w:abstractNumId w:val="28"/>
  </w:num>
  <w:num w:numId="44" w16cid:durableId="858667421">
    <w:abstractNumId w:val="18"/>
  </w:num>
  <w:num w:numId="45" w16cid:durableId="678964689">
    <w:abstractNumId w:val="34"/>
  </w:num>
  <w:num w:numId="46" w16cid:durableId="808671823">
    <w:abstractNumId w:val="48"/>
  </w:num>
  <w:num w:numId="47" w16cid:durableId="1504668193">
    <w:abstractNumId w:val="33"/>
  </w:num>
  <w:num w:numId="48" w16cid:durableId="746268983">
    <w:abstractNumId w:val="21"/>
  </w:num>
  <w:num w:numId="49" w16cid:durableId="1715733856">
    <w:abstractNumId w:val="37"/>
  </w:num>
  <w:num w:numId="50" w16cid:durableId="90553473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EC65ED1-4AA5-4701-97F5-E41455660B5D}"/>
    <w:docVar w:name="dgnword-eventsink" w:val="1688905025840"/>
  </w:docVars>
  <w:rsids>
    <w:rsidRoot w:val="00FB4521"/>
    <w:rsid w:val="00000A79"/>
    <w:rsid w:val="00002F63"/>
    <w:rsid w:val="000031BF"/>
    <w:rsid w:val="00003C89"/>
    <w:rsid w:val="00005753"/>
    <w:rsid w:val="00006C11"/>
    <w:rsid w:val="00007E4A"/>
    <w:rsid w:val="00011666"/>
    <w:rsid w:val="00011B0E"/>
    <w:rsid w:val="00011BB0"/>
    <w:rsid w:val="00015E57"/>
    <w:rsid w:val="00017173"/>
    <w:rsid w:val="0001741A"/>
    <w:rsid w:val="00024CAD"/>
    <w:rsid w:val="000258B4"/>
    <w:rsid w:val="00026B02"/>
    <w:rsid w:val="00035FA4"/>
    <w:rsid w:val="00041A3A"/>
    <w:rsid w:val="00041C64"/>
    <w:rsid w:val="000439BB"/>
    <w:rsid w:val="0005023C"/>
    <w:rsid w:val="00057F11"/>
    <w:rsid w:val="00070B94"/>
    <w:rsid w:val="00071101"/>
    <w:rsid w:val="00072D78"/>
    <w:rsid w:val="000822E5"/>
    <w:rsid w:val="00083D51"/>
    <w:rsid w:val="0008560A"/>
    <w:rsid w:val="000943E8"/>
    <w:rsid w:val="00094A1F"/>
    <w:rsid w:val="000971FC"/>
    <w:rsid w:val="00097DCC"/>
    <w:rsid w:val="000A2A3A"/>
    <w:rsid w:val="000A492A"/>
    <w:rsid w:val="000A72D3"/>
    <w:rsid w:val="000B1D05"/>
    <w:rsid w:val="000B1D13"/>
    <w:rsid w:val="000B253C"/>
    <w:rsid w:val="000B2AAE"/>
    <w:rsid w:val="000B2E42"/>
    <w:rsid w:val="000B752E"/>
    <w:rsid w:val="000B784D"/>
    <w:rsid w:val="000C38DB"/>
    <w:rsid w:val="000C51FF"/>
    <w:rsid w:val="000C68C9"/>
    <w:rsid w:val="000D1936"/>
    <w:rsid w:val="000D2F80"/>
    <w:rsid w:val="000D4EF1"/>
    <w:rsid w:val="000D6548"/>
    <w:rsid w:val="000D708D"/>
    <w:rsid w:val="000E413A"/>
    <w:rsid w:val="000E436D"/>
    <w:rsid w:val="000F2D10"/>
    <w:rsid w:val="000F3BBD"/>
    <w:rsid w:val="000F5AA3"/>
    <w:rsid w:val="000F72A3"/>
    <w:rsid w:val="00100396"/>
    <w:rsid w:val="00100B5C"/>
    <w:rsid w:val="00104477"/>
    <w:rsid w:val="001106E9"/>
    <w:rsid w:val="00111069"/>
    <w:rsid w:val="00111A9B"/>
    <w:rsid w:val="001134A1"/>
    <w:rsid w:val="0011364F"/>
    <w:rsid w:val="00115350"/>
    <w:rsid w:val="0011705B"/>
    <w:rsid w:val="00117EC7"/>
    <w:rsid w:val="00120F83"/>
    <w:rsid w:val="00121790"/>
    <w:rsid w:val="00121938"/>
    <w:rsid w:val="0012197E"/>
    <w:rsid w:val="00124CA5"/>
    <w:rsid w:val="00134F77"/>
    <w:rsid w:val="00135417"/>
    <w:rsid w:val="001363A5"/>
    <w:rsid w:val="001378D1"/>
    <w:rsid w:val="00140334"/>
    <w:rsid w:val="00141DEF"/>
    <w:rsid w:val="00143B4B"/>
    <w:rsid w:val="00144640"/>
    <w:rsid w:val="00144671"/>
    <w:rsid w:val="00144BF4"/>
    <w:rsid w:val="0014732D"/>
    <w:rsid w:val="00147735"/>
    <w:rsid w:val="00151F4A"/>
    <w:rsid w:val="00152ABC"/>
    <w:rsid w:val="00152E9D"/>
    <w:rsid w:val="00154487"/>
    <w:rsid w:val="001563DC"/>
    <w:rsid w:val="0016578F"/>
    <w:rsid w:val="00171C99"/>
    <w:rsid w:val="00173C3C"/>
    <w:rsid w:val="0017512A"/>
    <w:rsid w:val="001833D9"/>
    <w:rsid w:val="00185E4E"/>
    <w:rsid w:val="00186273"/>
    <w:rsid w:val="00192BE8"/>
    <w:rsid w:val="00192EBB"/>
    <w:rsid w:val="00194BE3"/>
    <w:rsid w:val="00196958"/>
    <w:rsid w:val="001A1E39"/>
    <w:rsid w:val="001A24F3"/>
    <w:rsid w:val="001A702F"/>
    <w:rsid w:val="001B405C"/>
    <w:rsid w:val="001B558A"/>
    <w:rsid w:val="001B5F45"/>
    <w:rsid w:val="001C1E7D"/>
    <w:rsid w:val="001C4463"/>
    <w:rsid w:val="001C687F"/>
    <w:rsid w:val="001D1FC3"/>
    <w:rsid w:val="001D24CB"/>
    <w:rsid w:val="001D603C"/>
    <w:rsid w:val="001D721A"/>
    <w:rsid w:val="001E1050"/>
    <w:rsid w:val="001E1E1F"/>
    <w:rsid w:val="001E2007"/>
    <w:rsid w:val="001E57C1"/>
    <w:rsid w:val="001E5DA7"/>
    <w:rsid w:val="001F07EF"/>
    <w:rsid w:val="001F084A"/>
    <w:rsid w:val="001F23B0"/>
    <w:rsid w:val="001F50B6"/>
    <w:rsid w:val="001F6726"/>
    <w:rsid w:val="001F6D7A"/>
    <w:rsid w:val="00200E3A"/>
    <w:rsid w:val="00202E90"/>
    <w:rsid w:val="00211B06"/>
    <w:rsid w:val="00212768"/>
    <w:rsid w:val="00216611"/>
    <w:rsid w:val="002170CB"/>
    <w:rsid w:val="00220E34"/>
    <w:rsid w:val="00220ED8"/>
    <w:rsid w:val="00222A4E"/>
    <w:rsid w:val="00224849"/>
    <w:rsid w:val="0022746E"/>
    <w:rsid w:val="00231C0B"/>
    <w:rsid w:val="0023541C"/>
    <w:rsid w:val="0023596B"/>
    <w:rsid w:val="00235F71"/>
    <w:rsid w:val="00236879"/>
    <w:rsid w:val="00237DDA"/>
    <w:rsid w:val="002415E7"/>
    <w:rsid w:val="00241E26"/>
    <w:rsid w:val="0024429E"/>
    <w:rsid w:val="002444CA"/>
    <w:rsid w:val="00247F5F"/>
    <w:rsid w:val="00251163"/>
    <w:rsid w:val="00251C8F"/>
    <w:rsid w:val="00252302"/>
    <w:rsid w:val="002525F8"/>
    <w:rsid w:val="002536A4"/>
    <w:rsid w:val="0025498D"/>
    <w:rsid w:val="00255DAE"/>
    <w:rsid w:val="00260DE6"/>
    <w:rsid w:val="002715D4"/>
    <w:rsid w:val="00273FEE"/>
    <w:rsid w:val="002744A8"/>
    <w:rsid w:val="002745E5"/>
    <w:rsid w:val="0028051F"/>
    <w:rsid w:val="00280872"/>
    <w:rsid w:val="00280A1A"/>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977FF"/>
    <w:rsid w:val="002A18CB"/>
    <w:rsid w:val="002A3B4A"/>
    <w:rsid w:val="002B0402"/>
    <w:rsid w:val="002B0FD4"/>
    <w:rsid w:val="002B33D8"/>
    <w:rsid w:val="002B4FF6"/>
    <w:rsid w:val="002B7581"/>
    <w:rsid w:val="002B7FCB"/>
    <w:rsid w:val="002C04B2"/>
    <w:rsid w:val="002C1EB8"/>
    <w:rsid w:val="002C2C53"/>
    <w:rsid w:val="002C449B"/>
    <w:rsid w:val="002C51DA"/>
    <w:rsid w:val="002C6040"/>
    <w:rsid w:val="002D0A3F"/>
    <w:rsid w:val="002D19CF"/>
    <w:rsid w:val="002D5795"/>
    <w:rsid w:val="002D5B3F"/>
    <w:rsid w:val="002E272E"/>
    <w:rsid w:val="002E59C6"/>
    <w:rsid w:val="002E711A"/>
    <w:rsid w:val="002E7473"/>
    <w:rsid w:val="002F33B7"/>
    <w:rsid w:val="002F44EB"/>
    <w:rsid w:val="002F5778"/>
    <w:rsid w:val="002F6858"/>
    <w:rsid w:val="00305A7B"/>
    <w:rsid w:val="00313262"/>
    <w:rsid w:val="00320F61"/>
    <w:rsid w:val="00321EFD"/>
    <w:rsid w:val="003223E0"/>
    <w:rsid w:val="00323292"/>
    <w:rsid w:val="00332C74"/>
    <w:rsid w:val="00352C4A"/>
    <w:rsid w:val="00356024"/>
    <w:rsid w:val="00357E95"/>
    <w:rsid w:val="00362560"/>
    <w:rsid w:val="00362BF5"/>
    <w:rsid w:val="003630B2"/>
    <w:rsid w:val="0036463B"/>
    <w:rsid w:val="00371BFE"/>
    <w:rsid w:val="003732FD"/>
    <w:rsid w:val="00373475"/>
    <w:rsid w:val="00374AF9"/>
    <w:rsid w:val="003753B2"/>
    <w:rsid w:val="00375735"/>
    <w:rsid w:val="00376559"/>
    <w:rsid w:val="00376884"/>
    <w:rsid w:val="00382BAA"/>
    <w:rsid w:val="00384D73"/>
    <w:rsid w:val="00393EB6"/>
    <w:rsid w:val="00395FFC"/>
    <w:rsid w:val="003A3CE5"/>
    <w:rsid w:val="003A6B1D"/>
    <w:rsid w:val="003B0791"/>
    <w:rsid w:val="003B3562"/>
    <w:rsid w:val="003B366F"/>
    <w:rsid w:val="003B3F9D"/>
    <w:rsid w:val="003B5AFD"/>
    <w:rsid w:val="003B6C95"/>
    <w:rsid w:val="003B7F63"/>
    <w:rsid w:val="003C1EC2"/>
    <w:rsid w:val="003C4DEC"/>
    <w:rsid w:val="003C7625"/>
    <w:rsid w:val="003C7FBE"/>
    <w:rsid w:val="003D1362"/>
    <w:rsid w:val="003D343D"/>
    <w:rsid w:val="003D4764"/>
    <w:rsid w:val="003D788E"/>
    <w:rsid w:val="003E5751"/>
    <w:rsid w:val="003F3EF2"/>
    <w:rsid w:val="003F566E"/>
    <w:rsid w:val="004004DB"/>
    <w:rsid w:val="004006DF"/>
    <w:rsid w:val="004046A9"/>
    <w:rsid w:val="00404C35"/>
    <w:rsid w:val="00404C50"/>
    <w:rsid w:val="0040633A"/>
    <w:rsid w:val="00410CDA"/>
    <w:rsid w:val="00412F36"/>
    <w:rsid w:val="00414AEE"/>
    <w:rsid w:val="0041576E"/>
    <w:rsid w:val="00420FEB"/>
    <w:rsid w:val="004237AD"/>
    <w:rsid w:val="00423934"/>
    <w:rsid w:val="00426227"/>
    <w:rsid w:val="00426244"/>
    <w:rsid w:val="00426F84"/>
    <w:rsid w:val="00430412"/>
    <w:rsid w:val="00430B63"/>
    <w:rsid w:val="004329A7"/>
    <w:rsid w:val="00435F2E"/>
    <w:rsid w:val="00441281"/>
    <w:rsid w:val="00442DD0"/>
    <w:rsid w:val="00443700"/>
    <w:rsid w:val="00444929"/>
    <w:rsid w:val="0044642F"/>
    <w:rsid w:val="004478D4"/>
    <w:rsid w:val="0045046C"/>
    <w:rsid w:val="00451810"/>
    <w:rsid w:val="00460D8C"/>
    <w:rsid w:val="004623FF"/>
    <w:rsid w:val="004679E6"/>
    <w:rsid w:val="00470A38"/>
    <w:rsid w:val="00471A35"/>
    <w:rsid w:val="0047389E"/>
    <w:rsid w:val="00475259"/>
    <w:rsid w:val="00476A10"/>
    <w:rsid w:val="00477880"/>
    <w:rsid w:val="004804B0"/>
    <w:rsid w:val="004814C4"/>
    <w:rsid w:val="00481B89"/>
    <w:rsid w:val="0048251A"/>
    <w:rsid w:val="00484843"/>
    <w:rsid w:val="004874DE"/>
    <w:rsid w:val="00487737"/>
    <w:rsid w:val="004878C2"/>
    <w:rsid w:val="00487EB4"/>
    <w:rsid w:val="0049211B"/>
    <w:rsid w:val="00492FEE"/>
    <w:rsid w:val="00496200"/>
    <w:rsid w:val="00496462"/>
    <w:rsid w:val="004A1BD4"/>
    <w:rsid w:val="004A324B"/>
    <w:rsid w:val="004A75E2"/>
    <w:rsid w:val="004B24B7"/>
    <w:rsid w:val="004B4F82"/>
    <w:rsid w:val="004B5334"/>
    <w:rsid w:val="004B5948"/>
    <w:rsid w:val="004B6C14"/>
    <w:rsid w:val="004B7D12"/>
    <w:rsid w:val="004C181D"/>
    <w:rsid w:val="004C1EA4"/>
    <w:rsid w:val="004C33B7"/>
    <w:rsid w:val="004C4966"/>
    <w:rsid w:val="004C7322"/>
    <w:rsid w:val="004D1767"/>
    <w:rsid w:val="004D2FF4"/>
    <w:rsid w:val="004D5E9B"/>
    <w:rsid w:val="004D60D6"/>
    <w:rsid w:val="004D63D9"/>
    <w:rsid w:val="004E1329"/>
    <w:rsid w:val="004E32AC"/>
    <w:rsid w:val="004E5D75"/>
    <w:rsid w:val="004E6585"/>
    <w:rsid w:val="004F0A91"/>
    <w:rsid w:val="004F0FFF"/>
    <w:rsid w:val="004F38B4"/>
    <w:rsid w:val="004F53B4"/>
    <w:rsid w:val="0050131A"/>
    <w:rsid w:val="0050249F"/>
    <w:rsid w:val="00505537"/>
    <w:rsid w:val="00505D12"/>
    <w:rsid w:val="00505E01"/>
    <w:rsid w:val="0050713E"/>
    <w:rsid w:val="00507EF2"/>
    <w:rsid w:val="005117A7"/>
    <w:rsid w:val="005121D7"/>
    <w:rsid w:val="00515A73"/>
    <w:rsid w:val="00516962"/>
    <w:rsid w:val="00517CEA"/>
    <w:rsid w:val="005209A7"/>
    <w:rsid w:val="00522DCE"/>
    <w:rsid w:val="00524566"/>
    <w:rsid w:val="00524A79"/>
    <w:rsid w:val="00527E60"/>
    <w:rsid w:val="00530BEF"/>
    <w:rsid w:val="00531D02"/>
    <w:rsid w:val="00535315"/>
    <w:rsid w:val="00536A33"/>
    <w:rsid w:val="0054744B"/>
    <w:rsid w:val="00551FD7"/>
    <w:rsid w:val="00552351"/>
    <w:rsid w:val="005572DF"/>
    <w:rsid w:val="00561F00"/>
    <w:rsid w:val="00562C4E"/>
    <w:rsid w:val="00562DEC"/>
    <w:rsid w:val="00565D80"/>
    <w:rsid w:val="00571A98"/>
    <w:rsid w:val="00572CFA"/>
    <w:rsid w:val="0057622D"/>
    <w:rsid w:val="00576552"/>
    <w:rsid w:val="005765E0"/>
    <w:rsid w:val="00576AB4"/>
    <w:rsid w:val="00577917"/>
    <w:rsid w:val="0058048A"/>
    <w:rsid w:val="00580A0E"/>
    <w:rsid w:val="00581723"/>
    <w:rsid w:val="0058198D"/>
    <w:rsid w:val="005822C5"/>
    <w:rsid w:val="0058299F"/>
    <w:rsid w:val="00582A7B"/>
    <w:rsid w:val="00583260"/>
    <w:rsid w:val="00583EC1"/>
    <w:rsid w:val="005844CB"/>
    <w:rsid w:val="00584E5D"/>
    <w:rsid w:val="00590667"/>
    <w:rsid w:val="00593F3B"/>
    <w:rsid w:val="00594E13"/>
    <w:rsid w:val="005969E2"/>
    <w:rsid w:val="005A051B"/>
    <w:rsid w:val="005A1689"/>
    <w:rsid w:val="005A56D1"/>
    <w:rsid w:val="005A60B7"/>
    <w:rsid w:val="005A6D96"/>
    <w:rsid w:val="005A7F9A"/>
    <w:rsid w:val="005B08F4"/>
    <w:rsid w:val="005B2236"/>
    <w:rsid w:val="005B350E"/>
    <w:rsid w:val="005B460B"/>
    <w:rsid w:val="005B5DBD"/>
    <w:rsid w:val="005B61CD"/>
    <w:rsid w:val="005B6C18"/>
    <w:rsid w:val="005C7859"/>
    <w:rsid w:val="005C7B65"/>
    <w:rsid w:val="005D13F2"/>
    <w:rsid w:val="005D1D58"/>
    <w:rsid w:val="005D2041"/>
    <w:rsid w:val="005D2BB8"/>
    <w:rsid w:val="005D432C"/>
    <w:rsid w:val="005D6187"/>
    <w:rsid w:val="005E015A"/>
    <w:rsid w:val="005E285E"/>
    <w:rsid w:val="005E352F"/>
    <w:rsid w:val="005E66F4"/>
    <w:rsid w:val="005E693A"/>
    <w:rsid w:val="005E72F8"/>
    <w:rsid w:val="005E73A4"/>
    <w:rsid w:val="005F00B3"/>
    <w:rsid w:val="005F0579"/>
    <w:rsid w:val="005F3A53"/>
    <w:rsid w:val="005F418F"/>
    <w:rsid w:val="005F5B82"/>
    <w:rsid w:val="0060517C"/>
    <w:rsid w:val="00605E39"/>
    <w:rsid w:val="00606299"/>
    <w:rsid w:val="006062A3"/>
    <w:rsid w:val="00610794"/>
    <w:rsid w:val="00610E08"/>
    <w:rsid w:val="00610F3F"/>
    <w:rsid w:val="006136ED"/>
    <w:rsid w:val="006140BF"/>
    <w:rsid w:val="006161BE"/>
    <w:rsid w:val="00617F73"/>
    <w:rsid w:val="00620787"/>
    <w:rsid w:val="00625D65"/>
    <w:rsid w:val="00632181"/>
    <w:rsid w:val="006321DC"/>
    <w:rsid w:val="00632434"/>
    <w:rsid w:val="0063478F"/>
    <w:rsid w:val="00635955"/>
    <w:rsid w:val="00636A88"/>
    <w:rsid w:val="00636E19"/>
    <w:rsid w:val="00644256"/>
    <w:rsid w:val="00653705"/>
    <w:rsid w:val="00653D5C"/>
    <w:rsid w:val="006557D9"/>
    <w:rsid w:val="00661D6F"/>
    <w:rsid w:val="006628E9"/>
    <w:rsid w:val="00663C6F"/>
    <w:rsid w:val="00663F6C"/>
    <w:rsid w:val="006643E1"/>
    <w:rsid w:val="00665E6E"/>
    <w:rsid w:val="006663C9"/>
    <w:rsid w:val="0066725E"/>
    <w:rsid w:val="006716C7"/>
    <w:rsid w:val="00673AB6"/>
    <w:rsid w:val="0067548B"/>
    <w:rsid w:val="0067677C"/>
    <w:rsid w:val="006772BF"/>
    <w:rsid w:val="00681208"/>
    <w:rsid w:val="00681443"/>
    <w:rsid w:val="00681FA9"/>
    <w:rsid w:val="006852B2"/>
    <w:rsid w:val="0068611A"/>
    <w:rsid w:val="00687831"/>
    <w:rsid w:val="00687A0C"/>
    <w:rsid w:val="006900B6"/>
    <w:rsid w:val="00691007"/>
    <w:rsid w:val="00691EA9"/>
    <w:rsid w:val="006934D4"/>
    <w:rsid w:val="00694140"/>
    <w:rsid w:val="00697959"/>
    <w:rsid w:val="00697B0F"/>
    <w:rsid w:val="006A5DB8"/>
    <w:rsid w:val="006A5E4C"/>
    <w:rsid w:val="006A656F"/>
    <w:rsid w:val="006A6DC3"/>
    <w:rsid w:val="006A7834"/>
    <w:rsid w:val="006B0F57"/>
    <w:rsid w:val="006B26B8"/>
    <w:rsid w:val="006B4087"/>
    <w:rsid w:val="006B4B69"/>
    <w:rsid w:val="006B6BF5"/>
    <w:rsid w:val="006B725C"/>
    <w:rsid w:val="006C7603"/>
    <w:rsid w:val="006D1EC9"/>
    <w:rsid w:val="006D2EF8"/>
    <w:rsid w:val="006D39C5"/>
    <w:rsid w:val="006D49ED"/>
    <w:rsid w:val="006D5263"/>
    <w:rsid w:val="006D55CE"/>
    <w:rsid w:val="006D637A"/>
    <w:rsid w:val="006D6BC9"/>
    <w:rsid w:val="006D6F24"/>
    <w:rsid w:val="006E5F78"/>
    <w:rsid w:val="006E7C59"/>
    <w:rsid w:val="006F0F95"/>
    <w:rsid w:val="006F320B"/>
    <w:rsid w:val="006F3A53"/>
    <w:rsid w:val="006F3EC8"/>
    <w:rsid w:val="006F45BF"/>
    <w:rsid w:val="006F5947"/>
    <w:rsid w:val="006F60E0"/>
    <w:rsid w:val="006F75A7"/>
    <w:rsid w:val="00702F71"/>
    <w:rsid w:val="00703DE4"/>
    <w:rsid w:val="00707D69"/>
    <w:rsid w:val="0071030E"/>
    <w:rsid w:val="007246EB"/>
    <w:rsid w:val="00732B29"/>
    <w:rsid w:val="007366DF"/>
    <w:rsid w:val="007366FF"/>
    <w:rsid w:val="007379B0"/>
    <w:rsid w:val="00740569"/>
    <w:rsid w:val="00745974"/>
    <w:rsid w:val="00750304"/>
    <w:rsid w:val="00757839"/>
    <w:rsid w:val="00757D08"/>
    <w:rsid w:val="00761138"/>
    <w:rsid w:val="007629F8"/>
    <w:rsid w:val="00770C81"/>
    <w:rsid w:val="00773366"/>
    <w:rsid w:val="00776517"/>
    <w:rsid w:val="007776FB"/>
    <w:rsid w:val="0078058C"/>
    <w:rsid w:val="007837A5"/>
    <w:rsid w:val="00787B25"/>
    <w:rsid w:val="00791024"/>
    <w:rsid w:val="00793F0A"/>
    <w:rsid w:val="007967B9"/>
    <w:rsid w:val="007A2657"/>
    <w:rsid w:val="007A5A59"/>
    <w:rsid w:val="007A71F6"/>
    <w:rsid w:val="007B172C"/>
    <w:rsid w:val="007B1FD9"/>
    <w:rsid w:val="007B72C2"/>
    <w:rsid w:val="007C2357"/>
    <w:rsid w:val="007C682C"/>
    <w:rsid w:val="007D0134"/>
    <w:rsid w:val="007D2385"/>
    <w:rsid w:val="007D2678"/>
    <w:rsid w:val="007D2C4A"/>
    <w:rsid w:val="007D3E55"/>
    <w:rsid w:val="007D4EAB"/>
    <w:rsid w:val="007D5DE2"/>
    <w:rsid w:val="007E40EB"/>
    <w:rsid w:val="007F1179"/>
    <w:rsid w:val="007F214F"/>
    <w:rsid w:val="007F67C0"/>
    <w:rsid w:val="00800069"/>
    <w:rsid w:val="00801054"/>
    <w:rsid w:val="00803C0F"/>
    <w:rsid w:val="00803FF3"/>
    <w:rsid w:val="008042F0"/>
    <w:rsid w:val="00805575"/>
    <w:rsid w:val="00805EEE"/>
    <w:rsid w:val="00806A1E"/>
    <w:rsid w:val="00806B0B"/>
    <w:rsid w:val="00806D16"/>
    <w:rsid w:val="00807676"/>
    <w:rsid w:val="0081126C"/>
    <w:rsid w:val="00811CF7"/>
    <w:rsid w:val="008239C0"/>
    <w:rsid w:val="00823F33"/>
    <w:rsid w:val="00824314"/>
    <w:rsid w:val="00826282"/>
    <w:rsid w:val="008310A0"/>
    <w:rsid w:val="0083159F"/>
    <w:rsid w:val="0083337B"/>
    <w:rsid w:val="00833645"/>
    <w:rsid w:val="00834E8A"/>
    <w:rsid w:val="00835D29"/>
    <w:rsid w:val="00842229"/>
    <w:rsid w:val="00842E7F"/>
    <w:rsid w:val="008506FD"/>
    <w:rsid w:val="00851E61"/>
    <w:rsid w:val="008526B4"/>
    <w:rsid w:val="00852914"/>
    <w:rsid w:val="00852933"/>
    <w:rsid w:val="008566E5"/>
    <w:rsid w:val="008566FE"/>
    <w:rsid w:val="008615A3"/>
    <w:rsid w:val="00863C18"/>
    <w:rsid w:val="008651C4"/>
    <w:rsid w:val="0086551D"/>
    <w:rsid w:val="00865B46"/>
    <w:rsid w:val="00871DD9"/>
    <w:rsid w:val="00872D7E"/>
    <w:rsid w:val="00875F62"/>
    <w:rsid w:val="00882940"/>
    <w:rsid w:val="00884772"/>
    <w:rsid w:val="008910C4"/>
    <w:rsid w:val="0089219B"/>
    <w:rsid w:val="00893D6B"/>
    <w:rsid w:val="00896134"/>
    <w:rsid w:val="008968E6"/>
    <w:rsid w:val="008A0875"/>
    <w:rsid w:val="008A41D1"/>
    <w:rsid w:val="008A5648"/>
    <w:rsid w:val="008A5B56"/>
    <w:rsid w:val="008A62BC"/>
    <w:rsid w:val="008B0173"/>
    <w:rsid w:val="008B43E7"/>
    <w:rsid w:val="008B463F"/>
    <w:rsid w:val="008B6863"/>
    <w:rsid w:val="008C213E"/>
    <w:rsid w:val="008C5BB0"/>
    <w:rsid w:val="008C6B01"/>
    <w:rsid w:val="008D068E"/>
    <w:rsid w:val="008D3264"/>
    <w:rsid w:val="008D4E3A"/>
    <w:rsid w:val="008D69E1"/>
    <w:rsid w:val="008D763F"/>
    <w:rsid w:val="008E18EC"/>
    <w:rsid w:val="008E6C1C"/>
    <w:rsid w:val="008E7DF5"/>
    <w:rsid w:val="008F036F"/>
    <w:rsid w:val="008F0901"/>
    <w:rsid w:val="008F0A56"/>
    <w:rsid w:val="008F1308"/>
    <w:rsid w:val="008F1D9B"/>
    <w:rsid w:val="008F2617"/>
    <w:rsid w:val="008F3AE6"/>
    <w:rsid w:val="008F5D1D"/>
    <w:rsid w:val="008F684C"/>
    <w:rsid w:val="008F78C2"/>
    <w:rsid w:val="00903862"/>
    <w:rsid w:val="00904568"/>
    <w:rsid w:val="0090518F"/>
    <w:rsid w:val="00907BC3"/>
    <w:rsid w:val="00911394"/>
    <w:rsid w:val="00916073"/>
    <w:rsid w:val="00920159"/>
    <w:rsid w:val="00922292"/>
    <w:rsid w:val="00923EF2"/>
    <w:rsid w:val="00926D25"/>
    <w:rsid w:val="00926E9D"/>
    <w:rsid w:val="00930B65"/>
    <w:rsid w:val="009315A0"/>
    <w:rsid w:val="00932C6E"/>
    <w:rsid w:val="00933A76"/>
    <w:rsid w:val="00933F10"/>
    <w:rsid w:val="009431A3"/>
    <w:rsid w:val="009433C5"/>
    <w:rsid w:val="0094477D"/>
    <w:rsid w:val="00951ACA"/>
    <w:rsid w:val="00952909"/>
    <w:rsid w:val="00952AF5"/>
    <w:rsid w:val="00956A96"/>
    <w:rsid w:val="0096270C"/>
    <w:rsid w:val="00965881"/>
    <w:rsid w:val="00971BEE"/>
    <w:rsid w:val="0097279F"/>
    <w:rsid w:val="00976D3B"/>
    <w:rsid w:val="009808D1"/>
    <w:rsid w:val="009823FA"/>
    <w:rsid w:val="00986BAD"/>
    <w:rsid w:val="009871FF"/>
    <w:rsid w:val="00990799"/>
    <w:rsid w:val="00993B59"/>
    <w:rsid w:val="00995D51"/>
    <w:rsid w:val="00996744"/>
    <w:rsid w:val="00997885"/>
    <w:rsid w:val="009A02AE"/>
    <w:rsid w:val="009A0631"/>
    <w:rsid w:val="009A3104"/>
    <w:rsid w:val="009A6943"/>
    <w:rsid w:val="009B10ED"/>
    <w:rsid w:val="009B1404"/>
    <w:rsid w:val="009B2652"/>
    <w:rsid w:val="009B44C0"/>
    <w:rsid w:val="009B46B6"/>
    <w:rsid w:val="009B5CCB"/>
    <w:rsid w:val="009C273E"/>
    <w:rsid w:val="009C3CE6"/>
    <w:rsid w:val="009D0EC3"/>
    <w:rsid w:val="009D3EA4"/>
    <w:rsid w:val="009D55D0"/>
    <w:rsid w:val="009D5959"/>
    <w:rsid w:val="009D649C"/>
    <w:rsid w:val="009E1023"/>
    <w:rsid w:val="009E32C0"/>
    <w:rsid w:val="009E3818"/>
    <w:rsid w:val="009E4BC1"/>
    <w:rsid w:val="009E6D60"/>
    <w:rsid w:val="009E6E2D"/>
    <w:rsid w:val="009F5CB2"/>
    <w:rsid w:val="00A01F91"/>
    <w:rsid w:val="00A0284B"/>
    <w:rsid w:val="00A03BB8"/>
    <w:rsid w:val="00A04AA5"/>
    <w:rsid w:val="00A04E50"/>
    <w:rsid w:val="00A06C6F"/>
    <w:rsid w:val="00A0747C"/>
    <w:rsid w:val="00A10F64"/>
    <w:rsid w:val="00A111E7"/>
    <w:rsid w:val="00A13C32"/>
    <w:rsid w:val="00A16E98"/>
    <w:rsid w:val="00A20430"/>
    <w:rsid w:val="00A21EF8"/>
    <w:rsid w:val="00A2537E"/>
    <w:rsid w:val="00A2596F"/>
    <w:rsid w:val="00A275BF"/>
    <w:rsid w:val="00A3025F"/>
    <w:rsid w:val="00A31FEA"/>
    <w:rsid w:val="00A33E16"/>
    <w:rsid w:val="00A342A4"/>
    <w:rsid w:val="00A3505D"/>
    <w:rsid w:val="00A37287"/>
    <w:rsid w:val="00A37AA1"/>
    <w:rsid w:val="00A4036F"/>
    <w:rsid w:val="00A406E5"/>
    <w:rsid w:val="00A40C39"/>
    <w:rsid w:val="00A423D0"/>
    <w:rsid w:val="00A4336D"/>
    <w:rsid w:val="00A44B65"/>
    <w:rsid w:val="00A4641C"/>
    <w:rsid w:val="00A51BEE"/>
    <w:rsid w:val="00A55876"/>
    <w:rsid w:val="00A57922"/>
    <w:rsid w:val="00A6379C"/>
    <w:rsid w:val="00A63DEE"/>
    <w:rsid w:val="00A6572C"/>
    <w:rsid w:val="00A6670D"/>
    <w:rsid w:val="00A67FB1"/>
    <w:rsid w:val="00A73186"/>
    <w:rsid w:val="00A750FB"/>
    <w:rsid w:val="00A761D7"/>
    <w:rsid w:val="00A8325E"/>
    <w:rsid w:val="00A84CAD"/>
    <w:rsid w:val="00A85324"/>
    <w:rsid w:val="00A85B1A"/>
    <w:rsid w:val="00A85BFE"/>
    <w:rsid w:val="00A8742A"/>
    <w:rsid w:val="00A90D28"/>
    <w:rsid w:val="00A9732D"/>
    <w:rsid w:val="00AA0A18"/>
    <w:rsid w:val="00AA7E40"/>
    <w:rsid w:val="00AB1F8A"/>
    <w:rsid w:val="00AB2998"/>
    <w:rsid w:val="00AB3D98"/>
    <w:rsid w:val="00AB4D1E"/>
    <w:rsid w:val="00AB5C15"/>
    <w:rsid w:val="00AB6287"/>
    <w:rsid w:val="00AB6FE7"/>
    <w:rsid w:val="00AB7AD7"/>
    <w:rsid w:val="00AC132B"/>
    <w:rsid w:val="00AC323D"/>
    <w:rsid w:val="00AC36DA"/>
    <w:rsid w:val="00AC5DE8"/>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12FE1"/>
    <w:rsid w:val="00B13200"/>
    <w:rsid w:val="00B2277B"/>
    <w:rsid w:val="00B25044"/>
    <w:rsid w:val="00B26FBE"/>
    <w:rsid w:val="00B30715"/>
    <w:rsid w:val="00B30CBD"/>
    <w:rsid w:val="00B32CAD"/>
    <w:rsid w:val="00B33490"/>
    <w:rsid w:val="00B344B0"/>
    <w:rsid w:val="00B3770C"/>
    <w:rsid w:val="00B421E1"/>
    <w:rsid w:val="00B444C0"/>
    <w:rsid w:val="00B459D3"/>
    <w:rsid w:val="00B469E6"/>
    <w:rsid w:val="00B50EA8"/>
    <w:rsid w:val="00B521A2"/>
    <w:rsid w:val="00B54B07"/>
    <w:rsid w:val="00B54FD6"/>
    <w:rsid w:val="00B55E39"/>
    <w:rsid w:val="00B60EA5"/>
    <w:rsid w:val="00B64082"/>
    <w:rsid w:val="00B64F90"/>
    <w:rsid w:val="00B6538A"/>
    <w:rsid w:val="00B653D8"/>
    <w:rsid w:val="00B72325"/>
    <w:rsid w:val="00B80297"/>
    <w:rsid w:val="00B81AD3"/>
    <w:rsid w:val="00B81D37"/>
    <w:rsid w:val="00B829D8"/>
    <w:rsid w:val="00B83AA0"/>
    <w:rsid w:val="00B84B5B"/>
    <w:rsid w:val="00B85033"/>
    <w:rsid w:val="00B8535C"/>
    <w:rsid w:val="00B86446"/>
    <w:rsid w:val="00B87B92"/>
    <w:rsid w:val="00B91440"/>
    <w:rsid w:val="00B92644"/>
    <w:rsid w:val="00B927D2"/>
    <w:rsid w:val="00B94BC6"/>
    <w:rsid w:val="00B95234"/>
    <w:rsid w:val="00B95F89"/>
    <w:rsid w:val="00B97550"/>
    <w:rsid w:val="00BA1176"/>
    <w:rsid w:val="00BA11A7"/>
    <w:rsid w:val="00BA211D"/>
    <w:rsid w:val="00BA412A"/>
    <w:rsid w:val="00BA6D8D"/>
    <w:rsid w:val="00BA7924"/>
    <w:rsid w:val="00BB4914"/>
    <w:rsid w:val="00BB7213"/>
    <w:rsid w:val="00BC0DF9"/>
    <w:rsid w:val="00BC163E"/>
    <w:rsid w:val="00BC2994"/>
    <w:rsid w:val="00BC5AA2"/>
    <w:rsid w:val="00BD3E0E"/>
    <w:rsid w:val="00BD4BB4"/>
    <w:rsid w:val="00BD7842"/>
    <w:rsid w:val="00BE0B01"/>
    <w:rsid w:val="00BE0DC8"/>
    <w:rsid w:val="00BE79C7"/>
    <w:rsid w:val="00BF3CB5"/>
    <w:rsid w:val="00BF5368"/>
    <w:rsid w:val="00BF55A2"/>
    <w:rsid w:val="00BF5913"/>
    <w:rsid w:val="00BF5E40"/>
    <w:rsid w:val="00BF6FF9"/>
    <w:rsid w:val="00C00C40"/>
    <w:rsid w:val="00C01A3F"/>
    <w:rsid w:val="00C025BC"/>
    <w:rsid w:val="00C073F1"/>
    <w:rsid w:val="00C07D0E"/>
    <w:rsid w:val="00C101CE"/>
    <w:rsid w:val="00C1285B"/>
    <w:rsid w:val="00C12F14"/>
    <w:rsid w:val="00C1361B"/>
    <w:rsid w:val="00C14E1F"/>
    <w:rsid w:val="00C15B9E"/>
    <w:rsid w:val="00C20FDD"/>
    <w:rsid w:val="00C22CC4"/>
    <w:rsid w:val="00C26284"/>
    <w:rsid w:val="00C2678A"/>
    <w:rsid w:val="00C26E5B"/>
    <w:rsid w:val="00C270F5"/>
    <w:rsid w:val="00C27CEE"/>
    <w:rsid w:val="00C30C14"/>
    <w:rsid w:val="00C315AF"/>
    <w:rsid w:val="00C32F1F"/>
    <w:rsid w:val="00C34B2B"/>
    <w:rsid w:val="00C36D9A"/>
    <w:rsid w:val="00C40755"/>
    <w:rsid w:val="00C44A72"/>
    <w:rsid w:val="00C51895"/>
    <w:rsid w:val="00C5262F"/>
    <w:rsid w:val="00C5644D"/>
    <w:rsid w:val="00C56F8A"/>
    <w:rsid w:val="00C579F4"/>
    <w:rsid w:val="00C61FC2"/>
    <w:rsid w:val="00C705F9"/>
    <w:rsid w:val="00C7169B"/>
    <w:rsid w:val="00C742D1"/>
    <w:rsid w:val="00C754DB"/>
    <w:rsid w:val="00C80F0F"/>
    <w:rsid w:val="00C8339D"/>
    <w:rsid w:val="00C83414"/>
    <w:rsid w:val="00C83A27"/>
    <w:rsid w:val="00C8667A"/>
    <w:rsid w:val="00C879A2"/>
    <w:rsid w:val="00C87B0A"/>
    <w:rsid w:val="00C90D0C"/>
    <w:rsid w:val="00C93BCB"/>
    <w:rsid w:val="00C95513"/>
    <w:rsid w:val="00CA04F8"/>
    <w:rsid w:val="00CA624E"/>
    <w:rsid w:val="00CB1B79"/>
    <w:rsid w:val="00CB519D"/>
    <w:rsid w:val="00CB6F7C"/>
    <w:rsid w:val="00CC06CD"/>
    <w:rsid w:val="00CC241A"/>
    <w:rsid w:val="00CC3943"/>
    <w:rsid w:val="00CC41F8"/>
    <w:rsid w:val="00CC4BF1"/>
    <w:rsid w:val="00CC4D17"/>
    <w:rsid w:val="00CD5625"/>
    <w:rsid w:val="00CD7C99"/>
    <w:rsid w:val="00CE4035"/>
    <w:rsid w:val="00CE65AB"/>
    <w:rsid w:val="00CF30A1"/>
    <w:rsid w:val="00CF3C8B"/>
    <w:rsid w:val="00CF4266"/>
    <w:rsid w:val="00CF606E"/>
    <w:rsid w:val="00D000BB"/>
    <w:rsid w:val="00D07D41"/>
    <w:rsid w:val="00D144EC"/>
    <w:rsid w:val="00D14832"/>
    <w:rsid w:val="00D1487C"/>
    <w:rsid w:val="00D160EC"/>
    <w:rsid w:val="00D16A5F"/>
    <w:rsid w:val="00D16B23"/>
    <w:rsid w:val="00D2256B"/>
    <w:rsid w:val="00D22D9C"/>
    <w:rsid w:val="00D22FD9"/>
    <w:rsid w:val="00D241F1"/>
    <w:rsid w:val="00D27277"/>
    <w:rsid w:val="00D275CB"/>
    <w:rsid w:val="00D30DFA"/>
    <w:rsid w:val="00D31C12"/>
    <w:rsid w:val="00D35032"/>
    <w:rsid w:val="00D375EF"/>
    <w:rsid w:val="00D463A5"/>
    <w:rsid w:val="00D4710D"/>
    <w:rsid w:val="00D47D25"/>
    <w:rsid w:val="00D5124C"/>
    <w:rsid w:val="00D52005"/>
    <w:rsid w:val="00D52F86"/>
    <w:rsid w:val="00D57E6F"/>
    <w:rsid w:val="00D61E3D"/>
    <w:rsid w:val="00D62ACD"/>
    <w:rsid w:val="00D63601"/>
    <w:rsid w:val="00D64906"/>
    <w:rsid w:val="00D66BEB"/>
    <w:rsid w:val="00D72E81"/>
    <w:rsid w:val="00D73166"/>
    <w:rsid w:val="00D74E34"/>
    <w:rsid w:val="00D754A1"/>
    <w:rsid w:val="00D76245"/>
    <w:rsid w:val="00D76ED7"/>
    <w:rsid w:val="00D82891"/>
    <w:rsid w:val="00D8655F"/>
    <w:rsid w:val="00D92693"/>
    <w:rsid w:val="00D9459F"/>
    <w:rsid w:val="00D978A4"/>
    <w:rsid w:val="00DA127A"/>
    <w:rsid w:val="00DA2DB1"/>
    <w:rsid w:val="00DA36EE"/>
    <w:rsid w:val="00DA5EF1"/>
    <w:rsid w:val="00DA7527"/>
    <w:rsid w:val="00DB0865"/>
    <w:rsid w:val="00DB116D"/>
    <w:rsid w:val="00DB7022"/>
    <w:rsid w:val="00DC13FD"/>
    <w:rsid w:val="00DC43A6"/>
    <w:rsid w:val="00DD17CC"/>
    <w:rsid w:val="00DD1B6E"/>
    <w:rsid w:val="00DD3F5A"/>
    <w:rsid w:val="00DE217A"/>
    <w:rsid w:val="00DE4179"/>
    <w:rsid w:val="00DE4D43"/>
    <w:rsid w:val="00DE5884"/>
    <w:rsid w:val="00DE67C2"/>
    <w:rsid w:val="00DE7DBF"/>
    <w:rsid w:val="00DF166D"/>
    <w:rsid w:val="00DF321B"/>
    <w:rsid w:val="00DF37AE"/>
    <w:rsid w:val="00DF488E"/>
    <w:rsid w:val="00DF4CA9"/>
    <w:rsid w:val="00DF767B"/>
    <w:rsid w:val="00E0347C"/>
    <w:rsid w:val="00E03570"/>
    <w:rsid w:val="00E03EAF"/>
    <w:rsid w:val="00E13DE9"/>
    <w:rsid w:val="00E175CD"/>
    <w:rsid w:val="00E2219D"/>
    <w:rsid w:val="00E22C1F"/>
    <w:rsid w:val="00E230E0"/>
    <w:rsid w:val="00E2681F"/>
    <w:rsid w:val="00E27F15"/>
    <w:rsid w:val="00E30D5D"/>
    <w:rsid w:val="00E30FEA"/>
    <w:rsid w:val="00E31144"/>
    <w:rsid w:val="00E35746"/>
    <w:rsid w:val="00E35C12"/>
    <w:rsid w:val="00E40005"/>
    <w:rsid w:val="00E51960"/>
    <w:rsid w:val="00E51AAC"/>
    <w:rsid w:val="00E51E12"/>
    <w:rsid w:val="00E53F68"/>
    <w:rsid w:val="00E56480"/>
    <w:rsid w:val="00E63744"/>
    <w:rsid w:val="00E66CC0"/>
    <w:rsid w:val="00E728A9"/>
    <w:rsid w:val="00E75A32"/>
    <w:rsid w:val="00E76AB6"/>
    <w:rsid w:val="00E77079"/>
    <w:rsid w:val="00E807D9"/>
    <w:rsid w:val="00E843C0"/>
    <w:rsid w:val="00E8445E"/>
    <w:rsid w:val="00E84FD5"/>
    <w:rsid w:val="00E860E4"/>
    <w:rsid w:val="00E90B94"/>
    <w:rsid w:val="00E95176"/>
    <w:rsid w:val="00E9529D"/>
    <w:rsid w:val="00EA0F4E"/>
    <w:rsid w:val="00EA25E0"/>
    <w:rsid w:val="00EA295B"/>
    <w:rsid w:val="00EA3B9B"/>
    <w:rsid w:val="00EA65DC"/>
    <w:rsid w:val="00EA6801"/>
    <w:rsid w:val="00EA7950"/>
    <w:rsid w:val="00EB1D13"/>
    <w:rsid w:val="00EB2688"/>
    <w:rsid w:val="00EB3077"/>
    <w:rsid w:val="00EB4F96"/>
    <w:rsid w:val="00EC3DD9"/>
    <w:rsid w:val="00ED179F"/>
    <w:rsid w:val="00ED2306"/>
    <w:rsid w:val="00ED2B9A"/>
    <w:rsid w:val="00ED7072"/>
    <w:rsid w:val="00ED7833"/>
    <w:rsid w:val="00EE0467"/>
    <w:rsid w:val="00EE081E"/>
    <w:rsid w:val="00EE0947"/>
    <w:rsid w:val="00EE20FC"/>
    <w:rsid w:val="00EE3132"/>
    <w:rsid w:val="00EE3D9D"/>
    <w:rsid w:val="00EE41DD"/>
    <w:rsid w:val="00EE503E"/>
    <w:rsid w:val="00EE6F25"/>
    <w:rsid w:val="00EE78D9"/>
    <w:rsid w:val="00EF0A1D"/>
    <w:rsid w:val="00EF0CCD"/>
    <w:rsid w:val="00EF1978"/>
    <w:rsid w:val="00EF1AF5"/>
    <w:rsid w:val="00F005CC"/>
    <w:rsid w:val="00F0090F"/>
    <w:rsid w:val="00F02126"/>
    <w:rsid w:val="00F0347F"/>
    <w:rsid w:val="00F036A6"/>
    <w:rsid w:val="00F03D85"/>
    <w:rsid w:val="00F07C8C"/>
    <w:rsid w:val="00F10A79"/>
    <w:rsid w:val="00F12F12"/>
    <w:rsid w:val="00F13DF3"/>
    <w:rsid w:val="00F17D9D"/>
    <w:rsid w:val="00F21935"/>
    <w:rsid w:val="00F224AB"/>
    <w:rsid w:val="00F2307A"/>
    <w:rsid w:val="00F249F1"/>
    <w:rsid w:val="00F25B9D"/>
    <w:rsid w:val="00F2664E"/>
    <w:rsid w:val="00F31163"/>
    <w:rsid w:val="00F311D9"/>
    <w:rsid w:val="00F31C04"/>
    <w:rsid w:val="00F341B9"/>
    <w:rsid w:val="00F35436"/>
    <w:rsid w:val="00F35C91"/>
    <w:rsid w:val="00F43368"/>
    <w:rsid w:val="00F43A48"/>
    <w:rsid w:val="00F43FC2"/>
    <w:rsid w:val="00F442A7"/>
    <w:rsid w:val="00F4472B"/>
    <w:rsid w:val="00F5202E"/>
    <w:rsid w:val="00F520C2"/>
    <w:rsid w:val="00F5287A"/>
    <w:rsid w:val="00F554AD"/>
    <w:rsid w:val="00F5764C"/>
    <w:rsid w:val="00F57A89"/>
    <w:rsid w:val="00F61276"/>
    <w:rsid w:val="00F61A20"/>
    <w:rsid w:val="00F6226C"/>
    <w:rsid w:val="00F62F4E"/>
    <w:rsid w:val="00F63DD9"/>
    <w:rsid w:val="00F6450C"/>
    <w:rsid w:val="00F659FF"/>
    <w:rsid w:val="00F67644"/>
    <w:rsid w:val="00F72383"/>
    <w:rsid w:val="00F74AB6"/>
    <w:rsid w:val="00F8381F"/>
    <w:rsid w:val="00F847F3"/>
    <w:rsid w:val="00F857AA"/>
    <w:rsid w:val="00F8624E"/>
    <w:rsid w:val="00F86A4F"/>
    <w:rsid w:val="00F92264"/>
    <w:rsid w:val="00F93195"/>
    <w:rsid w:val="00F935E9"/>
    <w:rsid w:val="00F945CB"/>
    <w:rsid w:val="00FA04CD"/>
    <w:rsid w:val="00FA25F5"/>
    <w:rsid w:val="00FA2810"/>
    <w:rsid w:val="00FA40CB"/>
    <w:rsid w:val="00FA68F8"/>
    <w:rsid w:val="00FA713F"/>
    <w:rsid w:val="00FB0F4F"/>
    <w:rsid w:val="00FB1B3A"/>
    <w:rsid w:val="00FB1DC0"/>
    <w:rsid w:val="00FB3B4E"/>
    <w:rsid w:val="00FB4521"/>
    <w:rsid w:val="00FB4F84"/>
    <w:rsid w:val="00FB5CF8"/>
    <w:rsid w:val="00FB689C"/>
    <w:rsid w:val="00FC1524"/>
    <w:rsid w:val="00FC2F99"/>
    <w:rsid w:val="00FD3EDF"/>
    <w:rsid w:val="00FD5AF2"/>
    <w:rsid w:val="00FD7A4F"/>
    <w:rsid w:val="00FE188A"/>
    <w:rsid w:val="00FE1F9A"/>
    <w:rsid w:val="00FE229A"/>
    <w:rsid w:val="00FE22EC"/>
    <w:rsid w:val="00FF2654"/>
    <w:rsid w:val="00FF273B"/>
    <w:rsid w:val="00FF4F67"/>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E57"/>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 w:type="paragraph" w:customStyle="1" w:styleId="TableParagraph">
    <w:name w:val="Table Paragraph"/>
    <w:basedOn w:val="Normal"/>
    <w:uiPriority w:val="1"/>
    <w:qFormat/>
    <w:rsid w:val="00376884"/>
    <w:pPr>
      <w:widowControl w:val="0"/>
      <w:autoSpaceDE w:val="0"/>
      <w:autoSpaceDN w:val="0"/>
    </w:pPr>
    <w:rPr>
      <w:rFonts w:ascii="Arial" w:eastAsia="Arial" w:hAnsi="Arial" w:cs="Arial"/>
      <w:sz w:val="22"/>
      <w:szCs w:val="22"/>
      <w:lang w:val="en-US" w:eastAsia="en-US"/>
    </w:rPr>
  </w:style>
  <w:style w:type="table" w:customStyle="1" w:styleId="TableGrid1">
    <w:name w:val="Table Grid1"/>
    <w:basedOn w:val="TableNormal"/>
    <w:next w:val="TableGrid"/>
    <w:uiPriority w:val="59"/>
    <w:rsid w:val="00C025BC"/>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92BE8"/>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gitalskills.uwtsd.ac.uk/" TargetMode="Externa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50596bb0be7e8f0c63bd4f971d7b3c93">
  <xsd:schema xmlns:xsd="http://www.w3.org/2001/XMLSchema" xmlns:xs="http://www.w3.org/2001/XMLSchema" xmlns:p="http://schemas.microsoft.com/office/2006/metadata/properties" xmlns:ns3="577751d0-6084-4994-a202-0c32fc3287d3" targetNamespace="http://schemas.microsoft.com/office/2006/metadata/properties" ma:root="true" ma:fieldsID="3aa6b253510d86171cd60a101bcc34ab"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4CFBA056-F16B-4FAE-BEAC-4D9AAEAFB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D1BA3C-B071-4065-8117-E1FB3283AE3A}">
  <ds:schemaRefs>
    <ds:schemaRef ds:uri="http://schemas.microsoft.com/sharepoint/v3/contenttype/forms"/>
  </ds:schemaRefs>
</ds:datastoreItem>
</file>

<file path=customXml/itemProps3.xml><?xml version="1.0" encoding="utf-8"?>
<ds:datastoreItem xmlns:ds="http://schemas.openxmlformats.org/officeDocument/2006/customXml" ds:itemID="{370E8D21-95AD-4C30-96AE-A01B8A6BFA8C}">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28</Pages>
  <Words>8874</Words>
  <Characters>50582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59338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Andrine Natesia Whyte (2607189)</cp:lastModifiedBy>
  <cp:revision>2</cp:revision>
  <cp:lastPrinted>2026-10-01T09:19:00Z</cp:lastPrinted>
  <dcterms:created xsi:type="dcterms:W3CDTF">2026-10-24T09:28:00Z</dcterms:created>
  <dcterms:modified xsi:type="dcterms:W3CDTF">2026-10-24T09:28:00Z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0x01010044EB4A572E33BD41B9E3BB45B6C4FE48</vt:lpwstr>
  </property>
</Properties>
</file>