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>
    <v:background id="_x0000_s2049" o:bwmode="white" o:targetscreensize="1024,768">
      <v:fill r:id="rId2" o:title="images" recolor="t" type="frame"/>
    </v:background>
  </w:background>
  <w:body>
    <w:tbl>
      <w:tblPr>
        <w:tblpPr w:leftFromText="180" w:rightFromText="180" w:vertAnchor="text" w:horzAnchor="margin" w:tblpXSpec="center" w:tblpY="460"/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00"/>
      </w:tblGrid>
      <w:tr w:rsidR="00AF300E" w14:paraId="5296CFEE" w14:textId="77777777" w:rsidTr="00296667">
        <w:trPr>
          <w:trHeight w:val="2730"/>
        </w:trPr>
        <w:tc>
          <w:tcPr>
            <w:tcW w:w="10700" w:type="dxa"/>
          </w:tcPr>
          <w:p w14:paraId="7EC7B41F" w14:textId="56BF9B0F" w:rsidR="00AF300E" w:rsidRDefault="00EC2666" w:rsidP="00296667">
            <w:pPr>
              <w:pStyle w:val="Heading1"/>
              <w:framePr w:hSpace="0" w:wrap="auto" w:vAnchor="margin" w:xAlign="left" w:yAlign="inline"/>
              <w:ind w:left="144"/>
            </w:pPr>
            <w:r>
              <w:t>Hotel Trinity</w:t>
            </w:r>
          </w:p>
          <w:p w14:paraId="0FAC8164" w14:textId="5B13B411" w:rsidR="00EC2666" w:rsidRPr="00EC2666" w:rsidRDefault="00EC2666" w:rsidP="00296667">
            <w:pPr>
              <w:jc w:val="center"/>
            </w:pPr>
            <w:r>
              <w:t>Swansea, South Wales</w:t>
            </w:r>
          </w:p>
          <w:p w14:paraId="1ADC9BE8" w14:textId="0AC52B96" w:rsidR="00AF300E" w:rsidRDefault="00EC2666" w:rsidP="00296667">
            <w:pPr>
              <w:jc w:val="center"/>
              <w:rPr>
                <w:rStyle w:val="Hyperlink"/>
              </w:rPr>
            </w:pPr>
            <w:r>
              <w:t xml:space="preserve">Email: </w:t>
            </w:r>
            <w:hyperlink r:id="rId7" w:history="1">
              <w:r w:rsidRPr="006C49B7">
                <w:rPr>
                  <w:rStyle w:val="Hyperlink"/>
                  <w:color w:val="FF0000"/>
                </w:rPr>
                <w:t>hoteltrinity56@gmail.com</w:t>
              </w:r>
            </w:hyperlink>
          </w:p>
          <w:p w14:paraId="4BF58397" w14:textId="77777777" w:rsidR="007603FB" w:rsidRPr="00635334" w:rsidRDefault="007603FB" w:rsidP="00296667">
            <w:pPr>
              <w:pStyle w:val="Heading3"/>
              <w:framePr w:hSpace="0" w:wrap="auto" w:vAnchor="margin" w:xAlign="left" w:yAlign="inline"/>
              <w:ind w:left="0"/>
              <w:rPr>
                <w:sz w:val="56"/>
                <w:szCs w:val="56"/>
                <w:u w:val="thick"/>
              </w:rPr>
            </w:pPr>
            <w:r w:rsidRPr="00635334">
              <w:rPr>
                <w:sz w:val="56"/>
                <w:szCs w:val="56"/>
                <w:u w:val="thick"/>
              </w:rPr>
              <w:t>Christmas Special Menu</w:t>
            </w:r>
          </w:p>
          <w:tbl>
            <w:tblPr>
              <w:tblStyle w:val="TableGrid"/>
              <w:tblW w:w="10671" w:type="dxa"/>
              <w:tblInd w:w="2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338"/>
              <w:gridCol w:w="5333"/>
            </w:tblGrid>
            <w:tr w:rsidR="007603FB" w14:paraId="2A829020" w14:textId="77777777" w:rsidTr="00411FD4">
              <w:trPr>
                <w:trHeight w:val="4387"/>
              </w:trPr>
              <w:tc>
                <w:tcPr>
                  <w:tcW w:w="5338" w:type="dxa"/>
                </w:tcPr>
                <w:p w14:paraId="24C61A8A" w14:textId="77777777" w:rsidR="007603FB" w:rsidRPr="00635334" w:rsidRDefault="007603FB" w:rsidP="00296667">
                  <w:pPr>
                    <w:framePr w:hSpace="180" w:wrap="around" w:vAnchor="text" w:hAnchor="margin" w:xAlign="center" w:y="460"/>
                    <w:ind w:left="0"/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r w:rsidRPr="00635334">
                    <w:rPr>
                      <w:color w:val="FF0000"/>
                      <w:sz w:val="40"/>
                      <w:szCs w:val="40"/>
                    </w:rPr>
                    <w:t>Classic Fish and Chips</w:t>
                  </w:r>
                </w:p>
                <w:p w14:paraId="5EF4DC13" w14:textId="77777777" w:rsidR="007603FB" w:rsidRDefault="007603FB" w:rsidP="00296667">
                  <w:pPr>
                    <w:framePr w:hSpace="180" w:wrap="around" w:vAnchor="text" w:hAnchor="margin" w:xAlign="center" w:y="460"/>
                    <w:ind w:left="0"/>
                    <w:jc w:val="center"/>
                  </w:pPr>
                  <w:r>
                    <w:rPr>
                      <w:b w:val="0"/>
                      <w:bCs w:val="0"/>
                      <w:noProof/>
                    </w:rPr>
                    <w:drawing>
                      <wp:inline distT="0" distB="0" distL="0" distR="0" wp14:anchorId="1A0DD2DC" wp14:editId="1F5F0C67">
                        <wp:extent cx="2419350" cy="1351990"/>
                        <wp:effectExtent l="0" t="0" r="0" b="635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24584" cy="13549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72ABAABA" w14:textId="77777777" w:rsidR="007603FB" w:rsidRDefault="007603FB" w:rsidP="00296667">
                  <w:pPr>
                    <w:framePr w:hSpace="180" w:wrap="around" w:vAnchor="text" w:hAnchor="margin" w:xAlign="center" w:y="460"/>
                    <w:ind w:left="0"/>
                    <w:jc w:val="center"/>
                  </w:pPr>
                  <w:r>
                    <w:t>Cook: 35 mins</w:t>
                  </w:r>
                </w:p>
                <w:p w14:paraId="3EC19C01" w14:textId="77777777" w:rsidR="007603FB" w:rsidRDefault="007603FB" w:rsidP="00296667">
                  <w:pPr>
                    <w:framePr w:hSpace="180" w:wrap="around" w:vAnchor="text" w:hAnchor="margin" w:xAlign="center" w:y="460"/>
                    <w:ind w:left="0"/>
                    <w:jc w:val="center"/>
                  </w:pPr>
                  <w:r>
                    <w:t>Price: 27.50</w:t>
                  </w:r>
                </w:p>
              </w:tc>
              <w:tc>
                <w:tcPr>
                  <w:tcW w:w="5333" w:type="dxa"/>
                </w:tcPr>
                <w:p w14:paraId="248AA4B6" w14:textId="77777777" w:rsidR="007603FB" w:rsidRPr="00635334" w:rsidRDefault="007603FB" w:rsidP="00296667">
                  <w:pPr>
                    <w:framePr w:hSpace="180" w:wrap="around" w:vAnchor="text" w:hAnchor="margin" w:xAlign="center" w:y="460"/>
                    <w:ind w:left="0"/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r w:rsidRPr="00635334">
                    <w:rPr>
                      <w:color w:val="FF0000"/>
                      <w:sz w:val="40"/>
                      <w:szCs w:val="40"/>
                    </w:rPr>
                    <w:t>Irish Beef Stew</w:t>
                  </w:r>
                </w:p>
                <w:p w14:paraId="75DDA57E" w14:textId="77777777" w:rsidR="007603FB" w:rsidRDefault="007603FB" w:rsidP="00296667">
                  <w:pPr>
                    <w:framePr w:hSpace="180" w:wrap="around" w:vAnchor="text" w:hAnchor="margin" w:xAlign="center" w:y="460"/>
                    <w:ind w:left="0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1C6B9407" wp14:editId="661A8464">
                        <wp:extent cx="2000250" cy="1588434"/>
                        <wp:effectExtent l="0" t="0" r="0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9216" cy="1595554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5322C8A3" w14:textId="77777777" w:rsidR="007603FB" w:rsidRDefault="007603FB" w:rsidP="00296667">
                  <w:pPr>
                    <w:framePr w:hSpace="180" w:wrap="around" w:vAnchor="text" w:hAnchor="margin" w:xAlign="center" w:y="460"/>
                    <w:ind w:left="0"/>
                    <w:jc w:val="center"/>
                  </w:pPr>
                  <w:r>
                    <w:t>Cook: 30 mins</w:t>
                  </w:r>
                </w:p>
                <w:p w14:paraId="7877E469" w14:textId="77777777" w:rsidR="007603FB" w:rsidRDefault="007603FB" w:rsidP="00296667">
                  <w:pPr>
                    <w:framePr w:hSpace="180" w:wrap="around" w:vAnchor="text" w:hAnchor="margin" w:xAlign="center" w:y="460"/>
                    <w:ind w:left="0"/>
                    <w:jc w:val="center"/>
                  </w:pPr>
                  <w:r>
                    <w:t>Price: 35.50</w:t>
                  </w:r>
                </w:p>
              </w:tc>
            </w:tr>
            <w:tr w:rsidR="007603FB" w14:paraId="47BCC304" w14:textId="77777777" w:rsidTr="00411FD4">
              <w:trPr>
                <w:trHeight w:val="3589"/>
              </w:trPr>
              <w:tc>
                <w:tcPr>
                  <w:tcW w:w="5338" w:type="dxa"/>
                </w:tcPr>
                <w:p w14:paraId="6DDFD864" w14:textId="77777777" w:rsidR="007603FB" w:rsidRPr="00635334" w:rsidRDefault="007603FB" w:rsidP="00296667">
                  <w:pPr>
                    <w:framePr w:hSpace="180" w:wrap="around" w:vAnchor="text" w:hAnchor="margin" w:xAlign="center" w:y="460"/>
                    <w:ind w:left="0"/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r w:rsidRPr="00635334">
                    <w:rPr>
                      <w:color w:val="FF0000"/>
                      <w:sz w:val="40"/>
                      <w:szCs w:val="40"/>
                    </w:rPr>
                    <w:t>Bangers and Mash with onion gravy</w:t>
                  </w:r>
                </w:p>
                <w:p w14:paraId="3F7D5A15" w14:textId="77777777" w:rsidR="007603FB" w:rsidRDefault="007603FB" w:rsidP="00296667">
                  <w:pPr>
                    <w:framePr w:hSpace="180" w:wrap="around" w:vAnchor="text" w:hAnchor="margin" w:xAlign="center" w:y="460"/>
                    <w:ind w:left="0"/>
                    <w:jc w:val="center"/>
                  </w:pPr>
                  <w:r>
                    <w:rPr>
                      <w:b w:val="0"/>
                      <w:bCs w:val="0"/>
                      <w:noProof/>
                    </w:rPr>
                    <w:drawing>
                      <wp:inline distT="0" distB="0" distL="0" distR="0" wp14:anchorId="2255E4D8" wp14:editId="5438F741">
                        <wp:extent cx="1722474" cy="914400"/>
                        <wp:effectExtent l="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34843" cy="92096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46F5A4E1" w14:textId="77777777" w:rsidR="007603FB" w:rsidRDefault="007603FB" w:rsidP="00296667">
                  <w:pPr>
                    <w:framePr w:hSpace="180" w:wrap="around" w:vAnchor="text" w:hAnchor="margin" w:xAlign="center" w:y="460"/>
                    <w:ind w:left="0"/>
                    <w:jc w:val="center"/>
                  </w:pPr>
                  <w:r>
                    <w:t>Cook: 40 mins</w:t>
                  </w:r>
                </w:p>
                <w:p w14:paraId="58C32FFE" w14:textId="77777777" w:rsidR="007603FB" w:rsidRDefault="007603FB" w:rsidP="00296667">
                  <w:pPr>
                    <w:framePr w:hSpace="180" w:wrap="around" w:vAnchor="text" w:hAnchor="margin" w:xAlign="center" w:y="460"/>
                    <w:ind w:left="0"/>
                    <w:jc w:val="center"/>
                  </w:pPr>
                  <w:r>
                    <w:t>Price:  25.60</w:t>
                  </w:r>
                </w:p>
              </w:tc>
              <w:tc>
                <w:tcPr>
                  <w:tcW w:w="5333" w:type="dxa"/>
                </w:tcPr>
                <w:p w14:paraId="5314FE76" w14:textId="77777777" w:rsidR="007603FB" w:rsidRPr="00635334" w:rsidRDefault="007603FB" w:rsidP="00296667">
                  <w:pPr>
                    <w:framePr w:hSpace="180" w:wrap="around" w:vAnchor="text" w:hAnchor="margin" w:xAlign="center" w:y="460"/>
                    <w:ind w:left="0"/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r w:rsidRPr="00635334">
                    <w:rPr>
                      <w:color w:val="FF0000"/>
                      <w:sz w:val="40"/>
                      <w:szCs w:val="40"/>
                    </w:rPr>
                    <w:t xml:space="preserve">Bara </w:t>
                  </w:r>
                  <w:proofErr w:type="spellStart"/>
                  <w:r w:rsidRPr="00635334">
                    <w:rPr>
                      <w:color w:val="FF0000"/>
                      <w:sz w:val="40"/>
                      <w:szCs w:val="40"/>
                    </w:rPr>
                    <w:t>Brith</w:t>
                  </w:r>
                  <w:proofErr w:type="spellEnd"/>
                </w:p>
                <w:p w14:paraId="6772D0E1" w14:textId="77777777" w:rsidR="007603FB" w:rsidRDefault="007603FB" w:rsidP="00296667">
                  <w:pPr>
                    <w:framePr w:hSpace="180" w:wrap="around" w:vAnchor="text" w:hAnchor="margin" w:xAlign="center" w:y="460"/>
                    <w:ind w:left="0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287248B7" wp14:editId="435C4EA0">
                        <wp:extent cx="2190750" cy="1369270"/>
                        <wp:effectExtent l="0" t="0" r="0" b="2540"/>
                        <wp:docPr id="7" name="Picture 7" descr="Welsh Food – 18 Best Traditional Dishes as Recommended by a Local - Nomad  Paradi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Welsh Food – 18 Best Traditional Dishes as Recommended by a Local - Nomad  Paradi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93342" cy="13708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3AC423AD" w14:textId="77777777" w:rsidR="007603FB" w:rsidRDefault="007603FB" w:rsidP="00296667">
                  <w:pPr>
                    <w:framePr w:hSpace="180" w:wrap="around" w:vAnchor="text" w:hAnchor="margin" w:xAlign="center" w:y="460"/>
                    <w:ind w:left="0"/>
                    <w:jc w:val="center"/>
                  </w:pPr>
                  <w:r>
                    <w:t>Cook: 30 mins</w:t>
                  </w:r>
                </w:p>
                <w:p w14:paraId="119978D2" w14:textId="77777777" w:rsidR="007603FB" w:rsidRDefault="007603FB" w:rsidP="00296667">
                  <w:pPr>
                    <w:framePr w:hSpace="180" w:wrap="around" w:vAnchor="text" w:hAnchor="margin" w:xAlign="center" w:y="460"/>
                    <w:ind w:left="0"/>
                    <w:jc w:val="center"/>
                  </w:pPr>
                  <w:r>
                    <w:t>Price:  22.00</w:t>
                  </w:r>
                </w:p>
              </w:tc>
            </w:tr>
          </w:tbl>
          <w:p w14:paraId="2F92492B" w14:textId="77777777" w:rsidR="007603FB" w:rsidRPr="00EC2666" w:rsidRDefault="007603FB" w:rsidP="00296667"/>
          <w:p w14:paraId="4925D8A8" w14:textId="77777777" w:rsidR="007603FB" w:rsidRDefault="007603FB" w:rsidP="00296667">
            <w:pPr>
              <w:jc w:val="center"/>
            </w:pPr>
          </w:p>
          <w:p w14:paraId="0D1140F7" w14:textId="1ABBA70E" w:rsidR="00EC2666" w:rsidRDefault="00296667" w:rsidP="00296667">
            <w:r>
              <w:t>Availability: 10 am – 12 pm</w:t>
            </w:r>
          </w:p>
          <w:p w14:paraId="2C0488F2" w14:textId="31E68B40" w:rsidR="00296667" w:rsidRDefault="00296667" w:rsidP="00296667">
            <w:r>
              <w:t>Payment</w:t>
            </w:r>
          </w:p>
          <w:p w14:paraId="7478EEE3" w14:textId="3479D4C5" w:rsidR="00296667" w:rsidRDefault="00296667" w:rsidP="00296667">
            <w:r w:rsidRPr="00296667">
              <w:drawing>
                <wp:inline distT="0" distB="0" distL="0" distR="0" wp14:anchorId="41CC6BD5" wp14:editId="5A51A08C">
                  <wp:extent cx="1981200" cy="586666"/>
                  <wp:effectExtent l="0" t="0" r="0" b="444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8364" cy="594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3558CA26" wp14:editId="0F62B194">
                  <wp:extent cx="1075764" cy="537882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8744" cy="5493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BA80F12" w14:textId="77777777" w:rsidR="00296667" w:rsidRDefault="00296667" w:rsidP="00296667"/>
          <w:p w14:paraId="4E55F4A2" w14:textId="4B90CCE5" w:rsidR="00296667" w:rsidRPr="006B609A" w:rsidRDefault="00296667" w:rsidP="00296667"/>
        </w:tc>
      </w:tr>
    </w:tbl>
    <w:p w14:paraId="664C3985" w14:textId="77777777" w:rsidR="007603FB" w:rsidRDefault="007603FB">
      <w:r>
        <w:br w:type="page"/>
      </w:r>
    </w:p>
    <w:tbl>
      <w:tblPr>
        <w:tblpPr w:leftFromText="180" w:rightFromText="180" w:vertAnchor="text" w:tblpX="796" w:tblpY="6149"/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00"/>
      </w:tblGrid>
      <w:tr w:rsidR="00AF300E" w14:paraId="7ED83F30" w14:textId="77777777" w:rsidTr="007603FB">
        <w:trPr>
          <w:trHeight w:val="589"/>
        </w:trPr>
        <w:tc>
          <w:tcPr>
            <w:tcW w:w="10700" w:type="dxa"/>
          </w:tcPr>
          <w:tbl>
            <w:tblPr>
              <w:tblStyle w:val="TableGrid"/>
              <w:tblW w:w="0" w:type="auto"/>
              <w:tblInd w:w="29" w:type="dxa"/>
              <w:tblLook w:val="04A0" w:firstRow="1" w:lastRow="0" w:firstColumn="1" w:lastColumn="0" w:noHBand="0" w:noVBand="1"/>
            </w:tblPr>
            <w:tblGrid>
              <w:gridCol w:w="5331"/>
              <w:gridCol w:w="5330"/>
            </w:tblGrid>
            <w:tr w:rsidR="004134E5" w14:paraId="348C76FD" w14:textId="77777777" w:rsidTr="006C49B7">
              <w:tc>
                <w:tcPr>
                  <w:tcW w:w="5345" w:type="dxa"/>
                </w:tcPr>
                <w:p w14:paraId="2E0D9787" w14:textId="016AF1AE" w:rsidR="006C49B7" w:rsidRDefault="004134E5" w:rsidP="004134E5">
                  <w:pPr>
                    <w:pStyle w:val="Heading3"/>
                    <w:framePr w:wrap="around"/>
                    <w:ind w:left="0"/>
                    <w:outlineLvl w:val="2"/>
                    <w:rPr>
                      <w:noProof/>
                    </w:rPr>
                  </w:pPr>
                  <w:r w:rsidRPr="004134E5">
                    <w:rPr>
                      <w:color w:val="FF0000"/>
                    </w:rPr>
                    <w:lastRenderedPageBreak/>
                    <w:t>Traditional eggnog</w:t>
                  </w:r>
                  <w:r w:rsidRPr="004134E5">
                    <w:rPr>
                      <w:noProof/>
                      <w:color w:val="FF0000"/>
                    </w:rPr>
                    <w:t xml:space="preserve"> </w:t>
                  </w:r>
                  <w:r>
                    <w:rPr>
                      <w:noProof/>
                    </w:rPr>
                    <w:drawing>
                      <wp:inline distT="0" distB="0" distL="0" distR="0" wp14:anchorId="2333F190" wp14:editId="4B5B2165">
                        <wp:extent cx="1866688" cy="1814195"/>
                        <wp:effectExtent l="0" t="0" r="635" b="0"/>
                        <wp:docPr id="5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2678" cy="182973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558E1CF8" wp14:editId="4C11FAF9">
                            <wp:extent cx="304800" cy="304800"/>
                            <wp:effectExtent l="0" t="0" r="0" b="0"/>
                            <wp:docPr id="3" name="Rectangle 3" descr="Two gold-rimmed glasses of eggnog cocktail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59773282" id="Rectangle 3" o:spid="_x0000_s1026" alt="Two gold-rimmed glasses of eggnog cocktail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  <w:p w14:paraId="7EC65867" w14:textId="30D1385B" w:rsidR="004134E5" w:rsidRPr="004134E5" w:rsidRDefault="004134E5" w:rsidP="004134E5">
                  <w:pPr>
                    <w:jc w:val="center"/>
                  </w:pPr>
                  <w:r>
                    <w:t>Price: 6.70</w:t>
                  </w:r>
                </w:p>
                <w:p w14:paraId="1C2456EC" w14:textId="4EBB09BB" w:rsidR="004134E5" w:rsidRPr="004134E5" w:rsidRDefault="004134E5" w:rsidP="004134E5"/>
              </w:tc>
              <w:tc>
                <w:tcPr>
                  <w:tcW w:w="5345" w:type="dxa"/>
                </w:tcPr>
                <w:p w14:paraId="2BDF10BC" w14:textId="77777777" w:rsidR="006C49B7" w:rsidRDefault="004134E5" w:rsidP="00AF300E">
                  <w:pPr>
                    <w:pStyle w:val="Heading3"/>
                    <w:framePr w:wrap="around"/>
                    <w:ind w:left="0"/>
                    <w:outlineLvl w:val="2"/>
                    <w:rPr>
                      <w:color w:val="FF0000"/>
                    </w:rPr>
                  </w:pPr>
                  <w:r w:rsidRPr="004134E5">
                    <w:rPr>
                      <w:color w:val="FF0000"/>
                    </w:rPr>
                    <w:t>Pudding with Brandy sauce</w:t>
                  </w:r>
                </w:p>
                <w:p w14:paraId="18BAEED3" w14:textId="77777777" w:rsidR="004134E5" w:rsidRDefault="004134E5" w:rsidP="004134E5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3D2355C2" wp14:editId="67B4EFF1">
                        <wp:extent cx="1619250" cy="1619250"/>
                        <wp:effectExtent l="0" t="0" r="0" b="0"/>
                        <wp:docPr id="11" name="Pictur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19250" cy="161925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39275248" w14:textId="037E17C9" w:rsidR="004134E5" w:rsidRPr="004134E5" w:rsidRDefault="004134E5" w:rsidP="004134E5">
                  <w:pPr>
                    <w:jc w:val="center"/>
                  </w:pPr>
                  <w:r>
                    <w:t>Price: 5.00</w:t>
                  </w:r>
                </w:p>
              </w:tc>
            </w:tr>
            <w:tr w:rsidR="004134E5" w14:paraId="3BCD31EA" w14:textId="77777777" w:rsidTr="006C49B7">
              <w:tc>
                <w:tcPr>
                  <w:tcW w:w="5345" w:type="dxa"/>
                </w:tcPr>
                <w:p w14:paraId="15587916" w14:textId="77777777" w:rsidR="006C49B7" w:rsidRPr="004134E5" w:rsidRDefault="004134E5" w:rsidP="00AF300E">
                  <w:pPr>
                    <w:pStyle w:val="Heading3"/>
                    <w:framePr w:wrap="around"/>
                    <w:ind w:left="0"/>
                    <w:outlineLvl w:val="2"/>
                    <w:rPr>
                      <w:color w:val="FF0000"/>
                    </w:rPr>
                  </w:pPr>
                  <w:r w:rsidRPr="004134E5">
                    <w:rPr>
                      <w:color w:val="FF0000"/>
                    </w:rPr>
                    <w:t>Organic wine</w:t>
                  </w:r>
                </w:p>
                <w:p w14:paraId="0964A649" w14:textId="77777777" w:rsidR="004134E5" w:rsidRDefault="004134E5" w:rsidP="004134E5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0317C745" wp14:editId="0251A238">
                        <wp:extent cx="2073154" cy="1376647"/>
                        <wp:effectExtent l="0" t="0" r="3810" b="0"/>
                        <wp:docPr id="9" name="Picture 9" descr="What is Organic Wine? | Martha Stewar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What is Organic Wine? | Martha Stewar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10800000" flipV="1">
                                  <a:off x="0" y="0"/>
                                  <a:ext cx="2095964" cy="139179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0BBD91CB" w14:textId="2310B0D7" w:rsidR="004134E5" w:rsidRPr="004134E5" w:rsidRDefault="004134E5" w:rsidP="004134E5">
                  <w:pPr>
                    <w:jc w:val="center"/>
                  </w:pPr>
                  <w:r>
                    <w:t>Price: 8.80</w:t>
                  </w:r>
                </w:p>
              </w:tc>
              <w:tc>
                <w:tcPr>
                  <w:tcW w:w="5345" w:type="dxa"/>
                </w:tcPr>
                <w:p w14:paraId="06FF6D7F" w14:textId="77777777" w:rsidR="006C49B7" w:rsidRPr="004134E5" w:rsidRDefault="004134E5" w:rsidP="00AF300E">
                  <w:pPr>
                    <w:pStyle w:val="Heading3"/>
                    <w:framePr w:wrap="around"/>
                    <w:ind w:left="0"/>
                    <w:outlineLvl w:val="2"/>
                    <w:rPr>
                      <w:color w:val="FF0000"/>
                    </w:rPr>
                  </w:pPr>
                  <w:r w:rsidRPr="004134E5">
                    <w:rPr>
                      <w:color w:val="FF0000"/>
                    </w:rPr>
                    <w:t>Warm Chocolate Sponge</w:t>
                  </w:r>
                </w:p>
                <w:p w14:paraId="35775094" w14:textId="77777777" w:rsidR="004134E5" w:rsidRDefault="004134E5" w:rsidP="004134E5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38D90A57" wp14:editId="1159D72E">
                        <wp:extent cx="1923013" cy="1082015"/>
                        <wp:effectExtent l="0" t="0" r="1270" b="4445"/>
                        <wp:docPr id="12" name="Picture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45675" cy="1094766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028ECFF9" w14:textId="2AC4F8AB" w:rsidR="004134E5" w:rsidRPr="004134E5" w:rsidRDefault="004134E5" w:rsidP="004134E5">
                  <w:pPr>
                    <w:jc w:val="center"/>
                  </w:pPr>
                  <w:r>
                    <w:t>Price: 6.00</w:t>
                  </w:r>
                </w:p>
              </w:tc>
            </w:tr>
          </w:tbl>
          <w:p w14:paraId="6C6BCE5A" w14:textId="2D56922C" w:rsidR="00AF300E" w:rsidRPr="00AF300E" w:rsidRDefault="00EC2666" w:rsidP="00AF300E">
            <w:pPr>
              <w:pStyle w:val="Heading3"/>
              <w:framePr w:hSpace="0" w:wrap="auto" w:vAnchor="margin" w:xAlign="left" w:yAlign="inline"/>
            </w:pPr>
            <w:r>
              <w:t xml:space="preserve"> </w:t>
            </w:r>
          </w:p>
        </w:tc>
      </w:tr>
    </w:tbl>
    <w:p w14:paraId="6EC01546" w14:textId="4B52C430" w:rsidR="00E30B78" w:rsidRDefault="00E30B78" w:rsidP="005325F0">
      <w:pPr>
        <w:spacing w:before="0"/>
        <w:ind w:left="0"/>
        <w:rPr>
          <w:color w:val="FF0000"/>
        </w:rPr>
      </w:pPr>
    </w:p>
    <w:p w14:paraId="352A2237" w14:textId="55BE97A2" w:rsidR="00E30B78" w:rsidRDefault="007603FB" w:rsidP="00296667">
      <w:pPr>
        <w:pStyle w:val="Heading1"/>
        <w:framePr w:wrap="around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B6A59B" wp14:editId="401485F5">
                <wp:simplePos x="0" y="0"/>
                <wp:positionH relativeFrom="column">
                  <wp:posOffset>400050</wp:posOffset>
                </wp:positionH>
                <wp:positionV relativeFrom="paragraph">
                  <wp:posOffset>9102725</wp:posOffset>
                </wp:positionV>
                <wp:extent cx="3733800" cy="93345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800" cy="933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D197FC" w14:textId="77777777" w:rsidR="007603FB" w:rsidRPr="007603FB" w:rsidRDefault="007603FB" w:rsidP="007603FB">
                            <w:pPr>
                              <w:spacing w:before="0"/>
                              <w:ind w:left="0"/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7603FB">
                              <w:rPr>
                                <w:color w:val="FF0000"/>
                                <w:sz w:val="24"/>
                                <w:szCs w:val="24"/>
                              </w:rPr>
                              <w:t>Payment gateway</w:t>
                            </w:r>
                          </w:p>
                          <w:p w14:paraId="6EFA928D" w14:textId="413D4366" w:rsidR="007603FB" w:rsidRDefault="007603FB">
                            <w:pPr>
                              <w:ind w:left="0"/>
                            </w:pPr>
                            <w:r>
                              <w:rPr>
                                <w:b w:val="0"/>
                                <w:bCs w:val="0"/>
                                <w:noProof/>
                                <w:color w:val="FF0000"/>
                              </w:rPr>
                              <w:drawing>
                                <wp:inline distT="0" distB="0" distL="0" distR="0" wp14:anchorId="664F715A" wp14:editId="23CE1995">
                                  <wp:extent cx="1781175" cy="924842"/>
                                  <wp:effectExtent l="0" t="0" r="0" b="889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97441" cy="9332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B6A59B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31.5pt;margin-top:716.75pt;width:294pt;height:73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" fillcolor="white [3201]" strokeweight=".5pt">
                <v:textbox>
                  <w:txbxContent>
                    <w:p w14:paraId="53D197FC" w14:textId="77777777" w:rsidR="007603FB" w:rsidRPr="007603FB" w:rsidRDefault="007603FB" w:rsidP="007603FB">
                      <w:pPr>
                        <w:spacing w:before="0"/>
                        <w:ind w:left="0"/>
                        <w:rPr>
                          <w:color w:val="FF0000"/>
                          <w:sz w:val="24"/>
                          <w:szCs w:val="24"/>
                        </w:rPr>
                      </w:pPr>
                      <w:r w:rsidRPr="007603FB">
                        <w:rPr>
                          <w:color w:val="FF0000"/>
                          <w:sz w:val="24"/>
                          <w:szCs w:val="24"/>
                        </w:rPr>
                        <w:t>Payment gateway</w:t>
                      </w:r>
                    </w:p>
                    <w:p w14:paraId="6EFA928D" w14:textId="413D4366" w:rsidR="007603FB" w:rsidRDefault="007603FB">
                      <w:pPr>
                        <w:ind w:left="0"/>
                      </w:pPr>
                      <w:r>
                        <w:rPr>
                          <w:b w:val="0"/>
                          <w:bCs w:val="0"/>
                          <w:noProof/>
                          <w:color w:val="FF0000"/>
                        </w:rPr>
                        <w:drawing>
                          <wp:inline distT="0" distB="0" distL="0" distR="0" wp14:anchorId="664F715A" wp14:editId="23CE1995">
                            <wp:extent cx="1781175" cy="924842"/>
                            <wp:effectExtent l="0" t="0" r="0" b="889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97441" cy="9332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C49B7">
        <w:t>drinks &amp; Desserts</w:t>
      </w:r>
    </w:p>
    <w:p w14:paraId="4AB3D86B" w14:textId="77777777" w:rsidR="00296667" w:rsidRDefault="00296667" w:rsidP="00296667">
      <w:pPr>
        <w:ind w:left="0"/>
      </w:pPr>
    </w:p>
    <w:p w14:paraId="51DF20CF" w14:textId="018B5BBB" w:rsidR="00296667" w:rsidRDefault="00CF4AEF" w:rsidP="00CF4AEF">
      <w:pPr>
        <w:ind w:left="0"/>
        <w:jc w:val="center"/>
      </w:pPr>
      <w:r>
        <w:rPr>
          <w:noProof/>
        </w:rPr>
        <w:drawing>
          <wp:inline distT="0" distB="0" distL="0" distR="0" wp14:anchorId="3DC0734E" wp14:editId="457A34F5">
            <wp:extent cx="1352059" cy="1352059"/>
            <wp:effectExtent l="0" t="0" r="635" b="63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904" cy="13529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896D10" w14:textId="77777777" w:rsidR="00296667" w:rsidRDefault="00296667" w:rsidP="00296667">
      <w:pPr>
        <w:ind w:left="0"/>
      </w:pPr>
    </w:p>
    <w:p w14:paraId="4746D1E4" w14:textId="77777777" w:rsidR="00296667" w:rsidRDefault="00296667" w:rsidP="00296667">
      <w:pPr>
        <w:ind w:left="0"/>
      </w:pPr>
    </w:p>
    <w:p w14:paraId="25522C6E" w14:textId="77777777" w:rsidR="00296667" w:rsidRDefault="00296667" w:rsidP="00296667">
      <w:pPr>
        <w:ind w:left="0"/>
      </w:pPr>
    </w:p>
    <w:p w14:paraId="19EB1FBD" w14:textId="77777777" w:rsidR="00296667" w:rsidRDefault="00296667" w:rsidP="00296667">
      <w:pPr>
        <w:ind w:left="0"/>
      </w:pPr>
    </w:p>
    <w:p w14:paraId="226F5D77" w14:textId="77777777" w:rsidR="00296667" w:rsidRDefault="00296667" w:rsidP="00296667">
      <w:pPr>
        <w:ind w:left="0"/>
      </w:pPr>
    </w:p>
    <w:p w14:paraId="2234D6AB" w14:textId="77777777" w:rsidR="00296667" w:rsidRDefault="00296667" w:rsidP="00296667">
      <w:pPr>
        <w:ind w:left="0"/>
      </w:pPr>
    </w:p>
    <w:p w14:paraId="3C48D08C" w14:textId="77777777" w:rsidR="00296667" w:rsidRDefault="00296667" w:rsidP="00296667">
      <w:pPr>
        <w:ind w:left="0"/>
      </w:pPr>
    </w:p>
    <w:p w14:paraId="42BBF7AA" w14:textId="77777777" w:rsidR="00296667" w:rsidRDefault="00296667" w:rsidP="00296667">
      <w:pPr>
        <w:ind w:left="0"/>
      </w:pPr>
    </w:p>
    <w:p w14:paraId="1D0F8CB9" w14:textId="77777777" w:rsidR="00296667" w:rsidRDefault="00296667" w:rsidP="00296667">
      <w:pPr>
        <w:ind w:left="0"/>
      </w:pPr>
    </w:p>
    <w:p w14:paraId="37D9B9F9" w14:textId="77777777" w:rsidR="00296667" w:rsidRDefault="00296667" w:rsidP="00296667">
      <w:pPr>
        <w:ind w:left="0"/>
      </w:pPr>
    </w:p>
    <w:p w14:paraId="0AA7D438" w14:textId="77777777" w:rsidR="00296667" w:rsidRDefault="00296667" w:rsidP="00296667">
      <w:pPr>
        <w:ind w:left="0"/>
      </w:pPr>
    </w:p>
    <w:p w14:paraId="3E82B7A1" w14:textId="36C04F1D" w:rsidR="00296667" w:rsidRDefault="00296667" w:rsidP="00296667">
      <w:pPr>
        <w:ind w:left="0"/>
      </w:pPr>
      <w:r>
        <w:t>Availability: 10 am – 11 PM</w:t>
      </w:r>
    </w:p>
    <w:p w14:paraId="6F49BEAD" w14:textId="6B78C79D" w:rsidR="00296667" w:rsidRDefault="00296667" w:rsidP="00296667">
      <w:pPr>
        <w:ind w:left="0"/>
      </w:pPr>
      <w:r>
        <w:t xml:space="preserve">Payment </w:t>
      </w:r>
    </w:p>
    <w:p w14:paraId="138EC940" w14:textId="148F6BC0" w:rsidR="00296667" w:rsidRPr="004134E5" w:rsidRDefault="00296667" w:rsidP="00296667">
      <w:pPr>
        <w:ind w:left="0"/>
      </w:pPr>
      <w:r w:rsidRPr="00296667">
        <w:drawing>
          <wp:inline distT="0" distB="0" distL="0" distR="0" wp14:anchorId="438E140B" wp14:editId="059577E2">
            <wp:extent cx="1981200" cy="586666"/>
            <wp:effectExtent l="0" t="0" r="0" b="444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8364" cy="59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5D254EC9" wp14:editId="7B4C4B09">
            <wp:extent cx="1075764" cy="537882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744" cy="5493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397808" w14:textId="77777777" w:rsidR="004134E5" w:rsidRPr="004134E5" w:rsidRDefault="004134E5" w:rsidP="004134E5"/>
    <w:sectPr w:rsidR="004134E5" w:rsidRPr="004134E5" w:rsidSect="006C49B7">
      <w:headerReference w:type="default" r:id="rId21"/>
      <w:pgSz w:w="11906" w:h="16838" w:code="9"/>
      <w:pgMar w:top="0" w:right="0" w:bottom="0" w:left="0" w:header="0" w:footer="0" w:gutter="0"/>
      <w:cols w:space="720"/>
      <w:docGrid w:linePitch="4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9F443" w14:textId="77777777" w:rsidR="00E01DAE" w:rsidRDefault="00E01DAE">
      <w:pPr>
        <w:spacing w:before="0"/>
      </w:pPr>
      <w:r>
        <w:separator/>
      </w:r>
    </w:p>
  </w:endnote>
  <w:endnote w:type="continuationSeparator" w:id="0">
    <w:p w14:paraId="5C8A0A9C" w14:textId="77777777" w:rsidR="00E01DAE" w:rsidRDefault="00E01DAE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7BC2A" w14:textId="77777777" w:rsidR="00E01DAE" w:rsidRDefault="00E01DAE">
      <w:pPr>
        <w:spacing w:before="0"/>
      </w:pPr>
      <w:r>
        <w:separator/>
      </w:r>
    </w:p>
  </w:footnote>
  <w:footnote w:type="continuationSeparator" w:id="0">
    <w:p w14:paraId="3712CC6D" w14:textId="77777777" w:rsidR="00E01DAE" w:rsidRDefault="00E01DAE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50732" w14:textId="77777777" w:rsidR="004008C9" w:rsidRDefault="004008C9" w:rsidP="004008C9">
    <w:pPr>
      <w:pStyle w:val="Header"/>
      <w:ind w:left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removePersonalInformation/>
  <w:removeDateAndTime/>
  <w:displayBackgroundShape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666"/>
    <w:rsid w:val="00024B92"/>
    <w:rsid w:val="0003383B"/>
    <w:rsid w:val="00075DD0"/>
    <w:rsid w:val="0012686D"/>
    <w:rsid w:val="001D6E60"/>
    <w:rsid w:val="00296667"/>
    <w:rsid w:val="002D3176"/>
    <w:rsid w:val="00383B06"/>
    <w:rsid w:val="003B2720"/>
    <w:rsid w:val="003E6DF0"/>
    <w:rsid w:val="004008C9"/>
    <w:rsid w:val="004134E5"/>
    <w:rsid w:val="004650EC"/>
    <w:rsid w:val="005325F0"/>
    <w:rsid w:val="00582666"/>
    <w:rsid w:val="00635334"/>
    <w:rsid w:val="00673C5F"/>
    <w:rsid w:val="00680A5A"/>
    <w:rsid w:val="006B609A"/>
    <w:rsid w:val="006C49B7"/>
    <w:rsid w:val="00715CEC"/>
    <w:rsid w:val="00723AA3"/>
    <w:rsid w:val="007603FB"/>
    <w:rsid w:val="00A51113"/>
    <w:rsid w:val="00AF300E"/>
    <w:rsid w:val="00B17742"/>
    <w:rsid w:val="00BE259C"/>
    <w:rsid w:val="00CA580F"/>
    <w:rsid w:val="00CE33FA"/>
    <w:rsid w:val="00CF4AEF"/>
    <w:rsid w:val="00D02AD4"/>
    <w:rsid w:val="00D85786"/>
    <w:rsid w:val="00E01DAE"/>
    <w:rsid w:val="00E30B78"/>
    <w:rsid w:val="00E32C9C"/>
    <w:rsid w:val="00E96786"/>
    <w:rsid w:val="00EC2666"/>
    <w:rsid w:val="00F55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DAFD45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9" w:unhideWhenUsed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300E"/>
    <w:pPr>
      <w:spacing w:before="40" w:after="0" w:line="240" w:lineRule="auto"/>
      <w:ind w:left="29" w:right="29"/>
    </w:pPr>
    <w:rPr>
      <w:b/>
      <w:bCs/>
      <w:color w:val="3A3363" w:themeColor="text2"/>
      <w:sz w:val="32"/>
      <w:szCs w:val="26"/>
    </w:rPr>
  </w:style>
  <w:style w:type="paragraph" w:styleId="Heading1">
    <w:name w:val="heading 1"/>
    <w:basedOn w:val="Normal"/>
    <w:next w:val="Normal"/>
    <w:qFormat/>
    <w:rsid w:val="00AF300E"/>
    <w:pPr>
      <w:framePr w:hSpace="180" w:wrap="around" w:vAnchor="text" w:hAnchor="text" w:x="796" w:y="2775"/>
      <w:ind w:left="0"/>
      <w:jc w:val="center"/>
      <w:outlineLvl w:val="0"/>
    </w:pPr>
    <w:rPr>
      <w:rFonts w:asciiTheme="majorHAnsi" w:eastAsiaTheme="majorEastAsia" w:hAnsiTheme="majorHAnsi" w:cstheme="majorBidi"/>
      <w:caps/>
      <w:sz w:val="120"/>
      <w:szCs w:val="120"/>
    </w:rPr>
  </w:style>
  <w:style w:type="paragraph" w:styleId="Heading2">
    <w:name w:val="heading 2"/>
    <w:basedOn w:val="Normal"/>
    <w:next w:val="Normal"/>
    <w:unhideWhenUsed/>
    <w:qFormat/>
    <w:pPr>
      <w:spacing w:after="600"/>
      <w:ind w:left="2794" w:right="3600"/>
      <w:contextualSpacing/>
      <w:outlineLvl w:val="1"/>
    </w:pPr>
    <w:rPr>
      <w:rFonts w:asciiTheme="majorHAnsi" w:eastAsiaTheme="majorEastAsia" w:hAnsiTheme="majorHAnsi" w:cstheme="majorBidi"/>
      <w:sz w:val="40"/>
      <w:szCs w:val="40"/>
    </w:rPr>
  </w:style>
  <w:style w:type="paragraph" w:styleId="Heading3">
    <w:name w:val="heading 3"/>
    <w:basedOn w:val="Normal"/>
    <w:next w:val="Normal"/>
    <w:unhideWhenUsed/>
    <w:qFormat/>
    <w:rsid w:val="00AF300E"/>
    <w:pPr>
      <w:framePr w:hSpace="180" w:wrap="around" w:vAnchor="text" w:hAnchor="text" w:x="796" w:y="6149"/>
      <w:jc w:val="center"/>
      <w:outlineLvl w:val="2"/>
    </w:pPr>
    <w:rPr>
      <w:sz w:val="4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A1810D" w:themeColor="accent1" w:themeShade="80"/>
    </w:rPr>
  </w:style>
  <w:style w:type="paragraph" w:styleId="Header">
    <w:name w:val="header"/>
    <w:basedOn w:val="Normal"/>
    <w:link w:val="HeaderChar"/>
    <w:uiPriority w:val="99"/>
    <w:unhideWhenUsed/>
    <w:rsid w:val="004008C9"/>
    <w:pPr>
      <w:tabs>
        <w:tab w:val="center" w:pos="4680"/>
        <w:tab w:val="right" w:pos="9360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4008C9"/>
    <w:rPr>
      <w:b/>
      <w:bCs/>
      <w:color w:val="A1810D" w:themeColor="accent1" w:themeShade="80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4008C9"/>
    <w:pPr>
      <w:tabs>
        <w:tab w:val="center" w:pos="4680"/>
        <w:tab w:val="right" w:pos="9360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4008C9"/>
    <w:rPr>
      <w:b/>
      <w:bCs/>
      <w:color w:val="A1810D" w:themeColor="accent1" w:themeShade="80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C2666"/>
    <w:rPr>
      <w:color w:val="ECBE18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26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mailto:hoteltrinity56@gmail.com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image" Target="media/image1.jpeg"/><Relationship Id="rId16" Type="http://schemas.openxmlformats.org/officeDocument/2006/relationships/image" Target="media/image10.jpeg"/><Relationship Id="rId20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60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fi\AppData\Local\Microsoft\Office\16.0\DTS\en-US%7b7D01EE72-954F-4691-99B2-D09458C50DF0%7d\%7b54848103-060F-4236-B2ED-29CD8B3F0DCE%7dtf03978815_win32.dotx" TargetMode="External"/></Relationships>
</file>

<file path=word/theme/theme1.xml><?xml version="1.0" encoding="utf-8"?>
<a:theme xmlns:a="http://schemas.openxmlformats.org/drawingml/2006/main" name="Party invitation flyer">
  <a:themeElements>
    <a:clrScheme name="Custom 17">
      <a:dk1>
        <a:srgbClr val="262140"/>
      </a:dk1>
      <a:lt1>
        <a:srgbClr val="FFFFFF"/>
      </a:lt1>
      <a:dk2>
        <a:srgbClr val="3A3363"/>
      </a:dk2>
      <a:lt2>
        <a:srgbClr val="FFFFFF"/>
      </a:lt2>
      <a:accent1>
        <a:srgbClr val="F3D569"/>
      </a:accent1>
      <a:accent2>
        <a:srgbClr val="7DC6F3"/>
      </a:accent2>
      <a:accent3>
        <a:srgbClr val="F3D569"/>
      </a:accent3>
      <a:accent4>
        <a:srgbClr val="2F4B83"/>
      </a:accent4>
      <a:accent5>
        <a:srgbClr val="473D6C"/>
      </a:accent5>
      <a:accent6>
        <a:srgbClr val="3F3F75"/>
      </a:accent6>
      <a:hlink>
        <a:srgbClr val="ECBE18"/>
      </a:hlink>
      <a:folHlink>
        <a:srgbClr val="ECBE18"/>
      </a:folHlink>
    </a:clrScheme>
    <a:fontScheme name="Century Gothic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{54848103-060F-4236-B2ED-29CD8B3F0DCE}tf03978815_win32</Template>
  <TotalTime>0</TotalTime>
  <Pages>2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2022-11-06T09:40:00Z</dcterms:created>
  <dcterms:modified xsi:type="dcterms:W3CDTF">2022-11-12T06:40:00Z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1c31d701-4fca-47a3-b60c-f1806a37617e</vt:lpwstr>
  </property>
</Properties>
</file>