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9B7AB9" w14:textId="34649832" w:rsidR="004E644B" w:rsidRDefault="001B0050">
      <w:r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1CD7F728" wp14:editId="45528C6F">
                <wp:simplePos x="0" y="0"/>
                <wp:positionH relativeFrom="page">
                  <wp:posOffset>4648200</wp:posOffset>
                </wp:positionH>
                <wp:positionV relativeFrom="margin">
                  <wp:posOffset>-434340</wp:posOffset>
                </wp:positionV>
                <wp:extent cx="6042660" cy="3147060"/>
                <wp:effectExtent l="0" t="0" r="0" b="0"/>
                <wp:wrapNone/>
                <wp:docPr id="1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2660" cy="314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3D62FB5" w14:textId="7CEACC0D" w:rsidR="00DF5A27" w:rsidRDefault="00DF5A27" w:rsidP="00DF5A27">
                            <w:pPr>
                              <w:spacing w:line="800" w:lineRule="exact"/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FFFFFE"/>
                                <w:w w:val="80"/>
                                <w:sz w:val="220"/>
                                <w:szCs w:val="220"/>
                              </w:rPr>
                            </w:pPr>
                          </w:p>
                          <w:p w14:paraId="56A3002A" w14:textId="538BD905" w:rsidR="00FF2B38" w:rsidRPr="00E52419" w:rsidRDefault="00FF2B38" w:rsidP="00FF2B38">
                            <w:pPr>
                              <w:rPr>
                                <w:rFonts w:ascii="Arial" w:eastAsiaTheme="minorHAnsi" w:hAnsi="Arial"/>
                                <w:color w:val="auto"/>
                                <w:sz w:val="240"/>
                                <w:szCs w:val="240"/>
                                <w:lang w:val="en-GB"/>
                              </w:rPr>
                            </w:pPr>
                            <w:r w:rsidRPr="00E52419"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FFFFFE"/>
                                <w:w w:val="80"/>
                                <w:sz w:val="240"/>
                                <w:szCs w:val="240"/>
                              </w:rPr>
                              <w:t>SILE</w:t>
                            </w:r>
                            <w:r w:rsidR="00E52419" w:rsidRPr="00E52419"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FFFFFE"/>
                                <w:w w:val="80"/>
                                <w:sz w:val="240"/>
                                <w:szCs w:val="240"/>
                              </w:rPr>
                              <w:t>NCE</w:t>
                            </w:r>
                            <w:r w:rsidR="001B0050"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FFFFFE"/>
                                <w:w w:val="80"/>
                                <w:sz w:val="240"/>
                                <w:szCs w:val="240"/>
                              </w:rPr>
                              <w:t>!!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D7F728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366pt;margin-top:-34.2pt;width:475.8pt;height:247.8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" filled="f" fillcolor="#fffffe" stroked="f" strokecolor="#212120" insetpen="t">
                <v:textbox inset="2.88pt,2.88pt,2.88pt,2.88pt">
                  <w:txbxContent>
                    <w:p w14:paraId="03D62FB5" w14:textId="7CEACC0D" w:rsidR="00DF5A27" w:rsidRDefault="00DF5A27" w:rsidP="00DF5A27">
                      <w:pPr>
                        <w:spacing w:line="800" w:lineRule="exact"/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FFFFFE"/>
                          <w:w w:val="80"/>
                          <w:sz w:val="220"/>
                          <w:szCs w:val="220"/>
                        </w:rPr>
                      </w:pPr>
                    </w:p>
                    <w:p w14:paraId="56A3002A" w14:textId="538BD905" w:rsidR="00FF2B38" w:rsidRPr="00E52419" w:rsidRDefault="00FF2B38" w:rsidP="00FF2B38">
                      <w:pPr>
                        <w:rPr>
                          <w:rFonts w:ascii="Arial" w:eastAsiaTheme="minorHAnsi" w:hAnsi="Arial"/>
                          <w:color w:val="auto"/>
                          <w:sz w:val="240"/>
                          <w:szCs w:val="240"/>
                          <w:lang w:val="en-GB"/>
                        </w:rPr>
                      </w:pPr>
                      <w:r w:rsidRPr="00E52419"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FFFFFE"/>
                          <w:w w:val="80"/>
                          <w:sz w:val="240"/>
                          <w:szCs w:val="240"/>
                        </w:rPr>
                        <w:t>SILE</w:t>
                      </w:r>
                      <w:r w:rsidR="00E52419" w:rsidRPr="00E52419"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FFFFFE"/>
                          <w:w w:val="80"/>
                          <w:sz w:val="240"/>
                          <w:szCs w:val="240"/>
                        </w:rPr>
                        <w:t>NCE</w:t>
                      </w:r>
                      <w:r w:rsidR="001B0050"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FFFFFE"/>
                          <w:w w:val="80"/>
                          <w:sz w:val="240"/>
                          <w:szCs w:val="240"/>
                        </w:rPr>
                        <w:t>!!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E52419"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0800" behindDoc="1" locked="0" layoutInCell="1" allowOverlap="1" wp14:anchorId="43575502" wp14:editId="785D76D6">
                <wp:simplePos x="0" y="0"/>
                <wp:positionH relativeFrom="margin">
                  <wp:posOffset>-274320</wp:posOffset>
                </wp:positionH>
                <wp:positionV relativeFrom="page">
                  <wp:posOffset>556260</wp:posOffset>
                </wp:positionV>
                <wp:extent cx="4343400" cy="1920240"/>
                <wp:effectExtent l="0" t="0" r="0" b="3810"/>
                <wp:wrapTopAndBottom/>
                <wp:docPr id="2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920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9477C0A" w14:textId="365045E2" w:rsidR="00DF5A27" w:rsidRPr="00FF2B38" w:rsidRDefault="0028397A" w:rsidP="00DF5A27">
                            <w:pPr>
                              <w:spacing w:line="2400" w:lineRule="exact"/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FFFFFE"/>
                                <w:w w:val="80"/>
                                <w:sz w:val="220"/>
                                <w:szCs w:val="220"/>
                              </w:rPr>
                            </w:pPr>
                            <w:r w:rsidRPr="0028397A"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FFFFFE"/>
                                <w:w w:val="80"/>
                                <w:sz w:val="144"/>
                                <w:szCs w:val="144"/>
                              </w:rPr>
                              <w:t>B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FFFFFE"/>
                                <w:w w:val="80"/>
                                <w:sz w:val="144"/>
                                <w:szCs w:val="144"/>
                              </w:rPr>
                              <w:t>REAK THE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575502" id="Text Box 25" o:spid="_x0000_s1027" type="#_x0000_t202" style="position:absolute;margin-left:-21.6pt;margin-top:43.8pt;width:342pt;height:151.2pt;z-index:-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" filled="f" fillcolor="#fffffe" stroked="f" strokecolor="#212120" insetpen="t">
                <v:textbox inset="2.88pt,2.88pt,2.88pt,2.88pt">
                  <w:txbxContent>
                    <w:p w14:paraId="59477C0A" w14:textId="365045E2" w:rsidR="00DF5A27" w:rsidRPr="00FF2B38" w:rsidRDefault="0028397A" w:rsidP="00DF5A27">
                      <w:pPr>
                        <w:spacing w:line="2400" w:lineRule="exact"/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FFFFFE"/>
                          <w:w w:val="80"/>
                          <w:sz w:val="220"/>
                          <w:szCs w:val="220"/>
                        </w:rPr>
                      </w:pPr>
                      <w:r w:rsidRPr="0028397A"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FFFFFE"/>
                          <w:w w:val="80"/>
                          <w:sz w:val="144"/>
                          <w:szCs w:val="144"/>
                        </w:rPr>
                        <w:t>B</w:t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FFFFFE"/>
                          <w:w w:val="80"/>
                          <w:sz w:val="144"/>
                          <w:szCs w:val="144"/>
                        </w:rPr>
                        <w:t>REAK THE</w:t>
                      </w: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E52419"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7337EF9B" wp14:editId="34A4F065">
                <wp:simplePos x="0" y="0"/>
                <wp:positionH relativeFrom="margin">
                  <wp:posOffset>-353695</wp:posOffset>
                </wp:positionH>
                <wp:positionV relativeFrom="page">
                  <wp:posOffset>1722120</wp:posOffset>
                </wp:positionV>
                <wp:extent cx="4472940" cy="1223645"/>
                <wp:effectExtent l="0" t="0" r="3810" b="0"/>
                <wp:wrapNone/>
                <wp:docPr id="15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2940" cy="1223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D675BE5" w14:textId="61B706C2" w:rsidR="00FF2B38" w:rsidRPr="00FF2B38" w:rsidRDefault="00FF2B38" w:rsidP="00FF2B38">
                            <w:pPr>
                              <w:rPr>
                                <w:rFonts w:ascii="Arial" w:eastAsiaTheme="minorHAnsi" w:hAnsi="Arial"/>
                                <w:color w:val="auto"/>
                                <w:sz w:val="24"/>
                                <w:szCs w:val="24"/>
                                <w:lang w:val="en-GB"/>
                              </w:rPr>
                            </w:pPr>
                            <w:proofErr w:type="gramStart"/>
                            <w:r w:rsidRPr="00FF2B38"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FFFFFE"/>
                                <w:w w:val="80"/>
                                <w:sz w:val="144"/>
                                <w:szCs w:val="144"/>
                              </w:rPr>
                              <w:t>CHILDRE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FFFFFE"/>
                                <w:w w:val="80"/>
                                <w:sz w:val="144"/>
                                <w:szCs w:val="144"/>
                              </w:rPr>
                              <w:t>N’S</w:t>
                            </w:r>
                            <w:r w:rsidRPr="00FF2B38">
                              <w:rPr>
                                <w:rFonts w:ascii="Arial" w:eastAsiaTheme="minorHAnsi" w:hAnsi="Arial"/>
                                <w:color w:val="auto"/>
                                <w:sz w:val="24"/>
                                <w:szCs w:val="24"/>
                                <w:lang w:val="en-GB"/>
                              </w:rPr>
                              <w:t xml:space="preserve">  </w:t>
                            </w:r>
                            <w:proofErr w:type="spellStart"/>
                            <w:r w:rsidRPr="00FF2B38">
                              <w:rPr>
                                <w:rFonts w:ascii="Arial" w:eastAsiaTheme="minorHAnsi" w:hAnsi="Arial"/>
                                <w:color w:val="auto"/>
                                <w:sz w:val="24"/>
                                <w:szCs w:val="24"/>
                                <w:lang w:val="en-GB"/>
                              </w:rPr>
                              <w:t>aloneNSPCC</w:t>
                            </w:r>
                            <w:proofErr w:type="spellEnd"/>
                            <w:proofErr w:type="gramEnd"/>
                            <w:r w:rsidRPr="00FF2B38">
                              <w:rPr>
                                <w:rFonts w:ascii="Arial" w:eastAsiaTheme="minorHAnsi" w:hAnsi="Arial"/>
                                <w:color w:val="auto"/>
                                <w:sz w:val="24"/>
                                <w:szCs w:val="24"/>
                                <w:lang w:val="en-GB"/>
                              </w:rPr>
                              <w:t xml:space="preserve"> has had 1500 grown-ups call them with respect to the dangers of maltreatment to youngsters who are caught away from public scrutiny where 58% has prompted references that is an ascent of 32% since we went into lockdown. Could you envision the quantity of youngsters actually enduring on the grounds that nobody has seen them be man-handled.</w:t>
                            </w:r>
                          </w:p>
                          <w:p w14:paraId="64174839" w14:textId="013D5E73" w:rsidR="00DF5A27" w:rsidRPr="00FF2B38" w:rsidRDefault="00FF2B38" w:rsidP="00DF5A27">
                            <w:pPr>
                              <w:spacing w:line="600" w:lineRule="exact"/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FFFFFE"/>
                                <w:w w:val="80"/>
                                <w:sz w:val="144"/>
                                <w:szCs w:val="144"/>
                              </w:rPr>
                            </w:pPr>
                            <w:r w:rsidRPr="00FF2B38"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FFFFFE"/>
                                <w:w w:val="80"/>
                                <w:sz w:val="144"/>
                                <w:szCs w:val="144"/>
                              </w:rPr>
                              <w:t>’S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37EF9B" id="Text Box 21" o:spid="_x0000_s1028" type="#_x0000_t202" style="position:absolute;margin-left:-27.85pt;margin-top:135.6pt;width:352.2pt;height:96.35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" filled="f" fillcolor="#fffffe" stroked="f" strokecolor="#212120" insetpen="t">
                <v:textbox inset="2.88pt,2.88pt,2.88pt,2.88pt">
                  <w:txbxContent>
                    <w:p w14:paraId="7D675BE5" w14:textId="61B706C2" w:rsidR="00FF2B38" w:rsidRPr="00FF2B38" w:rsidRDefault="00FF2B38" w:rsidP="00FF2B38">
                      <w:pPr>
                        <w:rPr>
                          <w:rFonts w:ascii="Arial" w:eastAsiaTheme="minorHAnsi" w:hAnsi="Arial"/>
                          <w:color w:val="auto"/>
                          <w:sz w:val="24"/>
                          <w:szCs w:val="24"/>
                          <w:lang w:val="en-GB"/>
                        </w:rPr>
                      </w:pPr>
                      <w:proofErr w:type="gramStart"/>
                      <w:r w:rsidRPr="00FF2B38"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FFFFFE"/>
                          <w:w w:val="80"/>
                          <w:sz w:val="144"/>
                          <w:szCs w:val="144"/>
                        </w:rPr>
                        <w:t>CHILDRE</w:t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FFFFFE"/>
                          <w:w w:val="80"/>
                          <w:sz w:val="144"/>
                          <w:szCs w:val="144"/>
                        </w:rPr>
                        <w:t>N’S</w:t>
                      </w:r>
                      <w:r w:rsidRPr="00FF2B38">
                        <w:rPr>
                          <w:rFonts w:ascii="Arial" w:eastAsiaTheme="minorHAnsi" w:hAnsi="Arial"/>
                          <w:color w:val="auto"/>
                          <w:sz w:val="24"/>
                          <w:szCs w:val="24"/>
                          <w:lang w:val="en-GB"/>
                        </w:rPr>
                        <w:t xml:space="preserve">  </w:t>
                      </w:r>
                      <w:proofErr w:type="spellStart"/>
                      <w:r w:rsidRPr="00FF2B38">
                        <w:rPr>
                          <w:rFonts w:ascii="Arial" w:eastAsiaTheme="minorHAnsi" w:hAnsi="Arial"/>
                          <w:color w:val="auto"/>
                          <w:sz w:val="24"/>
                          <w:szCs w:val="24"/>
                          <w:lang w:val="en-GB"/>
                        </w:rPr>
                        <w:t>aloneNSPCC</w:t>
                      </w:r>
                      <w:proofErr w:type="spellEnd"/>
                      <w:proofErr w:type="gramEnd"/>
                      <w:r w:rsidRPr="00FF2B38">
                        <w:rPr>
                          <w:rFonts w:ascii="Arial" w:eastAsiaTheme="minorHAnsi" w:hAnsi="Arial"/>
                          <w:color w:val="auto"/>
                          <w:sz w:val="24"/>
                          <w:szCs w:val="24"/>
                          <w:lang w:val="en-GB"/>
                        </w:rPr>
                        <w:t xml:space="preserve"> has had 1500 grown-ups call them with respect to the dangers of maltreatment to youngsters who are caught away from public scrutiny where 58% has prompted references that is an ascent of 32% since we went into lockdown. Could you envision the quantity of youngsters actually enduring on the grounds that nobody has seen them be man-handled.</w:t>
                      </w:r>
                    </w:p>
                    <w:p w14:paraId="64174839" w14:textId="013D5E73" w:rsidR="00DF5A27" w:rsidRPr="00FF2B38" w:rsidRDefault="00FF2B38" w:rsidP="00DF5A27">
                      <w:pPr>
                        <w:spacing w:line="600" w:lineRule="exact"/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FFFFFE"/>
                          <w:w w:val="80"/>
                          <w:sz w:val="144"/>
                          <w:szCs w:val="144"/>
                        </w:rPr>
                      </w:pPr>
                      <w:r w:rsidRPr="00FF2B38"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FFFFFE"/>
                          <w:w w:val="80"/>
                          <w:sz w:val="144"/>
                          <w:szCs w:val="144"/>
                        </w:rPr>
                        <w:t>’S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E52419"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 wp14:anchorId="3B351289" wp14:editId="36A727E3">
                <wp:simplePos x="0" y="0"/>
                <wp:positionH relativeFrom="margin">
                  <wp:posOffset>-624840</wp:posOffset>
                </wp:positionH>
                <wp:positionV relativeFrom="page">
                  <wp:align>top</wp:align>
                </wp:positionV>
                <wp:extent cx="11993880" cy="2811780"/>
                <wp:effectExtent l="0" t="0" r="7620" b="7620"/>
                <wp:wrapNone/>
                <wp:docPr id="16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93880" cy="2811780"/>
                        </a:xfrm>
                        <a:prstGeom prst="rect">
                          <a:avLst/>
                        </a:prstGeom>
                        <a:solidFill>
                          <a:srgbClr val="9966FF"/>
                        </a:solidFill>
                        <a:ln>
                          <a:noFill/>
                        </a:ln>
                        <a:effectLst/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56F3B" id="Rectangle 18" o:spid="_x0000_s1026" style="position:absolute;margin-left:-49.2pt;margin-top:0;width:944.4pt;height:221.4pt;z-index:25165363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" fillcolor="#96f" stroked="f">
                <v:textbox inset="2.88pt,2.88pt,2.88pt,2.88pt"/>
                <w10:wrap anchorx="margin" anchory="page"/>
              </v:rect>
            </w:pict>
          </mc:Fallback>
        </mc:AlternateContent>
      </w:r>
      <w:r w:rsidR="00FF2B38"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1824" behindDoc="0" locked="0" layoutInCell="1" allowOverlap="1" wp14:anchorId="27393357" wp14:editId="45B1F719">
                <wp:simplePos x="0" y="0"/>
                <wp:positionH relativeFrom="column">
                  <wp:posOffset>-173990</wp:posOffset>
                </wp:positionH>
                <wp:positionV relativeFrom="page">
                  <wp:posOffset>-525780</wp:posOffset>
                </wp:positionV>
                <wp:extent cx="5067300" cy="1729740"/>
                <wp:effectExtent l="0" t="0" r="0" b="3810"/>
                <wp:wrapNone/>
                <wp:docPr id="2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7300" cy="172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5E6D13A" w14:textId="4B65ADA9" w:rsidR="00DF5A27" w:rsidRPr="0028397A" w:rsidRDefault="0028397A" w:rsidP="00DF5A27">
                            <w:pPr>
                              <w:spacing w:line="2840" w:lineRule="exact"/>
                              <w:rPr>
                                <w:rFonts w:ascii="Bradley Hand ITC" w:hAnsi="Bradley Hand ITC"/>
                                <w:i/>
                                <w:iCs/>
                                <w:color w:val="FFFFFE"/>
                                <w:sz w:val="240"/>
                                <w:szCs w:val="240"/>
                              </w:rPr>
                            </w:pPr>
                            <w:r w:rsidRPr="0028397A">
                              <w:rPr>
                                <w:rFonts w:ascii="Bradley Hand ITC" w:hAnsi="Bradley Hand ITC"/>
                                <w:i/>
                                <w:iCs/>
                                <w:color w:val="FFFFFE"/>
                                <w:sz w:val="240"/>
                                <w:szCs w:val="240"/>
                              </w:rPr>
                              <w:t>HELP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93357" id="Text Box 26" o:spid="_x0000_s1029" type="#_x0000_t202" style="position:absolute;margin-left:-13.7pt;margin-top:-41.4pt;width:399pt;height:136.2pt;z-index:2516618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" filled="f" fillcolor="#fffffe" stroked="f" strokecolor="#212120" insetpen="t">
                <v:textbox inset="2.88pt,2.88pt,2.88pt,2.88pt">
                  <w:txbxContent>
                    <w:p w14:paraId="75E6D13A" w14:textId="4B65ADA9" w:rsidR="00DF5A27" w:rsidRPr="0028397A" w:rsidRDefault="0028397A" w:rsidP="00DF5A27">
                      <w:pPr>
                        <w:spacing w:line="2840" w:lineRule="exact"/>
                        <w:rPr>
                          <w:rFonts w:ascii="Bradley Hand ITC" w:hAnsi="Bradley Hand ITC"/>
                          <w:i/>
                          <w:iCs/>
                          <w:color w:val="FFFFFE"/>
                          <w:sz w:val="240"/>
                          <w:szCs w:val="240"/>
                        </w:rPr>
                      </w:pPr>
                      <w:r w:rsidRPr="0028397A">
                        <w:rPr>
                          <w:rFonts w:ascii="Bradley Hand ITC" w:hAnsi="Bradley Hand ITC"/>
                          <w:i/>
                          <w:iCs/>
                          <w:color w:val="FFFFFE"/>
                          <w:sz w:val="240"/>
                          <w:szCs w:val="240"/>
                        </w:rPr>
                        <w:t>HELP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C541FD"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0320" behindDoc="0" locked="0" layoutInCell="1" allowOverlap="1" wp14:anchorId="3E7B837C" wp14:editId="5761466F">
                <wp:simplePos x="0" y="0"/>
                <wp:positionH relativeFrom="column">
                  <wp:posOffset>0</wp:posOffset>
                </wp:positionH>
                <wp:positionV relativeFrom="page">
                  <wp:posOffset>8575040</wp:posOffset>
                </wp:positionV>
                <wp:extent cx="2514600" cy="0"/>
                <wp:effectExtent l="9525" t="15240" r="9525" b="13335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FC3769" id="Line 5" o:spid="_x0000_s1026" style="position:absolute;z-index:251640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0,675.2pt" to="198pt,67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" strokecolor="#fffffe" strokeweight="1pt">
                <v:shadow color="#dcd6d4"/>
                <w10:wrap anchory="page"/>
              </v:line>
            </w:pict>
          </mc:Fallback>
        </mc:AlternateContent>
      </w:r>
      <w:r w:rsidR="00C541FD"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2368" behindDoc="0" locked="0" layoutInCell="1" allowOverlap="1" wp14:anchorId="2F2293D6" wp14:editId="49D7EDAF">
                <wp:simplePos x="0" y="0"/>
                <wp:positionH relativeFrom="column">
                  <wp:posOffset>0</wp:posOffset>
                </wp:positionH>
                <wp:positionV relativeFrom="page">
                  <wp:posOffset>8820150</wp:posOffset>
                </wp:positionV>
                <wp:extent cx="2514600" cy="0"/>
                <wp:effectExtent l="9525" t="12700" r="9525" b="6350"/>
                <wp:wrapNone/>
                <wp:docPr id="5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D9401B" id="Line 7" o:spid="_x0000_s1026" style="position:absolute;z-index:2516423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0,694.5pt" to="198pt,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" strokecolor="#fffffe" strokeweight="1pt">
                <v:shadow color="#dcd6d4"/>
                <w10:wrap anchory="page"/>
              </v:line>
            </w:pict>
          </mc:Fallback>
        </mc:AlternateContent>
      </w:r>
      <w:r w:rsidR="00C541FD"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67A07119" wp14:editId="7BC638D9">
                <wp:simplePos x="0" y="0"/>
                <wp:positionH relativeFrom="column">
                  <wp:posOffset>0</wp:posOffset>
                </wp:positionH>
                <wp:positionV relativeFrom="page">
                  <wp:posOffset>9065260</wp:posOffset>
                </wp:positionV>
                <wp:extent cx="2514600" cy="0"/>
                <wp:effectExtent l="9525" t="10160" r="9525" b="889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A02D23" id="Line 9" o:spid="_x0000_s1026" style="position:absolute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0,713.8pt" to="198pt,7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" strokecolor="#fffffe" strokeweight="1pt">
                <v:shadow color="#dcd6d4"/>
                <w10:wrap anchory="page"/>
              </v:line>
            </w:pict>
          </mc:Fallback>
        </mc:AlternateContent>
      </w:r>
      <w:r w:rsidR="00C541FD"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6464" behindDoc="0" locked="0" layoutInCell="1" allowOverlap="1" wp14:anchorId="3BF19879" wp14:editId="7E7FDAB5">
                <wp:simplePos x="0" y="0"/>
                <wp:positionH relativeFrom="column">
                  <wp:posOffset>0</wp:posOffset>
                </wp:positionH>
                <wp:positionV relativeFrom="page">
                  <wp:posOffset>9310370</wp:posOffset>
                </wp:positionV>
                <wp:extent cx="2514600" cy="0"/>
                <wp:effectExtent l="9525" t="7620" r="9525" b="11430"/>
                <wp:wrapNone/>
                <wp:docPr id="9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378F9B" id="Line 11" o:spid="_x0000_s1026" style="position:absolute;z-index:2516464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0,733.1pt" to="198pt,7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" strokecolor="#fffffe" strokeweight="1pt">
                <v:shadow color="#dcd6d4"/>
                <w10:wrap anchory="page"/>
              </v:line>
            </w:pict>
          </mc:Fallback>
        </mc:AlternateContent>
      </w:r>
      <w:r w:rsidR="00C541FD"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42D75DC6" wp14:editId="09F657F4">
                <wp:simplePos x="0" y="0"/>
                <wp:positionH relativeFrom="column">
                  <wp:posOffset>0</wp:posOffset>
                </wp:positionH>
                <wp:positionV relativeFrom="page">
                  <wp:posOffset>9555480</wp:posOffset>
                </wp:positionV>
                <wp:extent cx="2514600" cy="0"/>
                <wp:effectExtent l="9525" t="14605" r="9525" b="13970"/>
                <wp:wrapNone/>
                <wp:docPr id="1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F77529" id="Line 13" o:spid="_x0000_s1026" style="position:absolute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0,752.4pt" to="198pt,7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" strokecolor="#fffffe" strokeweight="1pt">
                <v:shadow color="#dcd6d4"/>
                <w10:wrap anchory="page"/>
              </v:line>
            </w:pict>
          </mc:Fallback>
        </mc:AlternateContent>
      </w:r>
      <w:r w:rsidR="00C541FD"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2608" behindDoc="0" locked="0" layoutInCell="1" allowOverlap="1" wp14:anchorId="2664D876" wp14:editId="4A98EB67">
                <wp:simplePos x="0" y="0"/>
                <wp:positionH relativeFrom="column">
                  <wp:posOffset>0</wp:posOffset>
                </wp:positionH>
                <wp:positionV relativeFrom="page">
                  <wp:posOffset>8331200</wp:posOffset>
                </wp:positionV>
                <wp:extent cx="2514600" cy="0"/>
                <wp:effectExtent l="9525" t="9525" r="9525" b="9525"/>
                <wp:wrapNone/>
                <wp:docPr id="15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A44EF1" id="Line 17" o:spid="_x0000_s1026" style="position:absolute;z-index:2516526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0,656pt" to="198pt,65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" strokecolor="#fffffe" strokeweight="1pt">
                <v:shadow color="#dcd6d4"/>
                <w10:wrap anchory="page"/>
              </v:line>
            </w:pict>
          </mc:Fallback>
        </mc:AlternateContent>
      </w:r>
      <w:r w:rsidR="00E52419">
        <w:t>1`1`</w:t>
      </w:r>
      <w:r w:rsidR="00E52419">
        <w:tab/>
      </w:r>
    </w:p>
    <w:p w14:paraId="7BAB903A" w14:textId="7203EF27" w:rsidR="00D4534A" w:rsidRPr="00D4534A" w:rsidRDefault="006873A5" w:rsidP="00D4534A">
      <w:r>
        <w:rPr>
          <w:noProof/>
        </w:rPr>
        <mc:AlternateContent>
          <mc:Choice Requires="wps">
            <w:drawing>
              <wp:anchor distT="0" distB="0" distL="114300" distR="114300" simplePos="0" relativeHeight="251637247" behindDoc="0" locked="0" layoutInCell="1" allowOverlap="1" wp14:anchorId="1D66C966" wp14:editId="5C21D97B">
                <wp:simplePos x="0" y="0"/>
                <wp:positionH relativeFrom="column">
                  <wp:posOffset>-228600</wp:posOffset>
                </wp:positionH>
                <wp:positionV relativeFrom="paragraph">
                  <wp:posOffset>247015</wp:posOffset>
                </wp:positionV>
                <wp:extent cx="3771900" cy="11715750"/>
                <wp:effectExtent l="0" t="0" r="19050" b="19050"/>
                <wp:wrapNone/>
                <wp:docPr id="1043" name="Rectangle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11715750"/>
                        </a:xfrm>
                        <a:prstGeom prst="rect">
                          <a:avLst/>
                        </a:prstGeom>
                        <a:solidFill>
                          <a:srgbClr val="9F1BB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0D6D42" id="Rectangle 1043" o:spid="_x0000_s1026" style="position:absolute;margin-left:-18pt;margin-top:19.45pt;width:297pt;height:922.5pt;z-index:25163724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" fillcolor="#9f1bb5" strokecolor="#1f3763 [1604]" strokeweight="1pt"/>
            </w:pict>
          </mc:Fallback>
        </mc:AlternateContent>
      </w:r>
      <w:r w:rsidR="00CD58E8"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271BAD3D" wp14:editId="62F20692">
                <wp:simplePos x="0" y="0"/>
                <wp:positionH relativeFrom="column">
                  <wp:posOffset>3819525</wp:posOffset>
                </wp:positionH>
                <wp:positionV relativeFrom="margin">
                  <wp:posOffset>2486025</wp:posOffset>
                </wp:positionV>
                <wp:extent cx="6267450" cy="2019300"/>
                <wp:effectExtent l="0" t="0" r="0" b="0"/>
                <wp:wrapNone/>
                <wp:docPr id="12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7450" cy="2019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5FF4302" w14:textId="36B31028" w:rsidR="00716936" w:rsidRDefault="00716936" w:rsidP="0071693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1BAD3D" id="Rectangle 14" o:spid="_x0000_s1030" style="position:absolute;margin-left:300.75pt;margin-top:195.75pt;width:493.5pt;height:159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" fillcolor="#deeaf6 [664]" stroked="f">
                <v:textbox inset="2.88pt,2.88pt,2.88pt,2.88pt">
                  <w:txbxContent>
                    <w:p w14:paraId="15FF4302" w14:textId="36B31028" w:rsidR="00716936" w:rsidRDefault="00716936" w:rsidP="00716936">
                      <w:pPr>
                        <w:jc w:val="center"/>
                      </w:pPr>
                    </w:p>
                  </w:txbxContent>
                </v:textbox>
                <w10:wrap anchory="margin"/>
              </v:rect>
            </w:pict>
          </mc:Fallback>
        </mc:AlternateContent>
      </w:r>
    </w:p>
    <w:p w14:paraId="3EB62F59" w14:textId="7E511463" w:rsidR="00D4534A" w:rsidRPr="00D4534A" w:rsidRDefault="000E48A3" w:rsidP="00D4534A"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44BCCD93" wp14:editId="24166871">
                <wp:simplePos x="0" y="0"/>
                <wp:positionH relativeFrom="page">
                  <wp:posOffset>4200525</wp:posOffset>
                </wp:positionH>
                <wp:positionV relativeFrom="paragraph">
                  <wp:posOffset>10795</wp:posOffset>
                </wp:positionV>
                <wp:extent cx="6381750" cy="18573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1857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5C7B50" w14:textId="676D4478" w:rsidR="00BD1CCE" w:rsidRDefault="009B6ABE" w:rsidP="00EF3B40">
                            <w:pPr>
                              <w:jc w:val="center"/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TAKE </w:t>
                            </w:r>
                            <w:r w:rsidR="00706617"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ACT</w:t>
                            </w:r>
                            <w:r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ION</w:t>
                            </w:r>
                            <w:r w:rsidR="00706617"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NOW </w:t>
                            </w:r>
                          </w:p>
                          <w:p w14:paraId="16768259" w14:textId="5925DA6D" w:rsidR="00BD1CCE" w:rsidRDefault="009B6ABE" w:rsidP="00EF3B40">
                            <w:pPr>
                              <w:jc w:val="center"/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TAKE </w:t>
                            </w:r>
                            <w:r w:rsidR="00706617"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ACT</w:t>
                            </w:r>
                            <w:r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ION</w:t>
                            </w:r>
                            <w:r w:rsidR="00706617"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NOW</w:t>
                            </w:r>
                            <w:r w:rsidR="00BD1CCE"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  <w:p w14:paraId="7A9A2C85" w14:textId="6ECD2A3B" w:rsidR="00EF3B40" w:rsidRPr="00706617" w:rsidRDefault="009B6ABE" w:rsidP="00EF3B40">
                            <w:pPr>
                              <w:jc w:val="center"/>
                              <w:rPr>
                                <w:noProof/>
                                <w:sz w:val="144"/>
                                <w:szCs w:val="14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TAKE </w:t>
                            </w:r>
                            <w:r w:rsidR="00BD1CCE"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ACT</w:t>
                            </w:r>
                            <w:r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ION</w:t>
                            </w:r>
                            <w:r w:rsidR="00BD1CCE"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NOW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CCD93" id="Text Box 1" o:spid="_x0000_s1031" type="#_x0000_t202" style="position:absolute;margin-left:330.75pt;margin-top:.85pt;width:502.5pt;height:146.25pt;z-index:25171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" filled="f" stroked="f">
                <v:fill o:detectmouseclick="t"/>
                <v:textbox>
                  <w:txbxContent>
                    <w:p w14:paraId="125C7B50" w14:textId="676D4478" w:rsidR="00BD1CCE" w:rsidRDefault="009B6ABE" w:rsidP="00EF3B40">
                      <w:pPr>
                        <w:jc w:val="center"/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TAKE </w:t>
                      </w:r>
                      <w:r w:rsidR="00706617"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ACT</w:t>
                      </w:r>
                      <w:r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ION</w:t>
                      </w:r>
                      <w:r w:rsidR="00706617"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NOW </w:t>
                      </w:r>
                    </w:p>
                    <w:p w14:paraId="16768259" w14:textId="5925DA6D" w:rsidR="00BD1CCE" w:rsidRDefault="009B6ABE" w:rsidP="00EF3B40">
                      <w:pPr>
                        <w:jc w:val="center"/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TAKE </w:t>
                      </w:r>
                      <w:r w:rsidR="00706617"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ACT</w:t>
                      </w:r>
                      <w:r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ION</w:t>
                      </w:r>
                      <w:r w:rsidR="00706617"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NOW</w:t>
                      </w:r>
                      <w:r w:rsidR="00BD1CCE"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</w:p>
                    <w:p w14:paraId="7A9A2C85" w14:textId="6ECD2A3B" w:rsidR="00EF3B40" w:rsidRPr="00706617" w:rsidRDefault="009B6ABE" w:rsidP="00EF3B40">
                      <w:pPr>
                        <w:jc w:val="center"/>
                        <w:rPr>
                          <w:noProof/>
                          <w:sz w:val="144"/>
                          <w:szCs w:val="1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TAKE </w:t>
                      </w:r>
                      <w:r w:rsidR="00BD1CCE"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ACT</w:t>
                      </w:r>
                      <w:r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ION</w:t>
                      </w:r>
                      <w:r w:rsidR="00BD1CCE"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NOW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67A54E4" w14:textId="098DA0A4" w:rsidR="00D4534A" w:rsidRPr="00D4534A" w:rsidRDefault="00822B19" w:rsidP="00D4534A">
      <w:r w:rsidRPr="00301913">
        <w:rPr>
          <w:noProof/>
        </w:rPr>
        <w:drawing>
          <wp:anchor distT="0" distB="0" distL="114300" distR="114300" simplePos="0" relativeHeight="251676160" behindDoc="0" locked="0" layoutInCell="1" allowOverlap="1" wp14:anchorId="629587FE" wp14:editId="7352486D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3314700" cy="3219450"/>
            <wp:effectExtent l="0" t="0" r="0" b="0"/>
            <wp:wrapThrough wrapText="bothSides">
              <wp:wrapPolygon edited="0">
                <wp:start x="0" y="0"/>
                <wp:lineTo x="0" y="21472"/>
                <wp:lineTo x="21476" y="21472"/>
                <wp:lineTo x="21476" y="0"/>
                <wp:lineTo x="0" y="0"/>
              </wp:wrapPolygon>
            </wp:wrapThrough>
            <wp:docPr id="1026" name="Picture 2" descr="Young girl covering her mouth with both hands">
              <a:extLst xmlns:a="http://schemas.openxmlformats.org/drawingml/2006/main">
                <a:ext uri="{FF2B5EF4-FFF2-40B4-BE49-F238E27FC236}">
                  <a16:creationId xmlns:a16="http://schemas.microsoft.com/office/drawing/2014/main" id="{42AD27B5-DB64-4D28-BD84-6F65C5590E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Young girl covering her mouth with both hands">
                      <a:extLst>
                        <a:ext uri="{FF2B5EF4-FFF2-40B4-BE49-F238E27FC236}">
                          <a16:creationId xmlns:a16="http://schemas.microsoft.com/office/drawing/2014/main" id="{42AD27B5-DB64-4D28-BD84-6F65C5590E0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79" r="-2" b="14826"/>
                    <a:stretch/>
                  </pic:blipFill>
                  <pic:spPr bwMode="auto">
                    <a:xfrm flipH="1">
                      <a:off x="0" y="0"/>
                      <a:ext cx="3314700" cy="321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5F4DC9" w14:textId="3334835D" w:rsidR="00D4534A" w:rsidRPr="00D4534A" w:rsidRDefault="00D4534A" w:rsidP="00D4534A">
      <w:pPr>
        <w:tabs>
          <w:tab w:val="left" w:pos="4536"/>
        </w:tabs>
      </w:pPr>
      <w:r>
        <w:tab/>
      </w:r>
    </w:p>
    <w:p w14:paraId="6A838D6D" w14:textId="3E5F137F" w:rsidR="00D4534A" w:rsidRPr="00D4534A" w:rsidRDefault="00D4534A" w:rsidP="00D4534A"/>
    <w:p w14:paraId="124A1418" w14:textId="25CD3DD8" w:rsidR="00AE6876" w:rsidRPr="003C2D0D" w:rsidRDefault="00AE6876" w:rsidP="00AE6876">
      <w:pPr>
        <w:rPr>
          <w:sz w:val="12"/>
          <w:szCs w:val="12"/>
        </w:rPr>
      </w:pPr>
    </w:p>
    <w:p w14:paraId="0EED9D59" w14:textId="356EAD87" w:rsidR="00D4534A" w:rsidRPr="00A95B15" w:rsidRDefault="00D4534A" w:rsidP="00D4534A">
      <w:pPr>
        <w:rPr>
          <w:sz w:val="12"/>
          <w:szCs w:val="12"/>
        </w:rPr>
      </w:pPr>
    </w:p>
    <w:p w14:paraId="14736387" w14:textId="6B2609FA" w:rsidR="00D4534A" w:rsidRPr="00D4534A" w:rsidRDefault="00D4534A" w:rsidP="00D4534A"/>
    <w:p w14:paraId="756B6D5D" w14:textId="3D8CF34C" w:rsidR="00D4534A" w:rsidRPr="00D4534A" w:rsidRDefault="00D4534A" w:rsidP="00D4534A"/>
    <w:p w14:paraId="472A64F3" w14:textId="3465D90E" w:rsidR="00D4534A" w:rsidRPr="00D4534A" w:rsidRDefault="00D4534A" w:rsidP="00D4534A"/>
    <w:p w14:paraId="1592D868" w14:textId="52CEC0A9" w:rsidR="00D4534A" w:rsidRPr="00D4534A" w:rsidRDefault="000E48A3" w:rsidP="00D4534A">
      <w:r>
        <w:rPr>
          <w:noProof/>
        </w:rPr>
        <w:drawing>
          <wp:anchor distT="0" distB="0" distL="114300" distR="114300" simplePos="0" relativeHeight="251696640" behindDoc="0" locked="0" layoutInCell="1" allowOverlap="1" wp14:anchorId="111083EB" wp14:editId="154639CC">
            <wp:simplePos x="0" y="0"/>
            <wp:positionH relativeFrom="page">
              <wp:posOffset>3284855</wp:posOffset>
            </wp:positionH>
            <wp:positionV relativeFrom="margin">
              <wp:posOffset>5428615</wp:posOffset>
            </wp:positionV>
            <wp:extent cx="469265" cy="523875"/>
            <wp:effectExtent l="0" t="0" r="6985" b="9525"/>
            <wp:wrapTopAndBottom/>
            <wp:docPr id="1037" name="Picture 1037" descr="free printable butterfly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ree printable butterfly templat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9" t="21670" r="5881" b="11133"/>
                    <a:stretch/>
                  </pic:blipFill>
                  <pic:spPr bwMode="auto">
                    <a:xfrm>
                      <a:off x="0" y="0"/>
                      <a:ext cx="46926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688" behindDoc="0" locked="0" layoutInCell="1" allowOverlap="1" wp14:anchorId="52DF36A5" wp14:editId="55EA4B81">
            <wp:simplePos x="0" y="0"/>
            <wp:positionH relativeFrom="column">
              <wp:posOffset>3094990</wp:posOffset>
            </wp:positionH>
            <wp:positionV relativeFrom="paragraph">
              <wp:posOffset>1554480</wp:posOffset>
            </wp:positionV>
            <wp:extent cx="187414" cy="161290"/>
            <wp:effectExtent l="0" t="0" r="3175" b="0"/>
            <wp:wrapNone/>
            <wp:docPr id="1038" name="Picture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29" b="21277"/>
                    <a:stretch/>
                  </pic:blipFill>
                  <pic:spPr bwMode="auto">
                    <a:xfrm>
                      <a:off x="0" y="0"/>
                      <a:ext cx="187414" cy="16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2FCD89" w14:textId="1C4499C6" w:rsidR="00D4534A" w:rsidRPr="00D4534A" w:rsidRDefault="00DB221C" w:rsidP="00D4534A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4048" behindDoc="0" locked="0" layoutInCell="1" allowOverlap="1" wp14:anchorId="4C383BC2" wp14:editId="6EAC86D3">
                <wp:simplePos x="0" y="0"/>
                <wp:positionH relativeFrom="page">
                  <wp:posOffset>4272280</wp:posOffset>
                </wp:positionH>
                <wp:positionV relativeFrom="paragraph">
                  <wp:posOffset>158750</wp:posOffset>
                </wp:positionV>
                <wp:extent cx="6419850" cy="4857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6D9A9" w14:textId="651C0B73" w:rsidR="00485A74" w:rsidRPr="00485A74" w:rsidRDefault="00485A74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85A74">
                              <w:rPr>
                                <w:rFonts w:ascii="Arial" w:hAnsi="Arial"/>
                                <w:b/>
                                <w:bCs/>
                                <w:sz w:val="32"/>
                                <w:szCs w:val="32"/>
                                <w:highlight w:val="cyan"/>
                              </w:rPr>
                              <w:t>BE APART OF THE CHANGE TO UNSILEN</w:t>
                            </w:r>
                            <w:r w:rsidR="00CA116D">
                              <w:rPr>
                                <w:rFonts w:ascii="Arial" w:hAnsi="Arial"/>
                                <w:b/>
                                <w:bCs/>
                                <w:sz w:val="32"/>
                                <w:szCs w:val="32"/>
                                <w:highlight w:val="cyan"/>
                              </w:rPr>
                              <w:t>CE</w:t>
                            </w:r>
                            <w:r w:rsidR="00D101AF">
                              <w:rPr>
                                <w:rFonts w:ascii="Arial" w:hAnsi="Arial"/>
                                <w:b/>
                                <w:bCs/>
                                <w:sz w:val="32"/>
                                <w:szCs w:val="32"/>
                                <w:highlight w:val="cyan"/>
                              </w:rPr>
                              <w:t xml:space="preserve"> </w:t>
                            </w:r>
                            <w:r w:rsidRPr="00485A74">
                              <w:rPr>
                                <w:rFonts w:ascii="Arial" w:hAnsi="Arial"/>
                                <w:b/>
                                <w:bCs/>
                                <w:sz w:val="32"/>
                                <w:szCs w:val="32"/>
                                <w:highlight w:val="cyan"/>
                              </w:rPr>
                              <w:t>OUR CHILDREN!!!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83BC2" id="Text Box 2" o:spid="_x0000_s1032" type="#_x0000_t202" style="position:absolute;margin-left:336.4pt;margin-top:12.5pt;width:505.5pt;height:38.25pt;z-index:2517140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" stroked="f">
                <v:textbox>
                  <w:txbxContent>
                    <w:p w14:paraId="6756D9A9" w14:textId="651C0B73" w:rsidR="00485A74" w:rsidRPr="00485A74" w:rsidRDefault="00485A74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485A74">
                        <w:rPr>
                          <w:rFonts w:ascii="Arial" w:hAnsi="Arial"/>
                          <w:b/>
                          <w:bCs/>
                          <w:sz w:val="32"/>
                          <w:szCs w:val="32"/>
                          <w:highlight w:val="cyan"/>
                        </w:rPr>
                        <w:t>BE APART OF THE CHANGE TO UNSILEN</w:t>
                      </w:r>
                      <w:r w:rsidR="00CA116D">
                        <w:rPr>
                          <w:rFonts w:ascii="Arial" w:hAnsi="Arial"/>
                          <w:b/>
                          <w:bCs/>
                          <w:sz w:val="32"/>
                          <w:szCs w:val="32"/>
                          <w:highlight w:val="cyan"/>
                        </w:rPr>
                        <w:t>CE</w:t>
                      </w:r>
                      <w:r w:rsidR="00D101AF">
                        <w:rPr>
                          <w:rFonts w:ascii="Arial" w:hAnsi="Arial"/>
                          <w:b/>
                          <w:bCs/>
                          <w:sz w:val="32"/>
                          <w:szCs w:val="32"/>
                          <w:highlight w:val="cyan"/>
                        </w:rPr>
                        <w:t xml:space="preserve"> </w:t>
                      </w:r>
                      <w:r w:rsidRPr="00485A74">
                        <w:rPr>
                          <w:rFonts w:ascii="Arial" w:hAnsi="Arial"/>
                          <w:b/>
                          <w:bCs/>
                          <w:sz w:val="32"/>
                          <w:szCs w:val="32"/>
                          <w:highlight w:val="cyan"/>
                        </w:rPr>
                        <w:t>OUR CHILDREN!!!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A7F31">
        <w:rPr>
          <w:noProof/>
        </w:rPr>
        <w:drawing>
          <wp:anchor distT="0" distB="0" distL="114300" distR="114300" simplePos="0" relativeHeight="251678208" behindDoc="0" locked="0" layoutInCell="1" allowOverlap="1" wp14:anchorId="7DD3992D" wp14:editId="7B2AF26F">
            <wp:simplePos x="0" y="0"/>
            <wp:positionH relativeFrom="margin">
              <wp:align>left</wp:align>
            </wp:positionH>
            <wp:positionV relativeFrom="paragraph">
              <wp:posOffset>1922145</wp:posOffset>
            </wp:positionV>
            <wp:extent cx="3314700" cy="3172460"/>
            <wp:effectExtent l="0" t="0" r="0" b="8890"/>
            <wp:wrapThrough wrapText="bothSides">
              <wp:wrapPolygon edited="0">
                <wp:start x="0" y="0"/>
                <wp:lineTo x="0" y="21531"/>
                <wp:lineTo x="21476" y="21531"/>
                <wp:lineTo x="21476" y="0"/>
                <wp:lineTo x="0" y="0"/>
              </wp:wrapPolygon>
            </wp:wrapThrough>
            <wp:docPr id="155" name="Picture 155" descr="black and white of sad woman hug her knee and cry. Sad woman sitting alone in a empty room beside window or doo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and white of sad woman hug her knee and cry. Sad woman sitting alone in a empty room beside window or door 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B47C15" w14:textId="74CB214E" w:rsidR="00D4534A" w:rsidRPr="00D4534A" w:rsidRDefault="00D4534A" w:rsidP="00D4534A"/>
    <w:p w14:paraId="0D8C377F" w14:textId="7156595C" w:rsidR="003C2D0D" w:rsidRPr="003C2D0D" w:rsidRDefault="00751678" w:rsidP="003C2D0D">
      <w:pPr>
        <w:rPr>
          <w:sz w:val="12"/>
          <w:szCs w:val="12"/>
        </w:rPr>
      </w:pPr>
      <w:r w:rsidRPr="00751678">
        <w:rPr>
          <w:rFonts w:ascii="Arial" w:hAnsi="Arial"/>
          <w:noProof/>
          <w:color w:val="000000"/>
          <w:sz w:val="20"/>
          <w:szCs w:val="20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733504" behindDoc="0" locked="0" layoutInCell="1" allowOverlap="1" wp14:anchorId="6B287FB8" wp14:editId="6B28A3A0">
                <wp:simplePos x="0" y="0"/>
                <wp:positionH relativeFrom="column">
                  <wp:posOffset>393700</wp:posOffset>
                </wp:positionH>
                <wp:positionV relativeFrom="paragraph">
                  <wp:posOffset>1130935</wp:posOffset>
                </wp:positionV>
                <wp:extent cx="2273300" cy="177800"/>
                <wp:effectExtent l="0" t="0" r="0" b="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3300" cy="177800"/>
                        </a:xfrm>
                        <a:prstGeom prst="rect">
                          <a:avLst/>
                        </a:prstGeom>
                        <a:solidFill>
                          <a:srgbClr val="9F1BB5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D8524" w14:textId="77474F3C" w:rsidR="00751678" w:rsidRPr="00751678" w:rsidRDefault="00751678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751678">
                              <w:rPr>
                                <w:rFonts w:ascii="Arial" w:hAnsi="Arial"/>
                                <w:color w:val="000000"/>
                                <w:sz w:val="12"/>
                                <w:szCs w:val="12"/>
                                <w:shd w:val="clear" w:color="auto" w:fill="FFFFFF"/>
                              </w:rPr>
                              <w:t>(I Choose to be Silent You Don't Make me be Silent, 2012)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87FB8" id="_x0000_s1033" type="#_x0000_t202" style="position:absolute;margin-left:31pt;margin-top:89.05pt;width:179pt;height:14pt;z-index:251733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" fillcolor="#9f1bb5" stroked="f">
                <v:textbox>
                  <w:txbxContent>
                    <w:p w14:paraId="62ED8524" w14:textId="77474F3C" w:rsidR="00751678" w:rsidRPr="00751678" w:rsidRDefault="00751678">
                      <w:pPr>
                        <w:rPr>
                          <w:sz w:val="12"/>
                          <w:szCs w:val="12"/>
                        </w:rPr>
                      </w:pPr>
                      <w:r w:rsidRPr="00751678">
                        <w:rPr>
                          <w:rFonts w:ascii="Arial" w:hAnsi="Arial"/>
                          <w:color w:val="000000"/>
                          <w:sz w:val="12"/>
                          <w:szCs w:val="12"/>
                          <w:shd w:val="clear" w:color="auto" w:fill="FFFFFF"/>
                        </w:rPr>
                        <w:t>(I Choose to be Silent You Don't Make me be Silent, 2012)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221C"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9776" behindDoc="0" locked="0" layoutInCell="1" allowOverlap="1" wp14:anchorId="4D18B7FA" wp14:editId="7A4A7371">
                <wp:simplePos x="0" y="0"/>
                <wp:positionH relativeFrom="column">
                  <wp:posOffset>7112000</wp:posOffset>
                </wp:positionH>
                <wp:positionV relativeFrom="page">
                  <wp:posOffset>5499100</wp:posOffset>
                </wp:positionV>
                <wp:extent cx="2743200" cy="2041525"/>
                <wp:effectExtent l="0" t="0" r="0" b="0"/>
                <wp:wrapNone/>
                <wp:docPr id="2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04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2E11D4C" w14:textId="3E731409" w:rsidR="00DF5A27" w:rsidRPr="00BF34B9" w:rsidRDefault="00EC35EE" w:rsidP="00DF5A27">
                            <w:pPr>
                              <w:spacing w:line="320" w:lineRule="exact"/>
                              <w:jc w:val="center"/>
                              <w:rPr>
                                <w:b/>
                                <w:bCs/>
                                <w:color w:val="BE783B"/>
                                <w:sz w:val="48"/>
                                <w:szCs w:val="48"/>
                              </w:rPr>
                            </w:pPr>
                            <w:r w:rsidRPr="00BF34B9">
                              <w:rPr>
                                <w:rFonts w:ascii="Bradley Hand ITC" w:hAnsi="Bradley Hand ITC"/>
                                <w:b/>
                                <w:bCs/>
                                <w:caps/>
                                <w:color w:val="002060"/>
                                <w:sz w:val="48"/>
                                <w:szCs w:val="48"/>
                              </w:rPr>
                              <w:t xml:space="preserve">welcome </w:t>
                            </w:r>
                            <w:r w:rsidR="00873B13" w:rsidRPr="00BF34B9">
                              <w:rPr>
                                <w:rFonts w:ascii="Bradley Hand ITC" w:hAnsi="Bradley Hand ITC"/>
                                <w:b/>
                                <w:bCs/>
                                <w:caps/>
                                <w:color w:val="002060"/>
                                <w:sz w:val="48"/>
                                <w:szCs w:val="48"/>
                              </w:rPr>
                              <w:t>participants in raising awareness</w:t>
                            </w:r>
                            <w:r w:rsidR="00E03A10" w:rsidRPr="00BF34B9">
                              <w:rPr>
                                <w:rFonts w:ascii="Bradley Hand ITC" w:hAnsi="Bradley Hand ITC"/>
                                <w:b/>
                                <w:bCs/>
                                <w:caps/>
                                <w:color w:val="002060"/>
                                <w:sz w:val="48"/>
                                <w:szCs w:val="48"/>
                              </w:rPr>
                              <w:t xml:space="preserve"> of the white butterfly with the bruised emoji/face.</w:t>
                            </w:r>
                            <w:r w:rsidR="00873B13" w:rsidRPr="00BF34B9">
                              <w:rPr>
                                <w:b/>
                                <w:bCs/>
                                <w:color w:val="BE783B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012DC10F" w14:textId="5B6DC44C" w:rsidR="00DF5A27" w:rsidRDefault="00DF5A27" w:rsidP="00DF5A27">
                            <w:pPr>
                              <w:spacing w:line="300" w:lineRule="exact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18B7FA" id="Text Box 24" o:spid="_x0000_s1034" type="#_x0000_t202" style="position:absolute;margin-left:560pt;margin-top:433pt;width:3in;height:160.75pt;z-index:2516597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" filled="f" fillcolor="#fffffe" stroked="f" strokecolor="#212120" insetpen="t">
                <v:textbox inset="2.88pt,2.88pt,2.88pt,2.88pt">
                  <w:txbxContent>
                    <w:p w14:paraId="32E11D4C" w14:textId="3E731409" w:rsidR="00DF5A27" w:rsidRPr="00BF34B9" w:rsidRDefault="00EC35EE" w:rsidP="00DF5A27">
                      <w:pPr>
                        <w:spacing w:line="320" w:lineRule="exact"/>
                        <w:jc w:val="center"/>
                        <w:rPr>
                          <w:b/>
                          <w:bCs/>
                          <w:color w:val="BE783B"/>
                          <w:sz w:val="48"/>
                          <w:szCs w:val="48"/>
                        </w:rPr>
                      </w:pPr>
                      <w:r w:rsidRPr="00BF34B9">
                        <w:rPr>
                          <w:rFonts w:ascii="Bradley Hand ITC" w:hAnsi="Bradley Hand ITC"/>
                          <w:b/>
                          <w:bCs/>
                          <w:caps/>
                          <w:color w:val="002060"/>
                          <w:sz w:val="48"/>
                          <w:szCs w:val="48"/>
                        </w:rPr>
                        <w:t xml:space="preserve">welcome </w:t>
                      </w:r>
                      <w:r w:rsidR="00873B13" w:rsidRPr="00BF34B9">
                        <w:rPr>
                          <w:rFonts w:ascii="Bradley Hand ITC" w:hAnsi="Bradley Hand ITC"/>
                          <w:b/>
                          <w:bCs/>
                          <w:caps/>
                          <w:color w:val="002060"/>
                          <w:sz w:val="48"/>
                          <w:szCs w:val="48"/>
                        </w:rPr>
                        <w:t>participants in raising awareness</w:t>
                      </w:r>
                      <w:r w:rsidR="00E03A10" w:rsidRPr="00BF34B9">
                        <w:rPr>
                          <w:rFonts w:ascii="Bradley Hand ITC" w:hAnsi="Bradley Hand ITC"/>
                          <w:b/>
                          <w:bCs/>
                          <w:caps/>
                          <w:color w:val="002060"/>
                          <w:sz w:val="48"/>
                          <w:szCs w:val="48"/>
                        </w:rPr>
                        <w:t xml:space="preserve"> of the white butterfly with the bruised emoji/face.</w:t>
                      </w:r>
                      <w:r w:rsidR="00873B13" w:rsidRPr="00BF34B9">
                        <w:rPr>
                          <w:b/>
                          <w:bCs/>
                          <w:color w:val="BE783B"/>
                          <w:sz w:val="48"/>
                          <w:szCs w:val="48"/>
                        </w:rPr>
                        <w:t xml:space="preserve"> </w:t>
                      </w:r>
                    </w:p>
                    <w:p w14:paraId="012DC10F" w14:textId="5B6DC44C" w:rsidR="00DF5A27" w:rsidRDefault="00DF5A27" w:rsidP="00DF5A27">
                      <w:pPr>
                        <w:spacing w:line="300" w:lineRule="exact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B66E11"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43E9789E" wp14:editId="5729A766">
                <wp:simplePos x="0" y="0"/>
                <wp:positionH relativeFrom="column">
                  <wp:posOffset>7023100</wp:posOffset>
                </wp:positionH>
                <wp:positionV relativeFrom="paragraph">
                  <wp:posOffset>1969135</wp:posOffset>
                </wp:positionV>
                <wp:extent cx="3009900" cy="4356100"/>
                <wp:effectExtent l="0" t="0" r="0" b="6350"/>
                <wp:wrapNone/>
                <wp:docPr id="1045" name="Rectangle 10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4356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033A0A" w14:textId="3E203A05" w:rsidR="00526826" w:rsidRDefault="00526826" w:rsidP="003D7A9A">
                            <w:pPr>
                              <w:spacing w:line="360" w:lineRule="auto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UNSILENCE OUR CHILDREN!!</w:t>
                            </w:r>
                          </w:p>
                          <w:p w14:paraId="24C7A04E" w14:textId="1DC3F7BF" w:rsidR="00CA116D" w:rsidRDefault="00CA116D" w:rsidP="003D7A9A">
                            <w:pPr>
                              <w:spacing w:line="360" w:lineRule="auto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CONFERENCE</w:t>
                            </w:r>
                            <w:r w:rsidR="00A376C4">
                              <w:rPr>
                                <w:sz w:val="44"/>
                                <w:szCs w:val="44"/>
                              </w:rPr>
                              <w:t xml:space="preserve"> ON</w:t>
                            </w:r>
                          </w:p>
                          <w:p w14:paraId="677D19E6" w14:textId="33192162" w:rsidR="00980076" w:rsidRDefault="00395FBB" w:rsidP="003D7A9A">
                            <w:pPr>
                              <w:spacing w:line="360" w:lineRule="auto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980076">
                              <w:rPr>
                                <w:sz w:val="44"/>
                                <w:szCs w:val="44"/>
                              </w:rPr>
                              <w:t>MARCH 2</w:t>
                            </w:r>
                            <w:r w:rsidR="00CA22BD" w:rsidRPr="00980076">
                              <w:rPr>
                                <w:sz w:val="44"/>
                                <w:szCs w:val="44"/>
                              </w:rPr>
                              <w:t>6</w:t>
                            </w:r>
                            <w:r w:rsidR="00980076" w:rsidRPr="00980076">
                              <w:rPr>
                                <w:sz w:val="44"/>
                                <w:szCs w:val="44"/>
                                <w:vertAlign w:val="superscript"/>
                              </w:rPr>
                              <w:t>TH</w:t>
                            </w:r>
                            <w:r w:rsidR="00980076" w:rsidRPr="00980076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CA22BD" w:rsidRPr="00980076">
                              <w:rPr>
                                <w:sz w:val="44"/>
                                <w:szCs w:val="44"/>
                              </w:rPr>
                              <w:t>-</w:t>
                            </w:r>
                            <w:r w:rsidR="00A376C4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CA22BD" w:rsidRPr="00980076">
                              <w:rPr>
                                <w:sz w:val="44"/>
                                <w:szCs w:val="44"/>
                              </w:rPr>
                              <w:t>29</w:t>
                            </w:r>
                            <w:r w:rsidR="00980076" w:rsidRPr="00980076">
                              <w:rPr>
                                <w:sz w:val="44"/>
                                <w:szCs w:val="44"/>
                                <w:vertAlign w:val="superscript"/>
                              </w:rPr>
                              <w:t>TH</w:t>
                            </w:r>
                            <w:r w:rsidR="00980076" w:rsidRPr="00980076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980076" w:rsidRPr="00980076">
                              <w:rPr>
                                <w:sz w:val="44"/>
                                <w:szCs w:val="44"/>
                                <w:vertAlign w:val="superscript"/>
                              </w:rPr>
                              <w:t xml:space="preserve"> </w:t>
                            </w:r>
                            <w:r w:rsidR="00980076" w:rsidRPr="00980076">
                              <w:rPr>
                                <w:sz w:val="44"/>
                                <w:szCs w:val="44"/>
                              </w:rPr>
                              <w:t>2021</w:t>
                            </w:r>
                          </w:p>
                          <w:p w14:paraId="201A7338" w14:textId="66227BB9" w:rsidR="005F4F25" w:rsidRDefault="005F4F25" w:rsidP="003D7A9A">
                            <w:pPr>
                              <w:spacing w:line="360" w:lineRule="auto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 xml:space="preserve">@ </w:t>
                            </w:r>
                            <w:r w:rsidR="00247B00">
                              <w:rPr>
                                <w:sz w:val="44"/>
                                <w:szCs w:val="44"/>
                              </w:rPr>
                              <w:t>1</w:t>
                            </w:r>
                            <w:r w:rsidR="004208D0">
                              <w:rPr>
                                <w:sz w:val="44"/>
                                <w:szCs w:val="44"/>
                              </w:rPr>
                              <w:t>PM -</w:t>
                            </w:r>
                            <w:r w:rsidR="00A376C4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4208D0">
                              <w:rPr>
                                <w:sz w:val="44"/>
                                <w:szCs w:val="44"/>
                              </w:rPr>
                              <w:t>4PM</w:t>
                            </w:r>
                          </w:p>
                          <w:p w14:paraId="5FA18E14" w14:textId="53F16137" w:rsidR="00081000" w:rsidRDefault="00081000" w:rsidP="003D7A9A">
                            <w:pPr>
                              <w:spacing w:line="360" w:lineRule="auto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 xml:space="preserve">67 BROADWAY </w:t>
                            </w:r>
                            <w:proofErr w:type="gramStart"/>
                            <w:r>
                              <w:rPr>
                                <w:sz w:val="44"/>
                                <w:szCs w:val="44"/>
                              </w:rPr>
                              <w:t>WALK</w:t>
                            </w:r>
                            <w:proofErr w:type="gramEnd"/>
                          </w:p>
                          <w:p w14:paraId="6E2B623B" w14:textId="6EAC218E" w:rsidR="00A376C4" w:rsidRDefault="003516E7" w:rsidP="003D7A9A">
                            <w:pPr>
                              <w:spacing w:line="360" w:lineRule="auto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BANQUETING SUITE</w:t>
                            </w:r>
                          </w:p>
                          <w:p w14:paraId="5C90495C" w14:textId="6A65C15F" w:rsidR="003516E7" w:rsidRDefault="003516E7" w:rsidP="003D7A9A">
                            <w:pPr>
                              <w:spacing w:line="360" w:lineRule="auto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B489TP</w:t>
                            </w:r>
                          </w:p>
                          <w:p w14:paraId="5CB83C1E" w14:textId="77777777" w:rsidR="00A549AB" w:rsidRDefault="00A549AB" w:rsidP="009B258E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37BC808F" w14:textId="769D96CB" w:rsidR="00081000" w:rsidRDefault="00081000" w:rsidP="009B258E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2A80F2F8" w14:textId="77777777" w:rsidR="00762EE0" w:rsidRDefault="00762EE0" w:rsidP="009B258E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010685B2" w14:textId="385D1F0D" w:rsidR="009B258E" w:rsidRPr="00980076" w:rsidRDefault="00CA22BD" w:rsidP="009B258E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980076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E9789E" id="Rectangle 1045" o:spid="_x0000_s1035" style="position:absolute;margin-left:553pt;margin-top:155.05pt;width:237pt;height:343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" fillcolor="#b4c6e7 [1300]" stroked="f" strokeweight="1pt">
                <v:textbox>
                  <w:txbxContent>
                    <w:p w14:paraId="0D033A0A" w14:textId="3E203A05" w:rsidR="00526826" w:rsidRDefault="00526826" w:rsidP="003D7A9A">
                      <w:pPr>
                        <w:spacing w:line="360" w:lineRule="auto"/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UNSILENCE OUR CHILDREN!!</w:t>
                      </w:r>
                    </w:p>
                    <w:p w14:paraId="24C7A04E" w14:textId="1DC3F7BF" w:rsidR="00CA116D" w:rsidRDefault="00CA116D" w:rsidP="003D7A9A">
                      <w:pPr>
                        <w:spacing w:line="360" w:lineRule="auto"/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CONFERENCE</w:t>
                      </w:r>
                      <w:r w:rsidR="00A376C4">
                        <w:rPr>
                          <w:sz w:val="44"/>
                          <w:szCs w:val="44"/>
                        </w:rPr>
                        <w:t xml:space="preserve"> ON</w:t>
                      </w:r>
                    </w:p>
                    <w:p w14:paraId="677D19E6" w14:textId="33192162" w:rsidR="00980076" w:rsidRDefault="00395FBB" w:rsidP="003D7A9A">
                      <w:pPr>
                        <w:spacing w:line="360" w:lineRule="auto"/>
                        <w:jc w:val="center"/>
                        <w:rPr>
                          <w:sz w:val="44"/>
                          <w:szCs w:val="44"/>
                        </w:rPr>
                      </w:pPr>
                      <w:r w:rsidRPr="00980076">
                        <w:rPr>
                          <w:sz w:val="44"/>
                          <w:szCs w:val="44"/>
                        </w:rPr>
                        <w:t>MARCH 2</w:t>
                      </w:r>
                      <w:r w:rsidR="00CA22BD" w:rsidRPr="00980076">
                        <w:rPr>
                          <w:sz w:val="44"/>
                          <w:szCs w:val="44"/>
                        </w:rPr>
                        <w:t>6</w:t>
                      </w:r>
                      <w:r w:rsidR="00980076" w:rsidRPr="00980076">
                        <w:rPr>
                          <w:sz w:val="44"/>
                          <w:szCs w:val="44"/>
                          <w:vertAlign w:val="superscript"/>
                        </w:rPr>
                        <w:t>TH</w:t>
                      </w:r>
                      <w:r w:rsidR="00980076" w:rsidRPr="00980076">
                        <w:rPr>
                          <w:sz w:val="44"/>
                          <w:szCs w:val="44"/>
                        </w:rPr>
                        <w:t xml:space="preserve"> </w:t>
                      </w:r>
                      <w:r w:rsidR="00CA22BD" w:rsidRPr="00980076">
                        <w:rPr>
                          <w:sz w:val="44"/>
                          <w:szCs w:val="44"/>
                        </w:rPr>
                        <w:t>-</w:t>
                      </w:r>
                      <w:r w:rsidR="00A376C4">
                        <w:rPr>
                          <w:sz w:val="44"/>
                          <w:szCs w:val="44"/>
                        </w:rPr>
                        <w:t xml:space="preserve"> </w:t>
                      </w:r>
                      <w:r w:rsidR="00CA22BD" w:rsidRPr="00980076">
                        <w:rPr>
                          <w:sz w:val="44"/>
                          <w:szCs w:val="44"/>
                        </w:rPr>
                        <w:t>29</w:t>
                      </w:r>
                      <w:r w:rsidR="00980076" w:rsidRPr="00980076">
                        <w:rPr>
                          <w:sz w:val="44"/>
                          <w:szCs w:val="44"/>
                          <w:vertAlign w:val="superscript"/>
                        </w:rPr>
                        <w:t>TH</w:t>
                      </w:r>
                      <w:r w:rsidR="00980076" w:rsidRPr="00980076">
                        <w:rPr>
                          <w:sz w:val="44"/>
                          <w:szCs w:val="44"/>
                        </w:rPr>
                        <w:t xml:space="preserve"> </w:t>
                      </w:r>
                      <w:r w:rsidR="00980076" w:rsidRPr="00980076">
                        <w:rPr>
                          <w:sz w:val="44"/>
                          <w:szCs w:val="44"/>
                          <w:vertAlign w:val="superscript"/>
                        </w:rPr>
                        <w:t xml:space="preserve"> </w:t>
                      </w:r>
                      <w:r w:rsidR="00980076" w:rsidRPr="00980076">
                        <w:rPr>
                          <w:sz w:val="44"/>
                          <w:szCs w:val="44"/>
                        </w:rPr>
                        <w:t>2021</w:t>
                      </w:r>
                    </w:p>
                    <w:p w14:paraId="201A7338" w14:textId="66227BB9" w:rsidR="005F4F25" w:rsidRDefault="005F4F25" w:rsidP="003D7A9A">
                      <w:pPr>
                        <w:spacing w:line="360" w:lineRule="auto"/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 xml:space="preserve">@ </w:t>
                      </w:r>
                      <w:r w:rsidR="00247B00">
                        <w:rPr>
                          <w:sz w:val="44"/>
                          <w:szCs w:val="44"/>
                        </w:rPr>
                        <w:t>1</w:t>
                      </w:r>
                      <w:r w:rsidR="004208D0">
                        <w:rPr>
                          <w:sz w:val="44"/>
                          <w:szCs w:val="44"/>
                        </w:rPr>
                        <w:t>PM -</w:t>
                      </w:r>
                      <w:r w:rsidR="00A376C4">
                        <w:rPr>
                          <w:sz w:val="44"/>
                          <w:szCs w:val="44"/>
                        </w:rPr>
                        <w:t xml:space="preserve"> </w:t>
                      </w:r>
                      <w:r w:rsidR="004208D0">
                        <w:rPr>
                          <w:sz w:val="44"/>
                          <w:szCs w:val="44"/>
                        </w:rPr>
                        <w:t>4PM</w:t>
                      </w:r>
                    </w:p>
                    <w:p w14:paraId="5FA18E14" w14:textId="53F16137" w:rsidR="00081000" w:rsidRDefault="00081000" w:rsidP="003D7A9A">
                      <w:pPr>
                        <w:spacing w:line="360" w:lineRule="auto"/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 xml:space="preserve">67 BROADWAY </w:t>
                      </w:r>
                      <w:proofErr w:type="gramStart"/>
                      <w:r>
                        <w:rPr>
                          <w:sz w:val="44"/>
                          <w:szCs w:val="44"/>
                        </w:rPr>
                        <w:t>WALK</w:t>
                      </w:r>
                      <w:proofErr w:type="gramEnd"/>
                    </w:p>
                    <w:p w14:paraId="6E2B623B" w14:textId="6EAC218E" w:rsidR="00A376C4" w:rsidRDefault="003516E7" w:rsidP="003D7A9A">
                      <w:pPr>
                        <w:spacing w:line="360" w:lineRule="auto"/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BANQUETING SUITE</w:t>
                      </w:r>
                    </w:p>
                    <w:p w14:paraId="5C90495C" w14:textId="6A65C15F" w:rsidR="003516E7" w:rsidRDefault="003516E7" w:rsidP="003D7A9A">
                      <w:pPr>
                        <w:spacing w:line="360" w:lineRule="auto"/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B489TP</w:t>
                      </w:r>
                    </w:p>
                    <w:p w14:paraId="5CB83C1E" w14:textId="77777777" w:rsidR="00A549AB" w:rsidRDefault="00A549AB" w:rsidP="009B258E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37BC808F" w14:textId="769D96CB" w:rsidR="00081000" w:rsidRDefault="00081000" w:rsidP="009B258E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2A80F2F8" w14:textId="77777777" w:rsidR="00762EE0" w:rsidRDefault="00762EE0" w:rsidP="009B258E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010685B2" w14:textId="385D1F0D" w:rsidR="009B258E" w:rsidRPr="00980076" w:rsidRDefault="00CA22BD" w:rsidP="009B258E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980076">
                        <w:rPr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500A64" w:rsidRPr="00EF7E0D">
        <w:rPr>
          <w:noProof/>
          <w:color w:val="FFFFFF" w:themeColor="background1"/>
        </w:rPr>
        <mc:AlternateContent>
          <mc:Choice Requires="wps">
            <w:drawing>
              <wp:anchor distT="45720" distB="45720" distL="114300" distR="114300" simplePos="0" relativeHeight="251686400" behindDoc="0" locked="0" layoutInCell="1" allowOverlap="1" wp14:anchorId="0BA356FF" wp14:editId="5738EFA0">
                <wp:simplePos x="0" y="0"/>
                <wp:positionH relativeFrom="margin">
                  <wp:posOffset>4593590</wp:posOffset>
                </wp:positionH>
                <wp:positionV relativeFrom="paragraph">
                  <wp:posOffset>3134995</wp:posOffset>
                </wp:positionV>
                <wp:extent cx="701040" cy="213360"/>
                <wp:effectExtent l="0" t="0" r="381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3E031" w14:textId="77777777" w:rsidR="00EC39DC" w:rsidRPr="005C74FA" w:rsidRDefault="00EC39DC" w:rsidP="00EC39DC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5C74FA">
                              <w:rPr>
                                <w:rFonts w:ascii="Arial" w:hAnsi="Arial"/>
                                <w:color w:val="000000"/>
                                <w:sz w:val="12"/>
                                <w:szCs w:val="12"/>
                                <w:shd w:val="clear" w:color="auto" w:fill="FFFFFF"/>
                              </w:rPr>
                              <w:t>(</w:t>
                            </w:r>
                            <w:proofErr w:type="spellStart"/>
                            <w:r w:rsidRPr="005C74FA">
                              <w:rPr>
                                <w:rFonts w:ascii="Arial" w:hAnsi="Arial"/>
                                <w:color w:val="000000"/>
                                <w:sz w:val="12"/>
                                <w:szCs w:val="12"/>
                                <w:shd w:val="clear" w:color="auto" w:fill="FFFFFF"/>
                              </w:rPr>
                              <w:t>Shhuk</w:t>
                            </w:r>
                            <w:proofErr w:type="spellEnd"/>
                            <w:r w:rsidRPr="005C74FA">
                              <w:rPr>
                                <w:rFonts w:ascii="Arial" w:hAnsi="Arial"/>
                                <w:color w:val="000000"/>
                                <w:sz w:val="12"/>
                                <w:szCs w:val="12"/>
                                <w:shd w:val="clear" w:color="auto" w:fill="FFFFFF"/>
                              </w:rPr>
                              <w:t>, 2021)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356FF" id="_x0000_s1036" type="#_x0000_t202" style="position:absolute;margin-left:361.7pt;margin-top:246.85pt;width:55.2pt;height:16.8pt;z-index:251686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" stroked="f">
                <v:textbox>
                  <w:txbxContent>
                    <w:p w14:paraId="04D3E031" w14:textId="77777777" w:rsidR="00EC39DC" w:rsidRPr="005C74FA" w:rsidRDefault="00EC39DC" w:rsidP="00EC39DC">
                      <w:pPr>
                        <w:rPr>
                          <w:sz w:val="12"/>
                          <w:szCs w:val="12"/>
                        </w:rPr>
                      </w:pPr>
                      <w:r w:rsidRPr="005C74FA">
                        <w:rPr>
                          <w:rFonts w:ascii="Arial" w:hAnsi="Arial"/>
                          <w:color w:val="000000"/>
                          <w:sz w:val="12"/>
                          <w:szCs w:val="12"/>
                          <w:shd w:val="clear" w:color="auto" w:fill="FFFFFF"/>
                        </w:rPr>
                        <w:t>(</w:t>
                      </w:r>
                      <w:proofErr w:type="spellStart"/>
                      <w:r w:rsidRPr="005C74FA">
                        <w:rPr>
                          <w:rFonts w:ascii="Arial" w:hAnsi="Arial"/>
                          <w:color w:val="000000"/>
                          <w:sz w:val="12"/>
                          <w:szCs w:val="12"/>
                          <w:shd w:val="clear" w:color="auto" w:fill="FFFFFF"/>
                        </w:rPr>
                        <w:t>Shhuk</w:t>
                      </w:r>
                      <w:proofErr w:type="spellEnd"/>
                      <w:r w:rsidRPr="005C74FA">
                        <w:rPr>
                          <w:rFonts w:ascii="Arial" w:hAnsi="Arial"/>
                          <w:color w:val="000000"/>
                          <w:sz w:val="12"/>
                          <w:szCs w:val="12"/>
                          <w:shd w:val="clear" w:color="auto" w:fill="FFFFFF"/>
                        </w:rPr>
                        <w:t>, 2021)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01AF">
        <w:rPr>
          <w:noProof/>
        </w:rPr>
        <w:drawing>
          <wp:anchor distT="0" distB="0" distL="114300" distR="114300" simplePos="0" relativeHeight="251682304" behindDoc="0" locked="0" layoutInCell="1" allowOverlap="1" wp14:anchorId="031BFC45" wp14:editId="66DC3F5A">
            <wp:simplePos x="0" y="0"/>
            <wp:positionH relativeFrom="column">
              <wp:posOffset>5882640</wp:posOffset>
            </wp:positionH>
            <wp:positionV relativeFrom="paragraph">
              <wp:posOffset>2126615</wp:posOffset>
            </wp:positionV>
            <wp:extent cx="769620" cy="662940"/>
            <wp:effectExtent l="0" t="0" r="0" b="3810"/>
            <wp:wrapNone/>
            <wp:docPr id="1025" name="Picture 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29" b="21277"/>
                    <a:stretch/>
                  </pic:blipFill>
                  <pic:spPr bwMode="auto">
                    <a:xfrm>
                      <a:off x="0" y="0"/>
                      <a:ext cx="76962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3983">
        <w:rPr>
          <w:noProof/>
        </w:rPr>
        <w:drawing>
          <wp:anchor distT="0" distB="0" distL="114300" distR="114300" simplePos="0" relativeHeight="251680256" behindDoc="0" locked="0" layoutInCell="1" allowOverlap="1" wp14:anchorId="0EDD1556" wp14:editId="2A775735">
            <wp:simplePos x="0" y="0"/>
            <wp:positionH relativeFrom="page">
              <wp:posOffset>4754245</wp:posOffset>
            </wp:positionH>
            <wp:positionV relativeFrom="margin">
              <wp:posOffset>5083175</wp:posOffset>
            </wp:positionV>
            <wp:extent cx="2606040" cy="2910840"/>
            <wp:effectExtent l="0" t="0" r="3810" b="3810"/>
            <wp:wrapTopAndBottom/>
            <wp:docPr id="1024" name="Picture 1024" descr="free printable butterfly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ree printable butterfly templat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9" t="21670" r="5881" b="11133"/>
                    <a:stretch/>
                  </pic:blipFill>
                  <pic:spPr bwMode="auto">
                    <a:xfrm>
                      <a:off x="0" y="0"/>
                      <a:ext cx="2606040" cy="291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B798B8" w14:textId="20EF628E" w:rsidR="00A54ED1" w:rsidRDefault="00500A64" w:rsidP="00D4534A">
      <w:r w:rsidRPr="00EF7E0D">
        <w:rPr>
          <w:noProof/>
          <w:color w:val="FFFFFF" w:themeColor="background1"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 wp14:anchorId="75E2164F" wp14:editId="36F4789D">
                <wp:simplePos x="0" y="0"/>
                <wp:positionH relativeFrom="margin">
                  <wp:posOffset>5621020</wp:posOffset>
                </wp:positionH>
                <wp:positionV relativeFrom="paragraph">
                  <wp:posOffset>3067050</wp:posOffset>
                </wp:positionV>
                <wp:extent cx="1013460" cy="205740"/>
                <wp:effectExtent l="0" t="0" r="0" b="3810"/>
                <wp:wrapSquare wrapText="bothSides"/>
                <wp:docPr id="10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46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FC7FE" w14:textId="2C9EE381" w:rsidR="008E0E79" w:rsidRPr="005C74FA" w:rsidRDefault="008E0E79" w:rsidP="008E0E7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5C74FA">
                              <w:rPr>
                                <w:rFonts w:ascii="Arial" w:hAnsi="Arial"/>
                                <w:color w:val="000000"/>
                                <w:sz w:val="12"/>
                                <w:szCs w:val="12"/>
                                <w:shd w:val="clear" w:color="auto" w:fill="FFFFFF"/>
                              </w:rPr>
                              <w:t>(</w:t>
                            </w:r>
                            <w:r w:rsidR="005C74FA" w:rsidRPr="005C74FA">
                              <w:rPr>
                                <w:rFonts w:ascii="Arial" w:hAnsi="Arial"/>
                                <w:color w:val="000000"/>
                                <w:sz w:val="12"/>
                                <w:szCs w:val="12"/>
                                <w:shd w:val="clear" w:color="auto" w:fill="FFFFFF"/>
                              </w:rPr>
                              <w:t>Buggy &amp; Buddy 2018)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2164F" id="_x0000_s1037" type="#_x0000_t202" style="position:absolute;margin-left:442.6pt;margin-top:241.5pt;width:79.8pt;height:16.2pt;z-index:251688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" stroked="f">
                <v:textbox>
                  <w:txbxContent>
                    <w:p w14:paraId="7D3FC7FE" w14:textId="2C9EE381" w:rsidR="008E0E79" w:rsidRPr="005C74FA" w:rsidRDefault="008E0E79" w:rsidP="008E0E79">
                      <w:pPr>
                        <w:rPr>
                          <w:sz w:val="12"/>
                          <w:szCs w:val="12"/>
                        </w:rPr>
                      </w:pPr>
                      <w:r w:rsidRPr="005C74FA">
                        <w:rPr>
                          <w:rFonts w:ascii="Arial" w:hAnsi="Arial"/>
                          <w:color w:val="000000"/>
                          <w:sz w:val="12"/>
                          <w:szCs w:val="12"/>
                          <w:shd w:val="clear" w:color="auto" w:fill="FFFFFF"/>
                        </w:rPr>
                        <w:t>(</w:t>
                      </w:r>
                      <w:r w:rsidR="005C74FA" w:rsidRPr="005C74FA">
                        <w:rPr>
                          <w:rFonts w:ascii="Arial" w:hAnsi="Arial"/>
                          <w:color w:val="000000"/>
                          <w:sz w:val="12"/>
                          <w:szCs w:val="12"/>
                          <w:shd w:val="clear" w:color="auto" w:fill="FFFFFF"/>
                        </w:rPr>
                        <w:t>Buggy &amp; Buddy 2018)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5E7112B" w14:textId="1E8E27B9" w:rsidR="00A54ED1" w:rsidRDefault="00B66E11">
      <w:pPr>
        <w:widowControl/>
        <w:autoSpaceDE/>
        <w:autoSpaceDN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9408" behindDoc="0" locked="0" layoutInCell="1" allowOverlap="1" wp14:anchorId="5E9BDAA8" wp14:editId="274A4105">
                <wp:simplePos x="0" y="0"/>
                <wp:positionH relativeFrom="margin">
                  <wp:posOffset>4054475</wp:posOffset>
                </wp:positionH>
                <wp:positionV relativeFrom="paragraph">
                  <wp:posOffset>2967355</wp:posOffset>
                </wp:positionV>
                <wp:extent cx="4448175" cy="1404620"/>
                <wp:effectExtent l="0" t="0" r="9525" b="6350"/>
                <wp:wrapSquare wrapText="bothSides"/>
                <wp:docPr id="1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8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1CC12" w14:textId="4DA1EA96" w:rsidR="00730A30" w:rsidRDefault="00730A30" w:rsidP="00730A30">
                            <w:r>
                              <w:t xml:space="preserve">REGISTER @ </w:t>
                            </w:r>
                            <w:r w:rsidR="00891DD8">
                              <w:t>UNSILENTCHILDRENAWARENESS.COM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9BDAA8" id="_x0000_s1038" type="#_x0000_t202" style="position:absolute;margin-left:319.25pt;margin-top:233.65pt;width:350.25pt;height:110.6pt;z-index:251729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" stroked="f">
                <v:textbox style="mso-fit-shape-to-text:t">
                  <w:txbxContent>
                    <w:p w14:paraId="1D81CC12" w14:textId="4DA1EA96" w:rsidR="00730A30" w:rsidRDefault="00730A30" w:rsidP="00730A30">
                      <w:r>
                        <w:t xml:space="preserve">REGISTER @ </w:t>
                      </w:r>
                      <w:r w:rsidR="00891DD8">
                        <w:t>UNSILENTCHILDRENAWARENESS.COM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91880">
        <w:rPr>
          <w:rFonts w:ascii="Arial" w:hAnsi="Arial"/>
          <w:b/>
          <w:bCs/>
          <w:i/>
          <w:iCs/>
          <w:noProof/>
          <w:color w:val="F4EDE2"/>
          <w:w w:val="80"/>
          <w:sz w:val="80"/>
          <w:szCs w:val="80"/>
        </w:rPr>
        <mc:AlternateContent>
          <mc:Choice Requires="wps">
            <w:drawing>
              <wp:anchor distT="228600" distB="228600" distL="228600" distR="228600" simplePos="0" relativeHeight="251709952" behindDoc="1" locked="0" layoutInCell="1" allowOverlap="1" wp14:anchorId="4FF8D74F" wp14:editId="0DEF53CB">
                <wp:simplePos x="0" y="0"/>
                <wp:positionH relativeFrom="margin">
                  <wp:posOffset>3949700</wp:posOffset>
                </wp:positionH>
                <wp:positionV relativeFrom="margin">
                  <wp:posOffset>11734800</wp:posOffset>
                </wp:positionV>
                <wp:extent cx="5880100" cy="2247900"/>
                <wp:effectExtent l="0" t="0" r="6350" b="0"/>
                <wp:wrapSquare wrapText="bothSides"/>
                <wp:docPr id="1044" name="Text Box 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0" cy="22479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lt2">
                                <a:tint val="90000"/>
                                <a:satMod val="92000"/>
                                <a:lumMod val="120000"/>
                              </a:schemeClr>
                            </a:gs>
                            <a:gs pos="100000">
                              <a:schemeClr val="lt2">
                                <a:shade val="98000"/>
                                <a:satMod val="120000"/>
                                <a:lumMod val="98000"/>
                              </a:schemeClr>
                            </a:gs>
                          </a:gsLst>
                          <a:path path="circle">
                            <a:fillToRect l="50000" t="50000" r="100000" b="100000"/>
                          </a:path>
                        </a:gra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1003">
                          <a:schemeClr val="lt2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77F9A5" w14:textId="37A6B11B" w:rsidR="00BB15DB" w:rsidRDefault="00BD456F" w:rsidP="00BB15D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</w:rPr>
                            </w:pPr>
                            <w:r w:rsidRPr="00B66E11">
                              <w:rPr>
                                <w:rFonts w:ascii="Arial" w:hAnsi="Arial"/>
                              </w:rPr>
                              <w:t xml:space="preserve">NSPCC HAD 1500 CALLS FROM </w:t>
                            </w:r>
                            <w:r w:rsidR="008A2C91" w:rsidRPr="00B66E11">
                              <w:rPr>
                                <w:rFonts w:ascii="Arial" w:hAnsi="Arial"/>
                              </w:rPr>
                              <w:t xml:space="preserve">ADULTS ABOUT CONCERNS OF ABUSE ON CHILDREN IN 2020, CAN YOU IMAGINE </w:t>
                            </w:r>
                            <w:r w:rsidR="00BD5225" w:rsidRPr="00B66E11">
                              <w:rPr>
                                <w:rFonts w:ascii="Arial" w:hAnsi="Arial"/>
                              </w:rPr>
                              <w:t xml:space="preserve">HOW </w:t>
                            </w:r>
                            <w:r w:rsidR="00170CF6" w:rsidRPr="00B66E11">
                              <w:rPr>
                                <w:rFonts w:ascii="Arial" w:hAnsi="Arial"/>
                              </w:rPr>
                              <w:t>MANY MOR</w:t>
                            </w:r>
                            <w:r w:rsidR="0016067A" w:rsidRPr="00B66E11">
                              <w:rPr>
                                <w:rFonts w:ascii="Arial" w:hAnsi="Arial"/>
                              </w:rPr>
                              <w:t>E CHILDREN GO UN-NOTICED</w:t>
                            </w:r>
                          </w:p>
                          <w:p w14:paraId="10E521B8" w14:textId="77777777" w:rsidR="00B66E11" w:rsidRPr="00B66E11" w:rsidRDefault="00B66E11" w:rsidP="00B66E11">
                            <w:pPr>
                              <w:pStyle w:val="ListParagraph"/>
                              <w:rPr>
                                <w:rFonts w:ascii="Arial" w:hAnsi="Arial"/>
                              </w:rPr>
                            </w:pPr>
                          </w:p>
                          <w:p w14:paraId="5C48AAF4" w14:textId="2CF02995" w:rsidR="00FE118E" w:rsidRPr="00BB15DB" w:rsidRDefault="002E2486" w:rsidP="00BB15D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color w:val="auto"/>
                                <w:szCs w:val="28"/>
                              </w:rPr>
                            </w:pPr>
                            <w:r w:rsidRPr="00BB15DB">
                              <w:rPr>
                                <w:rFonts w:ascii="Arial" w:hAnsi="Arial"/>
                                <w:color w:val="auto"/>
                                <w:szCs w:val="28"/>
                              </w:rPr>
                              <w:t xml:space="preserve">HELP THE </w:t>
                            </w:r>
                            <w:r w:rsidR="00535EA0" w:rsidRPr="00BB15DB">
                              <w:rPr>
                                <w:rFonts w:ascii="Arial" w:hAnsi="Arial"/>
                                <w:color w:val="auto"/>
                                <w:szCs w:val="28"/>
                              </w:rPr>
                              <w:t xml:space="preserve">HIDDEN, </w:t>
                            </w:r>
                            <w:r w:rsidR="00A66607" w:rsidRPr="00BB15DB">
                              <w:rPr>
                                <w:rFonts w:ascii="Arial" w:hAnsi="Arial"/>
                                <w:color w:val="auto"/>
                                <w:szCs w:val="28"/>
                              </w:rPr>
                              <w:t xml:space="preserve">AND </w:t>
                            </w:r>
                            <w:r w:rsidRPr="00BB15DB">
                              <w:rPr>
                                <w:rFonts w:ascii="Arial" w:hAnsi="Arial"/>
                                <w:color w:val="auto"/>
                                <w:szCs w:val="28"/>
                              </w:rPr>
                              <w:t>UNSPOKEN CHILDREN</w:t>
                            </w:r>
                            <w:r w:rsidR="00A66607" w:rsidRPr="00BB15DB">
                              <w:rPr>
                                <w:rFonts w:ascii="Arial" w:hAnsi="Arial"/>
                                <w:color w:val="auto"/>
                                <w:szCs w:val="28"/>
                              </w:rPr>
                              <w:t xml:space="preserve"> FIND THEIR VOICE</w:t>
                            </w:r>
                            <w:r w:rsidR="001202BF" w:rsidRPr="00BB15DB">
                              <w:rPr>
                                <w:rFonts w:ascii="Arial" w:hAnsi="Arial"/>
                                <w:color w:val="auto"/>
                                <w:szCs w:val="28"/>
                              </w:rPr>
                              <w:t>.</w:t>
                            </w:r>
                          </w:p>
                          <w:p w14:paraId="706C59F5" w14:textId="77777777" w:rsidR="00FE118E" w:rsidRDefault="00FE118E" w:rsidP="00FE118E">
                            <w:pPr>
                              <w:pStyle w:val="ListParagraph"/>
                              <w:rPr>
                                <w:rFonts w:ascii="Arial" w:hAnsi="Arial"/>
                                <w:color w:val="auto"/>
                                <w:szCs w:val="28"/>
                              </w:rPr>
                            </w:pPr>
                          </w:p>
                          <w:p w14:paraId="1E2BB342" w14:textId="130E9064" w:rsidR="00FE118E" w:rsidRPr="00FE118E" w:rsidRDefault="00FE118E" w:rsidP="00FE118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/>
                                <w:color w:val="auto"/>
                                <w:szCs w:val="28"/>
                              </w:rPr>
                            </w:pPr>
                            <w:r>
                              <w:rPr>
                                <w:rFonts w:ascii="Arial" w:hAnsi="Arial"/>
                                <w:color w:val="auto"/>
                                <w:szCs w:val="28"/>
                              </w:rPr>
                              <w:t xml:space="preserve">HOW MANY MORE CHILDREN COULD BE LIVING HAPPIER LIVES IF THEY WERE ABLE TO SIGNAL FOR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color w:val="auto"/>
                                <w:szCs w:val="28"/>
                              </w:rPr>
                              <w:t>HELP</w:t>
                            </w:r>
                            <w:proofErr w:type="gramEnd"/>
                          </w:p>
                          <w:p w14:paraId="77537534" w14:textId="77777777" w:rsidR="00EC1E7C" w:rsidRPr="00191880" w:rsidRDefault="00EC1E7C" w:rsidP="00EC1E7C">
                            <w:pPr>
                              <w:rPr>
                                <w:color w:val="323E4F" w:themeColor="text2" w:themeShade="BF"/>
                                <w:szCs w:val="28"/>
                              </w:rPr>
                            </w:pPr>
                          </w:p>
                          <w:p w14:paraId="57C437A3" w14:textId="51DC9BE3" w:rsidR="00EC1E7C" w:rsidRDefault="00EC1E7C" w:rsidP="00EC1E7C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82880" tIns="182880" rIns="182880" bIns="18288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8D74F" id="Text Box 1044" o:spid="_x0000_s1039" type="#_x0000_t202" style="position:absolute;margin-left:311pt;margin-top:924pt;width:463pt;height:177pt;z-index:-251606528;visibility:visible;mso-wrap-style:square;mso-width-percent:0;mso-height-percent:0;mso-wrap-distance-left:18pt;mso-wrap-distance-top:18pt;mso-wrap-distance-right:18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" fillcolor="#e9e8e8 [2899]" stroked="f" strokeweight=".5pt">
                <v:fill color2="#e1e0e0 [3139]" rotate="t" focusposition=".5,.5" focussize="-.5,-.5" focus="100%" type="gradientRadial"/>
                <v:textbox inset="14.4pt,14.4pt,14.4pt,14.4pt">
                  <w:txbxContent>
                    <w:p w14:paraId="1477F9A5" w14:textId="37A6B11B" w:rsidR="00BB15DB" w:rsidRDefault="00BD456F" w:rsidP="00BB15D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</w:rPr>
                      </w:pPr>
                      <w:r w:rsidRPr="00B66E11">
                        <w:rPr>
                          <w:rFonts w:ascii="Arial" w:hAnsi="Arial"/>
                        </w:rPr>
                        <w:t xml:space="preserve">NSPCC HAD 1500 CALLS FROM </w:t>
                      </w:r>
                      <w:r w:rsidR="008A2C91" w:rsidRPr="00B66E11">
                        <w:rPr>
                          <w:rFonts w:ascii="Arial" w:hAnsi="Arial"/>
                        </w:rPr>
                        <w:t xml:space="preserve">ADULTS ABOUT CONCERNS OF ABUSE ON CHILDREN IN 2020, CAN YOU IMAGINE </w:t>
                      </w:r>
                      <w:r w:rsidR="00BD5225" w:rsidRPr="00B66E11">
                        <w:rPr>
                          <w:rFonts w:ascii="Arial" w:hAnsi="Arial"/>
                        </w:rPr>
                        <w:t xml:space="preserve">HOW </w:t>
                      </w:r>
                      <w:r w:rsidR="00170CF6" w:rsidRPr="00B66E11">
                        <w:rPr>
                          <w:rFonts w:ascii="Arial" w:hAnsi="Arial"/>
                        </w:rPr>
                        <w:t>MANY MOR</w:t>
                      </w:r>
                      <w:r w:rsidR="0016067A" w:rsidRPr="00B66E11">
                        <w:rPr>
                          <w:rFonts w:ascii="Arial" w:hAnsi="Arial"/>
                        </w:rPr>
                        <w:t>E CHILDREN GO UN-NOTICED</w:t>
                      </w:r>
                    </w:p>
                    <w:p w14:paraId="10E521B8" w14:textId="77777777" w:rsidR="00B66E11" w:rsidRPr="00B66E11" w:rsidRDefault="00B66E11" w:rsidP="00B66E11">
                      <w:pPr>
                        <w:pStyle w:val="ListParagraph"/>
                        <w:rPr>
                          <w:rFonts w:ascii="Arial" w:hAnsi="Arial"/>
                        </w:rPr>
                      </w:pPr>
                    </w:p>
                    <w:p w14:paraId="5C48AAF4" w14:textId="2CF02995" w:rsidR="00FE118E" w:rsidRPr="00BB15DB" w:rsidRDefault="002E2486" w:rsidP="00BB15D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color w:val="auto"/>
                          <w:szCs w:val="28"/>
                        </w:rPr>
                      </w:pPr>
                      <w:r w:rsidRPr="00BB15DB">
                        <w:rPr>
                          <w:rFonts w:ascii="Arial" w:hAnsi="Arial"/>
                          <w:color w:val="auto"/>
                          <w:szCs w:val="28"/>
                        </w:rPr>
                        <w:t xml:space="preserve">HELP THE </w:t>
                      </w:r>
                      <w:r w:rsidR="00535EA0" w:rsidRPr="00BB15DB">
                        <w:rPr>
                          <w:rFonts w:ascii="Arial" w:hAnsi="Arial"/>
                          <w:color w:val="auto"/>
                          <w:szCs w:val="28"/>
                        </w:rPr>
                        <w:t xml:space="preserve">HIDDEN, </w:t>
                      </w:r>
                      <w:r w:rsidR="00A66607" w:rsidRPr="00BB15DB">
                        <w:rPr>
                          <w:rFonts w:ascii="Arial" w:hAnsi="Arial"/>
                          <w:color w:val="auto"/>
                          <w:szCs w:val="28"/>
                        </w:rPr>
                        <w:t xml:space="preserve">AND </w:t>
                      </w:r>
                      <w:r w:rsidRPr="00BB15DB">
                        <w:rPr>
                          <w:rFonts w:ascii="Arial" w:hAnsi="Arial"/>
                          <w:color w:val="auto"/>
                          <w:szCs w:val="28"/>
                        </w:rPr>
                        <w:t>UNSPOKEN CHILDREN</w:t>
                      </w:r>
                      <w:r w:rsidR="00A66607" w:rsidRPr="00BB15DB">
                        <w:rPr>
                          <w:rFonts w:ascii="Arial" w:hAnsi="Arial"/>
                          <w:color w:val="auto"/>
                          <w:szCs w:val="28"/>
                        </w:rPr>
                        <w:t xml:space="preserve"> FIND THEIR VOICE</w:t>
                      </w:r>
                      <w:r w:rsidR="001202BF" w:rsidRPr="00BB15DB">
                        <w:rPr>
                          <w:rFonts w:ascii="Arial" w:hAnsi="Arial"/>
                          <w:color w:val="auto"/>
                          <w:szCs w:val="28"/>
                        </w:rPr>
                        <w:t>.</w:t>
                      </w:r>
                    </w:p>
                    <w:p w14:paraId="706C59F5" w14:textId="77777777" w:rsidR="00FE118E" w:rsidRDefault="00FE118E" w:rsidP="00FE118E">
                      <w:pPr>
                        <w:pStyle w:val="ListParagraph"/>
                        <w:rPr>
                          <w:rFonts w:ascii="Arial" w:hAnsi="Arial"/>
                          <w:color w:val="auto"/>
                          <w:szCs w:val="28"/>
                        </w:rPr>
                      </w:pPr>
                    </w:p>
                    <w:p w14:paraId="1E2BB342" w14:textId="130E9064" w:rsidR="00FE118E" w:rsidRPr="00FE118E" w:rsidRDefault="00FE118E" w:rsidP="00FE118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/>
                          <w:color w:val="auto"/>
                          <w:szCs w:val="28"/>
                        </w:rPr>
                      </w:pPr>
                      <w:r>
                        <w:rPr>
                          <w:rFonts w:ascii="Arial" w:hAnsi="Arial"/>
                          <w:color w:val="auto"/>
                          <w:szCs w:val="28"/>
                        </w:rPr>
                        <w:t xml:space="preserve">HOW MANY MORE CHILDREN COULD BE LIVING HAPPIER LIVES IF THEY WERE ABLE TO SIGNAL FOR </w:t>
                      </w:r>
                      <w:proofErr w:type="gramStart"/>
                      <w:r>
                        <w:rPr>
                          <w:rFonts w:ascii="Arial" w:hAnsi="Arial"/>
                          <w:color w:val="auto"/>
                          <w:szCs w:val="28"/>
                        </w:rPr>
                        <w:t>HELP</w:t>
                      </w:r>
                      <w:proofErr w:type="gramEnd"/>
                    </w:p>
                    <w:p w14:paraId="77537534" w14:textId="77777777" w:rsidR="00EC1E7C" w:rsidRPr="00191880" w:rsidRDefault="00EC1E7C" w:rsidP="00EC1E7C">
                      <w:pPr>
                        <w:rPr>
                          <w:color w:val="323E4F" w:themeColor="text2" w:themeShade="BF"/>
                          <w:szCs w:val="28"/>
                        </w:rPr>
                      </w:pPr>
                    </w:p>
                    <w:p w14:paraId="57C437A3" w14:textId="51DC9BE3" w:rsidR="00EC1E7C" w:rsidRDefault="00EC1E7C" w:rsidP="00EC1E7C">
                      <w:pPr>
                        <w:pStyle w:val="NoSpacing"/>
                        <w:jc w:val="right"/>
                        <w:rPr>
                          <w:color w:val="44546A" w:themeColor="text2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7488" behindDoc="0" locked="0" layoutInCell="1" allowOverlap="1" wp14:anchorId="648B6B4C" wp14:editId="188B8392">
                <wp:simplePos x="0" y="0"/>
                <wp:positionH relativeFrom="page">
                  <wp:posOffset>4203700</wp:posOffset>
                </wp:positionH>
                <wp:positionV relativeFrom="margin">
                  <wp:posOffset>11506200</wp:posOffset>
                </wp:positionV>
                <wp:extent cx="6315075" cy="2705100"/>
                <wp:effectExtent l="0" t="0" r="9525" b="0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5075" cy="27051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ffectLst/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81EC6E" id="Rectangle 12" o:spid="_x0000_s1026" style="position:absolute;margin-left:331pt;margin-top:906pt;width:497.25pt;height:213pt;z-index:25164748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" fillcolor="#00b0f0" stroked="f">
                <v:textbox inset="2.88pt,2.88pt,2.88pt,2.88pt"/>
                <w10:wrap anchorx="page" anchory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7360" behindDoc="0" locked="0" layoutInCell="1" allowOverlap="1" wp14:anchorId="4BD62D80" wp14:editId="23D6D0A4">
                <wp:simplePos x="0" y="0"/>
                <wp:positionH relativeFrom="column">
                  <wp:posOffset>4794250</wp:posOffset>
                </wp:positionH>
                <wp:positionV relativeFrom="paragraph">
                  <wp:posOffset>2259330</wp:posOffset>
                </wp:positionV>
                <wp:extent cx="2025015" cy="1404620"/>
                <wp:effectExtent l="0" t="0" r="0" b="6350"/>
                <wp:wrapSquare wrapText="bothSides"/>
                <wp:docPr id="1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50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4C2B6" w14:textId="58375AE0" w:rsidR="00DB00E8" w:rsidRDefault="00821A25" w:rsidP="00DB00E8">
                            <w:r>
                              <w:t>@</w:t>
                            </w:r>
                            <w:r w:rsidR="00DB00E8">
                              <w:t>UNSILENT</w:t>
                            </w:r>
                            <w:r>
                              <w:t>_</w:t>
                            </w:r>
                            <w:r w:rsidR="00DB00E8">
                              <w:t>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D62D80" id="_x0000_s1040" type="#_x0000_t202" style="position:absolute;margin-left:377.5pt;margin-top:177.9pt;width:159.45pt;height:110.6pt;z-index:251727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" stroked="f">
                <v:textbox style="mso-fit-shape-to-text:t">
                  <w:txbxContent>
                    <w:p w14:paraId="5074C2B6" w14:textId="58375AE0" w:rsidR="00DB00E8" w:rsidRDefault="00821A25" w:rsidP="00DB00E8">
                      <w:r>
                        <w:t>@</w:t>
                      </w:r>
                      <w:r w:rsidR="00DB00E8">
                        <w:t>UNSILENT</w:t>
                      </w:r>
                      <w:r>
                        <w:t>_</w:t>
                      </w:r>
                      <w:r w:rsidR="00DB00E8">
                        <w:t>CHILDREN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1216" behindDoc="0" locked="0" layoutInCell="1" allowOverlap="1" wp14:anchorId="5761BF31" wp14:editId="22776759">
                <wp:simplePos x="0" y="0"/>
                <wp:positionH relativeFrom="column">
                  <wp:posOffset>3848100</wp:posOffset>
                </wp:positionH>
                <wp:positionV relativeFrom="paragraph">
                  <wp:posOffset>2132330</wp:posOffset>
                </wp:positionV>
                <wp:extent cx="685800" cy="752475"/>
                <wp:effectExtent l="0" t="0" r="0" b="9525"/>
                <wp:wrapSquare wrapText="bothSides"/>
                <wp:docPr id="1054" name="Group 10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" cy="752475"/>
                          <a:chOff x="0" y="0"/>
                          <a:chExt cx="9777730" cy="10008870"/>
                        </a:xfrm>
                      </wpg:grpSpPr>
                      <pic:pic xmlns:pic="http://schemas.openxmlformats.org/drawingml/2006/picture">
                        <pic:nvPicPr>
                          <pic:cNvPr id="1052" name="Picture 105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730" cy="97777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3" name="Text Box 1053"/>
                        <wps:cNvSpPr txBox="1"/>
                        <wps:spPr>
                          <a:xfrm>
                            <a:off x="0" y="9777730"/>
                            <a:ext cx="977773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1F71478" w14:textId="45D5A651" w:rsidR="00AD2E59" w:rsidRPr="00AD2E59" w:rsidRDefault="00257F05" w:rsidP="00AD2E5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="00AD2E59" w:rsidRPr="00AD2E5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D2E59" w:rsidRPr="00AD2E5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="00AD2E59" w:rsidRPr="00AD2E5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761BF31" id="Group 1054" o:spid="_x0000_s1041" style="position:absolute;margin-left:303pt;margin-top:167.9pt;width:54pt;height:59.25pt;z-index:251721216;mso-width-relative:margin" coordsize="97777,100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52" o:spid="_x0000_s1042" type="#_x0000_t75" style="position:absolute;width:97777;height:97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">
                  <v:imagedata r:id="rId18" o:title=""/>
                </v:shape>
                <v:shape id="Text Box 1053" o:spid="_x0000_s1043" type="#_x0000_t202" style="position:absolute;top:97777;width:97777;height:2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" stroked="f">
                  <v:textbox>
                    <w:txbxContent>
                      <w:p w14:paraId="31F71478" w14:textId="45D5A651" w:rsidR="00AD2E59" w:rsidRPr="00AD2E59" w:rsidRDefault="00AD2E59" w:rsidP="00AD2E5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9" w:history="1">
                          <w:r w:rsidRPr="00AD2E5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AD2E5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0" w:history="1">
                          <w:r w:rsidRPr="00AD2E59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3264" behindDoc="0" locked="0" layoutInCell="1" allowOverlap="1" wp14:anchorId="25958155" wp14:editId="44423189">
                <wp:simplePos x="0" y="0"/>
                <wp:positionH relativeFrom="column">
                  <wp:posOffset>4727575</wp:posOffset>
                </wp:positionH>
                <wp:positionV relativeFrom="paragraph">
                  <wp:posOffset>1389380</wp:posOffset>
                </wp:positionV>
                <wp:extent cx="2066925" cy="1404620"/>
                <wp:effectExtent l="0" t="0" r="9525" b="6350"/>
                <wp:wrapSquare wrapText="bothSides"/>
                <wp:docPr id="10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B9D711" w14:textId="64AC7A60" w:rsidR="00BC769B" w:rsidRDefault="00951C4D">
                            <w:r>
                              <w:t>@</w:t>
                            </w:r>
                            <w:r w:rsidR="00BC769B">
                              <w:t>UNSILENT</w:t>
                            </w:r>
                            <w:r w:rsidR="00E9353B">
                              <w:t>_</w:t>
                            </w:r>
                            <w:r w:rsidR="00BC769B">
                              <w:t>CHI</w:t>
                            </w:r>
                            <w:r w:rsidR="00E9353B">
                              <w:t>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958155" id="_x0000_s1044" type="#_x0000_t202" style="position:absolute;margin-left:372.25pt;margin-top:109.4pt;width:162.75pt;height:110.6pt;z-index:251723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" stroked="f">
                <v:textbox style="mso-fit-shape-to-text:t">
                  <w:txbxContent>
                    <w:p w14:paraId="78B9D711" w14:textId="64AC7A60" w:rsidR="00BC769B" w:rsidRDefault="00951C4D">
                      <w:r>
                        <w:t>@</w:t>
                      </w:r>
                      <w:r w:rsidR="00BC769B">
                        <w:t>UNSILENT</w:t>
                      </w:r>
                      <w:r w:rsidR="00E9353B">
                        <w:t>_</w:t>
                      </w:r>
                      <w:r w:rsidR="00BC769B">
                        <w:t>CHI</w:t>
                      </w:r>
                      <w:r w:rsidR="00E9353B">
                        <w:t>LDREN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0192" behindDoc="0" locked="0" layoutInCell="1" allowOverlap="1" wp14:anchorId="54887D06" wp14:editId="714626E9">
                <wp:simplePos x="0" y="0"/>
                <wp:positionH relativeFrom="column">
                  <wp:posOffset>3829050</wp:posOffset>
                </wp:positionH>
                <wp:positionV relativeFrom="paragraph">
                  <wp:posOffset>1277620</wp:posOffset>
                </wp:positionV>
                <wp:extent cx="676275" cy="676275"/>
                <wp:effectExtent l="0" t="0" r="9525" b="9525"/>
                <wp:wrapSquare wrapText="bothSides"/>
                <wp:docPr id="1051" name="Group 1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275" cy="676275"/>
                          <a:chOff x="0" y="0"/>
                          <a:chExt cx="9777730" cy="10000615"/>
                        </a:xfrm>
                      </wpg:grpSpPr>
                      <pic:pic xmlns:pic="http://schemas.openxmlformats.org/drawingml/2006/picture">
                        <pic:nvPicPr>
                          <pic:cNvPr id="1049" name="Picture 1049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730" cy="9769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0" name="Text Box 1050"/>
                        <wps:cNvSpPr txBox="1"/>
                        <wps:spPr>
                          <a:xfrm>
                            <a:off x="0" y="9769475"/>
                            <a:ext cx="977773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C83B544" w14:textId="08792556" w:rsidR="00F64737" w:rsidRPr="00F64737" w:rsidRDefault="00257F05" w:rsidP="00F6473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3" w:history="1">
                                <w:r w:rsidR="00F64737" w:rsidRPr="00F6473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F64737" w:rsidRPr="00F6473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4" w:history="1">
                                <w:r w:rsidR="00F64737" w:rsidRPr="00F6473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887D06" id="Group 1051" o:spid="_x0000_s1045" style="position:absolute;margin-left:301.5pt;margin-top:100.6pt;width:53.25pt;height:53.25pt;z-index:251720192;mso-width-relative:margin;mso-height-relative:margin" coordsize="97777,1000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">
                <v:shape id="Picture 1049" o:spid="_x0000_s1046" type="#_x0000_t75" style="position:absolute;width:97777;height:97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">
                  <v:imagedata r:id="rId25" o:title=""/>
                </v:shape>
                <v:shape id="Text Box 1050" o:spid="_x0000_s1047" type="#_x0000_t202" style="position:absolute;top:97694;width:97777;height:2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" stroked="f">
                  <v:textbox>
                    <w:txbxContent>
                      <w:p w14:paraId="0C83B544" w14:textId="08792556" w:rsidR="00F64737" w:rsidRPr="00F64737" w:rsidRDefault="00F64737" w:rsidP="00F6473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6" w:history="1">
                          <w:r w:rsidRPr="00F6473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F6473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7" w:history="1">
                          <w:r w:rsidRPr="00F64737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5312" behindDoc="0" locked="0" layoutInCell="1" allowOverlap="1" wp14:anchorId="77B124AD" wp14:editId="1454BE13">
                <wp:simplePos x="0" y="0"/>
                <wp:positionH relativeFrom="column">
                  <wp:posOffset>4811395</wp:posOffset>
                </wp:positionH>
                <wp:positionV relativeFrom="paragraph">
                  <wp:posOffset>504190</wp:posOffset>
                </wp:positionV>
                <wp:extent cx="1857375" cy="1404620"/>
                <wp:effectExtent l="0" t="0" r="9525" b="6350"/>
                <wp:wrapSquare wrapText="bothSides"/>
                <wp:docPr id="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8FFE4" w14:textId="24AB9992" w:rsidR="00E9353B" w:rsidRDefault="00951C4D" w:rsidP="00E9353B">
                            <w:r>
                              <w:t>/</w:t>
                            </w:r>
                            <w:r w:rsidR="00E9353B">
                              <w:t>UNSILENTCHILDREN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B124AD" id="_x0000_s1048" type="#_x0000_t202" style="position:absolute;margin-left:378.85pt;margin-top:39.7pt;width:146.25pt;height:110.6pt;z-index:251725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" stroked="f">
                <v:textbox style="mso-fit-shape-to-text:t">
                  <w:txbxContent>
                    <w:p w14:paraId="6E38FFE4" w14:textId="24AB9992" w:rsidR="00E9353B" w:rsidRDefault="00951C4D" w:rsidP="00E9353B">
                      <w:r>
                        <w:t>/</w:t>
                      </w:r>
                      <w:r w:rsidR="00E9353B">
                        <w:t>UNSILENTCHILDREN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9168" behindDoc="0" locked="0" layoutInCell="1" allowOverlap="1" wp14:anchorId="70EB126A" wp14:editId="6856C6FC">
            <wp:simplePos x="0" y="0"/>
            <wp:positionH relativeFrom="column">
              <wp:posOffset>3765550</wp:posOffset>
            </wp:positionH>
            <wp:positionV relativeFrom="paragraph">
              <wp:posOffset>408305</wp:posOffset>
            </wp:positionV>
            <wp:extent cx="800100" cy="682625"/>
            <wp:effectExtent l="0" t="0" r="0" b="3175"/>
            <wp:wrapSquare wrapText="bothSides"/>
            <wp:docPr id="1046" name="Picture 1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Picture 1046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68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B14E6">
        <w:rPr>
          <w:noProof/>
        </w:rPr>
        <w:drawing>
          <wp:anchor distT="0" distB="0" distL="114300" distR="114300" simplePos="0" relativeHeight="251731456" behindDoc="0" locked="0" layoutInCell="1" allowOverlap="1" wp14:anchorId="70531556" wp14:editId="2DF58849">
            <wp:simplePos x="0" y="0"/>
            <wp:positionH relativeFrom="column">
              <wp:posOffset>298450</wp:posOffset>
            </wp:positionH>
            <wp:positionV relativeFrom="paragraph">
              <wp:posOffset>989330</wp:posOffset>
            </wp:positionV>
            <wp:extent cx="209550" cy="180340"/>
            <wp:effectExtent l="0" t="0" r="5715" b="6350"/>
            <wp:wrapNone/>
            <wp:docPr id="1040" name="Picture 1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29" b="21277"/>
                    <a:stretch/>
                  </pic:blipFill>
                  <pic:spPr bwMode="auto">
                    <a:xfrm>
                      <a:off x="0" y="0"/>
                      <a:ext cx="209550" cy="18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14E6">
        <w:rPr>
          <w:noProof/>
        </w:rPr>
        <w:drawing>
          <wp:anchor distT="0" distB="0" distL="114300" distR="114300" simplePos="0" relativeHeight="251730432" behindDoc="0" locked="0" layoutInCell="1" allowOverlap="1" wp14:anchorId="19A0299C" wp14:editId="62425B9B">
            <wp:simplePos x="0" y="0"/>
            <wp:positionH relativeFrom="margin">
              <wp:posOffset>12700</wp:posOffset>
            </wp:positionH>
            <wp:positionV relativeFrom="margin">
              <wp:posOffset>8870950</wp:posOffset>
            </wp:positionV>
            <wp:extent cx="545465" cy="609600"/>
            <wp:effectExtent l="0" t="0" r="6985" b="0"/>
            <wp:wrapTopAndBottom/>
            <wp:docPr id="1042" name="Picture 1042" descr="free printable butterfly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ree printable butterfly template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9" t="21670" r="5881" b="11133"/>
                    <a:stretch/>
                  </pic:blipFill>
                  <pic:spPr bwMode="auto">
                    <a:xfrm>
                      <a:off x="0" y="0"/>
                      <a:ext cx="54546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0967" w:rsidRPr="00EF7E0D">
        <w:rPr>
          <w:noProof/>
          <w:color w:val="FFFFFF" w:themeColor="background1"/>
        </w:rPr>
        <mc:AlternateContent>
          <mc:Choice Requires="wps">
            <w:drawing>
              <wp:anchor distT="45720" distB="45720" distL="114300" distR="114300" simplePos="0" relativeHeight="251692544" behindDoc="0" locked="0" layoutInCell="1" allowOverlap="1" wp14:anchorId="12825125" wp14:editId="3178A5CB">
                <wp:simplePos x="0" y="0"/>
                <wp:positionH relativeFrom="page">
                  <wp:posOffset>1593850</wp:posOffset>
                </wp:positionH>
                <wp:positionV relativeFrom="paragraph">
                  <wp:posOffset>1362710</wp:posOffset>
                </wp:positionV>
                <wp:extent cx="723900" cy="228600"/>
                <wp:effectExtent l="0" t="0" r="0" b="0"/>
                <wp:wrapSquare wrapText="bothSides"/>
                <wp:docPr id="10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28600"/>
                        </a:xfrm>
                        <a:prstGeom prst="rect">
                          <a:avLst/>
                        </a:prstGeom>
                        <a:solidFill>
                          <a:srgbClr val="9F1BB5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6654B" w14:textId="7B440A81" w:rsidR="00A95B15" w:rsidRPr="005C74FA" w:rsidRDefault="00A95B15" w:rsidP="00A95B15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5C74FA">
                              <w:rPr>
                                <w:rFonts w:ascii="Arial" w:hAnsi="Arial"/>
                                <w:color w:val="000000"/>
                                <w:sz w:val="12"/>
                                <w:szCs w:val="12"/>
                                <w:shd w:val="clear" w:color="auto" w:fill="FFFFFF"/>
                              </w:rPr>
                              <w:t>(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2"/>
                                <w:szCs w:val="12"/>
                                <w:shd w:val="clear" w:color="auto" w:fill="FFFFFF"/>
                              </w:rPr>
                              <w:t>June, S. 2019</w:t>
                            </w:r>
                            <w:r w:rsidRPr="005C74FA">
                              <w:rPr>
                                <w:rFonts w:ascii="Arial" w:hAnsi="Arial"/>
                                <w:color w:val="000000"/>
                                <w:sz w:val="12"/>
                                <w:szCs w:val="12"/>
                                <w:shd w:val="clear" w:color="auto" w:fill="FFFFF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25125" id="_x0000_s1049" type="#_x0000_t202" style="position:absolute;margin-left:125.5pt;margin-top:107.3pt;width:57pt;height:18pt;z-index:2516925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" fillcolor="#9f1bb5" stroked="f">
                <v:textbox>
                  <w:txbxContent>
                    <w:p w14:paraId="7186654B" w14:textId="7B440A81" w:rsidR="00A95B15" w:rsidRPr="005C74FA" w:rsidRDefault="00A95B15" w:rsidP="00A95B15">
                      <w:pPr>
                        <w:rPr>
                          <w:sz w:val="12"/>
                          <w:szCs w:val="12"/>
                        </w:rPr>
                      </w:pPr>
                      <w:r w:rsidRPr="005C74FA">
                        <w:rPr>
                          <w:rFonts w:ascii="Arial" w:hAnsi="Arial"/>
                          <w:color w:val="000000"/>
                          <w:sz w:val="12"/>
                          <w:szCs w:val="12"/>
                          <w:shd w:val="clear" w:color="auto" w:fill="FFFFFF"/>
                        </w:rPr>
                        <w:t>(</w:t>
                      </w:r>
                      <w:r>
                        <w:rPr>
                          <w:rFonts w:ascii="Arial" w:hAnsi="Arial"/>
                          <w:color w:val="000000"/>
                          <w:sz w:val="12"/>
                          <w:szCs w:val="12"/>
                          <w:shd w:val="clear" w:color="auto" w:fill="FFFFFF"/>
                        </w:rPr>
                        <w:t>June, S. 2019</w:t>
                      </w:r>
                      <w:r w:rsidRPr="005C74FA">
                        <w:rPr>
                          <w:rFonts w:ascii="Arial" w:hAnsi="Arial"/>
                          <w:color w:val="000000"/>
                          <w:sz w:val="12"/>
                          <w:szCs w:val="12"/>
                          <w:shd w:val="clear" w:color="auto" w:fill="FFFFFF"/>
                        </w:rPr>
                        <w:t>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40967">
        <w:rPr>
          <w:noProof/>
        </w:rPr>
        <w:drawing>
          <wp:anchor distT="0" distB="0" distL="114300" distR="114300" simplePos="0" relativeHeight="251707904" behindDoc="1" locked="0" layoutInCell="1" allowOverlap="1" wp14:anchorId="1F6A1385" wp14:editId="020AA750">
            <wp:simplePos x="0" y="0"/>
            <wp:positionH relativeFrom="column">
              <wp:posOffset>3091815</wp:posOffset>
            </wp:positionH>
            <wp:positionV relativeFrom="paragraph">
              <wp:posOffset>5293995</wp:posOffset>
            </wp:positionV>
            <wp:extent cx="209550" cy="180340"/>
            <wp:effectExtent l="0" t="0" r="0" b="0"/>
            <wp:wrapTight wrapText="bothSides">
              <wp:wrapPolygon edited="0">
                <wp:start x="0" y="0"/>
                <wp:lineTo x="0" y="18254"/>
                <wp:lineTo x="19636" y="18254"/>
                <wp:lineTo x="19636" y="0"/>
                <wp:lineTo x="0" y="0"/>
              </wp:wrapPolygon>
            </wp:wrapTight>
            <wp:docPr id="1041" name="Picture 1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29" b="21277"/>
                    <a:stretch/>
                  </pic:blipFill>
                  <pic:spPr bwMode="auto">
                    <a:xfrm>
                      <a:off x="0" y="0"/>
                      <a:ext cx="209550" cy="18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0967">
        <w:rPr>
          <w:noProof/>
        </w:rPr>
        <w:drawing>
          <wp:anchor distT="0" distB="0" distL="114300" distR="114300" simplePos="0" relativeHeight="251700736" behindDoc="0" locked="0" layoutInCell="1" allowOverlap="1" wp14:anchorId="7C768937" wp14:editId="1B84151B">
            <wp:simplePos x="0" y="0"/>
            <wp:positionH relativeFrom="margin">
              <wp:posOffset>2807335</wp:posOffset>
            </wp:positionH>
            <wp:positionV relativeFrom="margin">
              <wp:posOffset>13159740</wp:posOffset>
            </wp:positionV>
            <wp:extent cx="545465" cy="609600"/>
            <wp:effectExtent l="0" t="0" r="6985" b="0"/>
            <wp:wrapTopAndBottom/>
            <wp:docPr id="1039" name="Picture 1039" descr="free printable butterfly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ree printable butterfly template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9" t="21670" r="5881" b="11133"/>
                    <a:stretch/>
                  </pic:blipFill>
                  <pic:spPr bwMode="auto">
                    <a:xfrm>
                      <a:off x="0" y="0"/>
                      <a:ext cx="54546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0967" w:rsidRPr="00EF7E0D">
        <w:rPr>
          <w:noProof/>
          <w:color w:val="FFFFFF" w:themeColor="background1"/>
        </w:rPr>
        <mc:AlternateContent>
          <mc:Choice Requires="wps">
            <w:drawing>
              <wp:anchor distT="45720" distB="45720" distL="114300" distR="114300" simplePos="0" relativeHeight="251690496" behindDoc="0" locked="0" layoutInCell="1" allowOverlap="1" wp14:anchorId="2664BF94" wp14:editId="1777C6E0">
                <wp:simplePos x="0" y="0"/>
                <wp:positionH relativeFrom="margin">
                  <wp:posOffset>430530</wp:posOffset>
                </wp:positionH>
                <wp:positionV relativeFrom="paragraph">
                  <wp:posOffset>5687695</wp:posOffset>
                </wp:positionV>
                <wp:extent cx="2293620" cy="274320"/>
                <wp:effectExtent l="0" t="0" r="0" b="0"/>
                <wp:wrapSquare wrapText="bothSides"/>
                <wp:docPr id="10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3620" cy="274320"/>
                        </a:xfrm>
                        <a:prstGeom prst="rect">
                          <a:avLst/>
                        </a:prstGeom>
                        <a:solidFill>
                          <a:srgbClr val="9F1BB5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12CD2" w14:textId="6D537ECF" w:rsidR="004029C1" w:rsidRPr="008949CA" w:rsidRDefault="008949CA" w:rsidP="004029C1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949CA">
                              <w:rPr>
                                <w:rFonts w:ascii="Arial" w:hAnsi="Arial"/>
                                <w:color w:val="000000"/>
                                <w:sz w:val="12"/>
                                <w:szCs w:val="12"/>
                                <w:shd w:val="clear" w:color="auto" w:fill="FFFFFF"/>
                              </w:rPr>
                              <w:t>(DOMESTIC VIOLENCE – THE DEATH OF A CHILD, 2013)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4BF94" id="_x0000_s1050" type="#_x0000_t202" style="position:absolute;margin-left:33.9pt;margin-top:447.85pt;width:180.6pt;height:21.6pt;z-index:251690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" fillcolor="#9f1bb5" stroked="f">
                <v:textbox>
                  <w:txbxContent>
                    <w:p w14:paraId="04B12CD2" w14:textId="6D537ECF" w:rsidR="004029C1" w:rsidRPr="008949CA" w:rsidRDefault="008949CA" w:rsidP="004029C1">
                      <w:pPr>
                        <w:rPr>
                          <w:sz w:val="12"/>
                          <w:szCs w:val="12"/>
                        </w:rPr>
                      </w:pPr>
                      <w:r w:rsidRPr="008949CA">
                        <w:rPr>
                          <w:rFonts w:ascii="Arial" w:hAnsi="Arial"/>
                          <w:color w:val="000000"/>
                          <w:sz w:val="12"/>
                          <w:szCs w:val="12"/>
                          <w:shd w:val="clear" w:color="auto" w:fill="FFFFFF"/>
                        </w:rPr>
                        <w:t>(DOMESTIC VIOLENCE – THE DEATH OF A CHILD, 2013)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0967" w:rsidRPr="00001D11">
        <w:rPr>
          <w:noProof/>
        </w:rPr>
        <w:drawing>
          <wp:anchor distT="0" distB="0" distL="114300" distR="114300" simplePos="0" relativeHeight="251677184" behindDoc="1" locked="0" layoutInCell="1" allowOverlap="1" wp14:anchorId="7F94A2FC" wp14:editId="5EA75502">
            <wp:simplePos x="0" y="0"/>
            <wp:positionH relativeFrom="margin">
              <wp:align>left</wp:align>
            </wp:positionH>
            <wp:positionV relativeFrom="paragraph">
              <wp:posOffset>1847850</wp:posOffset>
            </wp:positionV>
            <wp:extent cx="3352800" cy="3714750"/>
            <wp:effectExtent l="0" t="0" r="0" b="0"/>
            <wp:wrapThrough wrapText="bothSides">
              <wp:wrapPolygon edited="0">
                <wp:start x="0" y="0"/>
                <wp:lineTo x="0" y="21489"/>
                <wp:lineTo x="21477" y="21489"/>
                <wp:lineTo x="21477" y="0"/>
                <wp:lineTo x="0" y="0"/>
              </wp:wrapPolygon>
            </wp:wrapThrough>
            <wp:docPr id="102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0D442AA4-0406-4E26-862C-FF875869341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>
                      <a:extLst>
                        <a:ext uri="{FF2B5EF4-FFF2-40B4-BE49-F238E27FC236}">
                          <a16:creationId xmlns:a16="http://schemas.microsoft.com/office/drawing/2014/main" id="{0D442AA4-0406-4E26-862C-FF875869341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54" r="17454"/>
                    <a:stretch/>
                  </pic:blipFill>
                  <pic:spPr bwMode="auto">
                    <a:xfrm>
                      <a:off x="0" y="0"/>
                      <a:ext cx="3352800" cy="371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0A64">
        <w:rPr>
          <w:noProof/>
          <w:color w:val="auto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39296" behindDoc="0" locked="0" layoutInCell="1" allowOverlap="1" wp14:anchorId="0D9A58E5" wp14:editId="6C5A0F40">
                <wp:simplePos x="0" y="0"/>
                <wp:positionH relativeFrom="column">
                  <wp:posOffset>3752850</wp:posOffset>
                </wp:positionH>
                <wp:positionV relativeFrom="page">
                  <wp:posOffset>8677275</wp:posOffset>
                </wp:positionV>
                <wp:extent cx="3200400" cy="314325"/>
                <wp:effectExtent l="0" t="0" r="0" b="952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314325"/>
                        </a:xfrm>
                        <a:prstGeom prst="rect">
                          <a:avLst/>
                        </a:prstGeom>
                        <a:solidFill>
                          <a:srgbClr val="9F1BB5"/>
                        </a:solidFill>
                        <a:ln>
                          <a:noFill/>
                        </a:ln>
                        <a:effectLst/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37218A" id="Rectangle 4" o:spid="_x0000_s1026" style="position:absolute;margin-left:295.5pt;margin-top:683.25pt;width:252pt;height:24.75pt;z-index:2516392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" fillcolor="#9f1bb5" stroked="f">
                <v:textbox inset="2.88pt,2.88pt,2.88pt,2.88pt"/>
                <w10:wrap anchory="page"/>
              </v:rect>
            </w:pict>
          </mc:Fallback>
        </mc:AlternateContent>
      </w:r>
      <w:r w:rsidR="00A54ED1">
        <w:br w:type="page"/>
      </w:r>
    </w:p>
    <w:p w14:paraId="526FB02A" w14:textId="1A8BEA94" w:rsidR="00DD1700" w:rsidRDefault="00DD1700" w:rsidP="00D4534A"/>
    <w:p w14:paraId="4ABEE83D" w14:textId="12277942" w:rsidR="00DD1700" w:rsidRPr="00D317DE" w:rsidRDefault="00BB00CE">
      <w:pPr>
        <w:widowControl/>
        <w:autoSpaceDE/>
        <w:autoSpaceDN/>
        <w:rPr>
          <w:b/>
          <w:bCs/>
          <w:sz w:val="32"/>
          <w:szCs w:val="32"/>
        </w:rPr>
      </w:pPr>
      <w:r w:rsidRPr="00D317DE">
        <w:rPr>
          <w:b/>
          <w:bCs/>
          <w:noProof/>
          <w:sz w:val="32"/>
          <w:szCs w:val="32"/>
        </w:rPr>
        <w:t>LEAFLET/FLYER</w:t>
      </w:r>
      <w:r w:rsidR="00F165DD">
        <w:rPr>
          <w:noProof/>
        </w:rPr>
        <w:drawing>
          <wp:inline distT="0" distB="0" distL="0" distR="0" wp14:anchorId="0F6384F6" wp14:editId="70B8BD9F">
            <wp:extent cx="8337885" cy="10683334"/>
            <wp:effectExtent l="0" t="0" r="635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48491" t="13126" r="17797" b="8773"/>
                    <a:stretch/>
                  </pic:blipFill>
                  <pic:spPr bwMode="auto">
                    <a:xfrm>
                      <a:off x="0" y="0"/>
                      <a:ext cx="8337885" cy="10683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D1700" w:rsidRPr="00D317DE">
        <w:rPr>
          <w:b/>
          <w:bCs/>
          <w:sz w:val="32"/>
          <w:szCs w:val="32"/>
        </w:rPr>
        <w:br w:type="page"/>
      </w:r>
    </w:p>
    <w:p w14:paraId="3A3871F2" w14:textId="21C62D27" w:rsidR="00BE7D49" w:rsidRDefault="00F0255A" w:rsidP="00D4534A">
      <w:r>
        <w:rPr>
          <w:noProof/>
        </w:rPr>
        <w:lastRenderedPageBreak/>
        <w:drawing>
          <wp:inline distT="0" distB="0" distL="0" distR="0" wp14:anchorId="098EFDA8" wp14:editId="395A23FE">
            <wp:extent cx="8001000" cy="10744200"/>
            <wp:effectExtent l="0" t="0" r="0" b="0"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30977" t="6618" r="31930" b="8529"/>
                    <a:stretch/>
                  </pic:blipFill>
                  <pic:spPr bwMode="auto">
                    <a:xfrm>
                      <a:off x="0" y="0"/>
                      <a:ext cx="8001000" cy="1074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3B4BCD" w14:textId="37159FF2" w:rsidR="000D13EF" w:rsidRPr="000D13EF" w:rsidRDefault="000D13EF" w:rsidP="000D13EF">
      <w:pPr>
        <w:widowControl/>
        <w:autoSpaceDE/>
        <w:autoSpaceDN/>
        <w:rPr>
          <w:rFonts w:ascii="Arial" w:hAnsi="Arial"/>
          <w:b/>
          <w:bCs/>
        </w:rPr>
      </w:pPr>
      <w:r w:rsidRPr="000D13EF">
        <w:rPr>
          <w:rFonts w:ascii="Arial" w:hAnsi="Arial"/>
          <w:b/>
          <w:bCs/>
        </w:rPr>
        <w:t>LEAFLET/FLYER</w:t>
      </w:r>
    </w:p>
    <w:p w14:paraId="53A5CB79" w14:textId="44A8A319" w:rsidR="000D13EF" w:rsidRDefault="000D13EF">
      <w:pPr>
        <w:widowControl/>
        <w:autoSpaceDE/>
        <w:autoSpaceDN/>
      </w:pPr>
      <w:r>
        <w:br w:type="page"/>
      </w:r>
    </w:p>
    <w:p w14:paraId="1485CF8D" w14:textId="77777777" w:rsidR="000D13EF" w:rsidRDefault="000D13EF" w:rsidP="000D13EF">
      <w:pPr>
        <w:widowControl/>
        <w:autoSpaceDE/>
        <w:autoSpaceDN/>
      </w:pPr>
    </w:p>
    <w:p w14:paraId="42C24236" w14:textId="7EFDC357" w:rsidR="008E708A" w:rsidRDefault="008E708A" w:rsidP="008A7651">
      <w:pPr>
        <w:spacing w:line="360" w:lineRule="auto"/>
        <w:rPr>
          <w:rFonts w:ascii="Arial" w:hAnsi="Arial"/>
          <w:sz w:val="24"/>
          <w:szCs w:val="24"/>
        </w:rPr>
      </w:pPr>
      <w:r w:rsidRPr="00896E11">
        <w:rPr>
          <w:rFonts w:ascii="Arial" w:hAnsi="Arial"/>
          <w:sz w:val="24"/>
          <w:szCs w:val="24"/>
        </w:rPr>
        <w:t xml:space="preserve">Pitch for </w:t>
      </w:r>
      <w:r>
        <w:rPr>
          <w:rFonts w:ascii="Arial" w:hAnsi="Arial"/>
          <w:sz w:val="24"/>
          <w:szCs w:val="24"/>
        </w:rPr>
        <w:t>the</w:t>
      </w:r>
      <w:r w:rsidRPr="00896E11">
        <w:rPr>
          <w:rFonts w:ascii="Arial" w:hAnsi="Arial"/>
          <w:sz w:val="24"/>
          <w:szCs w:val="24"/>
        </w:rPr>
        <w:t xml:space="preserve"> white butterfly</w:t>
      </w:r>
      <w:r>
        <w:rPr>
          <w:rFonts w:ascii="Arial" w:hAnsi="Arial"/>
          <w:sz w:val="24"/>
          <w:szCs w:val="24"/>
        </w:rPr>
        <w:t xml:space="preserve"> with bruised face/emoji</w:t>
      </w:r>
      <w:r w:rsidRPr="00896E11">
        <w:rPr>
          <w:rFonts w:ascii="Arial" w:hAnsi="Arial"/>
          <w:sz w:val="24"/>
          <w:szCs w:val="24"/>
        </w:rPr>
        <w:t xml:space="preserve"> for domestic abuse against children</w:t>
      </w:r>
      <w:r>
        <w:rPr>
          <w:rFonts w:ascii="Arial" w:hAnsi="Arial"/>
          <w:sz w:val="24"/>
          <w:szCs w:val="24"/>
        </w:rPr>
        <w:t xml:space="preserve"> </w:t>
      </w:r>
    </w:p>
    <w:p w14:paraId="3172F546" w14:textId="77777777" w:rsidR="008E708A" w:rsidRDefault="008E708A" w:rsidP="008A7651">
      <w:pPr>
        <w:spacing w:line="360" w:lineRule="auto"/>
        <w:jc w:val="center"/>
        <w:rPr>
          <w:rFonts w:ascii="Arial" w:hAnsi="Arial"/>
          <w:sz w:val="24"/>
          <w:szCs w:val="24"/>
        </w:rPr>
      </w:pPr>
    </w:p>
    <w:p w14:paraId="2238483C" w14:textId="77777777" w:rsidR="008E708A" w:rsidRDefault="008E708A" w:rsidP="008A7651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Hello! My name is Chantelle Simmonds and I want to thank you for taking time out, to attend this event about helping to raise awareness about domestic violence against </w:t>
      </w:r>
      <w:proofErr w:type="gramStart"/>
      <w:r>
        <w:rPr>
          <w:rFonts w:ascii="Arial" w:hAnsi="Arial"/>
          <w:sz w:val="24"/>
          <w:szCs w:val="24"/>
        </w:rPr>
        <w:t>children .</w:t>
      </w:r>
      <w:proofErr w:type="gramEnd"/>
    </w:p>
    <w:p w14:paraId="6437FC69" w14:textId="6223E41F" w:rsidR="008E708A" w:rsidRDefault="008E708A" w:rsidP="008A7651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The 2021 Women’s Aid annual audit states that refuge services supported 12,710 children and community-based services supported 124,742 children that were facing domestic abuse</w:t>
      </w:r>
      <w:r w:rsidR="00771A86">
        <w:rPr>
          <w:rFonts w:ascii="Arial" w:hAnsi="Arial"/>
          <w:sz w:val="24"/>
          <w:szCs w:val="24"/>
        </w:rPr>
        <w:t xml:space="preserve">. NSPCC had a </w:t>
      </w:r>
      <w:r w:rsidR="0019092A">
        <w:rPr>
          <w:rFonts w:ascii="Arial" w:hAnsi="Arial"/>
          <w:sz w:val="24"/>
          <w:szCs w:val="24"/>
        </w:rPr>
        <w:t xml:space="preserve">32% </w:t>
      </w:r>
      <w:r w:rsidR="00771A86">
        <w:rPr>
          <w:rFonts w:ascii="Arial" w:hAnsi="Arial"/>
          <w:sz w:val="24"/>
          <w:szCs w:val="24"/>
        </w:rPr>
        <w:t xml:space="preserve">rise in calls during the </w:t>
      </w:r>
      <w:r w:rsidR="0019092A">
        <w:rPr>
          <w:rFonts w:ascii="Arial" w:hAnsi="Arial"/>
          <w:sz w:val="24"/>
          <w:szCs w:val="24"/>
        </w:rPr>
        <w:t xml:space="preserve">early </w:t>
      </w:r>
      <w:proofErr w:type="spellStart"/>
      <w:r w:rsidR="00771A86">
        <w:rPr>
          <w:rFonts w:ascii="Arial" w:hAnsi="Arial"/>
          <w:sz w:val="24"/>
          <w:szCs w:val="24"/>
        </w:rPr>
        <w:t>locdown</w:t>
      </w:r>
      <w:proofErr w:type="spellEnd"/>
      <w:r w:rsidR="00771A86">
        <w:rPr>
          <w:rFonts w:ascii="Arial" w:hAnsi="Arial"/>
          <w:sz w:val="24"/>
          <w:szCs w:val="24"/>
        </w:rPr>
        <w:t xml:space="preserve"> period of 2020</w:t>
      </w:r>
      <w:r w:rsidR="005C6AE2">
        <w:rPr>
          <w:rFonts w:ascii="Arial" w:hAnsi="Arial"/>
          <w:sz w:val="24"/>
          <w:szCs w:val="24"/>
        </w:rPr>
        <w:t>. Domestic abuse</w:t>
      </w:r>
      <w:r>
        <w:rPr>
          <w:rFonts w:ascii="Arial" w:hAnsi="Arial"/>
          <w:sz w:val="24"/>
          <w:szCs w:val="24"/>
        </w:rPr>
        <w:t xml:space="preserve"> may be verbal, physical, and emotional. It may not even be directed at them. But </w:t>
      </w:r>
      <w:proofErr w:type="gramStart"/>
      <w:r>
        <w:rPr>
          <w:rFonts w:ascii="Arial" w:hAnsi="Arial"/>
          <w:sz w:val="24"/>
          <w:szCs w:val="24"/>
        </w:rPr>
        <w:t>the  abuse</w:t>
      </w:r>
      <w:proofErr w:type="gramEnd"/>
      <w:r>
        <w:rPr>
          <w:rFonts w:ascii="Arial" w:hAnsi="Arial"/>
          <w:sz w:val="24"/>
          <w:szCs w:val="24"/>
        </w:rPr>
        <w:t xml:space="preserve"> is still real and happening. Being exposed to abuse can have an adverse effect on their well-being, often suffering with mental health and self-confidence issues, they could also end up in abusive relationships or being an abuser.</w:t>
      </w:r>
    </w:p>
    <w:p w14:paraId="52DB4772" w14:textId="77777777" w:rsidR="008E708A" w:rsidRDefault="008E708A" w:rsidP="008A7651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If adults in this situation find it hard to find a voice and seek help, when their probably able to get access to help, resources and have silent hand gestures, can you imagine how many times harder this is for a child in this situation.</w:t>
      </w:r>
    </w:p>
    <w:p w14:paraId="4150D18E" w14:textId="77777777" w:rsidR="008E708A" w:rsidRDefault="008E708A" w:rsidP="008A7651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So, bearing this in mind the concept of the white butterfly is for children seeking help from domestic abuse. The idea is that white paper/ envelope would be an easily accessible resource for a child to make a butterfly and draw a bruised emoji/face and place in the window for passer-by to see. </w:t>
      </w:r>
      <w:r w:rsidRPr="005B690D">
        <w:rPr>
          <w:rFonts w:ascii="Arial" w:hAnsi="Arial"/>
          <w:sz w:val="24"/>
          <w:szCs w:val="24"/>
        </w:rPr>
        <w:t xml:space="preserve">White butterflies with the emoji can be already made and accessible for children and young adults to take from their educational </w:t>
      </w:r>
      <w:proofErr w:type="spellStart"/>
      <w:r w:rsidRPr="005B690D">
        <w:rPr>
          <w:rFonts w:ascii="Arial" w:hAnsi="Arial"/>
          <w:sz w:val="24"/>
          <w:szCs w:val="24"/>
        </w:rPr>
        <w:t>centres</w:t>
      </w:r>
      <w:proofErr w:type="spellEnd"/>
      <w:r w:rsidRPr="005B690D">
        <w:rPr>
          <w:rFonts w:ascii="Arial" w:hAnsi="Arial"/>
          <w:sz w:val="24"/>
          <w:szCs w:val="24"/>
        </w:rPr>
        <w:t>. (schools, six-form, and colleges)</w:t>
      </w:r>
      <w:r>
        <w:rPr>
          <w:rFonts w:ascii="Arial" w:hAnsi="Arial"/>
          <w:sz w:val="24"/>
          <w:szCs w:val="24"/>
        </w:rPr>
        <w:t xml:space="preserve"> THE WHITE BUTTERFLY CAN EVEN BE SHOWN TO SOMEONE AWAY FROM HOME.</w:t>
      </w:r>
    </w:p>
    <w:p w14:paraId="54841910" w14:textId="77777777" w:rsidR="008E708A" w:rsidRDefault="008E708A" w:rsidP="008A7651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The aim of this, is to make people aware and draw attention to the silent cries of those who are vulnerable and at risk and who are seeking help.</w:t>
      </w:r>
    </w:p>
    <w:p w14:paraId="6AC26AE7" w14:textId="77777777" w:rsidR="008E708A" w:rsidRDefault="008E708A" w:rsidP="008A7651">
      <w:pPr>
        <w:spacing w:line="360" w:lineRule="auto"/>
        <w:rPr>
          <w:rFonts w:ascii="Arial" w:hAnsi="Arial"/>
          <w:sz w:val="24"/>
          <w:szCs w:val="24"/>
        </w:rPr>
      </w:pPr>
    </w:p>
    <w:p w14:paraId="3F8C15EE" w14:textId="77777777" w:rsidR="008E708A" w:rsidRDefault="008E708A" w:rsidP="008A7651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So, I ask of you to join me in creating a way and raising awareness for children to seek help with the butterfly and emoji bruised face.</w:t>
      </w:r>
    </w:p>
    <w:p w14:paraId="7C322885" w14:textId="77777777" w:rsidR="008E708A" w:rsidRDefault="008E708A" w:rsidP="008A7651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Once again thank you for your time and I’m open to answer any questions, that you may have.</w:t>
      </w:r>
    </w:p>
    <w:p w14:paraId="24E7C59A" w14:textId="357510D6" w:rsidR="00BE7D49" w:rsidRDefault="00BE7D49" w:rsidP="008A7651">
      <w:pPr>
        <w:widowControl/>
        <w:autoSpaceDE/>
        <w:autoSpaceDN/>
        <w:spacing w:line="360" w:lineRule="auto"/>
      </w:pPr>
    </w:p>
    <w:p w14:paraId="6713AE3E" w14:textId="10DB897F" w:rsidR="00501C8F" w:rsidRDefault="00501C8F" w:rsidP="008A7651">
      <w:pPr>
        <w:widowControl/>
        <w:autoSpaceDE/>
        <w:autoSpaceDN/>
        <w:spacing w:line="360" w:lineRule="auto"/>
      </w:pPr>
    </w:p>
    <w:p w14:paraId="51368688" w14:textId="77777777" w:rsidR="00501C8F" w:rsidRDefault="00501C8F" w:rsidP="008A7651">
      <w:pPr>
        <w:widowControl/>
        <w:autoSpaceDE/>
        <w:autoSpaceDN/>
        <w:spacing w:line="360" w:lineRule="auto"/>
      </w:pPr>
      <w:r>
        <w:br w:type="page"/>
      </w:r>
    </w:p>
    <w:p w14:paraId="3001D99B" w14:textId="55129C41" w:rsidR="000D13EF" w:rsidRPr="002C7012" w:rsidRDefault="002C7012" w:rsidP="008A7651">
      <w:pPr>
        <w:spacing w:line="360" w:lineRule="auto"/>
        <w:rPr>
          <w:rFonts w:ascii="Arial" w:hAnsi="Arial"/>
          <w:b/>
          <w:bCs/>
          <w:szCs w:val="28"/>
          <w:shd w:val="clear" w:color="auto" w:fill="FFFFFF"/>
        </w:rPr>
      </w:pPr>
      <w:r w:rsidRPr="002C7012">
        <w:rPr>
          <w:rFonts w:ascii="Arial" w:hAnsi="Arial"/>
          <w:b/>
          <w:bCs/>
          <w:szCs w:val="28"/>
          <w:shd w:val="clear" w:color="auto" w:fill="FFFFFF"/>
        </w:rPr>
        <w:lastRenderedPageBreak/>
        <w:t>REFERENCES</w:t>
      </w:r>
    </w:p>
    <w:p w14:paraId="121FB102" w14:textId="5FC1FC88" w:rsidR="008A7651" w:rsidRPr="00244B9F" w:rsidRDefault="008A7651" w:rsidP="00FE67AE">
      <w:pPr>
        <w:spacing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r w:rsidRPr="00244B9F">
        <w:rPr>
          <w:rFonts w:ascii="Arial" w:hAnsi="Arial"/>
          <w:sz w:val="24"/>
          <w:szCs w:val="24"/>
          <w:shd w:val="clear" w:color="auto" w:fill="FFFFFF"/>
        </w:rPr>
        <w:t>Buggy and Buddy. (2018). </w:t>
      </w:r>
      <w:r w:rsidRPr="00244B9F">
        <w:rPr>
          <w:rFonts w:ascii="Arial" w:hAnsi="Arial"/>
          <w:i/>
          <w:iCs/>
          <w:sz w:val="24"/>
          <w:szCs w:val="24"/>
          <w:shd w:val="clear" w:color="auto" w:fill="FFFFFF"/>
        </w:rPr>
        <w:t xml:space="preserve">Make your own galaxy themed </w:t>
      </w:r>
      <w:proofErr w:type="gramStart"/>
      <w:r w:rsidRPr="00244B9F">
        <w:rPr>
          <w:rFonts w:ascii="Arial" w:hAnsi="Arial"/>
          <w:i/>
          <w:iCs/>
          <w:sz w:val="24"/>
          <w:szCs w:val="24"/>
          <w:shd w:val="clear" w:color="auto" w:fill="FFFFFF"/>
        </w:rPr>
        <w:t>butterflies!</w:t>
      </w:r>
      <w:r w:rsidRPr="00244B9F">
        <w:rPr>
          <w:rFonts w:ascii="Arial" w:hAnsi="Arial"/>
          <w:sz w:val="24"/>
          <w:szCs w:val="24"/>
          <w:shd w:val="clear" w:color="auto" w:fill="FFFFFF"/>
        </w:rPr>
        <w:t>.</w:t>
      </w:r>
      <w:proofErr w:type="gramEnd"/>
      <w:r w:rsidRPr="00244B9F">
        <w:rPr>
          <w:rFonts w:ascii="Arial" w:hAnsi="Arial"/>
          <w:sz w:val="24"/>
          <w:szCs w:val="24"/>
          <w:shd w:val="clear" w:color="auto" w:fill="FFFFFF"/>
        </w:rPr>
        <w:t xml:space="preserve"> [online] Available at: &lt;https://buggyandbuddy.com/galaxy-butterfly-art-project-for-kids/&gt; (Accessed 4 March 2021).</w:t>
      </w:r>
    </w:p>
    <w:p w14:paraId="64D649D4" w14:textId="4F520296" w:rsidR="008A7651" w:rsidRDefault="008A7651" w:rsidP="00FE67AE">
      <w:pPr>
        <w:spacing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r w:rsidRPr="00244B9F">
        <w:rPr>
          <w:rFonts w:ascii="Arial" w:hAnsi="Arial"/>
          <w:sz w:val="24"/>
          <w:szCs w:val="24"/>
          <w:shd w:val="clear" w:color="auto" w:fill="FFFFFF"/>
        </w:rPr>
        <w:t>Harlan, S. and author, M., (2013). </w:t>
      </w:r>
      <w:r w:rsidRPr="00244B9F">
        <w:rPr>
          <w:rFonts w:ascii="Arial" w:hAnsi="Arial"/>
          <w:i/>
          <w:iCs/>
          <w:sz w:val="24"/>
          <w:szCs w:val="24"/>
          <w:shd w:val="clear" w:color="auto" w:fill="FFFFFF"/>
        </w:rPr>
        <w:t>Behind the Scenes at the Receiving Center for Neglected, Abused Children | San Jose Inside</w:t>
      </w:r>
      <w:r w:rsidRPr="00244B9F">
        <w:rPr>
          <w:rFonts w:ascii="Arial" w:hAnsi="Arial"/>
          <w:sz w:val="24"/>
          <w:szCs w:val="24"/>
          <w:shd w:val="clear" w:color="auto" w:fill="FFFFFF"/>
        </w:rPr>
        <w:t>. [online] San Jose Inside. Available at: &lt;https://www.sanjoseinside.com/opinion/2_8_13_juvenile_justice_commissions_inspection_children/&gt; [Accessed 4 March 2021].</w:t>
      </w:r>
    </w:p>
    <w:p w14:paraId="183A0BDD" w14:textId="5B9A4AEA" w:rsidR="00FE67AE" w:rsidRPr="00244B9F" w:rsidRDefault="00FE67AE" w:rsidP="00FE67AE">
      <w:pPr>
        <w:spacing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</w:rPr>
        <w:t>Hub, E. and publications, R., 2021. </w:t>
      </w:r>
      <w:r>
        <w:rPr>
          <w:rFonts w:ascii="Arial" w:hAnsi="Arial"/>
          <w:i/>
          <w:iCs/>
          <w:color w:val="000000"/>
          <w:sz w:val="20"/>
          <w:szCs w:val="20"/>
          <w:shd w:val="clear" w:color="auto" w:fill="FFFFFF"/>
        </w:rPr>
        <w:t xml:space="preserve">The Domestic Abuse Report - </w:t>
      </w:r>
      <w:proofErr w:type="spellStart"/>
      <w:r>
        <w:rPr>
          <w:rFonts w:ascii="Arial" w:hAnsi="Arial"/>
          <w:i/>
          <w:iCs/>
          <w:color w:val="000000"/>
          <w:sz w:val="20"/>
          <w:szCs w:val="20"/>
          <w:shd w:val="clear" w:color="auto" w:fill="FFFFFF"/>
        </w:rPr>
        <w:t>Womens</w:t>
      </w:r>
      <w:proofErr w:type="spellEnd"/>
      <w:r>
        <w:rPr>
          <w:rFonts w:ascii="Arial" w:hAnsi="Arial"/>
          <w:i/>
          <w:iCs/>
          <w:color w:val="000000"/>
          <w:sz w:val="20"/>
          <w:szCs w:val="20"/>
          <w:shd w:val="clear" w:color="auto" w:fill="FFFFFF"/>
        </w:rPr>
        <w:t xml:space="preserve"> Aid</w:t>
      </w:r>
      <w:r>
        <w:rPr>
          <w:rFonts w:ascii="Arial" w:hAnsi="Arial"/>
          <w:color w:val="000000"/>
          <w:sz w:val="20"/>
          <w:szCs w:val="20"/>
          <w:shd w:val="clear" w:color="auto" w:fill="FFFFFF"/>
        </w:rPr>
        <w:t xml:space="preserve">. [online] </w:t>
      </w:r>
      <w:proofErr w:type="spellStart"/>
      <w:r>
        <w:rPr>
          <w:rFonts w:ascii="Arial" w:hAnsi="Arial"/>
          <w:color w:val="000000"/>
          <w:sz w:val="20"/>
          <w:szCs w:val="20"/>
          <w:shd w:val="clear" w:color="auto" w:fill="FFFFFF"/>
        </w:rPr>
        <w:t>Womens</w:t>
      </w:r>
      <w:proofErr w:type="spellEnd"/>
      <w:r>
        <w:rPr>
          <w:rFonts w:ascii="Arial" w:hAnsi="Arial"/>
          <w:color w:val="000000"/>
          <w:sz w:val="20"/>
          <w:szCs w:val="20"/>
          <w:shd w:val="clear" w:color="auto" w:fill="FFFFFF"/>
        </w:rPr>
        <w:t xml:space="preserve"> Aid. Available at: &lt;https://www.womensaid.org.uk/evidence-hub/research-and-publications/the-domestic-abuse-report/&gt; [Accessed 26 March 2021].</w:t>
      </w:r>
    </w:p>
    <w:p w14:paraId="38F50B4E" w14:textId="1155324D" w:rsidR="003A4E3E" w:rsidRPr="00244B9F" w:rsidRDefault="003A4E3E" w:rsidP="00FE67AE">
      <w:pPr>
        <w:spacing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r w:rsidRPr="00244B9F">
        <w:rPr>
          <w:rFonts w:ascii="Arial" w:hAnsi="Arial"/>
          <w:color w:val="000000"/>
          <w:sz w:val="24"/>
          <w:szCs w:val="24"/>
          <w:shd w:val="clear" w:color="auto" w:fill="FFFFFF"/>
        </w:rPr>
        <w:t>Iconarchive.com. 2021. </w:t>
      </w:r>
      <w:r w:rsidRPr="00244B9F">
        <w:rPr>
          <w:rFonts w:ascii="Arial" w:hAnsi="Arial"/>
          <w:i/>
          <w:iCs/>
          <w:color w:val="000000"/>
          <w:sz w:val="24"/>
          <w:szCs w:val="24"/>
          <w:shd w:val="clear" w:color="auto" w:fill="FFFFFF"/>
        </w:rPr>
        <w:t xml:space="preserve">Twitter Icon | iOS7 Style </w:t>
      </w:r>
      <w:proofErr w:type="spellStart"/>
      <w:r w:rsidRPr="00244B9F">
        <w:rPr>
          <w:rFonts w:ascii="Arial" w:hAnsi="Arial"/>
          <w:i/>
          <w:iCs/>
          <w:color w:val="000000"/>
          <w:sz w:val="24"/>
          <w:szCs w:val="24"/>
          <w:shd w:val="clear" w:color="auto" w:fill="FFFFFF"/>
        </w:rPr>
        <w:t>Iconset</w:t>
      </w:r>
      <w:proofErr w:type="spellEnd"/>
      <w:r w:rsidRPr="00244B9F">
        <w:rPr>
          <w:rFonts w:ascii="Arial" w:hAnsi="Arial"/>
          <w:i/>
          <w:iCs/>
          <w:color w:val="000000"/>
          <w:sz w:val="24"/>
          <w:szCs w:val="24"/>
          <w:shd w:val="clear" w:color="auto" w:fill="FFFFFF"/>
        </w:rPr>
        <w:t xml:space="preserve"> | </w:t>
      </w:r>
      <w:proofErr w:type="spellStart"/>
      <w:r w:rsidRPr="00244B9F">
        <w:rPr>
          <w:rFonts w:ascii="Arial" w:hAnsi="Arial"/>
          <w:i/>
          <w:iCs/>
          <w:color w:val="000000"/>
          <w:sz w:val="24"/>
          <w:szCs w:val="24"/>
          <w:shd w:val="clear" w:color="auto" w:fill="FFFFFF"/>
        </w:rPr>
        <w:t>iynque</w:t>
      </w:r>
      <w:proofErr w:type="spellEnd"/>
      <w:r w:rsidRPr="00244B9F">
        <w:rPr>
          <w:rFonts w:ascii="Arial" w:hAnsi="Arial"/>
          <w:color w:val="000000"/>
          <w:sz w:val="24"/>
          <w:szCs w:val="24"/>
          <w:shd w:val="clear" w:color="auto" w:fill="FFFFFF"/>
        </w:rPr>
        <w:t>. [online] Available at: &lt;https://iconarchive.com/show/ios7-style-icons-by-iynque/Twitter-icon.html&gt; [Accessed 26 March 2021].</w:t>
      </w:r>
    </w:p>
    <w:p w14:paraId="4B445971" w14:textId="4A6B4FFA" w:rsidR="00146BF5" w:rsidRPr="00244B9F" w:rsidRDefault="00146BF5" w:rsidP="00FE67AE">
      <w:pPr>
        <w:spacing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r w:rsidRPr="00244B9F">
        <w:rPr>
          <w:rFonts w:ascii="Arial" w:hAnsi="Arial"/>
          <w:sz w:val="24"/>
          <w:szCs w:val="24"/>
          <w:shd w:val="clear" w:color="auto" w:fill="FFFFFF"/>
        </w:rPr>
        <w:t>June, S. Quinn, A. Lee, L. and Burns, K. (2019</w:t>
      </w:r>
      <w:proofErr w:type="gramStart"/>
      <w:r w:rsidRPr="00244B9F">
        <w:rPr>
          <w:rFonts w:ascii="Arial" w:hAnsi="Arial"/>
          <w:sz w:val="24"/>
          <w:szCs w:val="24"/>
          <w:shd w:val="clear" w:color="auto" w:fill="FFFFFF"/>
        </w:rPr>
        <w:t>).</w:t>
      </w:r>
      <w:r w:rsidRPr="00244B9F">
        <w:rPr>
          <w:rFonts w:ascii="Arial" w:hAnsi="Arial"/>
          <w:i/>
          <w:iCs/>
          <w:sz w:val="24"/>
          <w:szCs w:val="24"/>
          <w:shd w:val="clear" w:color="auto" w:fill="FFFFFF"/>
        </w:rPr>
        <w:t>To</w:t>
      </w:r>
      <w:proofErr w:type="gramEnd"/>
      <w:r w:rsidRPr="00244B9F">
        <w:rPr>
          <w:rFonts w:ascii="Arial" w:hAnsi="Arial"/>
          <w:i/>
          <w:iCs/>
          <w:sz w:val="24"/>
          <w:szCs w:val="24"/>
          <w:shd w:val="clear" w:color="auto" w:fill="FFFFFF"/>
        </w:rPr>
        <w:t xml:space="preserve"> the Girl Grieving the Loss Of Someone Who Is Still Alive</w:t>
      </w:r>
      <w:r w:rsidRPr="00244B9F">
        <w:rPr>
          <w:rFonts w:ascii="Arial" w:hAnsi="Arial"/>
          <w:sz w:val="24"/>
          <w:szCs w:val="24"/>
          <w:shd w:val="clear" w:color="auto" w:fill="FFFFFF"/>
        </w:rPr>
        <w:t>. [online] Her way. Available at: &lt;https://herway.net/life/to-the-girl-grieving-the-loss-of-someone-who-is-still-alive/&gt; (Accessed 07 March 2021).</w:t>
      </w:r>
    </w:p>
    <w:p w14:paraId="11E7FC2B" w14:textId="32C7248A" w:rsidR="00244B9F" w:rsidRPr="00244B9F" w:rsidRDefault="00244B9F" w:rsidP="00FE67AE">
      <w:pPr>
        <w:spacing w:line="360" w:lineRule="auto"/>
        <w:jc w:val="both"/>
        <w:rPr>
          <w:rFonts w:ascii="Arial" w:hAnsi="Arial"/>
          <w:color w:val="000000"/>
          <w:sz w:val="24"/>
          <w:szCs w:val="24"/>
          <w:shd w:val="clear" w:color="auto" w:fill="FFFFFF"/>
        </w:rPr>
      </w:pPr>
      <w:r w:rsidRPr="00244B9F">
        <w:rPr>
          <w:rFonts w:ascii="Arial" w:hAnsi="Arial"/>
          <w:color w:val="000000"/>
          <w:sz w:val="24"/>
          <w:szCs w:val="24"/>
          <w:shd w:val="clear" w:color="auto" w:fill="FFFFFF"/>
        </w:rPr>
        <w:t>Lopez, N., 2016. </w:t>
      </w:r>
      <w:r w:rsidRPr="00244B9F">
        <w:rPr>
          <w:rFonts w:ascii="Arial" w:hAnsi="Arial"/>
          <w:i/>
          <w:iCs/>
          <w:color w:val="000000"/>
          <w:sz w:val="24"/>
          <w:szCs w:val="24"/>
          <w:shd w:val="clear" w:color="auto" w:fill="FFFFFF"/>
        </w:rPr>
        <w:t>Instagram's new 'Save draft' feature will be a life saver</w:t>
      </w:r>
      <w:r w:rsidRPr="00244B9F">
        <w:rPr>
          <w:rFonts w:ascii="Arial" w:hAnsi="Arial"/>
          <w:color w:val="000000"/>
          <w:sz w:val="24"/>
          <w:szCs w:val="24"/>
          <w:shd w:val="clear" w:color="auto" w:fill="FFFFFF"/>
        </w:rPr>
        <w:t>. [online] The Next Web. Available at: &lt;https://thenextweb.com/apps/2016/09/21/instagram-now-lets-everyone-save-drafts/&gt; [Accessed 26 March 2021].</w:t>
      </w:r>
    </w:p>
    <w:p w14:paraId="1CD1A078" w14:textId="5E884E1F" w:rsidR="00244B9F" w:rsidRPr="00244B9F" w:rsidRDefault="00244B9F" w:rsidP="00FE67AE">
      <w:pPr>
        <w:spacing w:line="360" w:lineRule="auto"/>
        <w:jc w:val="both"/>
        <w:rPr>
          <w:rFonts w:ascii="Arial" w:hAnsi="Arial"/>
          <w:color w:val="000000"/>
          <w:sz w:val="24"/>
          <w:szCs w:val="24"/>
          <w:shd w:val="clear" w:color="auto" w:fill="FFFFFF"/>
        </w:rPr>
      </w:pPr>
      <w:r w:rsidRPr="00244B9F">
        <w:rPr>
          <w:rFonts w:ascii="Arial" w:hAnsi="Arial"/>
          <w:color w:val="000000"/>
          <w:sz w:val="24"/>
          <w:szCs w:val="24"/>
          <w:shd w:val="clear" w:color="auto" w:fill="FFFFFF"/>
        </w:rPr>
        <w:t>NSPCC. 2021. </w:t>
      </w:r>
      <w:r w:rsidRPr="00244B9F">
        <w:rPr>
          <w:rFonts w:ascii="Arial" w:hAnsi="Arial"/>
          <w:i/>
          <w:iCs/>
          <w:color w:val="000000"/>
          <w:sz w:val="24"/>
          <w:szCs w:val="24"/>
          <w:shd w:val="clear" w:color="auto" w:fill="FFFFFF"/>
        </w:rPr>
        <w:t>Calls about domestic abuse highest on record following lockdown increase</w:t>
      </w:r>
      <w:r w:rsidRPr="00244B9F">
        <w:rPr>
          <w:rFonts w:ascii="Arial" w:hAnsi="Arial"/>
          <w:color w:val="000000"/>
          <w:sz w:val="24"/>
          <w:szCs w:val="24"/>
          <w:shd w:val="clear" w:color="auto" w:fill="FFFFFF"/>
        </w:rPr>
        <w:t>. [online] Available at: &lt;https://www.nspcc.org.uk/about-us/news-opinion/2020/Calls-about-domestic-abuse-highest-on-record-following-lockdown-increase/&gt; [Accessed 23 March 2021].</w:t>
      </w:r>
    </w:p>
    <w:p w14:paraId="0BDB3B63" w14:textId="77777777" w:rsidR="008A7651" w:rsidRPr="00244B9F" w:rsidRDefault="008A7651" w:rsidP="00FE67AE">
      <w:pPr>
        <w:spacing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proofErr w:type="gramStart"/>
      <w:r w:rsidRPr="00244B9F">
        <w:rPr>
          <w:rFonts w:ascii="Arial" w:hAnsi="Arial"/>
          <w:sz w:val="24"/>
          <w:szCs w:val="24"/>
          <w:shd w:val="clear" w:color="auto" w:fill="FFFFFF"/>
        </w:rPr>
        <w:t>Serendipstudio.org.(</w:t>
      </w:r>
      <w:proofErr w:type="gramEnd"/>
      <w:r w:rsidRPr="00244B9F">
        <w:rPr>
          <w:rFonts w:ascii="Arial" w:hAnsi="Arial"/>
          <w:sz w:val="24"/>
          <w:szCs w:val="24"/>
          <w:shd w:val="clear" w:color="auto" w:fill="FFFFFF"/>
        </w:rPr>
        <w:t>2012) </w:t>
      </w:r>
      <w:r w:rsidRPr="00244B9F">
        <w:rPr>
          <w:rFonts w:ascii="Arial" w:hAnsi="Arial"/>
          <w:i/>
          <w:iCs/>
          <w:sz w:val="24"/>
          <w:szCs w:val="24"/>
          <w:shd w:val="clear" w:color="auto" w:fill="FFFFFF"/>
        </w:rPr>
        <w:t>I Choose to be Silent You Don't Make me be Silent</w:t>
      </w:r>
      <w:r w:rsidRPr="00244B9F">
        <w:rPr>
          <w:rFonts w:ascii="Arial" w:hAnsi="Arial"/>
          <w:sz w:val="24"/>
          <w:szCs w:val="24"/>
          <w:shd w:val="clear" w:color="auto" w:fill="FFFFFF"/>
        </w:rPr>
        <w:t>. [online] Available at: &lt;https://serendipstudio.org/exchange/i-choose-be-silent-you-dont-make-me-be-silent&gt; (Accessed 7 March 2021)</w:t>
      </w:r>
    </w:p>
    <w:p w14:paraId="7481F19F" w14:textId="77777777" w:rsidR="008A7651" w:rsidRPr="00244B9F" w:rsidRDefault="008A7651" w:rsidP="00FE67AE">
      <w:pPr>
        <w:spacing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proofErr w:type="spellStart"/>
      <w:r w:rsidRPr="00244B9F">
        <w:rPr>
          <w:rFonts w:ascii="Arial" w:hAnsi="Arial"/>
          <w:sz w:val="24"/>
          <w:szCs w:val="24"/>
          <w:shd w:val="clear" w:color="auto" w:fill="FFFFFF"/>
        </w:rPr>
        <w:t>Shhuk</w:t>
      </w:r>
      <w:proofErr w:type="spellEnd"/>
      <w:r w:rsidRPr="00244B9F">
        <w:rPr>
          <w:rFonts w:ascii="Arial" w:hAnsi="Arial"/>
          <w:sz w:val="24"/>
          <w:szCs w:val="24"/>
          <w:shd w:val="clear" w:color="auto" w:fill="FFFFFF"/>
        </w:rPr>
        <w:t>, p., (2021) </w:t>
      </w:r>
      <w:r w:rsidRPr="00244B9F">
        <w:rPr>
          <w:rFonts w:ascii="Arial" w:hAnsi="Arial"/>
          <w:i/>
          <w:iCs/>
          <w:sz w:val="24"/>
          <w:szCs w:val="24"/>
          <w:shd w:val="clear" w:color="auto" w:fill="FFFFFF"/>
        </w:rPr>
        <w:t>Similar Images, Stock Photos &amp; Vectors of emoji sad bruise eyes isolated on white - 1504581434 | Shutterstock</w:t>
      </w:r>
      <w:r w:rsidRPr="00244B9F">
        <w:rPr>
          <w:rFonts w:ascii="Arial" w:hAnsi="Arial"/>
          <w:sz w:val="24"/>
          <w:szCs w:val="24"/>
          <w:shd w:val="clear" w:color="auto" w:fill="FFFFFF"/>
        </w:rPr>
        <w:t>. [online] Shutterstock.com. Available at: &lt;https://www.shutterstock.com/search/similar/1504581434&gt; (Accessed 5 March 2021).</w:t>
      </w:r>
    </w:p>
    <w:p w14:paraId="381F447E" w14:textId="79D3DC9B" w:rsidR="008A7651" w:rsidRPr="00244B9F" w:rsidRDefault="008A7651" w:rsidP="00FE67AE">
      <w:pPr>
        <w:spacing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r w:rsidRPr="00244B9F">
        <w:rPr>
          <w:rFonts w:ascii="Arial" w:hAnsi="Arial"/>
          <w:sz w:val="24"/>
          <w:szCs w:val="24"/>
          <w:shd w:val="clear" w:color="auto" w:fill="FFFFFF"/>
        </w:rPr>
        <w:t xml:space="preserve">Spiritual Side of Domestic </w:t>
      </w:r>
      <w:proofErr w:type="gramStart"/>
      <w:r w:rsidRPr="00244B9F">
        <w:rPr>
          <w:rFonts w:ascii="Arial" w:hAnsi="Arial"/>
          <w:sz w:val="24"/>
          <w:szCs w:val="24"/>
          <w:shd w:val="clear" w:color="auto" w:fill="FFFFFF"/>
        </w:rPr>
        <w:t>Violence.(</w:t>
      </w:r>
      <w:proofErr w:type="gramEnd"/>
      <w:r w:rsidRPr="00244B9F">
        <w:rPr>
          <w:rFonts w:ascii="Arial" w:hAnsi="Arial"/>
          <w:sz w:val="24"/>
          <w:szCs w:val="24"/>
          <w:shd w:val="clear" w:color="auto" w:fill="FFFFFF"/>
        </w:rPr>
        <w:t>2013) </w:t>
      </w:r>
      <w:r w:rsidRPr="00244B9F">
        <w:rPr>
          <w:rFonts w:ascii="Arial" w:hAnsi="Arial"/>
          <w:i/>
          <w:iCs/>
          <w:sz w:val="24"/>
          <w:szCs w:val="24"/>
          <w:shd w:val="clear" w:color="auto" w:fill="FFFFFF"/>
        </w:rPr>
        <w:t>DOMESTIC VIOLENCE – THE DEATH OF A CHILD</w:t>
      </w:r>
      <w:r w:rsidRPr="00244B9F">
        <w:rPr>
          <w:rFonts w:ascii="Arial" w:hAnsi="Arial"/>
          <w:sz w:val="24"/>
          <w:szCs w:val="24"/>
          <w:shd w:val="clear" w:color="auto" w:fill="FFFFFF"/>
        </w:rPr>
        <w:t>. [online] Available at: &lt;https://ssofdv.wordpress.com/2013/04/29/domestic-violence-the-death-of-a-child/&gt; (Accessed 7 March 2021)</w:t>
      </w:r>
    </w:p>
    <w:p w14:paraId="17E73B3B" w14:textId="43B2052B" w:rsidR="00047B07" w:rsidRPr="00244B9F" w:rsidRDefault="00047B07" w:rsidP="00FE67AE">
      <w:pPr>
        <w:spacing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r w:rsidRPr="00244B9F">
        <w:rPr>
          <w:rFonts w:ascii="Arial" w:hAnsi="Arial"/>
          <w:color w:val="000000"/>
          <w:sz w:val="24"/>
          <w:szCs w:val="24"/>
          <w:shd w:val="clear" w:color="auto" w:fill="FFFFFF"/>
        </w:rPr>
        <w:t>ward, s., 2018. </w:t>
      </w:r>
      <w:r w:rsidRPr="00244B9F">
        <w:rPr>
          <w:rFonts w:ascii="Arial" w:hAnsi="Arial"/>
          <w:i/>
          <w:iCs/>
          <w:color w:val="000000"/>
          <w:sz w:val="24"/>
          <w:szCs w:val="24"/>
          <w:shd w:val="clear" w:color="auto" w:fill="FFFFFF"/>
        </w:rPr>
        <w:t xml:space="preserve">Download Icons Wallpaper Desktop Fb Computer Facebook Logo HQ PNG Image | </w:t>
      </w:r>
      <w:proofErr w:type="spellStart"/>
      <w:r w:rsidRPr="00244B9F">
        <w:rPr>
          <w:rFonts w:ascii="Arial" w:hAnsi="Arial"/>
          <w:i/>
          <w:iCs/>
          <w:color w:val="000000"/>
          <w:sz w:val="24"/>
          <w:szCs w:val="24"/>
          <w:shd w:val="clear" w:color="auto" w:fill="FFFFFF"/>
        </w:rPr>
        <w:t>FreePNGImg</w:t>
      </w:r>
      <w:proofErr w:type="spellEnd"/>
      <w:r w:rsidRPr="00244B9F">
        <w:rPr>
          <w:rFonts w:ascii="Arial" w:hAnsi="Arial"/>
          <w:color w:val="000000"/>
          <w:sz w:val="24"/>
          <w:szCs w:val="24"/>
          <w:shd w:val="clear" w:color="auto" w:fill="FFFFFF"/>
        </w:rPr>
        <w:t xml:space="preserve">. [online] </w:t>
      </w:r>
      <w:proofErr w:type="spellStart"/>
      <w:r w:rsidRPr="00244B9F">
        <w:rPr>
          <w:rFonts w:ascii="Arial" w:hAnsi="Arial"/>
          <w:color w:val="000000"/>
          <w:sz w:val="24"/>
          <w:szCs w:val="24"/>
          <w:shd w:val="clear" w:color="auto" w:fill="FFFFFF"/>
        </w:rPr>
        <w:t>FreePNGImg</w:t>
      </w:r>
      <w:proofErr w:type="spellEnd"/>
      <w:r w:rsidRPr="00244B9F">
        <w:rPr>
          <w:rFonts w:ascii="Arial" w:hAnsi="Arial"/>
          <w:color w:val="000000"/>
          <w:sz w:val="24"/>
          <w:szCs w:val="24"/>
          <w:shd w:val="clear" w:color="auto" w:fill="FFFFFF"/>
        </w:rPr>
        <w:t>. Available at: &lt;https://www.freepngimg.com/png/65283-icons-wallpaper-desktop-fb-computer-facebook-logo&gt; [Accessed 26 March 2021].</w:t>
      </w:r>
    </w:p>
    <w:p w14:paraId="0BD4BB3B" w14:textId="328784B8" w:rsidR="008A7651" w:rsidRPr="00F709B6" w:rsidRDefault="008A7651" w:rsidP="00FE67AE">
      <w:pPr>
        <w:spacing w:line="360" w:lineRule="auto"/>
        <w:jc w:val="both"/>
        <w:rPr>
          <w:rStyle w:val="Hyperlink"/>
          <w:rFonts w:ascii="Arial" w:hAnsi="Arial"/>
          <w:color w:val="000000" w:themeColor="text1"/>
          <w:sz w:val="24"/>
          <w:szCs w:val="24"/>
        </w:rPr>
      </w:pPr>
      <w:r w:rsidRPr="00F709B6">
        <w:rPr>
          <w:rStyle w:val="Hyperlink"/>
          <w:rFonts w:ascii="Arial" w:hAnsi="Arial"/>
          <w:color w:val="000000" w:themeColor="text1"/>
          <w:sz w:val="24"/>
          <w:szCs w:val="24"/>
        </w:rPr>
        <w:t xml:space="preserve">Women’s Aid (2021) The Domestic Abuse Report </w:t>
      </w:r>
      <w:proofErr w:type="gramStart"/>
      <w:r w:rsidRPr="00F709B6">
        <w:rPr>
          <w:rStyle w:val="Hyperlink"/>
          <w:rFonts w:ascii="Arial" w:hAnsi="Arial"/>
          <w:color w:val="000000" w:themeColor="text1"/>
          <w:sz w:val="24"/>
          <w:szCs w:val="24"/>
        </w:rPr>
        <w:t>2019:The</w:t>
      </w:r>
      <w:proofErr w:type="gramEnd"/>
      <w:r w:rsidRPr="00F709B6">
        <w:rPr>
          <w:rStyle w:val="Hyperlink"/>
          <w:rFonts w:ascii="Arial" w:hAnsi="Arial"/>
          <w:color w:val="000000" w:themeColor="text1"/>
          <w:sz w:val="24"/>
          <w:szCs w:val="24"/>
        </w:rPr>
        <w:t xml:space="preserve"> Annual Audit, Bristol: Women’s Aid </w:t>
      </w:r>
      <w:hyperlink r:id="rId35" w:history="1">
        <w:r w:rsidR="00F709B6" w:rsidRPr="00F709B6">
          <w:rPr>
            <w:rStyle w:val="Hyperlink"/>
            <w:rFonts w:ascii="Arial" w:hAnsi="Arial"/>
            <w:sz w:val="24"/>
            <w:szCs w:val="24"/>
          </w:rPr>
          <w:t>www.womenaid.org.uk</w:t>
        </w:r>
      </w:hyperlink>
    </w:p>
    <w:p w14:paraId="34DB1EDB" w14:textId="791419EC" w:rsidR="00F709B6" w:rsidRPr="00F709B6" w:rsidRDefault="00F709B6" w:rsidP="00FE67AE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F709B6">
        <w:rPr>
          <w:rFonts w:ascii="Arial" w:hAnsi="Arial"/>
          <w:color w:val="000000"/>
          <w:sz w:val="24"/>
          <w:szCs w:val="24"/>
          <w:shd w:val="clear" w:color="auto" w:fill="FFFFFF"/>
        </w:rPr>
        <w:t>Womensaid.org.uk. 2021. [online] Available at: &lt;https://www.womensaid.org.uk/wp-content/uploads/2021/01/The-Domestic-Abuse-Report-2021-The-Annual-Audit.pdf&gt; [Accessed 26 March 2021].</w:t>
      </w:r>
    </w:p>
    <w:p w14:paraId="7B1F7543" w14:textId="77777777" w:rsidR="008A7651" w:rsidRPr="00244B9F" w:rsidRDefault="008A7651" w:rsidP="003A4E3E">
      <w:pPr>
        <w:spacing w:line="360" w:lineRule="auto"/>
        <w:rPr>
          <w:rFonts w:ascii="Arial" w:hAnsi="Arial"/>
          <w:sz w:val="24"/>
          <w:szCs w:val="24"/>
        </w:rPr>
      </w:pPr>
    </w:p>
    <w:p w14:paraId="06053554" w14:textId="77777777" w:rsidR="00501C8F" w:rsidRPr="00047B07" w:rsidRDefault="00501C8F" w:rsidP="003A4E3E">
      <w:pPr>
        <w:widowControl/>
        <w:autoSpaceDE/>
        <w:autoSpaceDN/>
        <w:spacing w:line="360" w:lineRule="auto"/>
        <w:rPr>
          <w:sz w:val="24"/>
          <w:szCs w:val="24"/>
        </w:rPr>
      </w:pPr>
    </w:p>
    <w:p w14:paraId="343718E9" w14:textId="77777777" w:rsidR="00D4534A" w:rsidRPr="00047B07" w:rsidRDefault="00D4534A" w:rsidP="00D4534A">
      <w:pPr>
        <w:rPr>
          <w:sz w:val="24"/>
          <w:szCs w:val="24"/>
        </w:rPr>
      </w:pPr>
    </w:p>
    <w:sectPr w:rsidR="00D4534A" w:rsidRPr="00047B07" w:rsidSect="00191880">
      <w:footerReference w:type="default" r:id="rId36"/>
      <w:pgSz w:w="16838" w:h="23811" w:code="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15809A" w14:textId="77777777" w:rsidR="00257F05" w:rsidRDefault="00257F05" w:rsidP="00CB5830">
      <w:r>
        <w:separator/>
      </w:r>
    </w:p>
  </w:endnote>
  <w:endnote w:type="continuationSeparator" w:id="0">
    <w:p w14:paraId="7B094FB2" w14:textId="77777777" w:rsidR="00257F05" w:rsidRDefault="00257F05" w:rsidP="00CB5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ADFA57" w14:textId="77777777" w:rsidR="005C0DFB" w:rsidRDefault="005C0D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4F038B" w14:textId="77777777" w:rsidR="00257F05" w:rsidRDefault="00257F05" w:rsidP="00CB5830">
      <w:r>
        <w:separator/>
      </w:r>
    </w:p>
  </w:footnote>
  <w:footnote w:type="continuationSeparator" w:id="0">
    <w:p w14:paraId="738D7266" w14:textId="77777777" w:rsidR="00257F05" w:rsidRDefault="00257F05" w:rsidP="00CB58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E57F40"/>
    <w:multiLevelType w:val="hybridMultilevel"/>
    <w:tmpl w:val="42D8A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0742B"/>
    <w:multiLevelType w:val="hybridMultilevel"/>
    <w:tmpl w:val="79089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50DBA"/>
    <w:multiLevelType w:val="hybridMultilevel"/>
    <w:tmpl w:val="7B42F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FF2632"/>
    <w:multiLevelType w:val="hybridMultilevel"/>
    <w:tmpl w:val="2D16F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3"/>
  <w:hideSpellingErrors/>
  <w:hideGrammaticalErrors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97A"/>
    <w:rsid w:val="000135D1"/>
    <w:rsid w:val="000413F9"/>
    <w:rsid w:val="00047B07"/>
    <w:rsid w:val="00081000"/>
    <w:rsid w:val="000D13EF"/>
    <w:rsid w:val="000E48A3"/>
    <w:rsid w:val="001202BF"/>
    <w:rsid w:val="0014204E"/>
    <w:rsid w:val="00146705"/>
    <w:rsid w:val="00146BF5"/>
    <w:rsid w:val="0016067A"/>
    <w:rsid w:val="00170CF6"/>
    <w:rsid w:val="0019092A"/>
    <w:rsid w:val="00191880"/>
    <w:rsid w:val="00194B32"/>
    <w:rsid w:val="001B0050"/>
    <w:rsid w:val="001C2093"/>
    <w:rsid w:val="00210857"/>
    <w:rsid w:val="00213427"/>
    <w:rsid w:val="00240967"/>
    <w:rsid w:val="00244B9F"/>
    <w:rsid w:val="00247B00"/>
    <w:rsid w:val="00257F05"/>
    <w:rsid w:val="00281831"/>
    <w:rsid w:val="0028397A"/>
    <w:rsid w:val="00296EFF"/>
    <w:rsid w:val="002C7012"/>
    <w:rsid w:val="002E2486"/>
    <w:rsid w:val="00300870"/>
    <w:rsid w:val="00321284"/>
    <w:rsid w:val="003516E7"/>
    <w:rsid w:val="00395FBB"/>
    <w:rsid w:val="003A4E3E"/>
    <w:rsid w:val="003C2D0D"/>
    <w:rsid w:val="003D6D6E"/>
    <w:rsid w:val="003D7A9A"/>
    <w:rsid w:val="003E152A"/>
    <w:rsid w:val="004029C1"/>
    <w:rsid w:val="00411BF5"/>
    <w:rsid w:val="004208D0"/>
    <w:rsid w:val="00451191"/>
    <w:rsid w:val="00484DD6"/>
    <w:rsid w:val="00485A74"/>
    <w:rsid w:val="00493EEF"/>
    <w:rsid w:val="004A7E7C"/>
    <w:rsid w:val="004E5606"/>
    <w:rsid w:val="004E644B"/>
    <w:rsid w:val="00500A64"/>
    <w:rsid w:val="00501C8F"/>
    <w:rsid w:val="00526826"/>
    <w:rsid w:val="00535EA0"/>
    <w:rsid w:val="005449EC"/>
    <w:rsid w:val="0056239C"/>
    <w:rsid w:val="00571326"/>
    <w:rsid w:val="00574B7C"/>
    <w:rsid w:val="005B0BFB"/>
    <w:rsid w:val="005B6883"/>
    <w:rsid w:val="005C0DFB"/>
    <w:rsid w:val="005C1861"/>
    <w:rsid w:val="005C6AE2"/>
    <w:rsid w:val="005C74FA"/>
    <w:rsid w:val="005E5FEB"/>
    <w:rsid w:val="005F4F25"/>
    <w:rsid w:val="00677BD5"/>
    <w:rsid w:val="006873A5"/>
    <w:rsid w:val="006A7C80"/>
    <w:rsid w:val="00706617"/>
    <w:rsid w:val="00716936"/>
    <w:rsid w:val="00730A30"/>
    <w:rsid w:val="00735AFC"/>
    <w:rsid w:val="00751678"/>
    <w:rsid w:val="00762EE0"/>
    <w:rsid w:val="00771A86"/>
    <w:rsid w:val="00777BFD"/>
    <w:rsid w:val="00781F91"/>
    <w:rsid w:val="00793D8A"/>
    <w:rsid w:val="007B14E6"/>
    <w:rsid w:val="007B3507"/>
    <w:rsid w:val="007B46E6"/>
    <w:rsid w:val="007B520E"/>
    <w:rsid w:val="007D1EB5"/>
    <w:rsid w:val="00821A25"/>
    <w:rsid w:val="00822B19"/>
    <w:rsid w:val="0084632C"/>
    <w:rsid w:val="00856975"/>
    <w:rsid w:val="008629E3"/>
    <w:rsid w:val="00873B13"/>
    <w:rsid w:val="00891DD8"/>
    <w:rsid w:val="008949CA"/>
    <w:rsid w:val="008A2C91"/>
    <w:rsid w:val="008A7651"/>
    <w:rsid w:val="008C54C6"/>
    <w:rsid w:val="008E0E79"/>
    <w:rsid w:val="008E708A"/>
    <w:rsid w:val="008F78AE"/>
    <w:rsid w:val="00951C4D"/>
    <w:rsid w:val="00980076"/>
    <w:rsid w:val="009B258E"/>
    <w:rsid w:val="009B6ABE"/>
    <w:rsid w:val="009C2F54"/>
    <w:rsid w:val="009C58B6"/>
    <w:rsid w:val="00A15F7F"/>
    <w:rsid w:val="00A376C4"/>
    <w:rsid w:val="00A4034D"/>
    <w:rsid w:val="00A549AB"/>
    <w:rsid w:val="00A54ED1"/>
    <w:rsid w:val="00A64631"/>
    <w:rsid w:val="00A66607"/>
    <w:rsid w:val="00A92EBB"/>
    <w:rsid w:val="00A95B15"/>
    <w:rsid w:val="00AD2E59"/>
    <w:rsid w:val="00AD456C"/>
    <w:rsid w:val="00AE6876"/>
    <w:rsid w:val="00AF0D66"/>
    <w:rsid w:val="00B66E11"/>
    <w:rsid w:val="00B81CCD"/>
    <w:rsid w:val="00B90C9A"/>
    <w:rsid w:val="00BA7F31"/>
    <w:rsid w:val="00BB00CE"/>
    <w:rsid w:val="00BB15DB"/>
    <w:rsid w:val="00BC769B"/>
    <w:rsid w:val="00BD1CCE"/>
    <w:rsid w:val="00BD456F"/>
    <w:rsid w:val="00BD5225"/>
    <w:rsid w:val="00BE7D49"/>
    <w:rsid w:val="00BF34B9"/>
    <w:rsid w:val="00C10C39"/>
    <w:rsid w:val="00C541FD"/>
    <w:rsid w:val="00C71381"/>
    <w:rsid w:val="00CA116D"/>
    <w:rsid w:val="00CA22BD"/>
    <w:rsid w:val="00CB5830"/>
    <w:rsid w:val="00CD58E8"/>
    <w:rsid w:val="00D101AF"/>
    <w:rsid w:val="00D22375"/>
    <w:rsid w:val="00D317DE"/>
    <w:rsid w:val="00D4534A"/>
    <w:rsid w:val="00DB00E8"/>
    <w:rsid w:val="00DB221C"/>
    <w:rsid w:val="00DB23CE"/>
    <w:rsid w:val="00DC279B"/>
    <w:rsid w:val="00DD1700"/>
    <w:rsid w:val="00DF3983"/>
    <w:rsid w:val="00DF5A27"/>
    <w:rsid w:val="00DF78A8"/>
    <w:rsid w:val="00E03A10"/>
    <w:rsid w:val="00E25AA3"/>
    <w:rsid w:val="00E52419"/>
    <w:rsid w:val="00E858B8"/>
    <w:rsid w:val="00E9353B"/>
    <w:rsid w:val="00E96FDD"/>
    <w:rsid w:val="00EA7FB7"/>
    <w:rsid w:val="00EC1E7C"/>
    <w:rsid w:val="00EC35EE"/>
    <w:rsid w:val="00EC39DC"/>
    <w:rsid w:val="00ED0F16"/>
    <w:rsid w:val="00EE17E6"/>
    <w:rsid w:val="00EF3B40"/>
    <w:rsid w:val="00EF41D6"/>
    <w:rsid w:val="00EF64F6"/>
    <w:rsid w:val="00F0255A"/>
    <w:rsid w:val="00F12E69"/>
    <w:rsid w:val="00F165DD"/>
    <w:rsid w:val="00F64737"/>
    <w:rsid w:val="00F709B6"/>
    <w:rsid w:val="00F72D6D"/>
    <w:rsid w:val="00FA0732"/>
    <w:rsid w:val="00FC4735"/>
    <w:rsid w:val="00FE0F4F"/>
    <w:rsid w:val="00FE118E"/>
    <w:rsid w:val="00FE67AE"/>
    <w:rsid w:val="00FF2B38"/>
    <w:rsid w:val="00FF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536A0B"/>
  <w15:chartTrackingRefBased/>
  <w15:docId w15:val="{192A7CF5-6F2C-4CBE-B376-A8C9E78E9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2"/>
    <w:qFormat/>
    <w:rsid w:val="00EC39DC"/>
    <w:pPr>
      <w:widowControl w:val="0"/>
      <w:autoSpaceDE w:val="0"/>
      <w:autoSpaceDN w:val="0"/>
    </w:pPr>
    <w:rPr>
      <w:rFonts w:asciiTheme="minorHAnsi" w:eastAsia="Arial" w:hAnsiTheme="minorHAnsi" w:cs="Arial"/>
      <w:color w:val="000000" w:themeColor="text1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5830"/>
    <w:pPr>
      <w:widowControl/>
      <w:tabs>
        <w:tab w:val="center" w:pos="4680"/>
        <w:tab w:val="right" w:pos="9360"/>
      </w:tabs>
      <w:autoSpaceDE/>
      <w:autoSpaceDN/>
    </w:pPr>
    <w:rPr>
      <w:rFonts w:ascii="Times New Roman" w:eastAsia="Times New Roman" w:hAnsi="Times New Roman" w:cs="Times New Roman"/>
      <w:color w:val="212120"/>
      <w:kern w:val="28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B5830"/>
    <w:rPr>
      <w:rFonts w:ascii="Times New Roman" w:eastAsia="Times New Roman" w:hAnsi="Times New Roman"/>
      <w:color w:val="212120"/>
      <w:kern w:val="28"/>
    </w:rPr>
  </w:style>
  <w:style w:type="paragraph" w:styleId="Footer">
    <w:name w:val="footer"/>
    <w:basedOn w:val="Normal"/>
    <w:link w:val="FooterChar"/>
    <w:uiPriority w:val="99"/>
    <w:unhideWhenUsed/>
    <w:rsid w:val="00CB5830"/>
    <w:pPr>
      <w:widowControl/>
      <w:tabs>
        <w:tab w:val="center" w:pos="4680"/>
        <w:tab w:val="right" w:pos="9360"/>
      </w:tabs>
      <w:autoSpaceDE/>
      <w:autoSpaceDN/>
    </w:pPr>
    <w:rPr>
      <w:rFonts w:ascii="Times New Roman" w:eastAsia="Times New Roman" w:hAnsi="Times New Roman" w:cs="Times New Roman"/>
      <w:color w:val="212120"/>
      <w:kern w:val="28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B5830"/>
    <w:rPr>
      <w:rFonts w:ascii="Times New Roman" w:eastAsia="Times New Roman" w:hAnsi="Times New Roman"/>
      <w:color w:val="212120"/>
      <w:kern w:val="28"/>
    </w:rPr>
  </w:style>
  <w:style w:type="paragraph" w:styleId="NoSpacing">
    <w:name w:val="No Spacing"/>
    <w:link w:val="NoSpacingChar"/>
    <w:uiPriority w:val="1"/>
    <w:qFormat/>
    <w:rsid w:val="00191880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191880"/>
    <w:rPr>
      <w:rFonts w:asciiTheme="minorHAnsi" w:eastAsiaTheme="minorEastAsia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2E24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F78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78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8.png"/><Relationship Id="rId26" Type="http://schemas.openxmlformats.org/officeDocument/2006/relationships/hyperlink" Target="https://es.wikipedia.org/wiki/Archivo:Instagram-Icon.png" TargetMode="Externa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image" Target="media/image16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creativecommons.org/licenses/by-sa/3.0/" TargetMode="External"/><Relationship Id="rId25" Type="http://schemas.openxmlformats.org/officeDocument/2006/relationships/image" Target="media/image10.png"/><Relationship Id="rId33" Type="http://schemas.openxmlformats.org/officeDocument/2006/relationships/image" Target="media/image15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theintenseplayer.deviantart.com/art/Twitter-Neue-iOS-Icon-329042199" TargetMode="External"/><Relationship Id="rId20" Type="http://schemas.openxmlformats.org/officeDocument/2006/relationships/hyperlink" Target="https://creativecommons.org/licenses/by-sa/3.0/" TargetMode="External"/><Relationship Id="rId29" Type="http://schemas.openxmlformats.org/officeDocument/2006/relationships/hyperlink" Target="https://www.freepngimg.com/png/65283-icons-wallpaper-desktop-fb-computer-facebook-log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creativecommons.org/licenses/by-sa/3.0/" TargetMode="External"/><Relationship Id="rId32" Type="http://schemas.openxmlformats.org/officeDocument/2006/relationships/image" Target="media/image14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theintenseplayer.deviantart.com/art/Twitter-Neue-iOS-Icon-329042199" TargetMode="External"/><Relationship Id="rId23" Type="http://schemas.openxmlformats.org/officeDocument/2006/relationships/hyperlink" Target="https://es.wikipedia.org/wiki/Archivo:Instagram-Icon.png" TargetMode="External"/><Relationship Id="rId28" Type="http://schemas.openxmlformats.org/officeDocument/2006/relationships/image" Target="media/image11.png"/><Relationship Id="rId36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hyperlink" Target="http://theintenseplayer.deviantart.com/art/Twitter-Neue-iOS-Icon-329042199" TargetMode="External"/><Relationship Id="rId31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yperlink" Target="https://es.wikipedia.org/wiki/Archivo:Instagram-Icon.png" TargetMode="External"/><Relationship Id="rId27" Type="http://schemas.openxmlformats.org/officeDocument/2006/relationships/hyperlink" Target="https://creativecommons.org/licenses/by-sa/3.0/" TargetMode="External"/><Relationship Id="rId30" Type="http://schemas.openxmlformats.org/officeDocument/2006/relationships/image" Target="media/image12.jpeg"/><Relationship Id="rId35" Type="http://schemas.openxmlformats.org/officeDocument/2006/relationships/hyperlink" Target="http://www.womenaid.org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ni\AppData\Roaming\Microsoft\Templates\Real%20estate%20poster%20(vertical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BA43280-58F1-44F2-86E7-406EE36F6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Real estate poster (vertical)</Template>
  <TotalTime>1627</TotalTime>
  <Pages>5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Shani</dc:creator>
  <cp:keywords/>
  <dc:description/>
  <cp:lastModifiedBy>Chantelle Elaine Simmonds (1914402)</cp:lastModifiedBy>
  <cp:revision>154</cp:revision>
  <dcterms:created xsi:type="dcterms:W3CDTF">2021-03-06T22:04:00Z</dcterms:created>
  <dcterms:modified xsi:type="dcterms:W3CDTF">2021-03-26T01:13:00Z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0x0101005F02E0EF7D44C04B9FA644DBFF45FF6A</vt:lpwstr>
  </property>
</Properties>
</file>