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775854" w:rsidP="00AC67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 xml:space="preserve">Josh Arran 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775854" w:rsidRDefault="00775854" w:rsidP="00775854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775854">
              <w:rPr>
                <w:rFonts w:asciiTheme="minorHAnsi" w:hAnsiTheme="minorHAnsi" w:cstheme="minorHAnsi"/>
                <w:b/>
                <w:color w:val="1F497D" w:themeColor="text2"/>
              </w:rPr>
              <w:t xml:space="preserve">An investigation into absence management systems for NPTC Group </w:t>
            </w:r>
            <w:bookmarkStart w:id="0" w:name="_GoBack"/>
            <w:bookmarkEnd w:id="0"/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C2EE5" w:rsidRPr="005E69B4" w:rsidRDefault="0081551D" w:rsidP="0026269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C5C9D" w:rsidP="00073A7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073A7F"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C67A0" w:rsidP="00073A7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073A7F"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61A46" w:rsidP="00073A7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073A7F">
              <w:rPr>
                <w:rFonts w:asciiTheme="minorHAnsi" w:hAnsiTheme="minorHAnsi"/>
                <w:b/>
                <w:color w:val="1F497D" w:themeColor="text2"/>
                <w:lang w:eastAsia="en-GB"/>
              </w:rPr>
              <w:t>8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C2EE5" w:rsidRPr="00C2152E" w:rsidRDefault="006C2EE5" w:rsidP="006C2EE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C2EE5" w:rsidRPr="006363DD" w:rsidRDefault="006C2EE5" w:rsidP="006C2EE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8pt;height:32.15pt" o:ole="">
            <v:imagedata r:id="rId4" o:title=""/>
          </v:shape>
          <o:OLEObject Type="Embed" ProgID="PBrush" ShapeID="_x0000_i1025" DrawAspect="Content" ObjectID="_1619420346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73A7F"/>
    <w:rsid w:val="00093C00"/>
    <w:rsid w:val="00125730"/>
    <w:rsid w:val="001D0DDD"/>
    <w:rsid w:val="001E456A"/>
    <w:rsid w:val="001F5C64"/>
    <w:rsid w:val="00242112"/>
    <w:rsid w:val="00253402"/>
    <w:rsid w:val="00261A46"/>
    <w:rsid w:val="0026269A"/>
    <w:rsid w:val="002C6AEF"/>
    <w:rsid w:val="005E69B4"/>
    <w:rsid w:val="006363DD"/>
    <w:rsid w:val="006530D2"/>
    <w:rsid w:val="006645F5"/>
    <w:rsid w:val="00693334"/>
    <w:rsid w:val="006C1129"/>
    <w:rsid w:val="006C2EE5"/>
    <w:rsid w:val="00757C0F"/>
    <w:rsid w:val="00775854"/>
    <w:rsid w:val="00787C3B"/>
    <w:rsid w:val="007B697A"/>
    <w:rsid w:val="007C5C9D"/>
    <w:rsid w:val="0081551D"/>
    <w:rsid w:val="00866E85"/>
    <w:rsid w:val="008B05C1"/>
    <w:rsid w:val="00971A3B"/>
    <w:rsid w:val="009F37CB"/>
    <w:rsid w:val="00A151E5"/>
    <w:rsid w:val="00A736BA"/>
    <w:rsid w:val="00A873F4"/>
    <w:rsid w:val="00AB34FE"/>
    <w:rsid w:val="00AC67A0"/>
    <w:rsid w:val="00AE30DD"/>
    <w:rsid w:val="00AF3C3C"/>
    <w:rsid w:val="00C30167"/>
    <w:rsid w:val="00C60A27"/>
    <w:rsid w:val="00C73668"/>
    <w:rsid w:val="00CC4C41"/>
    <w:rsid w:val="00CD2262"/>
    <w:rsid w:val="00CF3983"/>
    <w:rsid w:val="00D41284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146DA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21644529</Template>
  <TotalTime>27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25</cp:revision>
  <dcterms:created xsi:type="dcterms:W3CDTF">2013-07-16T15:35:00Z</dcterms:created>
  <dcterms:modified xsi:type="dcterms:W3CDTF">2019-05-15T09:13:00Z</dcterms:modified>
</cp:coreProperties>
</file>