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E18703" w14:textId="77777777" w:rsidR="00EE6F25" w:rsidRDefault="00EE6F25" w:rsidP="005969E2">
      <w:pPr>
        <w:jc w:val="both"/>
        <w:rPr>
          <w:sz w:val="22"/>
          <w:szCs w:val="22"/>
        </w:rPr>
      </w:pPr>
    </w:p>
    <w:p w14:paraId="4E2E4AD6" w14:textId="684A4261" w:rsidR="001D1FF4" w:rsidRPr="008250E2" w:rsidRDefault="001D1FF4" w:rsidP="001D1FF4">
      <w:pPr>
        <w:rPr>
          <w:sz w:val="26"/>
          <w:szCs w:val="26"/>
        </w:rPr>
      </w:pPr>
      <w:r w:rsidRPr="008250E2">
        <w:rPr>
          <w:sz w:val="26"/>
          <w:szCs w:val="26"/>
        </w:rPr>
        <w:t xml:space="preserve">Mr </w:t>
      </w:r>
      <w:r>
        <w:rPr>
          <w:sz w:val="26"/>
          <w:szCs w:val="26"/>
        </w:rPr>
        <w:t>Cleverly</w:t>
      </w:r>
      <w:r w:rsidRPr="008250E2">
        <w:rPr>
          <w:sz w:val="26"/>
          <w:szCs w:val="26"/>
        </w:rPr>
        <w:t xml:space="preserve"> is in business as a retailer of motor</w:t>
      </w:r>
      <w:r>
        <w:rPr>
          <w:sz w:val="26"/>
          <w:szCs w:val="26"/>
        </w:rPr>
        <w:t xml:space="preserve"> vehicle spare parts.  At 1.1.1</w:t>
      </w:r>
      <w:r w:rsidR="008A0364">
        <w:rPr>
          <w:sz w:val="26"/>
          <w:szCs w:val="26"/>
        </w:rPr>
        <w:t>9</w:t>
      </w:r>
      <w:r>
        <w:rPr>
          <w:sz w:val="26"/>
          <w:szCs w:val="26"/>
        </w:rPr>
        <w:t xml:space="preserve"> his</w:t>
      </w:r>
      <w:r w:rsidRPr="008250E2">
        <w:rPr>
          <w:sz w:val="26"/>
          <w:szCs w:val="26"/>
        </w:rPr>
        <w:t xml:space="preserve"> ledger account balances were as follows:</w:t>
      </w:r>
    </w:p>
    <w:p w14:paraId="60F9C6B0" w14:textId="77777777" w:rsidR="001D1FF4" w:rsidRPr="008250E2" w:rsidRDefault="001D1FF4" w:rsidP="001D1FF4">
      <w:pPr>
        <w:rPr>
          <w:sz w:val="26"/>
          <w:szCs w:val="26"/>
        </w:rPr>
      </w:pPr>
    </w:p>
    <w:tbl>
      <w:tblPr>
        <w:tblW w:w="0" w:type="auto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948"/>
        <w:gridCol w:w="1200"/>
      </w:tblGrid>
      <w:tr w:rsidR="001D1FF4" w:rsidRPr="008250E2" w14:paraId="220CD4DC" w14:textId="77777777" w:rsidTr="00A8743E">
        <w:tc>
          <w:tcPr>
            <w:tcW w:w="6948" w:type="dxa"/>
          </w:tcPr>
          <w:p w14:paraId="69482AB2" w14:textId="77777777" w:rsidR="001D1FF4" w:rsidRPr="008250E2" w:rsidRDefault="001D1FF4" w:rsidP="00A8743E">
            <w:pPr>
              <w:rPr>
                <w:sz w:val="26"/>
                <w:szCs w:val="26"/>
              </w:rPr>
            </w:pPr>
          </w:p>
        </w:tc>
        <w:tc>
          <w:tcPr>
            <w:tcW w:w="1200" w:type="dxa"/>
          </w:tcPr>
          <w:p w14:paraId="109AE9ED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£</w:t>
            </w:r>
          </w:p>
        </w:tc>
      </w:tr>
      <w:tr w:rsidR="001D1FF4" w:rsidRPr="008250E2" w14:paraId="453215B4" w14:textId="77777777" w:rsidTr="00A8743E">
        <w:tc>
          <w:tcPr>
            <w:tcW w:w="6948" w:type="dxa"/>
          </w:tcPr>
          <w:p w14:paraId="614EB265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Capital</w:t>
            </w:r>
          </w:p>
          <w:p w14:paraId="231EA88E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Bank Account</w:t>
            </w:r>
          </w:p>
          <w:p w14:paraId="6A351D96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Cash in Hand</w:t>
            </w:r>
          </w:p>
          <w:p w14:paraId="12BCE0B5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Motor Vehicles – cost</w:t>
            </w:r>
          </w:p>
          <w:p w14:paraId="730531BA" w14:textId="784F335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Motor Vehicles – prov</w:t>
            </w:r>
            <w:r>
              <w:rPr>
                <w:sz w:val="26"/>
                <w:szCs w:val="26"/>
              </w:rPr>
              <w:t>ision for depreciation at 1.1.1</w:t>
            </w:r>
            <w:r w:rsidR="008A0364">
              <w:rPr>
                <w:sz w:val="26"/>
                <w:szCs w:val="26"/>
              </w:rPr>
              <w:t>9</w:t>
            </w:r>
          </w:p>
          <w:p w14:paraId="2951B2B2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Fixtures and Equipment – cost</w:t>
            </w:r>
          </w:p>
          <w:p w14:paraId="3E410F89" w14:textId="49FBA755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Fixtures and Equipment – prov</w:t>
            </w:r>
            <w:r>
              <w:rPr>
                <w:sz w:val="26"/>
                <w:szCs w:val="26"/>
              </w:rPr>
              <w:t>ision for depreciation at 1.1.1</w:t>
            </w:r>
            <w:r w:rsidR="008A0364">
              <w:rPr>
                <w:sz w:val="26"/>
                <w:szCs w:val="26"/>
              </w:rPr>
              <w:t>9</w:t>
            </w:r>
          </w:p>
          <w:p w14:paraId="60FDCF70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Trade debtors</w:t>
            </w:r>
          </w:p>
          <w:p w14:paraId="040BDF45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Trade creditors</w:t>
            </w:r>
          </w:p>
          <w:p w14:paraId="56811CE7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Bank Loan</w:t>
            </w:r>
          </w:p>
          <w:p w14:paraId="323EA4A8" w14:textId="395124C0" w:rsidR="001D1FF4" w:rsidRPr="008250E2" w:rsidRDefault="001D1FF4" w:rsidP="00A8743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Amount owed to HM Customs and Excise at 1-1-1</w:t>
            </w:r>
            <w:r w:rsidR="008A0364">
              <w:rPr>
                <w:sz w:val="26"/>
                <w:szCs w:val="26"/>
              </w:rPr>
              <w:t>9</w:t>
            </w:r>
          </w:p>
          <w:p w14:paraId="79CFC0D2" w14:textId="69456F1F" w:rsidR="001D1FF4" w:rsidRPr="008250E2" w:rsidRDefault="001D1FF4" w:rsidP="00A8743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Stock at 1.1.1</w:t>
            </w:r>
            <w:r w:rsidR="008A0364">
              <w:rPr>
                <w:sz w:val="26"/>
                <w:szCs w:val="26"/>
              </w:rPr>
              <w:t>9</w:t>
            </w:r>
          </w:p>
        </w:tc>
        <w:tc>
          <w:tcPr>
            <w:tcW w:w="1200" w:type="dxa"/>
          </w:tcPr>
          <w:p w14:paraId="32252682" w14:textId="77777777" w:rsidR="001D1FF4" w:rsidRPr="008250E2" w:rsidRDefault="001D1FF4" w:rsidP="00A8743E">
            <w:pPr>
              <w:jc w:val="right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11042</w:t>
            </w:r>
          </w:p>
          <w:p w14:paraId="56432A8F" w14:textId="77777777" w:rsidR="001D1FF4" w:rsidRPr="008250E2" w:rsidRDefault="001D1FF4" w:rsidP="00A8743E">
            <w:pPr>
              <w:jc w:val="right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2600</w:t>
            </w:r>
          </w:p>
          <w:p w14:paraId="69C487EA" w14:textId="77777777" w:rsidR="001D1FF4" w:rsidRPr="008250E2" w:rsidRDefault="001D1FF4" w:rsidP="00A8743E">
            <w:pPr>
              <w:jc w:val="right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100</w:t>
            </w:r>
          </w:p>
          <w:p w14:paraId="339EFF4A" w14:textId="77777777" w:rsidR="001D1FF4" w:rsidRPr="008250E2" w:rsidRDefault="001D1FF4" w:rsidP="00A8743E">
            <w:pPr>
              <w:jc w:val="right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5600</w:t>
            </w:r>
          </w:p>
          <w:p w14:paraId="75B48735" w14:textId="77777777" w:rsidR="001D1FF4" w:rsidRPr="008250E2" w:rsidRDefault="001D1FF4" w:rsidP="00A8743E">
            <w:pPr>
              <w:jc w:val="right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1400</w:t>
            </w:r>
          </w:p>
          <w:p w14:paraId="29B3E77A" w14:textId="77777777" w:rsidR="001D1FF4" w:rsidRPr="008250E2" w:rsidRDefault="001D1FF4" w:rsidP="00A8743E">
            <w:pPr>
              <w:jc w:val="right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1200</w:t>
            </w:r>
          </w:p>
          <w:p w14:paraId="75C40A75" w14:textId="77777777" w:rsidR="001D1FF4" w:rsidRPr="008250E2" w:rsidRDefault="001D1FF4" w:rsidP="00A8743E">
            <w:pPr>
              <w:jc w:val="right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300</w:t>
            </w:r>
          </w:p>
          <w:p w14:paraId="7CD23438" w14:textId="77777777" w:rsidR="001D1FF4" w:rsidRPr="008250E2" w:rsidRDefault="001D1FF4" w:rsidP="00A8743E">
            <w:pPr>
              <w:jc w:val="right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7800</w:t>
            </w:r>
          </w:p>
          <w:p w14:paraId="272A4327" w14:textId="77777777" w:rsidR="001D1FF4" w:rsidRPr="008250E2" w:rsidRDefault="001D1FF4" w:rsidP="00A8743E">
            <w:pPr>
              <w:jc w:val="right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900</w:t>
            </w:r>
          </w:p>
          <w:p w14:paraId="1B5EFDEC" w14:textId="6231136B" w:rsidR="001D1FF4" w:rsidRPr="008250E2" w:rsidRDefault="00E720C5" w:rsidP="00A8743E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4798</w:t>
            </w:r>
          </w:p>
          <w:p w14:paraId="263FF68A" w14:textId="77777777" w:rsidR="001D1FF4" w:rsidRPr="008250E2" w:rsidRDefault="001D1FF4" w:rsidP="00A8743E">
            <w:pPr>
              <w:jc w:val="right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700</w:t>
            </w:r>
          </w:p>
          <w:p w14:paraId="31CDF4B8" w14:textId="77777777" w:rsidR="001D1FF4" w:rsidRPr="008250E2" w:rsidRDefault="001D1FF4" w:rsidP="00E720C5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1840</w:t>
            </w:r>
          </w:p>
        </w:tc>
      </w:tr>
      <w:tr w:rsidR="00E720C5" w:rsidRPr="008250E2" w14:paraId="30B69ACF" w14:textId="77777777" w:rsidTr="00A8743E">
        <w:tc>
          <w:tcPr>
            <w:tcW w:w="6948" w:type="dxa"/>
          </w:tcPr>
          <w:p w14:paraId="2120E06D" w14:textId="77777777" w:rsidR="00E720C5" w:rsidRPr="008250E2" w:rsidRDefault="00E720C5" w:rsidP="00A8743E">
            <w:pPr>
              <w:rPr>
                <w:sz w:val="26"/>
                <w:szCs w:val="26"/>
              </w:rPr>
            </w:pPr>
          </w:p>
        </w:tc>
        <w:tc>
          <w:tcPr>
            <w:tcW w:w="1200" w:type="dxa"/>
          </w:tcPr>
          <w:p w14:paraId="054E87A6" w14:textId="77777777" w:rsidR="00E720C5" w:rsidRPr="008250E2" w:rsidRDefault="00E720C5" w:rsidP="00A8743E">
            <w:pPr>
              <w:jc w:val="right"/>
              <w:rPr>
                <w:sz w:val="26"/>
                <w:szCs w:val="26"/>
              </w:rPr>
            </w:pPr>
          </w:p>
        </w:tc>
      </w:tr>
    </w:tbl>
    <w:p w14:paraId="2D777295" w14:textId="77777777" w:rsidR="001D1FF4" w:rsidRPr="008250E2" w:rsidRDefault="001D1FF4" w:rsidP="001D1FF4">
      <w:pPr>
        <w:rPr>
          <w:sz w:val="26"/>
          <w:szCs w:val="26"/>
        </w:rPr>
      </w:pPr>
    </w:p>
    <w:p w14:paraId="5A738FF3" w14:textId="77777777" w:rsidR="001D1FF4" w:rsidRPr="008250E2" w:rsidRDefault="001D1FF4" w:rsidP="001D1FF4">
      <w:pPr>
        <w:rPr>
          <w:sz w:val="26"/>
          <w:szCs w:val="26"/>
        </w:rPr>
      </w:pPr>
    </w:p>
    <w:p w14:paraId="1E66449B" w14:textId="77777777" w:rsidR="001D1FF4" w:rsidRPr="008250E2" w:rsidRDefault="001D1FF4" w:rsidP="001D1FF4">
      <w:pPr>
        <w:rPr>
          <w:sz w:val="26"/>
          <w:szCs w:val="26"/>
        </w:rPr>
      </w:pPr>
    </w:p>
    <w:p w14:paraId="5462B44A" w14:textId="77777777" w:rsidR="001D1FF4" w:rsidRPr="008250E2" w:rsidRDefault="001D1FF4" w:rsidP="001D1FF4">
      <w:pPr>
        <w:rPr>
          <w:sz w:val="26"/>
          <w:szCs w:val="26"/>
        </w:rPr>
      </w:pPr>
    </w:p>
    <w:p w14:paraId="69AB6DBF" w14:textId="77777777" w:rsidR="001D1FF4" w:rsidRPr="008250E2" w:rsidRDefault="001D1FF4" w:rsidP="001D1FF4">
      <w:pPr>
        <w:rPr>
          <w:sz w:val="26"/>
          <w:szCs w:val="26"/>
        </w:rPr>
      </w:pPr>
      <w:r w:rsidRPr="008250E2">
        <w:rPr>
          <w:sz w:val="26"/>
          <w:szCs w:val="26"/>
        </w:rPr>
        <w:t>The opening debtors and creditors were made up as follows:</w:t>
      </w:r>
    </w:p>
    <w:p w14:paraId="709E23AE" w14:textId="77777777" w:rsidR="001D1FF4" w:rsidRPr="008250E2" w:rsidRDefault="001D1FF4" w:rsidP="001D1FF4">
      <w:pPr>
        <w:rPr>
          <w:sz w:val="26"/>
          <w:szCs w:val="26"/>
        </w:rPr>
      </w:pPr>
    </w:p>
    <w:tbl>
      <w:tblPr>
        <w:tblW w:w="0" w:type="auto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548"/>
        <w:gridCol w:w="1440"/>
        <w:gridCol w:w="1440"/>
      </w:tblGrid>
      <w:tr w:rsidR="001D1FF4" w:rsidRPr="008250E2" w14:paraId="75A3D4C9" w14:textId="77777777" w:rsidTr="00A8743E">
        <w:tc>
          <w:tcPr>
            <w:tcW w:w="4548" w:type="dxa"/>
          </w:tcPr>
          <w:p w14:paraId="7DCBCE9B" w14:textId="77777777" w:rsidR="001D1FF4" w:rsidRPr="008250E2" w:rsidRDefault="001D1FF4" w:rsidP="00A8743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14:paraId="0EC20F04" w14:textId="77777777" w:rsidR="001D1FF4" w:rsidRPr="008250E2" w:rsidRDefault="001D1FF4" w:rsidP="00A8743E">
            <w:pPr>
              <w:jc w:val="center"/>
              <w:rPr>
                <w:b/>
                <w:sz w:val="26"/>
                <w:szCs w:val="26"/>
              </w:rPr>
            </w:pPr>
            <w:r w:rsidRPr="008250E2">
              <w:rPr>
                <w:b/>
                <w:sz w:val="26"/>
                <w:szCs w:val="26"/>
              </w:rPr>
              <w:t>Debtors</w:t>
            </w:r>
          </w:p>
        </w:tc>
        <w:tc>
          <w:tcPr>
            <w:tcW w:w="1440" w:type="dxa"/>
          </w:tcPr>
          <w:p w14:paraId="45C6C5EC" w14:textId="77777777" w:rsidR="001D1FF4" w:rsidRPr="008250E2" w:rsidRDefault="001D1FF4" w:rsidP="00A8743E">
            <w:pPr>
              <w:jc w:val="center"/>
              <w:rPr>
                <w:b/>
                <w:sz w:val="26"/>
                <w:szCs w:val="26"/>
              </w:rPr>
            </w:pPr>
            <w:r w:rsidRPr="008250E2">
              <w:rPr>
                <w:b/>
                <w:sz w:val="26"/>
                <w:szCs w:val="26"/>
              </w:rPr>
              <w:t>Creditors</w:t>
            </w:r>
          </w:p>
        </w:tc>
      </w:tr>
      <w:tr w:rsidR="001D1FF4" w:rsidRPr="008250E2" w14:paraId="5E3230AF" w14:textId="77777777" w:rsidTr="00A8743E">
        <w:tc>
          <w:tcPr>
            <w:tcW w:w="4548" w:type="dxa"/>
          </w:tcPr>
          <w:p w14:paraId="29270BFF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Mr White</w:t>
            </w:r>
          </w:p>
          <w:p w14:paraId="5A03FB8B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Mr Black</w:t>
            </w:r>
          </w:p>
          <w:p w14:paraId="65D5EF64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Mr Green</w:t>
            </w:r>
          </w:p>
          <w:p w14:paraId="5B4DBEBF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Mr Brown</w:t>
            </w:r>
          </w:p>
          <w:p w14:paraId="509B830C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Mr Richards</w:t>
            </w:r>
          </w:p>
          <w:p w14:paraId="78FF3F25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Mr Butcher</w:t>
            </w:r>
          </w:p>
          <w:p w14:paraId="73265BD5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Mr Morris</w:t>
            </w:r>
          </w:p>
        </w:tc>
        <w:tc>
          <w:tcPr>
            <w:tcW w:w="1440" w:type="dxa"/>
          </w:tcPr>
          <w:p w14:paraId="219E0214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2000</w:t>
            </w:r>
          </w:p>
          <w:p w14:paraId="45C26AF1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1400</w:t>
            </w:r>
          </w:p>
          <w:p w14:paraId="4E8D89CC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2400</w:t>
            </w:r>
          </w:p>
          <w:p w14:paraId="26EC46AE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2000</w:t>
            </w:r>
          </w:p>
          <w:p w14:paraId="51604672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</w:p>
          <w:p w14:paraId="757B56F5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</w:p>
          <w:p w14:paraId="17C3E327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</w:p>
          <w:p w14:paraId="50EE033E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____</w:t>
            </w:r>
          </w:p>
          <w:p w14:paraId="55FF4494" w14:textId="77777777" w:rsidR="001D1FF4" w:rsidRPr="008250E2" w:rsidRDefault="001D1FF4" w:rsidP="00A8743E">
            <w:pPr>
              <w:jc w:val="center"/>
              <w:rPr>
                <w:sz w:val="26"/>
                <w:szCs w:val="26"/>
                <w:u w:val="double"/>
              </w:rPr>
            </w:pPr>
            <w:r w:rsidRPr="008250E2">
              <w:rPr>
                <w:sz w:val="26"/>
                <w:szCs w:val="26"/>
                <w:u w:val="double"/>
              </w:rPr>
              <w:t>7800</w:t>
            </w:r>
          </w:p>
        </w:tc>
        <w:tc>
          <w:tcPr>
            <w:tcW w:w="1440" w:type="dxa"/>
          </w:tcPr>
          <w:p w14:paraId="3CF6C08D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</w:p>
          <w:p w14:paraId="6145B271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</w:p>
          <w:p w14:paraId="49DB955B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</w:p>
          <w:p w14:paraId="07FDAB04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</w:p>
          <w:p w14:paraId="29965B99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200</w:t>
            </w:r>
          </w:p>
          <w:p w14:paraId="0844B754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100</w:t>
            </w:r>
          </w:p>
          <w:p w14:paraId="4F39D493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600</w:t>
            </w:r>
          </w:p>
          <w:p w14:paraId="789CFB0B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___</w:t>
            </w:r>
          </w:p>
          <w:p w14:paraId="3957C790" w14:textId="77777777" w:rsidR="001D1FF4" w:rsidRPr="008250E2" w:rsidRDefault="001D1FF4" w:rsidP="00A8743E">
            <w:pPr>
              <w:jc w:val="center"/>
              <w:rPr>
                <w:sz w:val="26"/>
                <w:szCs w:val="26"/>
                <w:u w:val="double"/>
              </w:rPr>
            </w:pPr>
            <w:r w:rsidRPr="008250E2">
              <w:rPr>
                <w:sz w:val="26"/>
                <w:szCs w:val="26"/>
                <w:u w:val="double"/>
              </w:rPr>
              <w:t>900</w:t>
            </w:r>
          </w:p>
          <w:p w14:paraId="778FAECF" w14:textId="77777777" w:rsidR="001D1FF4" w:rsidRPr="008250E2" w:rsidRDefault="001D1FF4" w:rsidP="00A8743E">
            <w:pPr>
              <w:jc w:val="center"/>
              <w:rPr>
                <w:sz w:val="26"/>
                <w:szCs w:val="26"/>
              </w:rPr>
            </w:pPr>
          </w:p>
        </w:tc>
      </w:tr>
    </w:tbl>
    <w:p w14:paraId="4682A295" w14:textId="77777777" w:rsidR="001D1FF4" w:rsidRPr="008250E2" w:rsidRDefault="001D1FF4" w:rsidP="001D1FF4">
      <w:pPr>
        <w:rPr>
          <w:sz w:val="26"/>
          <w:szCs w:val="26"/>
        </w:rPr>
      </w:pPr>
    </w:p>
    <w:p w14:paraId="1CA41562" w14:textId="77777777" w:rsidR="001D1FF4" w:rsidRDefault="001D1FF4" w:rsidP="001D1FF4">
      <w:pPr>
        <w:rPr>
          <w:sz w:val="26"/>
          <w:szCs w:val="26"/>
        </w:rPr>
      </w:pPr>
    </w:p>
    <w:p w14:paraId="5DD50F9D" w14:textId="77777777" w:rsidR="001D1FF4" w:rsidRDefault="001D1FF4" w:rsidP="001D1FF4">
      <w:pPr>
        <w:rPr>
          <w:sz w:val="26"/>
          <w:szCs w:val="26"/>
        </w:rPr>
      </w:pPr>
    </w:p>
    <w:p w14:paraId="51C4F105" w14:textId="77777777" w:rsidR="001D1FF4" w:rsidRDefault="001D1FF4" w:rsidP="001D1FF4">
      <w:pPr>
        <w:rPr>
          <w:sz w:val="26"/>
          <w:szCs w:val="26"/>
        </w:rPr>
      </w:pPr>
    </w:p>
    <w:p w14:paraId="0B5F37BE" w14:textId="77777777" w:rsidR="001D1FF4" w:rsidRDefault="001D1FF4" w:rsidP="001D1FF4">
      <w:pPr>
        <w:rPr>
          <w:sz w:val="26"/>
          <w:szCs w:val="26"/>
        </w:rPr>
      </w:pPr>
    </w:p>
    <w:p w14:paraId="5EEA2F37" w14:textId="77777777" w:rsidR="001D1FF4" w:rsidRDefault="001D1FF4" w:rsidP="001D1FF4">
      <w:pPr>
        <w:rPr>
          <w:sz w:val="26"/>
          <w:szCs w:val="26"/>
        </w:rPr>
      </w:pPr>
    </w:p>
    <w:p w14:paraId="59223DDA" w14:textId="77777777" w:rsidR="001D1FF4" w:rsidRDefault="001D1FF4" w:rsidP="001D1FF4">
      <w:pPr>
        <w:rPr>
          <w:sz w:val="26"/>
          <w:szCs w:val="26"/>
        </w:rPr>
      </w:pPr>
    </w:p>
    <w:p w14:paraId="11ABAB1E" w14:textId="77777777" w:rsidR="001D1FF4" w:rsidRDefault="001D1FF4" w:rsidP="001D1FF4">
      <w:pPr>
        <w:rPr>
          <w:sz w:val="26"/>
          <w:szCs w:val="26"/>
        </w:rPr>
      </w:pPr>
    </w:p>
    <w:p w14:paraId="01D045FD" w14:textId="77777777" w:rsidR="001D1FF4" w:rsidRDefault="001D1FF4" w:rsidP="001D1FF4">
      <w:pPr>
        <w:rPr>
          <w:sz w:val="26"/>
          <w:szCs w:val="26"/>
        </w:rPr>
      </w:pPr>
    </w:p>
    <w:p w14:paraId="2E19B535" w14:textId="27C4F5C5" w:rsidR="001D1FF4" w:rsidRDefault="001D1FF4" w:rsidP="001D1FF4">
      <w:pPr>
        <w:rPr>
          <w:sz w:val="26"/>
          <w:szCs w:val="26"/>
        </w:rPr>
      </w:pPr>
    </w:p>
    <w:p w14:paraId="4A15438F" w14:textId="2CCD993F" w:rsidR="008A0364" w:rsidRDefault="008A0364" w:rsidP="001D1FF4">
      <w:pPr>
        <w:rPr>
          <w:sz w:val="26"/>
          <w:szCs w:val="26"/>
        </w:rPr>
      </w:pPr>
    </w:p>
    <w:p w14:paraId="667CC69F" w14:textId="5BDCBF91" w:rsidR="008A0364" w:rsidRDefault="008A0364" w:rsidP="001D1FF4">
      <w:pPr>
        <w:rPr>
          <w:sz w:val="26"/>
          <w:szCs w:val="26"/>
        </w:rPr>
      </w:pPr>
    </w:p>
    <w:p w14:paraId="3EADF68B" w14:textId="32D7F64F" w:rsidR="008A0364" w:rsidRDefault="008A0364" w:rsidP="001D1FF4">
      <w:pPr>
        <w:rPr>
          <w:sz w:val="26"/>
          <w:szCs w:val="26"/>
        </w:rPr>
      </w:pPr>
    </w:p>
    <w:p w14:paraId="1F8DABA2" w14:textId="77777777" w:rsidR="00E720C5" w:rsidRDefault="00E720C5" w:rsidP="001D1FF4">
      <w:pPr>
        <w:rPr>
          <w:sz w:val="26"/>
          <w:szCs w:val="26"/>
        </w:rPr>
      </w:pPr>
      <w:bookmarkStart w:id="0" w:name="_GoBack"/>
      <w:bookmarkEnd w:id="0"/>
    </w:p>
    <w:p w14:paraId="2210F6F0" w14:textId="77777777" w:rsidR="008A0364" w:rsidRDefault="008A0364" w:rsidP="001D1FF4">
      <w:pPr>
        <w:rPr>
          <w:sz w:val="26"/>
          <w:szCs w:val="26"/>
        </w:rPr>
      </w:pPr>
    </w:p>
    <w:p w14:paraId="2B4971DF" w14:textId="77777777" w:rsidR="001D1FF4" w:rsidRPr="008250E2" w:rsidRDefault="001D1FF4" w:rsidP="001D1FF4">
      <w:pPr>
        <w:rPr>
          <w:sz w:val="26"/>
          <w:szCs w:val="26"/>
        </w:rPr>
      </w:pPr>
    </w:p>
    <w:p w14:paraId="3BA24AA9" w14:textId="132B8B1E" w:rsidR="001D1FF4" w:rsidRPr="008250E2" w:rsidRDefault="001D1FF4" w:rsidP="001D1FF4">
      <w:pPr>
        <w:rPr>
          <w:sz w:val="26"/>
          <w:szCs w:val="26"/>
        </w:rPr>
      </w:pPr>
      <w:r w:rsidRPr="008250E2">
        <w:rPr>
          <w:sz w:val="26"/>
          <w:szCs w:val="26"/>
        </w:rPr>
        <w:lastRenderedPageBreak/>
        <w:t>During the 3 months to 31</w:t>
      </w:r>
      <w:r w:rsidRPr="008250E2">
        <w:rPr>
          <w:sz w:val="26"/>
          <w:szCs w:val="26"/>
          <w:vertAlign w:val="superscript"/>
        </w:rPr>
        <w:t>st</w:t>
      </w:r>
      <w:r w:rsidRPr="008250E2">
        <w:rPr>
          <w:sz w:val="26"/>
          <w:szCs w:val="26"/>
        </w:rPr>
        <w:t xml:space="preserve"> </w:t>
      </w:r>
      <w:r w:rsidR="008A0364">
        <w:rPr>
          <w:sz w:val="26"/>
          <w:szCs w:val="26"/>
        </w:rPr>
        <w:t>January</w:t>
      </w:r>
      <w:r w:rsidRPr="008250E2">
        <w:rPr>
          <w:sz w:val="26"/>
          <w:szCs w:val="26"/>
        </w:rPr>
        <w:t xml:space="preserve"> </w:t>
      </w:r>
      <w:r>
        <w:rPr>
          <w:sz w:val="26"/>
          <w:szCs w:val="26"/>
        </w:rPr>
        <w:t>201</w:t>
      </w:r>
      <w:r w:rsidR="008A0364">
        <w:rPr>
          <w:sz w:val="26"/>
          <w:szCs w:val="26"/>
        </w:rPr>
        <w:t>9</w:t>
      </w:r>
      <w:r w:rsidRPr="008250E2">
        <w:rPr>
          <w:sz w:val="26"/>
          <w:szCs w:val="26"/>
        </w:rPr>
        <w:t>, the following transactions took place:</w:t>
      </w:r>
    </w:p>
    <w:p w14:paraId="5C16F648" w14:textId="77777777" w:rsidR="001D1FF4" w:rsidRPr="008250E2" w:rsidRDefault="001D1FF4" w:rsidP="001D1FF4">
      <w:pPr>
        <w:rPr>
          <w:sz w:val="26"/>
          <w:szCs w:val="26"/>
        </w:rPr>
      </w:pPr>
    </w:p>
    <w:tbl>
      <w:tblPr>
        <w:tblW w:w="0" w:type="auto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188"/>
        <w:gridCol w:w="7668"/>
      </w:tblGrid>
      <w:tr w:rsidR="001D1FF4" w:rsidRPr="008250E2" w14:paraId="0B189E16" w14:textId="77777777" w:rsidTr="00A8743E">
        <w:trPr>
          <w:trHeight w:val="7648"/>
        </w:trPr>
        <w:tc>
          <w:tcPr>
            <w:tcW w:w="1188" w:type="dxa"/>
          </w:tcPr>
          <w:p w14:paraId="77F30D88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2 Jan</w:t>
            </w:r>
          </w:p>
          <w:p w14:paraId="425B1164" w14:textId="77777777" w:rsidR="001D1FF4" w:rsidRDefault="001D1FF4" w:rsidP="00A8743E">
            <w:pPr>
              <w:rPr>
                <w:sz w:val="26"/>
                <w:szCs w:val="26"/>
                <w:lang w:val="en-US"/>
              </w:rPr>
            </w:pPr>
          </w:p>
          <w:p w14:paraId="3AB71440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3 Jan</w:t>
            </w:r>
          </w:p>
          <w:p w14:paraId="77A817B4" w14:textId="01E61F84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</w:p>
          <w:p w14:paraId="06A251AD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8 Jan</w:t>
            </w:r>
          </w:p>
          <w:p w14:paraId="1C2401F0" w14:textId="783A4B3A" w:rsidR="001D1FF4" w:rsidRPr="008250E2" w:rsidRDefault="00476B5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8 Jan</w:t>
            </w:r>
          </w:p>
          <w:p w14:paraId="2C6B0E7C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10 Jan</w:t>
            </w:r>
          </w:p>
          <w:p w14:paraId="22176AAA" w14:textId="175EDBE9" w:rsidR="001D1FF4" w:rsidRPr="008250E2" w:rsidRDefault="00476B5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10 Jan</w:t>
            </w:r>
          </w:p>
          <w:p w14:paraId="7763B766" w14:textId="685DD72E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</w:p>
          <w:p w14:paraId="477FB45F" w14:textId="59D324D8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1</w:t>
            </w:r>
            <w:r w:rsidR="008A0364">
              <w:rPr>
                <w:sz w:val="26"/>
                <w:szCs w:val="26"/>
                <w:lang w:val="en-US"/>
              </w:rPr>
              <w:t>2</w:t>
            </w:r>
            <w:r w:rsidRPr="008250E2">
              <w:rPr>
                <w:sz w:val="26"/>
                <w:szCs w:val="26"/>
                <w:lang w:val="en-US"/>
              </w:rPr>
              <w:t xml:space="preserve"> Jan</w:t>
            </w:r>
          </w:p>
          <w:p w14:paraId="09378525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</w:p>
          <w:p w14:paraId="31FB8DBF" w14:textId="74C12969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  <w:r w:rsidR="008A0364">
              <w:rPr>
                <w:sz w:val="26"/>
                <w:szCs w:val="26"/>
                <w:lang w:val="en-US"/>
              </w:rPr>
              <w:t>3</w:t>
            </w:r>
            <w:r>
              <w:rPr>
                <w:sz w:val="26"/>
                <w:szCs w:val="26"/>
                <w:lang w:val="en-US"/>
              </w:rPr>
              <w:t xml:space="preserve"> Jan</w:t>
            </w:r>
          </w:p>
          <w:p w14:paraId="1A799FCC" w14:textId="17663963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1</w:t>
            </w:r>
            <w:r w:rsidR="008A0364">
              <w:rPr>
                <w:sz w:val="26"/>
                <w:szCs w:val="26"/>
                <w:lang w:val="en-US"/>
              </w:rPr>
              <w:t>6</w:t>
            </w:r>
            <w:r w:rsidRPr="008250E2">
              <w:rPr>
                <w:sz w:val="26"/>
                <w:szCs w:val="26"/>
                <w:lang w:val="en-US"/>
              </w:rPr>
              <w:t xml:space="preserve"> Jan</w:t>
            </w:r>
          </w:p>
          <w:p w14:paraId="46F40C8E" w14:textId="7C80269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</w:p>
          <w:p w14:paraId="1B928D50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19 Jan</w:t>
            </w:r>
          </w:p>
          <w:p w14:paraId="6043F4DA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25 Jan</w:t>
            </w:r>
          </w:p>
          <w:p w14:paraId="2A153147" w14:textId="750FC379" w:rsidR="001D1FF4" w:rsidRPr="008250E2" w:rsidRDefault="008A036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26</w:t>
            </w:r>
            <w:r w:rsidR="001D1FF4" w:rsidRPr="008250E2">
              <w:rPr>
                <w:sz w:val="26"/>
                <w:szCs w:val="26"/>
                <w:lang w:val="en-US"/>
              </w:rPr>
              <w:t xml:space="preserve"> Jan</w:t>
            </w:r>
          </w:p>
          <w:p w14:paraId="2CB5E9EA" w14:textId="153E9317" w:rsidR="001D1FF4" w:rsidRPr="008250E2" w:rsidRDefault="008A036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28 Jan</w:t>
            </w:r>
          </w:p>
          <w:p w14:paraId="59DB8714" w14:textId="07683D34" w:rsidR="001D1FF4" w:rsidRPr="008250E2" w:rsidRDefault="008A036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28 Jan</w:t>
            </w:r>
          </w:p>
          <w:p w14:paraId="55D9F8A2" w14:textId="075AED33" w:rsidR="001D1FF4" w:rsidRPr="008250E2" w:rsidRDefault="008A036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29 Jan</w:t>
            </w:r>
          </w:p>
          <w:p w14:paraId="0B929FB0" w14:textId="51C8FC0C" w:rsidR="001D1FF4" w:rsidRPr="008250E2" w:rsidRDefault="00476B5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30 Jan</w:t>
            </w:r>
          </w:p>
          <w:p w14:paraId="1304E8D9" w14:textId="64A8D49D" w:rsidR="001D1FF4" w:rsidRPr="008250E2" w:rsidRDefault="00476B5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30 Jan</w:t>
            </w:r>
          </w:p>
          <w:p w14:paraId="3E65925E" w14:textId="3A890B14" w:rsidR="001D1FF4" w:rsidRPr="008250E2" w:rsidRDefault="00476B5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30 Jan</w:t>
            </w:r>
          </w:p>
          <w:p w14:paraId="59ACE934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7668" w:type="dxa"/>
          </w:tcPr>
          <w:p w14:paraId="597B4D8D" w14:textId="3C26F4D7" w:rsidR="001D1FF4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</w:rPr>
              <w:t>Made cash sales of £940 inclu</w:t>
            </w:r>
            <w:r>
              <w:rPr>
                <w:sz w:val="26"/>
                <w:szCs w:val="26"/>
              </w:rPr>
              <w:t xml:space="preserve">ding VAT which were immediately </w:t>
            </w:r>
            <w:r w:rsidRPr="008250E2">
              <w:rPr>
                <w:sz w:val="26"/>
                <w:szCs w:val="26"/>
              </w:rPr>
              <w:t>banked</w:t>
            </w:r>
          </w:p>
          <w:p w14:paraId="3D8BA90F" w14:textId="18029041" w:rsidR="008A0364" w:rsidRPr="008A0364" w:rsidRDefault="008A036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Purchased a second hand car for £400 plus VAT, the payment bei</w:t>
            </w:r>
            <w:r>
              <w:rPr>
                <w:sz w:val="26"/>
                <w:szCs w:val="26"/>
                <w:lang w:val="en-US"/>
              </w:rPr>
              <w:t>ng due in March 2019</w:t>
            </w:r>
          </w:p>
          <w:p w14:paraId="6A5AF602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Sold goods of £1520 plus VAT to Mr Green on credit</w:t>
            </w:r>
          </w:p>
          <w:p w14:paraId="3E9C981F" w14:textId="78391CB1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Purchased goods of £</w:t>
            </w:r>
            <w:r w:rsidR="00476B54">
              <w:rPr>
                <w:sz w:val="26"/>
                <w:szCs w:val="26"/>
                <w:lang w:val="en-US"/>
              </w:rPr>
              <w:t>2</w:t>
            </w:r>
            <w:r w:rsidRPr="008250E2">
              <w:rPr>
                <w:sz w:val="26"/>
                <w:szCs w:val="26"/>
                <w:lang w:val="en-US"/>
              </w:rPr>
              <w:t>200 plus VAT from Mr Richards on credit</w:t>
            </w:r>
          </w:p>
          <w:p w14:paraId="1884BE99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Spent £10 petty cash on stamps.  There is no VAT on this transaction</w:t>
            </w:r>
          </w:p>
          <w:p w14:paraId="3790A52F" w14:textId="07468DAC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Received a cheque of £1900 from Mr White in settlement of his balance at 1.1.</w:t>
            </w:r>
            <w:r>
              <w:rPr>
                <w:sz w:val="26"/>
                <w:szCs w:val="26"/>
                <w:lang w:val="en-US"/>
              </w:rPr>
              <w:t>201</w:t>
            </w:r>
            <w:r w:rsidR="008A0364">
              <w:rPr>
                <w:sz w:val="26"/>
                <w:szCs w:val="26"/>
                <w:lang w:val="en-US"/>
              </w:rPr>
              <w:t>9</w:t>
            </w:r>
            <w:r w:rsidRPr="008250E2">
              <w:rPr>
                <w:sz w:val="26"/>
                <w:szCs w:val="26"/>
                <w:lang w:val="en-US"/>
              </w:rPr>
              <w:t>, the remainder of the balance being given as a discount</w:t>
            </w:r>
          </w:p>
          <w:p w14:paraId="431DDF5B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Received a cheque of £2000 from Mr Brown in full settlement of his opening debt</w:t>
            </w:r>
          </w:p>
          <w:p w14:paraId="6C0E7362" w14:textId="1350CAEF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Paid Mr Butcher £100</w:t>
            </w:r>
            <w:r w:rsidR="008A0364">
              <w:rPr>
                <w:sz w:val="26"/>
                <w:szCs w:val="26"/>
                <w:lang w:val="en-US"/>
              </w:rPr>
              <w:t xml:space="preserve"> in full settlement of his opening balance</w:t>
            </w:r>
          </w:p>
          <w:p w14:paraId="016D61D4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Paid annual insurance premium of £450 by che</w:t>
            </w:r>
            <w:r>
              <w:rPr>
                <w:sz w:val="26"/>
                <w:szCs w:val="26"/>
                <w:lang w:val="en-US"/>
              </w:rPr>
              <w:t xml:space="preserve">que. </w:t>
            </w:r>
            <w:r w:rsidRPr="008250E2">
              <w:rPr>
                <w:sz w:val="26"/>
                <w:szCs w:val="26"/>
                <w:lang w:val="en-US"/>
              </w:rPr>
              <w:t>There was no VAT on this transaction</w:t>
            </w:r>
          </w:p>
          <w:p w14:paraId="5C4EB2CB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Sold goods of £2000 plus VAT to Mr Black on credit</w:t>
            </w:r>
          </w:p>
          <w:p w14:paraId="522DF91A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Paid the outstanding VAT liability to HM Customs and Excise</w:t>
            </w:r>
          </w:p>
          <w:p w14:paraId="48BA3A34" w14:textId="05D5FAC3" w:rsidR="001D1FF4" w:rsidRPr="008250E2" w:rsidRDefault="00E720C5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Paid advertising costs of £48</w:t>
            </w:r>
            <w:r w:rsidR="001D1FF4" w:rsidRPr="008250E2">
              <w:rPr>
                <w:sz w:val="26"/>
                <w:szCs w:val="26"/>
                <w:lang w:val="en-US"/>
              </w:rPr>
              <w:t xml:space="preserve"> including VAT out of petty cash</w:t>
            </w:r>
          </w:p>
          <w:p w14:paraId="2B57BBFA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Received a telephone bill for £376 including VAT</w:t>
            </w:r>
          </w:p>
          <w:p w14:paraId="5FD32C8D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Received a gas bill for £84 including 5% VAT</w:t>
            </w:r>
          </w:p>
          <w:p w14:paraId="4361090B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Spent £10 petty cash on stamps.  There is no VAT on this transaction</w:t>
            </w:r>
          </w:p>
          <w:p w14:paraId="61D1BFA6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Paid gas bill by cheque</w:t>
            </w:r>
          </w:p>
          <w:p w14:paraId="46B23B31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Paid telephone bill by cheque</w:t>
            </w:r>
          </w:p>
          <w:p w14:paraId="3E959241" w14:textId="2A07FFD0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Paid Mr Morris £550 in set</w:t>
            </w:r>
            <w:r>
              <w:rPr>
                <w:sz w:val="26"/>
                <w:szCs w:val="26"/>
                <w:lang w:val="en-US"/>
              </w:rPr>
              <w:t>tlement of his balance at 1.1.1</w:t>
            </w:r>
            <w:r w:rsidR="00476B54">
              <w:rPr>
                <w:sz w:val="26"/>
                <w:szCs w:val="26"/>
                <w:lang w:val="en-US"/>
              </w:rPr>
              <w:t>9</w:t>
            </w:r>
            <w:r w:rsidRPr="008250E2">
              <w:rPr>
                <w:sz w:val="26"/>
                <w:szCs w:val="26"/>
                <w:lang w:val="en-US"/>
              </w:rPr>
              <w:t>, the remainder of the balance being given as discount</w:t>
            </w:r>
          </w:p>
        </w:tc>
      </w:tr>
    </w:tbl>
    <w:p w14:paraId="4A7556A2" w14:textId="77777777" w:rsidR="001D1FF4" w:rsidRPr="008250E2" w:rsidRDefault="001D1FF4" w:rsidP="001D1FF4">
      <w:pPr>
        <w:rPr>
          <w:sz w:val="26"/>
          <w:szCs w:val="26"/>
        </w:rPr>
      </w:pPr>
    </w:p>
    <w:tbl>
      <w:tblPr>
        <w:tblW w:w="0" w:type="auto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188"/>
        <w:gridCol w:w="7668"/>
      </w:tblGrid>
      <w:tr w:rsidR="001D1FF4" w:rsidRPr="008250E2" w14:paraId="7E3770BD" w14:textId="77777777" w:rsidTr="00A8743E">
        <w:trPr>
          <w:trHeight w:val="4418"/>
        </w:trPr>
        <w:tc>
          <w:tcPr>
            <w:tcW w:w="1188" w:type="dxa"/>
          </w:tcPr>
          <w:p w14:paraId="128957E0" w14:textId="58CB0AC7" w:rsidR="001D1FF4" w:rsidRPr="008250E2" w:rsidRDefault="008A036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30 Jan</w:t>
            </w:r>
          </w:p>
          <w:p w14:paraId="39FCE9BE" w14:textId="5BBA8DCB" w:rsidR="001D1FF4" w:rsidRPr="008250E2" w:rsidRDefault="008A036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30 Jan</w:t>
            </w:r>
          </w:p>
          <w:p w14:paraId="369FEECC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</w:p>
          <w:p w14:paraId="7307459F" w14:textId="4C0A8C73" w:rsidR="001D1FF4" w:rsidRPr="008250E2" w:rsidRDefault="008A036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30 Jan</w:t>
            </w:r>
            <w:r w:rsidR="001D1FF4" w:rsidRPr="008250E2">
              <w:rPr>
                <w:sz w:val="26"/>
                <w:szCs w:val="26"/>
                <w:lang w:val="en-US"/>
              </w:rPr>
              <w:t xml:space="preserve"> </w:t>
            </w:r>
          </w:p>
          <w:p w14:paraId="7906D261" w14:textId="4AC8C260" w:rsidR="001D1FF4" w:rsidRPr="008250E2" w:rsidRDefault="008A0364" w:rsidP="00A8743E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31 Jan</w:t>
            </w:r>
          </w:p>
          <w:p w14:paraId="465DF8DE" w14:textId="14EDC2E5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</w:p>
          <w:p w14:paraId="7F11DDF4" w14:textId="77777777" w:rsidR="001D1FF4" w:rsidRPr="00395BA7" w:rsidRDefault="001D1FF4" w:rsidP="00A8743E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7668" w:type="dxa"/>
          </w:tcPr>
          <w:p w14:paraId="6B7CE528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 xml:space="preserve">Sold goods to </w:t>
            </w:r>
            <w:r>
              <w:rPr>
                <w:sz w:val="26"/>
                <w:szCs w:val="26"/>
                <w:lang w:val="en-US"/>
              </w:rPr>
              <w:t>Mr</w:t>
            </w:r>
            <w:r w:rsidRPr="008250E2">
              <w:rPr>
                <w:sz w:val="26"/>
                <w:szCs w:val="26"/>
                <w:lang w:val="en-US"/>
              </w:rPr>
              <w:t xml:space="preserve"> White for £400 plus VAT on credit</w:t>
            </w:r>
          </w:p>
          <w:p w14:paraId="317011C3" w14:textId="77777777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Banked a cheque of £5000 representing further capital injected into the business</w:t>
            </w:r>
          </w:p>
          <w:p w14:paraId="7DA4EE02" w14:textId="49CED9FD" w:rsidR="001D1FF4" w:rsidRPr="008250E2" w:rsidRDefault="001D1FF4" w:rsidP="00A8743E">
            <w:pPr>
              <w:rPr>
                <w:sz w:val="26"/>
                <w:szCs w:val="26"/>
                <w:lang w:val="en-US"/>
              </w:rPr>
            </w:pPr>
            <w:r w:rsidRPr="008250E2">
              <w:rPr>
                <w:sz w:val="26"/>
                <w:szCs w:val="26"/>
                <w:lang w:val="en-US"/>
              </w:rPr>
              <w:t>Made and immed</w:t>
            </w:r>
            <w:r w:rsidR="00E720C5">
              <w:rPr>
                <w:sz w:val="26"/>
                <w:szCs w:val="26"/>
                <w:lang w:val="en-US"/>
              </w:rPr>
              <w:t>iately banked cash sales of £612</w:t>
            </w:r>
            <w:r w:rsidRPr="008250E2">
              <w:rPr>
                <w:sz w:val="26"/>
                <w:szCs w:val="26"/>
                <w:lang w:val="en-US"/>
              </w:rPr>
              <w:t xml:space="preserve"> including VAT </w:t>
            </w:r>
          </w:p>
          <w:p w14:paraId="6608E49E" w14:textId="77777777" w:rsidR="001D1FF4" w:rsidRPr="008250E2" w:rsidRDefault="001D1FF4" w:rsidP="00A8743E">
            <w:pPr>
              <w:rPr>
                <w:sz w:val="26"/>
                <w:szCs w:val="26"/>
              </w:rPr>
            </w:pPr>
            <w:r w:rsidRPr="008250E2">
              <w:rPr>
                <w:sz w:val="26"/>
                <w:szCs w:val="26"/>
                <w:lang w:val="en-US"/>
              </w:rPr>
              <w:t>Reimbursed petty cash float to top back up to £100.  This was done by cashing a cheque</w:t>
            </w:r>
          </w:p>
        </w:tc>
      </w:tr>
    </w:tbl>
    <w:p w14:paraId="2FECFFB7" w14:textId="77777777" w:rsidR="001D1FF4" w:rsidRPr="008250E2" w:rsidRDefault="001D1FF4" w:rsidP="001D1FF4">
      <w:pPr>
        <w:rPr>
          <w:sz w:val="26"/>
          <w:szCs w:val="26"/>
          <w:lang w:val="en-US"/>
        </w:rPr>
      </w:pPr>
    </w:p>
    <w:tbl>
      <w:tblPr>
        <w:tblpPr w:leftFromText="180" w:rightFromText="180" w:vertAnchor="text" w:horzAnchor="margin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8"/>
      </w:tblGrid>
      <w:tr w:rsidR="001D1FF4" w:rsidRPr="008250E2" w14:paraId="4E6175DB" w14:textId="77777777" w:rsidTr="00A8743E">
        <w:tc>
          <w:tcPr>
            <w:tcW w:w="2088" w:type="dxa"/>
            <w:shd w:val="pct12" w:color="auto" w:fill="auto"/>
          </w:tcPr>
          <w:p w14:paraId="321AEF77" w14:textId="77777777" w:rsidR="001D1FF4" w:rsidRPr="008250E2" w:rsidRDefault="001D1FF4" w:rsidP="00A8743E">
            <w:pPr>
              <w:rPr>
                <w:b/>
                <w:bCs/>
                <w:sz w:val="26"/>
                <w:szCs w:val="26"/>
              </w:rPr>
            </w:pPr>
            <w:r w:rsidRPr="008250E2">
              <w:rPr>
                <w:b/>
                <w:bCs/>
                <w:sz w:val="26"/>
                <w:szCs w:val="26"/>
              </w:rPr>
              <w:t>TASKS</w:t>
            </w:r>
          </w:p>
        </w:tc>
      </w:tr>
    </w:tbl>
    <w:p w14:paraId="0BF3334B" w14:textId="77777777" w:rsidR="001D1FF4" w:rsidRPr="008250E2" w:rsidRDefault="001D1FF4" w:rsidP="001D1FF4">
      <w:pPr>
        <w:rPr>
          <w:b/>
          <w:i/>
          <w:sz w:val="26"/>
          <w:szCs w:val="26"/>
          <w:lang w:val="en-US"/>
        </w:rPr>
      </w:pPr>
    </w:p>
    <w:p w14:paraId="0C038AD5" w14:textId="77777777" w:rsidR="001D1FF4" w:rsidRPr="008250E2" w:rsidRDefault="001D1FF4" w:rsidP="001D1FF4">
      <w:pPr>
        <w:rPr>
          <w:b/>
          <w:i/>
          <w:sz w:val="26"/>
          <w:szCs w:val="26"/>
          <w:lang w:val="en-US"/>
        </w:rPr>
      </w:pPr>
    </w:p>
    <w:p w14:paraId="7EF1C4E6" w14:textId="77777777" w:rsidR="001D1FF4" w:rsidRPr="008250E2" w:rsidRDefault="001D1FF4" w:rsidP="001D1FF4">
      <w:pPr>
        <w:rPr>
          <w:b/>
          <w:i/>
          <w:sz w:val="26"/>
          <w:szCs w:val="26"/>
          <w:lang w:val="en-US"/>
        </w:rPr>
      </w:pPr>
    </w:p>
    <w:p w14:paraId="1C1B9C40" w14:textId="77777777" w:rsidR="001D1FF4" w:rsidRPr="008250E2" w:rsidRDefault="001D1FF4" w:rsidP="001D1FF4">
      <w:pPr>
        <w:rPr>
          <w:b/>
          <w:i/>
          <w:sz w:val="26"/>
          <w:szCs w:val="26"/>
          <w:lang w:val="en-US"/>
        </w:rPr>
      </w:pPr>
      <w:r w:rsidRPr="008250E2">
        <w:rPr>
          <w:b/>
          <w:i/>
          <w:sz w:val="26"/>
          <w:szCs w:val="26"/>
          <w:lang w:val="en-US"/>
        </w:rPr>
        <w:t>TASK 1</w:t>
      </w:r>
    </w:p>
    <w:p w14:paraId="6A45FDEB" w14:textId="77777777" w:rsidR="001D1FF4" w:rsidRPr="008250E2" w:rsidRDefault="001D1FF4" w:rsidP="001D1FF4">
      <w:pPr>
        <w:rPr>
          <w:sz w:val="26"/>
          <w:szCs w:val="26"/>
          <w:lang w:val="en-US"/>
        </w:rPr>
      </w:pPr>
    </w:p>
    <w:p w14:paraId="1A2B02D4" w14:textId="337C25C8" w:rsidR="001D1FF4" w:rsidRPr="008250E2" w:rsidRDefault="001D1FF4" w:rsidP="001D1FF4">
      <w:pPr>
        <w:jc w:val="both"/>
        <w:rPr>
          <w:sz w:val="26"/>
          <w:szCs w:val="26"/>
          <w:lang w:val="en-US"/>
        </w:rPr>
      </w:pPr>
      <w:r w:rsidRPr="008250E2">
        <w:rPr>
          <w:sz w:val="26"/>
          <w:szCs w:val="26"/>
          <w:lang w:val="en-US"/>
        </w:rPr>
        <w:t>(a)</w:t>
      </w:r>
      <w:r w:rsidRPr="008250E2">
        <w:rPr>
          <w:sz w:val="26"/>
          <w:szCs w:val="26"/>
          <w:lang w:val="en-US"/>
        </w:rPr>
        <w:tab/>
        <w:t xml:space="preserve">Complete the books of prime entry for the </w:t>
      </w:r>
      <w:r w:rsidR="008A0364">
        <w:rPr>
          <w:sz w:val="26"/>
          <w:szCs w:val="26"/>
          <w:lang w:val="en-US"/>
        </w:rPr>
        <w:t>1 month</w:t>
      </w:r>
      <w:r>
        <w:rPr>
          <w:sz w:val="26"/>
          <w:szCs w:val="26"/>
          <w:lang w:val="en-US"/>
        </w:rPr>
        <w:t xml:space="preserve"> </w:t>
      </w:r>
      <w:r w:rsidRPr="008250E2">
        <w:rPr>
          <w:sz w:val="26"/>
          <w:szCs w:val="26"/>
          <w:lang w:val="en-US"/>
        </w:rPr>
        <w:t>period.</w:t>
      </w:r>
    </w:p>
    <w:p w14:paraId="7F184C6A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623870B2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  <w:r w:rsidRPr="008250E2">
        <w:rPr>
          <w:sz w:val="26"/>
          <w:szCs w:val="26"/>
          <w:lang w:val="en-US"/>
        </w:rPr>
        <w:t>(b)</w:t>
      </w:r>
      <w:r w:rsidRPr="008250E2">
        <w:rPr>
          <w:sz w:val="26"/>
          <w:szCs w:val="26"/>
          <w:lang w:val="en-US"/>
        </w:rPr>
        <w:tab/>
        <w:t>Enter the opening balances into a spreadsheet</w:t>
      </w:r>
      <w:r>
        <w:rPr>
          <w:sz w:val="26"/>
          <w:szCs w:val="26"/>
          <w:lang w:val="en-US"/>
        </w:rPr>
        <w:t xml:space="preserve"> using Microsoft Excel</w:t>
      </w:r>
      <w:r w:rsidRPr="008250E2">
        <w:rPr>
          <w:sz w:val="26"/>
          <w:szCs w:val="26"/>
          <w:lang w:val="en-US"/>
        </w:rPr>
        <w:t>.</w:t>
      </w:r>
    </w:p>
    <w:p w14:paraId="2A4855FA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34170E38" w14:textId="27AF39BB" w:rsidR="001D1FF4" w:rsidRPr="008250E2" w:rsidRDefault="001D1FF4" w:rsidP="001D1FF4">
      <w:pPr>
        <w:ind w:left="720" w:hanging="720"/>
        <w:jc w:val="both"/>
        <w:rPr>
          <w:sz w:val="26"/>
          <w:szCs w:val="26"/>
          <w:lang w:val="en-US"/>
        </w:rPr>
      </w:pPr>
      <w:r w:rsidRPr="008250E2">
        <w:rPr>
          <w:sz w:val="26"/>
          <w:szCs w:val="26"/>
          <w:lang w:val="en-US"/>
        </w:rPr>
        <w:t>(c)</w:t>
      </w:r>
      <w:r w:rsidRPr="008250E2">
        <w:rPr>
          <w:sz w:val="26"/>
          <w:szCs w:val="26"/>
          <w:lang w:val="en-US"/>
        </w:rPr>
        <w:tab/>
        <w:t>At 31</w:t>
      </w:r>
      <w:r w:rsidRPr="008250E2">
        <w:rPr>
          <w:sz w:val="26"/>
          <w:szCs w:val="26"/>
          <w:vertAlign w:val="superscript"/>
          <w:lang w:val="en-US"/>
        </w:rPr>
        <w:t>st</w:t>
      </w:r>
      <w:r>
        <w:rPr>
          <w:sz w:val="26"/>
          <w:szCs w:val="26"/>
          <w:lang w:val="en-US"/>
        </w:rPr>
        <w:t xml:space="preserve"> </w:t>
      </w:r>
      <w:r w:rsidR="008A0364">
        <w:rPr>
          <w:sz w:val="26"/>
          <w:szCs w:val="26"/>
          <w:lang w:val="en-US"/>
        </w:rPr>
        <w:t>January</w:t>
      </w:r>
      <w:r>
        <w:rPr>
          <w:sz w:val="26"/>
          <w:szCs w:val="26"/>
          <w:lang w:val="en-US"/>
        </w:rPr>
        <w:t xml:space="preserve"> 201</w:t>
      </w:r>
      <w:r w:rsidR="008A0364">
        <w:rPr>
          <w:sz w:val="26"/>
          <w:szCs w:val="26"/>
          <w:lang w:val="en-US"/>
        </w:rPr>
        <w:t>9</w:t>
      </w:r>
      <w:r w:rsidRPr="008250E2">
        <w:rPr>
          <w:sz w:val="26"/>
          <w:szCs w:val="26"/>
          <w:lang w:val="en-US"/>
        </w:rPr>
        <w:t>, post the information from the books of prime entry to your spreadsheet thus arriving at a series of draft balances.</w:t>
      </w:r>
    </w:p>
    <w:p w14:paraId="73894F3C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75B1A947" w14:textId="0303380E" w:rsidR="001D1FF4" w:rsidRPr="008250E2" w:rsidRDefault="001D1FF4" w:rsidP="001D1FF4">
      <w:pPr>
        <w:jc w:val="both"/>
        <w:rPr>
          <w:sz w:val="26"/>
          <w:szCs w:val="26"/>
          <w:lang w:val="en-US"/>
        </w:rPr>
      </w:pPr>
      <w:r w:rsidRPr="008250E2">
        <w:rPr>
          <w:sz w:val="26"/>
          <w:szCs w:val="26"/>
          <w:lang w:val="en-US"/>
        </w:rPr>
        <w:t>(d)</w:t>
      </w:r>
      <w:r w:rsidRPr="008250E2">
        <w:rPr>
          <w:sz w:val="26"/>
          <w:szCs w:val="26"/>
          <w:lang w:val="en-US"/>
        </w:rPr>
        <w:tab/>
        <w:t>These draft balances should then form a trial balance at 31</w:t>
      </w:r>
      <w:r w:rsidRPr="008250E2">
        <w:rPr>
          <w:sz w:val="26"/>
          <w:szCs w:val="26"/>
          <w:vertAlign w:val="superscript"/>
          <w:lang w:val="en-US"/>
        </w:rPr>
        <w:t>st</w:t>
      </w:r>
      <w:r>
        <w:rPr>
          <w:sz w:val="26"/>
          <w:szCs w:val="26"/>
          <w:lang w:val="en-US"/>
        </w:rPr>
        <w:t xml:space="preserve"> </w:t>
      </w:r>
      <w:r w:rsidR="008A0364">
        <w:rPr>
          <w:sz w:val="26"/>
          <w:szCs w:val="26"/>
          <w:lang w:val="en-US"/>
        </w:rPr>
        <w:t>January</w:t>
      </w:r>
      <w:r>
        <w:rPr>
          <w:sz w:val="26"/>
          <w:szCs w:val="26"/>
          <w:lang w:val="en-US"/>
        </w:rPr>
        <w:t xml:space="preserve"> 201</w:t>
      </w:r>
      <w:r w:rsidR="008A0364">
        <w:rPr>
          <w:sz w:val="26"/>
          <w:szCs w:val="26"/>
          <w:lang w:val="en-US"/>
        </w:rPr>
        <w:t>9</w:t>
      </w:r>
      <w:r w:rsidRPr="008250E2">
        <w:rPr>
          <w:sz w:val="26"/>
          <w:szCs w:val="26"/>
          <w:lang w:val="en-US"/>
        </w:rPr>
        <w:t>.</w:t>
      </w:r>
    </w:p>
    <w:p w14:paraId="3BB80BFE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1EB0EB36" w14:textId="77777777" w:rsidR="001D1FF4" w:rsidRPr="008250E2" w:rsidRDefault="001D1FF4" w:rsidP="001D1FF4">
      <w:pPr>
        <w:jc w:val="both"/>
        <w:rPr>
          <w:b/>
          <w:sz w:val="26"/>
          <w:szCs w:val="26"/>
          <w:lang w:val="en-US"/>
        </w:rPr>
      </w:pPr>
      <w:r w:rsidRPr="008250E2">
        <w:rPr>
          <w:b/>
          <w:sz w:val="26"/>
          <w:szCs w:val="26"/>
          <w:lang w:val="en-US"/>
        </w:rPr>
        <w:t>NB</w:t>
      </w:r>
    </w:p>
    <w:p w14:paraId="043C4B97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182C9296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Assume VAT of </w:t>
      </w:r>
      <w:r w:rsidRPr="00395BA7">
        <w:rPr>
          <w:b/>
          <w:sz w:val="26"/>
          <w:szCs w:val="26"/>
          <w:lang w:val="en-US"/>
        </w:rPr>
        <w:t>20%</w:t>
      </w:r>
      <w:r w:rsidRPr="008250E2">
        <w:rPr>
          <w:sz w:val="26"/>
          <w:szCs w:val="26"/>
          <w:lang w:val="en-US"/>
        </w:rPr>
        <w:t xml:space="preserve"> unless otherwise stated.</w:t>
      </w:r>
    </w:p>
    <w:p w14:paraId="010036D9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0044D8B6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  <w:r w:rsidRPr="008250E2">
        <w:rPr>
          <w:sz w:val="26"/>
          <w:szCs w:val="26"/>
          <w:lang w:val="en-US"/>
        </w:rPr>
        <w:t>Work to the nearest pound.</w:t>
      </w:r>
    </w:p>
    <w:p w14:paraId="6C3A623B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16D76BE8" w14:textId="77777777" w:rsidR="001D1FF4" w:rsidRDefault="001D1FF4" w:rsidP="001D1FF4">
      <w:pPr>
        <w:jc w:val="both"/>
        <w:rPr>
          <w:sz w:val="26"/>
          <w:szCs w:val="26"/>
          <w:lang w:val="en-US"/>
        </w:rPr>
      </w:pPr>
    </w:p>
    <w:p w14:paraId="615351A9" w14:textId="77777777" w:rsidR="001D1FF4" w:rsidRDefault="001D1FF4" w:rsidP="001D1FF4">
      <w:pPr>
        <w:jc w:val="both"/>
        <w:rPr>
          <w:sz w:val="26"/>
          <w:szCs w:val="26"/>
          <w:lang w:val="en-US"/>
        </w:rPr>
      </w:pPr>
    </w:p>
    <w:p w14:paraId="5470AAF1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015AC4A2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After discussion with Mr Cleverly</w:t>
      </w:r>
      <w:r w:rsidRPr="008250E2">
        <w:rPr>
          <w:sz w:val="26"/>
          <w:szCs w:val="26"/>
          <w:lang w:val="en-US"/>
        </w:rPr>
        <w:t>, you discover the following information which has not yet been accounted for:</w:t>
      </w:r>
    </w:p>
    <w:p w14:paraId="12362F9B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43CCFBFD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29EC0479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5E7452CC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(1</w:t>
      </w:r>
      <w:r w:rsidRPr="008250E2">
        <w:rPr>
          <w:sz w:val="26"/>
          <w:szCs w:val="26"/>
          <w:lang w:val="en-US"/>
        </w:rPr>
        <w:t>)</w:t>
      </w:r>
      <w:r w:rsidRPr="008250E2">
        <w:rPr>
          <w:sz w:val="26"/>
          <w:szCs w:val="26"/>
          <w:lang w:val="en-US"/>
        </w:rPr>
        <w:tab/>
        <w:t xml:space="preserve">Depreciation is to be provided for the period at the following </w:t>
      </w:r>
      <w:r w:rsidRPr="00395BA7">
        <w:rPr>
          <w:b/>
          <w:i/>
          <w:sz w:val="26"/>
          <w:szCs w:val="26"/>
          <w:lang w:val="en-US"/>
        </w:rPr>
        <w:t>annual</w:t>
      </w:r>
      <w:r w:rsidRPr="008250E2">
        <w:rPr>
          <w:sz w:val="26"/>
          <w:szCs w:val="26"/>
          <w:lang w:val="en-US"/>
        </w:rPr>
        <w:t xml:space="preserve"> rates:</w:t>
      </w:r>
    </w:p>
    <w:p w14:paraId="2F9948D5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268BDC5C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  <w:r w:rsidRPr="008250E2">
        <w:rPr>
          <w:sz w:val="26"/>
          <w:szCs w:val="26"/>
          <w:lang w:val="en-US"/>
        </w:rPr>
        <w:tab/>
        <w:t>Motor Vehicles</w:t>
      </w:r>
      <w:r w:rsidRPr="008250E2">
        <w:rPr>
          <w:sz w:val="26"/>
          <w:szCs w:val="26"/>
          <w:lang w:val="en-US"/>
        </w:rPr>
        <w:tab/>
      </w:r>
      <w:r w:rsidRPr="008250E2">
        <w:rPr>
          <w:sz w:val="26"/>
          <w:szCs w:val="26"/>
          <w:lang w:val="en-US"/>
        </w:rPr>
        <w:tab/>
        <w:t>--</w:t>
      </w:r>
      <w:r w:rsidRPr="008250E2">
        <w:rPr>
          <w:sz w:val="26"/>
          <w:szCs w:val="26"/>
          <w:lang w:val="en-US"/>
        </w:rPr>
        <w:tab/>
        <w:t>25% straight line</w:t>
      </w:r>
    </w:p>
    <w:p w14:paraId="5E918C1D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10B91472" w14:textId="11DC66C7" w:rsidR="001D1FF4" w:rsidRDefault="001D1FF4" w:rsidP="001D1FF4">
      <w:pPr>
        <w:jc w:val="both"/>
        <w:rPr>
          <w:sz w:val="26"/>
          <w:szCs w:val="26"/>
          <w:lang w:val="en-US"/>
        </w:rPr>
      </w:pPr>
      <w:r w:rsidRPr="008250E2">
        <w:rPr>
          <w:sz w:val="26"/>
          <w:szCs w:val="26"/>
          <w:lang w:val="en-US"/>
        </w:rPr>
        <w:tab/>
        <w:t>Fixtures and Equipment</w:t>
      </w:r>
      <w:r w:rsidRPr="008250E2">
        <w:rPr>
          <w:sz w:val="26"/>
          <w:szCs w:val="26"/>
          <w:lang w:val="en-US"/>
        </w:rPr>
        <w:tab/>
        <w:t>--</w:t>
      </w:r>
      <w:r w:rsidRPr="008250E2">
        <w:rPr>
          <w:sz w:val="26"/>
          <w:szCs w:val="26"/>
          <w:lang w:val="en-US"/>
        </w:rPr>
        <w:tab/>
        <w:t>20% reducing balance</w:t>
      </w:r>
    </w:p>
    <w:p w14:paraId="4F5F903F" w14:textId="77777777" w:rsidR="008A0364" w:rsidRPr="008250E2" w:rsidRDefault="008A0364" w:rsidP="001D1FF4">
      <w:pPr>
        <w:jc w:val="both"/>
        <w:rPr>
          <w:sz w:val="26"/>
          <w:szCs w:val="26"/>
          <w:lang w:val="en-US"/>
        </w:rPr>
      </w:pPr>
    </w:p>
    <w:p w14:paraId="13043C22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2483B20E" w14:textId="0AA75EEF" w:rsidR="001D1FF4" w:rsidRPr="008250E2" w:rsidRDefault="001D1FF4" w:rsidP="001D1FF4">
      <w:pPr>
        <w:ind w:left="720" w:hanging="720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(</w:t>
      </w:r>
      <w:r w:rsidR="008A0364">
        <w:rPr>
          <w:sz w:val="26"/>
          <w:szCs w:val="26"/>
          <w:lang w:val="en-US"/>
        </w:rPr>
        <w:t>2</w:t>
      </w:r>
      <w:r w:rsidRPr="008250E2">
        <w:rPr>
          <w:sz w:val="26"/>
          <w:szCs w:val="26"/>
          <w:lang w:val="en-US"/>
        </w:rPr>
        <w:t>)</w:t>
      </w:r>
      <w:r w:rsidRPr="008250E2">
        <w:rPr>
          <w:sz w:val="26"/>
          <w:szCs w:val="26"/>
          <w:lang w:val="en-US"/>
        </w:rPr>
        <w:tab/>
        <w:t>Stock held at 31</w:t>
      </w:r>
      <w:r w:rsidRPr="008250E2">
        <w:rPr>
          <w:sz w:val="26"/>
          <w:szCs w:val="26"/>
          <w:vertAlign w:val="superscript"/>
          <w:lang w:val="en-US"/>
        </w:rPr>
        <w:t>st</w:t>
      </w:r>
      <w:r>
        <w:rPr>
          <w:sz w:val="26"/>
          <w:szCs w:val="26"/>
          <w:lang w:val="en-US"/>
        </w:rPr>
        <w:t xml:space="preserve"> </w:t>
      </w:r>
      <w:r w:rsidR="008A0364">
        <w:rPr>
          <w:sz w:val="26"/>
          <w:szCs w:val="26"/>
          <w:lang w:val="en-US"/>
        </w:rPr>
        <w:t>January</w:t>
      </w:r>
      <w:r>
        <w:rPr>
          <w:sz w:val="26"/>
          <w:szCs w:val="26"/>
          <w:lang w:val="en-US"/>
        </w:rPr>
        <w:t xml:space="preserve"> 201</w:t>
      </w:r>
      <w:r w:rsidR="008A0364">
        <w:rPr>
          <w:sz w:val="26"/>
          <w:szCs w:val="26"/>
          <w:lang w:val="en-US"/>
        </w:rPr>
        <w:t>9</w:t>
      </w:r>
      <w:r>
        <w:rPr>
          <w:sz w:val="26"/>
          <w:szCs w:val="26"/>
          <w:lang w:val="en-US"/>
        </w:rPr>
        <w:t xml:space="preserve"> is valued at £2250.</w:t>
      </w:r>
    </w:p>
    <w:p w14:paraId="6B52846C" w14:textId="77777777" w:rsidR="001D1FF4" w:rsidRPr="008250E2" w:rsidRDefault="001D1FF4" w:rsidP="001D1FF4">
      <w:pPr>
        <w:jc w:val="both"/>
        <w:rPr>
          <w:sz w:val="26"/>
          <w:szCs w:val="26"/>
          <w:lang w:val="en-US"/>
        </w:rPr>
      </w:pPr>
    </w:p>
    <w:p w14:paraId="716E79C8" w14:textId="77777777" w:rsidR="001D1FF4" w:rsidRPr="008250E2" w:rsidRDefault="001D1FF4" w:rsidP="001D1FF4">
      <w:pPr>
        <w:ind w:left="720" w:hanging="720"/>
        <w:jc w:val="both"/>
        <w:rPr>
          <w:sz w:val="26"/>
          <w:szCs w:val="26"/>
          <w:lang w:val="en-US"/>
        </w:rPr>
      </w:pPr>
    </w:p>
    <w:p w14:paraId="3642E1CC" w14:textId="77777777" w:rsidR="001D1FF4" w:rsidRPr="008250E2" w:rsidRDefault="001D1FF4" w:rsidP="001D1FF4">
      <w:pPr>
        <w:ind w:left="720" w:hanging="720"/>
        <w:jc w:val="both"/>
        <w:rPr>
          <w:b/>
          <w:i/>
          <w:sz w:val="26"/>
          <w:szCs w:val="26"/>
          <w:lang w:val="en-US"/>
        </w:rPr>
      </w:pPr>
      <w:r w:rsidRPr="008250E2">
        <w:rPr>
          <w:b/>
          <w:i/>
          <w:sz w:val="26"/>
          <w:szCs w:val="26"/>
          <w:lang w:val="en-US"/>
        </w:rPr>
        <w:t>TASK 2:</w:t>
      </w:r>
    </w:p>
    <w:p w14:paraId="3EDD1791" w14:textId="77777777" w:rsidR="001D1FF4" w:rsidRPr="008250E2" w:rsidRDefault="001D1FF4" w:rsidP="001D1FF4">
      <w:pPr>
        <w:ind w:left="720" w:hanging="720"/>
        <w:jc w:val="both"/>
        <w:rPr>
          <w:sz w:val="26"/>
          <w:szCs w:val="26"/>
          <w:lang w:val="en-US"/>
        </w:rPr>
      </w:pPr>
    </w:p>
    <w:p w14:paraId="42DDE1F4" w14:textId="77777777" w:rsidR="001D1FF4" w:rsidRPr="008250E2" w:rsidRDefault="001D1FF4" w:rsidP="001D1FF4">
      <w:pPr>
        <w:ind w:left="720" w:hanging="720"/>
        <w:jc w:val="both"/>
        <w:rPr>
          <w:sz w:val="26"/>
          <w:szCs w:val="26"/>
          <w:lang w:val="en-US"/>
        </w:rPr>
      </w:pPr>
      <w:r w:rsidRPr="008250E2">
        <w:rPr>
          <w:sz w:val="26"/>
          <w:szCs w:val="26"/>
          <w:lang w:val="en-US"/>
        </w:rPr>
        <w:t>Update your spreadsheet in order to reflect the additional information above.</w:t>
      </w:r>
    </w:p>
    <w:p w14:paraId="55322408" w14:textId="77777777" w:rsidR="001D1FF4" w:rsidRPr="008250E2" w:rsidRDefault="001D1FF4" w:rsidP="001D1FF4">
      <w:pPr>
        <w:ind w:left="720" w:hanging="720"/>
        <w:jc w:val="both"/>
        <w:rPr>
          <w:sz w:val="26"/>
          <w:szCs w:val="26"/>
          <w:lang w:val="en-US"/>
        </w:rPr>
      </w:pPr>
    </w:p>
    <w:p w14:paraId="7F9D314D" w14:textId="77777777" w:rsidR="001D1FF4" w:rsidRPr="008250E2" w:rsidRDefault="001D1FF4" w:rsidP="001D1FF4">
      <w:pPr>
        <w:ind w:left="720" w:hanging="720"/>
        <w:jc w:val="both"/>
        <w:rPr>
          <w:b/>
          <w:i/>
          <w:sz w:val="26"/>
          <w:szCs w:val="26"/>
          <w:lang w:val="en-US"/>
        </w:rPr>
      </w:pPr>
      <w:r w:rsidRPr="008250E2">
        <w:rPr>
          <w:b/>
          <w:i/>
          <w:sz w:val="26"/>
          <w:szCs w:val="26"/>
          <w:lang w:val="en-US"/>
        </w:rPr>
        <w:t>TASK 3:</w:t>
      </w:r>
    </w:p>
    <w:p w14:paraId="4C79547A" w14:textId="77777777" w:rsidR="001D1FF4" w:rsidRPr="008250E2" w:rsidRDefault="001D1FF4" w:rsidP="001D1FF4">
      <w:pPr>
        <w:ind w:left="720" w:hanging="720"/>
        <w:jc w:val="both"/>
        <w:rPr>
          <w:sz w:val="26"/>
          <w:szCs w:val="26"/>
          <w:lang w:val="en-US"/>
        </w:rPr>
      </w:pPr>
    </w:p>
    <w:p w14:paraId="65AAAFC0" w14:textId="01FEAB3A" w:rsidR="001D1FF4" w:rsidRPr="008250E2" w:rsidRDefault="001D1FF4" w:rsidP="001D1FF4">
      <w:pPr>
        <w:jc w:val="both"/>
        <w:rPr>
          <w:sz w:val="26"/>
          <w:szCs w:val="26"/>
          <w:lang w:val="en-US"/>
        </w:rPr>
      </w:pPr>
      <w:r w:rsidRPr="008250E2">
        <w:rPr>
          <w:sz w:val="26"/>
          <w:szCs w:val="26"/>
          <w:lang w:val="en-US"/>
        </w:rPr>
        <w:t>Produce a profit and loss account for the month and a balance sheet at 31</w:t>
      </w:r>
      <w:r w:rsidRPr="008250E2">
        <w:rPr>
          <w:sz w:val="26"/>
          <w:szCs w:val="26"/>
          <w:vertAlign w:val="superscript"/>
          <w:lang w:val="en-US"/>
        </w:rPr>
        <w:t>st</w:t>
      </w:r>
      <w:r>
        <w:rPr>
          <w:sz w:val="26"/>
          <w:szCs w:val="26"/>
          <w:lang w:val="en-US"/>
        </w:rPr>
        <w:t xml:space="preserve"> </w:t>
      </w:r>
      <w:r w:rsidR="008A0364">
        <w:rPr>
          <w:sz w:val="26"/>
          <w:szCs w:val="26"/>
          <w:lang w:val="en-US"/>
        </w:rPr>
        <w:t>January</w:t>
      </w:r>
      <w:r>
        <w:rPr>
          <w:sz w:val="26"/>
          <w:szCs w:val="26"/>
          <w:lang w:val="en-US"/>
        </w:rPr>
        <w:t xml:space="preserve"> 201</w:t>
      </w:r>
      <w:r w:rsidR="008A0364">
        <w:rPr>
          <w:sz w:val="26"/>
          <w:szCs w:val="26"/>
          <w:lang w:val="en-US"/>
        </w:rPr>
        <w:t>9</w:t>
      </w:r>
      <w:r w:rsidRPr="008250E2">
        <w:rPr>
          <w:sz w:val="26"/>
          <w:szCs w:val="26"/>
          <w:lang w:val="en-US"/>
        </w:rPr>
        <w:t xml:space="preserve">.  </w:t>
      </w:r>
    </w:p>
    <w:p w14:paraId="60253403" w14:textId="40838D9C" w:rsidR="00E177F2" w:rsidRDefault="00E177F2">
      <w:pPr>
        <w:rPr>
          <w:sz w:val="22"/>
          <w:szCs w:val="22"/>
        </w:rPr>
      </w:pPr>
    </w:p>
    <w:sectPr w:rsidR="00E177F2" w:rsidSect="008A0364">
      <w:footerReference w:type="default" r:id="rId7"/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A0D15D" w14:textId="77777777" w:rsidR="00C8667A" w:rsidRDefault="00C8667A">
      <w:r>
        <w:separator/>
      </w:r>
    </w:p>
  </w:endnote>
  <w:endnote w:type="continuationSeparator" w:id="0">
    <w:p w14:paraId="4444B7F7" w14:textId="77777777" w:rsidR="00C8667A" w:rsidRDefault="00C86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E5B14" w14:textId="77777777" w:rsidR="00C36D9A" w:rsidRDefault="00C36D9A">
    <w:pPr>
      <w:pStyle w:val="Footer"/>
      <w:jc w:val="center"/>
    </w:pPr>
    <w:r>
      <w:t xml:space="preserve">Page </w:t>
    </w:r>
    <w:r w:rsidR="00270F80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270F80">
      <w:rPr>
        <w:b/>
        <w:sz w:val="24"/>
        <w:szCs w:val="24"/>
      </w:rPr>
      <w:fldChar w:fldCharType="separate"/>
    </w:r>
    <w:r w:rsidR="00E720C5">
      <w:rPr>
        <w:b/>
        <w:noProof/>
      </w:rPr>
      <w:t>3</w:t>
    </w:r>
    <w:r w:rsidR="00270F80">
      <w:rPr>
        <w:b/>
        <w:sz w:val="24"/>
        <w:szCs w:val="24"/>
      </w:rPr>
      <w:fldChar w:fldCharType="end"/>
    </w:r>
    <w:r>
      <w:t xml:space="preserve"> of </w:t>
    </w:r>
    <w:r w:rsidR="00270F80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270F80">
      <w:rPr>
        <w:b/>
        <w:sz w:val="24"/>
        <w:szCs w:val="24"/>
      </w:rPr>
      <w:fldChar w:fldCharType="separate"/>
    </w:r>
    <w:r w:rsidR="00E720C5">
      <w:rPr>
        <w:b/>
        <w:noProof/>
      </w:rPr>
      <w:t>3</w:t>
    </w:r>
    <w:r w:rsidR="00270F80">
      <w:rPr>
        <w:b/>
        <w:sz w:val="24"/>
        <w:szCs w:val="24"/>
      </w:rPr>
      <w:fldChar w:fldCharType="end"/>
    </w:r>
  </w:p>
  <w:p w14:paraId="0718F346" w14:textId="77777777" w:rsidR="00C36D9A" w:rsidRDefault="00C36D9A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A3AF44" w14:textId="77777777" w:rsidR="00C8667A" w:rsidRDefault="00C8667A">
      <w:r>
        <w:separator/>
      </w:r>
    </w:p>
  </w:footnote>
  <w:footnote w:type="continuationSeparator" w:id="0">
    <w:p w14:paraId="2DD3FBC9" w14:textId="77777777" w:rsidR="00C8667A" w:rsidRDefault="00C86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404C64"/>
    <w:multiLevelType w:val="hybridMultilevel"/>
    <w:tmpl w:val="9DCC1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971FC"/>
    <w:rsid w:val="000A2A3A"/>
    <w:rsid w:val="000A2B85"/>
    <w:rsid w:val="000A492A"/>
    <w:rsid w:val="000C1547"/>
    <w:rsid w:val="000C7D4D"/>
    <w:rsid w:val="000D18EE"/>
    <w:rsid w:val="000D76E3"/>
    <w:rsid w:val="000E413A"/>
    <w:rsid w:val="000F5AA3"/>
    <w:rsid w:val="00100396"/>
    <w:rsid w:val="00100B5C"/>
    <w:rsid w:val="00106DE3"/>
    <w:rsid w:val="001106E9"/>
    <w:rsid w:val="00134F77"/>
    <w:rsid w:val="00154487"/>
    <w:rsid w:val="0016275B"/>
    <w:rsid w:val="001B5F45"/>
    <w:rsid w:val="001D0BCB"/>
    <w:rsid w:val="001D1FF4"/>
    <w:rsid w:val="001E1050"/>
    <w:rsid w:val="001E1E1F"/>
    <w:rsid w:val="001E2007"/>
    <w:rsid w:val="001E57C1"/>
    <w:rsid w:val="001F07EF"/>
    <w:rsid w:val="001F31B0"/>
    <w:rsid w:val="001F6D7A"/>
    <w:rsid w:val="00202892"/>
    <w:rsid w:val="00232555"/>
    <w:rsid w:val="00235F71"/>
    <w:rsid w:val="00236779"/>
    <w:rsid w:val="002444CA"/>
    <w:rsid w:val="00256718"/>
    <w:rsid w:val="002600D7"/>
    <w:rsid w:val="00260DE6"/>
    <w:rsid w:val="00270F80"/>
    <w:rsid w:val="00273FEE"/>
    <w:rsid w:val="0028204E"/>
    <w:rsid w:val="0028591B"/>
    <w:rsid w:val="00291841"/>
    <w:rsid w:val="002C3738"/>
    <w:rsid w:val="002C449B"/>
    <w:rsid w:val="002C6040"/>
    <w:rsid w:val="002D5B3F"/>
    <w:rsid w:val="002E272E"/>
    <w:rsid w:val="002E2763"/>
    <w:rsid w:val="002F5778"/>
    <w:rsid w:val="003223E0"/>
    <w:rsid w:val="003368A1"/>
    <w:rsid w:val="0033696F"/>
    <w:rsid w:val="0034301C"/>
    <w:rsid w:val="00351725"/>
    <w:rsid w:val="00352C4A"/>
    <w:rsid w:val="00354583"/>
    <w:rsid w:val="00362560"/>
    <w:rsid w:val="00373186"/>
    <w:rsid w:val="003732FD"/>
    <w:rsid w:val="003753B2"/>
    <w:rsid w:val="00376559"/>
    <w:rsid w:val="00384D73"/>
    <w:rsid w:val="0039322C"/>
    <w:rsid w:val="00393EB6"/>
    <w:rsid w:val="003A3998"/>
    <w:rsid w:val="003A3CE5"/>
    <w:rsid w:val="003A7A87"/>
    <w:rsid w:val="003B366F"/>
    <w:rsid w:val="003B3F9D"/>
    <w:rsid w:val="003D3960"/>
    <w:rsid w:val="003E5751"/>
    <w:rsid w:val="003F7D02"/>
    <w:rsid w:val="0040332B"/>
    <w:rsid w:val="00404C50"/>
    <w:rsid w:val="00423934"/>
    <w:rsid w:val="00426244"/>
    <w:rsid w:val="004728C3"/>
    <w:rsid w:val="00476B54"/>
    <w:rsid w:val="004874DE"/>
    <w:rsid w:val="00492521"/>
    <w:rsid w:val="004B5334"/>
    <w:rsid w:val="004B6C14"/>
    <w:rsid w:val="004E51DC"/>
    <w:rsid w:val="004F7EBB"/>
    <w:rsid w:val="0050249F"/>
    <w:rsid w:val="00524566"/>
    <w:rsid w:val="00530BEF"/>
    <w:rsid w:val="00561F00"/>
    <w:rsid w:val="00562DEC"/>
    <w:rsid w:val="0057473A"/>
    <w:rsid w:val="00576AB4"/>
    <w:rsid w:val="00577917"/>
    <w:rsid w:val="00590667"/>
    <w:rsid w:val="00594427"/>
    <w:rsid w:val="005969E2"/>
    <w:rsid w:val="005A1689"/>
    <w:rsid w:val="005B61CD"/>
    <w:rsid w:val="005B761A"/>
    <w:rsid w:val="005D1D58"/>
    <w:rsid w:val="005D432C"/>
    <w:rsid w:val="005E285E"/>
    <w:rsid w:val="005E72F8"/>
    <w:rsid w:val="00610E08"/>
    <w:rsid w:val="006140BF"/>
    <w:rsid w:val="00620787"/>
    <w:rsid w:val="00632434"/>
    <w:rsid w:val="0063478F"/>
    <w:rsid w:val="00641E89"/>
    <w:rsid w:val="00644256"/>
    <w:rsid w:val="00646FCA"/>
    <w:rsid w:val="00661D6F"/>
    <w:rsid w:val="0066725E"/>
    <w:rsid w:val="006716C7"/>
    <w:rsid w:val="00681208"/>
    <w:rsid w:val="006934D4"/>
    <w:rsid w:val="006A6DC3"/>
    <w:rsid w:val="006B4470"/>
    <w:rsid w:val="006D49ED"/>
    <w:rsid w:val="006D55CE"/>
    <w:rsid w:val="006D637A"/>
    <w:rsid w:val="006E1FFB"/>
    <w:rsid w:val="006F45BF"/>
    <w:rsid w:val="006F60E0"/>
    <w:rsid w:val="00702F71"/>
    <w:rsid w:val="00710462"/>
    <w:rsid w:val="007366DF"/>
    <w:rsid w:val="00757839"/>
    <w:rsid w:val="0076221F"/>
    <w:rsid w:val="00762678"/>
    <w:rsid w:val="00763ABB"/>
    <w:rsid w:val="00770C81"/>
    <w:rsid w:val="0077384B"/>
    <w:rsid w:val="00773954"/>
    <w:rsid w:val="00783B23"/>
    <w:rsid w:val="007C682C"/>
    <w:rsid w:val="007D2385"/>
    <w:rsid w:val="007F44B9"/>
    <w:rsid w:val="007F5624"/>
    <w:rsid w:val="00800069"/>
    <w:rsid w:val="008202DC"/>
    <w:rsid w:val="00820824"/>
    <w:rsid w:val="008310A0"/>
    <w:rsid w:val="00834969"/>
    <w:rsid w:val="00842E7F"/>
    <w:rsid w:val="008443FF"/>
    <w:rsid w:val="00852933"/>
    <w:rsid w:val="00865B46"/>
    <w:rsid w:val="00890350"/>
    <w:rsid w:val="00896134"/>
    <w:rsid w:val="008A0364"/>
    <w:rsid w:val="008A0C03"/>
    <w:rsid w:val="008A62BC"/>
    <w:rsid w:val="008A78A0"/>
    <w:rsid w:val="008A7A5D"/>
    <w:rsid w:val="008B1248"/>
    <w:rsid w:val="008B43E7"/>
    <w:rsid w:val="008B6B4C"/>
    <w:rsid w:val="008D4A5E"/>
    <w:rsid w:val="008D5339"/>
    <w:rsid w:val="008D763F"/>
    <w:rsid w:val="008F036F"/>
    <w:rsid w:val="008F78C2"/>
    <w:rsid w:val="008F78C5"/>
    <w:rsid w:val="00911394"/>
    <w:rsid w:val="00923EF2"/>
    <w:rsid w:val="00926D25"/>
    <w:rsid w:val="00926E9D"/>
    <w:rsid w:val="009312EB"/>
    <w:rsid w:val="00932C6E"/>
    <w:rsid w:val="00933F10"/>
    <w:rsid w:val="009433C5"/>
    <w:rsid w:val="0095077A"/>
    <w:rsid w:val="00965881"/>
    <w:rsid w:val="009871FF"/>
    <w:rsid w:val="009B3A34"/>
    <w:rsid w:val="009D065E"/>
    <w:rsid w:val="009D3EA4"/>
    <w:rsid w:val="009D4FAF"/>
    <w:rsid w:val="009E4BC1"/>
    <w:rsid w:val="00A03BB8"/>
    <w:rsid w:val="00A15FF0"/>
    <w:rsid w:val="00A24BA4"/>
    <w:rsid w:val="00A4036F"/>
    <w:rsid w:val="00A4641C"/>
    <w:rsid w:val="00A553AF"/>
    <w:rsid w:val="00A55876"/>
    <w:rsid w:val="00AB6FE7"/>
    <w:rsid w:val="00AB7AD7"/>
    <w:rsid w:val="00AC130E"/>
    <w:rsid w:val="00AD2430"/>
    <w:rsid w:val="00AF0E34"/>
    <w:rsid w:val="00AF271D"/>
    <w:rsid w:val="00AF56C2"/>
    <w:rsid w:val="00AF74A9"/>
    <w:rsid w:val="00B004E6"/>
    <w:rsid w:val="00B0744D"/>
    <w:rsid w:val="00B1049F"/>
    <w:rsid w:val="00B81AD3"/>
    <w:rsid w:val="00B829D8"/>
    <w:rsid w:val="00B84B5B"/>
    <w:rsid w:val="00BA1176"/>
    <w:rsid w:val="00BB26FB"/>
    <w:rsid w:val="00BE0B01"/>
    <w:rsid w:val="00BE79C7"/>
    <w:rsid w:val="00BF3CB5"/>
    <w:rsid w:val="00C1285B"/>
    <w:rsid w:val="00C1361B"/>
    <w:rsid w:val="00C34118"/>
    <w:rsid w:val="00C36D9A"/>
    <w:rsid w:val="00C44A72"/>
    <w:rsid w:val="00C705F9"/>
    <w:rsid w:val="00C80F0F"/>
    <w:rsid w:val="00C8667A"/>
    <w:rsid w:val="00C93BCB"/>
    <w:rsid w:val="00CC241A"/>
    <w:rsid w:val="00CE65AB"/>
    <w:rsid w:val="00CF4266"/>
    <w:rsid w:val="00D22D9C"/>
    <w:rsid w:val="00D241F1"/>
    <w:rsid w:val="00D275CB"/>
    <w:rsid w:val="00D324AD"/>
    <w:rsid w:val="00DB116D"/>
    <w:rsid w:val="00DD17CC"/>
    <w:rsid w:val="00DE49CF"/>
    <w:rsid w:val="00DF6200"/>
    <w:rsid w:val="00E14338"/>
    <w:rsid w:val="00E177F2"/>
    <w:rsid w:val="00E230E0"/>
    <w:rsid w:val="00E436FF"/>
    <w:rsid w:val="00E51AAC"/>
    <w:rsid w:val="00E53F54"/>
    <w:rsid w:val="00E66CC0"/>
    <w:rsid w:val="00E720C5"/>
    <w:rsid w:val="00E728A9"/>
    <w:rsid w:val="00EA0F4E"/>
    <w:rsid w:val="00EA295B"/>
    <w:rsid w:val="00EB4F96"/>
    <w:rsid w:val="00ED0373"/>
    <w:rsid w:val="00EE3132"/>
    <w:rsid w:val="00EE3D9D"/>
    <w:rsid w:val="00EE6F25"/>
    <w:rsid w:val="00EF74A0"/>
    <w:rsid w:val="00F02126"/>
    <w:rsid w:val="00F03D85"/>
    <w:rsid w:val="00F249F1"/>
    <w:rsid w:val="00F25B9D"/>
    <w:rsid w:val="00F2664E"/>
    <w:rsid w:val="00F31163"/>
    <w:rsid w:val="00F31C04"/>
    <w:rsid w:val="00F4523C"/>
    <w:rsid w:val="00F61A20"/>
    <w:rsid w:val="00F65B1C"/>
    <w:rsid w:val="00F65BE1"/>
    <w:rsid w:val="00F65DFA"/>
    <w:rsid w:val="00F74B6E"/>
    <w:rsid w:val="00F8381F"/>
    <w:rsid w:val="00FA04CD"/>
    <w:rsid w:val="00FA68F8"/>
    <w:rsid w:val="00FB1DC0"/>
    <w:rsid w:val="00FB4521"/>
    <w:rsid w:val="00FB4F84"/>
    <w:rsid w:val="00FB5CF8"/>
    <w:rsid w:val="00FC77C4"/>
    <w:rsid w:val="00FF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5EAF8D3B"/>
  <w15:docId w15:val="{58938BAC-B3A6-4C1A-9EB2-8FB8F56E9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D02"/>
  </w:style>
  <w:style w:type="paragraph" w:styleId="Heading1">
    <w:name w:val="heading 1"/>
    <w:basedOn w:val="Normal"/>
    <w:next w:val="Normal"/>
    <w:qFormat/>
    <w:rsid w:val="003F7D02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3F7D02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3F7D02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3F7D02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7D0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F7D02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basedOn w:val="DefaultParagraphFont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customStyle="1" w:styleId="normalchar1">
    <w:name w:val="normal__char1"/>
    <w:basedOn w:val="DefaultParagraphFont"/>
    <w:rsid w:val="00F65BE1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13</TotalTime>
  <Pages>3</Pages>
  <Words>610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3442</CharactersWithSpaces>
  <SharedDoc>false</SharedDoc>
  <HLinks>
    <vt:vector size="6" baseType="variant">
      <vt:variant>
        <vt:i4>6029399</vt:i4>
      </vt:variant>
      <vt:variant>
        <vt:i4>12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Richard Dunstan</cp:lastModifiedBy>
  <cp:revision>5</cp:revision>
  <cp:lastPrinted>2015-01-29T14:21:00Z</cp:lastPrinted>
  <dcterms:created xsi:type="dcterms:W3CDTF">2019-03-14T15:29:00Z</dcterms:created>
  <dcterms:modified xsi:type="dcterms:W3CDTF">2019-03-20T14:18:00Z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