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B6C7B" w14:textId="43E5488D" w:rsidR="00A270C8" w:rsidRPr="00513836" w:rsidRDefault="00A270C8" w:rsidP="67868999">
      <w:pPr>
        <w:tabs>
          <w:tab w:val="left" w:pos="288"/>
        </w:tabs>
        <w:spacing w:line="276" w:lineRule="auto"/>
        <w:rPr>
          <w:rFonts w:cs="Arial"/>
          <w:b/>
          <w:bCs/>
          <w:sz w:val="22"/>
          <w:szCs w:val="22"/>
          <w:lang w:val="cy-GB"/>
        </w:rPr>
      </w:pPr>
    </w:p>
    <w:p w14:paraId="32690199" w14:textId="7E3C961C" w:rsidR="00C21628" w:rsidRPr="00513836" w:rsidRDefault="004969C2" w:rsidP="004969C2">
      <w:pPr>
        <w:spacing w:line="276" w:lineRule="auto"/>
        <w:rPr>
          <w:rFonts w:cs="Arial"/>
          <w:b/>
          <w:bCs/>
          <w:sz w:val="56"/>
          <w:szCs w:val="56"/>
          <w:lang w:val="cy-GB"/>
        </w:rPr>
      </w:pPr>
      <w:r w:rsidRPr="00513836">
        <w:rPr>
          <w:rFonts w:cs="Arial"/>
          <w:b/>
          <w:bCs/>
          <w:sz w:val="56"/>
          <w:szCs w:val="56"/>
          <w:lang w:val="cy-GB"/>
        </w:rPr>
        <w:t>BA: Astudiaethau Addysg</w:t>
      </w:r>
    </w:p>
    <w:p w14:paraId="0D729CCA" w14:textId="1D2F22ED" w:rsidR="002A196D" w:rsidRPr="00513836" w:rsidRDefault="004969C2" w:rsidP="004969C2">
      <w:pPr>
        <w:spacing w:line="276" w:lineRule="auto"/>
        <w:rPr>
          <w:rFonts w:cs="Arial"/>
          <w:b/>
          <w:bCs/>
          <w:sz w:val="56"/>
          <w:szCs w:val="56"/>
          <w:lang w:val="cy-GB"/>
        </w:rPr>
      </w:pPr>
      <w:r w:rsidRPr="00513836">
        <w:rPr>
          <w:rFonts w:cs="Arial"/>
          <w:b/>
          <w:bCs/>
          <w:sz w:val="56"/>
          <w:szCs w:val="56"/>
          <w:lang w:val="cy-GB"/>
        </w:rPr>
        <w:t>BA Astudiaethau Addysg:</w:t>
      </w:r>
      <w:r w:rsidR="002A196D" w:rsidRPr="00513836">
        <w:rPr>
          <w:rFonts w:cs="Arial"/>
          <w:b/>
          <w:bCs/>
          <w:sz w:val="56"/>
          <w:szCs w:val="56"/>
          <w:lang w:val="cy-GB"/>
        </w:rPr>
        <w:t xml:space="preserve"> </w:t>
      </w:r>
      <w:r w:rsidRPr="00513836">
        <w:rPr>
          <w:rFonts w:cs="Arial"/>
          <w:b/>
          <w:bCs/>
          <w:sz w:val="56"/>
          <w:szCs w:val="56"/>
          <w:lang w:val="cy-GB"/>
        </w:rPr>
        <w:t>Cynradd</w:t>
      </w:r>
    </w:p>
    <w:p w14:paraId="1F5ABC34" w14:textId="373E022F" w:rsidR="002A196D" w:rsidRPr="00513836" w:rsidRDefault="004969C2" w:rsidP="004969C2">
      <w:pPr>
        <w:spacing w:line="276" w:lineRule="auto"/>
        <w:rPr>
          <w:rFonts w:cs="Arial"/>
          <w:b/>
          <w:bCs/>
          <w:sz w:val="56"/>
          <w:szCs w:val="56"/>
          <w:lang w:val="cy-GB"/>
        </w:rPr>
      </w:pPr>
      <w:r w:rsidRPr="00513836">
        <w:rPr>
          <w:rFonts w:cs="Arial"/>
          <w:b/>
          <w:bCs/>
          <w:sz w:val="56"/>
          <w:szCs w:val="56"/>
          <w:lang w:val="cy-GB"/>
        </w:rPr>
        <w:t>BA Astudiaethau Addysg:</w:t>
      </w:r>
      <w:r w:rsidR="002A196D" w:rsidRPr="00513836">
        <w:rPr>
          <w:rFonts w:cs="Arial"/>
          <w:b/>
          <w:bCs/>
          <w:sz w:val="56"/>
          <w:szCs w:val="56"/>
          <w:lang w:val="cy-GB"/>
        </w:rPr>
        <w:t xml:space="preserve"> </w:t>
      </w:r>
      <w:r w:rsidRPr="00513836">
        <w:rPr>
          <w:rFonts w:cs="Arial"/>
          <w:b/>
          <w:bCs/>
          <w:sz w:val="56"/>
          <w:szCs w:val="56"/>
          <w:lang w:val="cy-GB"/>
        </w:rPr>
        <w:t>ADY a Chynhwysiant</w:t>
      </w:r>
    </w:p>
    <w:p w14:paraId="05449A4D" w14:textId="06B0F39F" w:rsidR="00A270C8" w:rsidRPr="00513836" w:rsidRDefault="004969C2" w:rsidP="004969C2">
      <w:pPr>
        <w:spacing w:line="276" w:lineRule="auto"/>
        <w:rPr>
          <w:rFonts w:cs="Arial"/>
          <w:color w:val="FF0000"/>
          <w:sz w:val="56"/>
          <w:szCs w:val="56"/>
          <w:lang w:val="cy-GB"/>
        </w:rPr>
      </w:pPr>
      <w:r w:rsidRPr="00513836">
        <w:rPr>
          <w:rFonts w:cs="Arial"/>
          <w:sz w:val="56"/>
          <w:szCs w:val="56"/>
          <w:lang w:val="cy-GB"/>
        </w:rPr>
        <w:t>Llawlyfr Modwl:</w:t>
      </w:r>
      <w:r w:rsidR="00B7316B" w:rsidRPr="00513836">
        <w:rPr>
          <w:rFonts w:cs="Arial"/>
          <w:sz w:val="56"/>
          <w:szCs w:val="56"/>
          <w:lang w:val="cy-GB"/>
        </w:rPr>
        <w:t xml:space="preserve"> </w:t>
      </w:r>
      <w:r w:rsidR="006E3029" w:rsidRPr="00513836">
        <w:rPr>
          <w:rFonts w:cs="Arial"/>
          <w:sz w:val="56"/>
          <w:szCs w:val="56"/>
          <w:lang w:val="cy-GB"/>
        </w:rPr>
        <w:t>ECES4012/C</w:t>
      </w:r>
    </w:p>
    <w:p w14:paraId="0B926255" w14:textId="77777777" w:rsidR="00CB3EF5" w:rsidRPr="00513836" w:rsidRDefault="00CB3EF5" w:rsidP="67868999">
      <w:pPr>
        <w:spacing w:line="276" w:lineRule="auto"/>
        <w:rPr>
          <w:rFonts w:cs="Arial"/>
          <w:color w:val="FF0000"/>
          <w:sz w:val="56"/>
          <w:szCs w:val="56"/>
          <w:lang w:val="cy-GB"/>
        </w:rPr>
      </w:pPr>
    </w:p>
    <w:p w14:paraId="7DF28479" w14:textId="12BB22DB" w:rsidR="00A270C8" w:rsidRPr="00513836" w:rsidRDefault="00C27E74" w:rsidP="00C27E74">
      <w:pPr>
        <w:spacing w:line="276" w:lineRule="auto"/>
        <w:rPr>
          <w:rFonts w:cs="Arial"/>
          <w:sz w:val="56"/>
          <w:szCs w:val="56"/>
          <w:lang w:val="cy-GB"/>
        </w:rPr>
      </w:pPr>
      <w:r w:rsidRPr="00513836">
        <w:rPr>
          <w:rFonts w:cs="Arial"/>
          <w:sz w:val="56"/>
          <w:szCs w:val="56"/>
          <w:lang w:val="cy-GB"/>
        </w:rPr>
        <w:t>Sicrhau Sgiliau Astudio Llwyddiannus</w:t>
      </w:r>
    </w:p>
    <w:p w14:paraId="08B36009" w14:textId="77FE26B2" w:rsidR="00A270C8" w:rsidRPr="00513836" w:rsidRDefault="00C27E74" w:rsidP="00C27E74">
      <w:pPr>
        <w:spacing w:line="276" w:lineRule="auto"/>
        <w:rPr>
          <w:rFonts w:cs="Arial"/>
          <w:sz w:val="56"/>
          <w:szCs w:val="56"/>
          <w:lang w:val="cy-GB"/>
        </w:rPr>
      </w:pPr>
      <w:r w:rsidRPr="00513836">
        <w:rPr>
          <w:rFonts w:cs="Arial"/>
          <w:sz w:val="56"/>
          <w:szCs w:val="56"/>
          <w:lang w:val="cy-GB"/>
        </w:rPr>
        <w:t>Semester 1:</w:t>
      </w:r>
      <w:r w:rsidR="00F73F12" w:rsidRPr="00513836">
        <w:rPr>
          <w:rFonts w:cs="Arial"/>
          <w:sz w:val="56"/>
          <w:szCs w:val="56"/>
          <w:lang w:val="cy-GB"/>
        </w:rPr>
        <w:t xml:space="preserve"> 202</w:t>
      </w:r>
      <w:r w:rsidR="006E3029" w:rsidRPr="00513836">
        <w:rPr>
          <w:rFonts w:cs="Arial"/>
          <w:sz w:val="56"/>
          <w:szCs w:val="56"/>
          <w:lang w:val="cy-GB"/>
        </w:rPr>
        <w:t>3</w:t>
      </w:r>
      <w:r w:rsidR="00F73F12" w:rsidRPr="00513836">
        <w:rPr>
          <w:rFonts w:cs="Arial"/>
          <w:sz w:val="56"/>
          <w:szCs w:val="56"/>
          <w:lang w:val="cy-GB"/>
        </w:rPr>
        <w:t>/2</w:t>
      </w:r>
      <w:r w:rsidR="006E3029" w:rsidRPr="00513836">
        <w:rPr>
          <w:rFonts w:cs="Arial"/>
          <w:sz w:val="56"/>
          <w:szCs w:val="56"/>
          <w:lang w:val="cy-GB"/>
        </w:rPr>
        <w:t>4</w:t>
      </w:r>
    </w:p>
    <w:p w14:paraId="4DE11B13" w14:textId="0E912A36" w:rsidR="00746C50" w:rsidRPr="00513836" w:rsidRDefault="00C27E74" w:rsidP="00C27E74">
      <w:pPr>
        <w:spacing w:line="276" w:lineRule="auto"/>
        <w:ind w:right="-957"/>
        <w:rPr>
          <w:rFonts w:cs="Arial"/>
          <w:b/>
          <w:bCs/>
          <w:color w:val="FF0000"/>
          <w:sz w:val="48"/>
          <w:szCs w:val="48"/>
          <w:lang w:val="cy-GB"/>
        </w:rPr>
      </w:pPr>
      <w:r w:rsidRPr="00513836">
        <w:rPr>
          <w:rFonts w:cs="Arial"/>
          <w:b/>
          <w:bCs/>
          <w:sz w:val="48"/>
          <w:szCs w:val="48"/>
          <w:lang w:val="cy-GB"/>
        </w:rPr>
        <w:t>Arweinydd Modwl:</w:t>
      </w:r>
      <w:r w:rsidR="00F53466" w:rsidRPr="00513836">
        <w:rPr>
          <w:rFonts w:cs="Arial"/>
          <w:b/>
          <w:bCs/>
          <w:sz w:val="48"/>
          <w:szCs w:val="48"/>
          <w:lang w:val="cy-GB"/>
        </w:rPr>
        <w:t xml:space="preserve"> </w:t>
      </w:r>
      <w:r w:rsidR="00CB3EF5" w:rsidRPr="00513836">
        <w:rPr>
          <w:rFonts w:cs="Arial"/>
          <w:b/>
          <w:bCs/>
          <w:sz w:val="48"/>
          <w:szCs w:val="48"/>
          <w:lang w:val="cy-GB"/>
        </w:rPr>
        <w:t>Ross Phillips</w:t>
      </w:r>
      <w:r w:rsidR="00F53466" w:rsidRPr="00513836">
        <w:rPr>
          <w:lang w:val="cy-GB"/>
        </w:rPr>
        <w:tab/>
      </w:r>
    </w:p>
    <w:p w14:paraId="41C8F396" w14:textId="77777777" w:rsidR="00746C50" w:rsidRPr="00513836" w:rsidRDefault="00746C50" w:rsidP="67868999">
      <w:pPr>
        <w:spacing w:line="276" w:lineRule="auto"/>
        <w:ind w:right="-957"/>
        <w:rPr>
          <w:rFonts w:cs="Arial"/>
          <w:b/>
          <w:bCs/>
          <w:sz w:val="48"/>
          <w:szCs w:val="48"/>
          <w:lang w:val="cy-GB"/>
        </w:rPr>
      </w:pPr>
    </w:p>
    <w:p w14:paraId="144536C4" w14:textId="77777777" w:rsidR="0049365C" w:rsidRPr="00513836" w:rsidRDefault="0049365C" w:rsidP="67868999">
      <w:pPr>
        <w:spacing w:line="240" w:lineRule="auto"/>
        <w:rPr>
          <w:rFonts w:cs="Arial"/>
          <w:b/>
          <w:bCs/>
          <w:sz w:val="48"/>
          <w:szCs w:val="48"/>
          <w:lang w:val="cy-GB"/>
        </w:rPr>
      </w:pPr>
      <w:r w:rsidRPr="00513836">
        <w:rPr>
          <w:rFonts w:cs="Arial"/>
          <w:b/>
          <w:bCs/>
          <w:sz w:val="48"/>
          <w:szCs w:val="48"/>
          <w:lang w:val="cy-GB"/>
        </w:rPr>
        <w:br w:type="page"/>
      </w:r>
    </w:p>
    <w:sdt>
      <w:sdtPr>
        <w:rPr>
          <w:rFonts w:ascii="Arial" w:hAnsi="Arial"/>
          <w:color w:val="auto"/>
          <w:sz w:val="24"/>
          <w:szCs w:val="20"/>
          <w:lang w:val="cy-GB" w:eastAsia="en-GB"/>
        </w:rPr>
        <w:id w:val="-129545246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FB69E65" w14:textId="77777777" w:rsidR="0006465A" w:rsidRPr="00513836" w:rsidRDefault="0006465A" w:rsidP="67868999">
          <w:pPr>
            <w:pStyle w:val="TOCHeading"/>
            <w:spacing w:line="276" w:lineRule="auto"/>
            <w:rPr>
              <w:rFonts w:ascii="Arial" w:hAnsi="Arial"/>
              <w:color w:val="auto"/>
              <w:sz w:val="24"/>
              <w:szCs w:val="24"/>
              <w:lang w:val="cy-GB" w:eastAsia="en-GB"/>
            </w:rPr>
          </w:pPr>
        </w:p>
        <w:p w14:paraId="406425CA" w14:textId="121AA341" w:rsidR="009A1AFA" w:rsidRPr="00513836" w:rsidRDefault="009A1AFA" w:rsidP="67868999">
          <w:pPr>
            <w:pStyle w:val="TOCHeading"/>
            <w:spacing w:line="276" w:lineRule="auto"/>
            <w:rPr>
              <w:lang w:val="cy-GB"/>
            </w:rPr>
          </w:pPr>
          <w:r w:rsidRPr="00513836">
            <w:rPr>
              <w:lang w:val="cy-GB"/>
            </w:rPr>
            <w:t>C</w:t>
          </w:r>
          <w:r w:rsidR="00C27E74" w:rsidRPr="00513836">
            <w:rPr>
              <w:lang w:val="cy-GB"/>
            </w:rPr>
            <w:t>ynnwy</w:t>
          </w:r>
          <w:r w:rsidRPr="00513836">
            <w:rPr>
              <w:lang w:val="cy-GB"/>
            </w:rPr>
            <w:t>s</w:t>
          </w:r>
        </w:p>
        <w:p w14:paraId="423D2A42" w14:textId="7F0D9F69" w:rsidR="007777A6" w:rsidRPr="00513836" w:rsidRDefault="009A1AFA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r w:rsidRPr="00513836">
            <w:rPr>
              <w:lang w:val="cy-GB"/>
            </w:rPr>
            <w:fldChar w:fldCharType="begin"/>
          </w:r>
          <w:r w:rsidRPr="00513836">
            <w:rPr>
              <w:lang w:val="cy-GB"/>
            </w:rPr>
            <w:instrText xml:space="preserve"> TOC \o "1-3" \h \z \u </w:instrText>
          </w:r>
          <w:r w:rsidRPr="00513836">
            <w:rPr>
              <w:lang w:val="cy-GB"/>
            </w:rPr>
            <w:fldChar w:fldCharType="separate"/>
          </w:r>
          <w:hyperlink w:anchor="_Toc146716084" w:history="1">
            <w:r w:rsidR="007777A6" w:rsidRPr="00513836">
              <w:rPr>
                <w:rStyle w:val="Hyperlink"/>
                <w:lang w:val="cy-GB"/>
              </w:rPr>
              <w:t>NOD(AU)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_Toc146716084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3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3F8B04C3" w14:textId="112E3C2B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85" w:history="1">
            <w:r w:rsidR="007777A6" w:rsidRPr="00513836">
              <w:rPr>
                <w:rStyle w:val="Hyperlink"/>
                <w:lang w:val="cy-GB"/>
              </w:rPr>
              <w:t>DEILLIANNAU DYSGU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_Toc146716085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3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53427E10" w14:textId="29BEADDC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86" w:history="1">
            <w:r w:rsidR="007777A6" w:rsidRPr="00513836">
              <w:rPr>
                <w:rStyle w:val="Hyperlink"/>
                <w:lang w:val="cy-GB"/>
              </w:rPr>
              <w:t>CYNNWYS DANGOSOL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_Toc146716086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3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38EB01C2" w14:textId="103DFEA4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87" w:history="1">
            <w:r w:rsidR="007777A6" w:rsidRPr="00513836">
              <w:rPr>
                <w:rStyle w:val="Hyperlink"/>
                <w:lang w:val="cy-GB"/>
              </w:rPr>
              <w:t>DYRANIAD AMSER ASTUDIO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_Toc146716087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4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2AAF3011" w14:textId="6359AC2D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88" w:history="1">
            <w:r w:rsidR="007777A6" w:rsidRPr="00513836">
              <w:rPr>
                <w:rStyle w:val="Hyperlink"/>
                <w:lang w:val="cy-GB"/>
              </w:rPr>
              <w:t>ASESU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_Toc146716088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4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1DD3C5AF" w14:textId="3E33B017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89" w:history="1">
            <w:r w:rsidR="007777A6" w:rsidRPr="00513836">
              <w:rPr>
                <w:rStyle w:val="Hyperlink"/>
                <w:lang w:val="cy-GB"/>
              </w:rPr>
              <w:t>Crynodeb o’r Asesiad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_Toc146716089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4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60538551" w14:textId="1B798117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90" w:history="1">
            <w:r w:rsidR="007777A6" w:rsidRPr="00513836">
              <w:rPr>
                <w:rStyle w:val="Hyperlink"/>
                <w:lang w:val="cy-GB"/>
              </w:rPr>
              <w:t>Rhan 1: Cyflwyniad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_Toc146716090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7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7F2E5DD9" w14:textId="71C7CCD7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91" w:history="1">
            <w:r w:rsidR="007777A6" w:rsidRPr="00513836">
              <w:rPr>
                <w:rStyle w:val="Hyperlink"/>
                <w:lang w:val="cy-GB"/>
              </w:rPr>
              <w:t>Rhan 2: Darn adfyfyriol (1000 o eiriau)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_Toc146716091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9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30D33D7A" w14:textId="7B603930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92" w:history="1">
            <w:r w:rsidR="007777A6" w:rsidRPr="00513836">
              <w:rPr>
                <w:rStyle w:val="Hyperlink"/>
                <w:lang w:val="cy-GB"/>
              </w:rPr>
              <w:t>MEINI PRAWF ASESU GENERIG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_Toc146716092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15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32EA3DAC" w14:textId="3B5E003B" w:rsidR="007777A6" w:rsidRPr="00513836" w:rsidRDefault="00C6783F">
          <w:pPr>
            <w:pStyle w:val="TOC2"/>
            <w:tabs>
              <w:tab w:val="right" w:leader="dot" w:pos="10444"/>
            </w:tabs>
            <w:rPr>
              <w:rFonts w:asciiTheme="minorHAnsi" w:eastAsiaTheme="minorEastAsia" w:hAnsiTheme="minorHAnsi" w:cstheme="minorBidi"/>
              <w:kern w:val="2"/>
              <w:sz w:val="22"/>
              <w:szCs w:val="22"/>
              <w:lang w:val="cy-GB" w:eastAsia="zh-CN"/>
              <w14:ligatures w14:val="standardContextual"/>
            </w:rPr>
          </w:pPr>
          <w:hyperlink w:anchor="_Toc146716093" w:history="1">
            <w:r w:rsidR="007777A6" w:rsidRPr="00513836">
              <w:rPr>
                <w:rStyle w:val="Hyperlink"/>
                <w:lang w:val="cy-GB" w:eastAsia="zh-CN"/>
              </w:rPr>
              <w:t>HOLIADUR GWERTHUSO MODWL</w:t>
            </w:r>
            <w:r w:rsidR="007777A6" w:rsidRPr="00513836">
              <w:rPr>
                <w:webHidden/>
                <w:lang w:val="cy-GB"/>
              </w:rPr>
              <w:tab/>
            </w:r>
            <w:r w:rsidR="007777A6" w:rsidRPr="00513836">
              <w:rPr>
                <w:webHidden/>
                <w:lang w:val="cy-GB"/>
              </w:rPr>
              <w:fldChar w:fldCharType="begin"/>
            </w:r>
            <w:r w:rsidR="007777A6" w:rsidRPr="00513836">
              <w:rPr>
                <w:webHidden/>
                <w:lang w:val="cy-GB"/>
              </w:rPr>
              <w:instrText xml:space="preserve"> PAGEREF _Toc146716093 \h </w:instrText>
            </w:r>
            <w:r w:rsidR="007777A6" w:rsidRPr="00513836">
              <w:rPr>
                <w:webHidden/>
                <w:lang w:val="cy-GB"/>
              </w:rPr>
            </w:r>
            <w:r w:rsidR="007777A6" w:rsidRPr="00513836">
              <w:rPr>
                <w:webHidden/>
                <w:lang w:val="cy-GB"/>
              </w:rPr>
              <w:fldChar w:fldCharType="separate"/>
            </w:r>
            <w:r w:rsidR="007777A6" w:rsidRPr="00513836">
              <w:rPr>
                <w:webHidden/>
                <w:lang w:val="cy-GB"/>
              </w:rPr>
              <w:t>20</w:t>
            </w:r>
            <w:r w:rsidR="007777A6" w:rsidRPr="00513836">
              <w:rPr>
                <w:webHidden/>
                <w:lang w:val="cy-GB"/>
              </w:rPr>
              <w:fldChar w:fldCharType="end"/>
            </w:r>
          </w:hyperlink>
        </w:p>
        <w:p w14:paraId="0D0B940D" w14:textId="5F4CCCD8" w:rsidR="009A1AFA" w:rsidRPr="00513836" w:rsidRDefault="009A1AFA" w:rsidP="67868999">
          <w:pPr>
            <w:spacing w:line="276" w:lineRule="auto"/>
            <w:rPr>
              <w:lang w:val="cy-GB"/>
            </w:rPr>
          </w:pPr>
          <w:r w:rsidRPr="00513836">
            <w:rPr>
              <w:b/>
              <w:bCs/>
              <w:lang w:val="cy-GB"/>
            </w:rPr>
            <w:fldChar w:fldCharType="end"/>
          </w:r>
        </w:p>
      </w:sdtContent>
    </w:sdt>
    <w:p w14:paraId="0E27B00A" w14:textId="77777777" w:rsidR="00066984" w:rsidRPr="00513836" w:rsidRDefault="00066984" w:rsidP="67868999">
      <w:pPr>
        <w:spacing w:line="276" w:lineRule="auto"/>
        <w:rPr>
          <w:lang w:val="cy-GB"/>
        </w:rPr>
      </w:pPr>
    </w:p>
    <w:p w14:paraId="60061E4C" w14:textId="77777777" w:rsidR="00066984" w:rsidRPr="00513836" w:rsidRDefault="00066984" w:rsidP="67868999">
      <w:pPr>
        <w:spacing w:line="276" w:lineRule="auto"/>
        <w:rPr>
          <w:lang w:val="cy-GB"/>
        </w:rPr>
      </w:pPr>
    </w:p>
    <w:p w14:paraId="44EAFD9C" w14:textId="77777777" w:rsidR="00F53466" w:rsidRPr="00513836" w:rsidRDefault="00F53466" w:rsidP="67868999">
      <w:pPr>
        <w:spacing w:line="276" w:lineRule="auto"/>
        <w:rPr>
          <w:lang w:val="cy-GB"/>
        </w:rPr>
      </w:pPr>
    </w:p>
    <w:p w14:paraId="4B94D5A5" w14:textId="77777777" w:rsidR="00F53466" w:rsidRPr="00513836" w:rsidRDefault="00F53466" w:rsidP="67868999">
      <w:pPr>
        <w:spacing w:line="276" w:lineRule="auto"/>
        <w:rPr>
          <w:lang w:val="cy-GB"/>
        </w:rPr>
      </w:pPr>
    </w:p>
    <w:p w14:paraId="43F59928" w14:textId="77777777" w:rsidR="0049365C" w:rsidRPr="00513836" w:rsidRDefault="0049365C" w:rsidP="67868999">
      <w:pPr>
        <w:spacing w:line="240" w:lineRule="auto"/>
        <w:rPr>
          <w:b/>
          <w:bCs/>
          <w:lang w:val="cy-GB"/>
        </w:rPr>
      </w:pPr>
      <w:bookmarkStart w:id="0" w:name="_Toc13983045"/>
      <w:bookmarkStart w:id="1" w:name="_Toc48725194"/>
      <w:bookmarkStart w:id="2" w:name="_Toc48725259"/>
      <w:r w:rsidRPr="00513836">
        <w:rPr>
          <w:lang w:val="cy-GB"/>
        </w:rPr>
        <w:br w:type="page"/>
      </w:r>
    </w:p>
    <w:p w14:paraId="37237B59" w14:textId="0355BBA6" w:rsidR="00C85734" w:rsidRPr="00513836" w:rsidRDefault="00C27E74" w:rsidP="00C27E74">
      <w:pPr>
        <w:pStyle w:val="Heading2"/>
        <w:spacing w:line="276" w:lineRule="auto"/>
        <w:jc w:val="left"/>
        <w:rPr>
          <w:lang w:val="cy-GB"/>
        </w:rPr>
      </w:pPr>
      <w:bookmarkStart w:id="3" w:name="_Toc146716084"/>
      <w:bookmarkEnd w:id="0"/>
      <w:bookmarkEnd w:id="1"/>
      <w:bookmarkEnd w:id="2"/>
      <w:r w:rsidRPr="00513836">
        <w:rPr>
          <w:lang w:val="cy-GB"/>
        </w:rPr>
        <w:lastRenderedPageBreak/>
        <w:t>NOD(AU)</w:t>
      </w:r>
      <w:bookmarkEnd w:id="3"/>
    </w:p>
    <w:p w14:paraId="776CFB4F" w14:textId="77777777" w:rsidR="006B3929" w:rsidRPr="00513836" w:rsidRDefault="006B3929" w:rsidP="006B3929">
      <w:pPr>
        <w:rPr>
          <w:lang w:val="cy-GB"/>
        </w:rPr>
      </w:pPr>
    </w:p>
    <w:p w14:paraId="4B99056E" w14:textId="7A835E81" w:rsidR="00C85734" w:rsidRPr="00513836" w:rsidRDefault="00C27E74" w:rsidP="00C27E74">
      <w:pPr>
        <w:pStyle w:val="ListParagraph"/>
        <w:numPr>
          <w:ilvl w:val="0"/>
          <w:numId w:val="11"/>
        </w:numPr>
        <w:rPr>
          <w:lang w:val="cy-GB"/>
        </w:rPr>
      </w:pPr>
      <w:r w:rsidRPr="00513836">
        <w:rPr>
          <w:lang w:val="cy-GB"/>
        </w:rPr>
        <w:t>Datblygu sgiliau academaidd addysg uwch a fydd yn ffurfio’r sylfeini ar gyfer cwblhau’r rhaglen radd yn llwyddiannus, a chefnogi cyfleoedd cyflogaeth yn y dyfodol.</w:t>
      </w:r>
      <w:r w:rsidR="006B3929" w:rsidRPr="00513836">
        <w:rPr>
          <w:lang w:val="cy-GB"/>
        </w:rPr>
        <w:t xml:space="preserve">   </w:t>
      </w:r>
    </w:p>
    <w:p w14:paraId="0947F543" w14:textId="12DA22C9" w:rsidR="00D62249" w:rsidRPr="00513836" w:rsidRDefault="00C27E74" w:rsidP="00C27E74">
      <w:pPr>
        <w:pStyle w:val="Heading2"/>
        <w:spacing w:line="276" w:lineRule="auto"/>
        <w:jc w:val="left"/>
        <w:rPr>
          <w:lang w:val="cy-GB"/>
        </w:rPr>
      </w:pPr>
      <w:bookmarkStart w:id="4" w:name="_Toc146716085"/>
      <w:r w:rsidRPr="00513836">
        <w:rPr>
          <w:lang w:val="cy-GB"/>
        </w:rPr>
        <w:t>DEILLIANNAU DYSGU</w:t>
      </w:r>
      <w:bookmarkEnd w:id="4"/>
    </w:p>
    <w:p w14:paraId="22EA5475" w14:textId="77777777" w:rsidR="006B3929" w:rsidRPr="00513836" w:rsidRDefault="006B3929" w:rsidP="006B3929">
      <w:pPr>
        <w:rPr>
          <w:lang w:val="cy-GB"/>
        </w:rPr>
      </w:pPr>
    </w:p>
    <w:p w14:paraId="60F0454C" w14:textId="4955B417" w:rsidR="00A21F2F" w:rsidRPr="00513836" w:rsidRDefault="00C27E74" w:rsidP="00C27E74">
      <w:pPr>
        <w:rPr>
          <w:lang w:val="cy-GB"/>
        </w:rPr>
      </w:pPr>
      <w:bookmarkStart w:id="5" w:name="_Toc13983046"/>
      <w:bookmarkStart w:id="6" w:name="_Toc48725196"/>
      <w:bookmarkStart w:id="7" w:name="_Toc48725261"/>
      <w:r w:rsidRPr="00513836">
        <w:rPr>
          <w:lang w:val="cy-GB"/>
        </w:rPr>
        <w:t>Ar ôl cwblhau’r modwl hwn yn llwyddiannus, dylai’r myfyriwr allu dangos y gallu i:</w:t>
      </w:r>
      <w:r w:rsidR="00A21F2F" w:rsidRPr="00513836">
        <w:rPr>
          <w:lang w:val="cy-GB"/>
        </w:rPr>
        <w:t xml:space="preserve"> </w:t>
      </w:r>
    </w:p>
    <w:p w14:paraId="7C9F6526" w14:textId="0145620A" w:rsidR="00A21F2F" w:rsidRPr="00513836" w:rsidRDefault="00C27E74" w:rsidP="00C27E74">
      <w:pPr>
        <w:pStyle w:val="ListParagraph"/>
        <w:numPr>
          <w:ilvl w:val="0"/>
          <w:numId w:val="11"/>
        </w:numPr>
        <w:rPr>
          <w:lang w:val="cy-GB"/>
        </w:rPr>
      </w:pPr>
      <w:r w:rsidRPr="00513836">
        <w:rPr>
          <w:lang w:val="cy-GB"/>
        </w:rPr>
        <w:t>ymgymryd â darllen, ysgrifennu a chyfeirnodi academaidd a chydnabod pwysigrwydd hynny, a datblygu hyder wrth gyfathrebu a chyflwyno i gynulleidfaoedd gwahanol ac i ddibenion gwahanol;</w:t>
      </w:r>
      <w:r w:rsidR="00A21F2F" w:rsidRPr="00513836">
        <w:rPr>
          <w:lang w:val="cy-GB"/>
        </w:rPr>
        <w:t xml:space="preserve"> </w:t>
      </w:r>
    </w:p>
    <w:p w14:paraId="09F85C44" w14:textId="60914900" w:rsidR="00A21F2F" w:rsidRPr="00513836" w:rsidRDefault="00C27E74" w:rsidP="00C27E74">
      <w:pPr>
        <w:pStyle w:val="ListParagraph"/>
        <w:numPr>
          <w:ilvl w:val="0"/>
          <w:numId w:val="11"/>
        </w:numPr>
        <w:rPr>
          <w:lang w:val="cy-GB"/>
        </w:rPr>
      </w:pPr>
      <w:r w:rsidRPr="00513836">
        <w:rPr>
          <w:lang w:val="cy-GB"/>
        </w:rPr>
        <w:t>datblygu arddulliau a systemau cyfathrebu effeithiol a datblygu sgiliau cymhwysedd digidol yn unol â gofynion academaidd y rhaglen;</w:t>
      </w:r>
    </w:p>
    <w:p w14:paraId="17F8611E" w14:textId="653B764C" w:rsidR="00A21F2F" w:rsidRPr="00513836" w:rsidRDefault="00C27E74" w:rsidP="00C27E74">
      <w:pPr>
        <w:pStyle w:val="ListParagraph"/>
        <w:numPr>
          <w:ilvl w:val="0"/>
          <w:numId w:val="11"/>
        </w:numPr>
        <w:rPr>
          <w:lang w:val="cy-GB"/>
        </w:rPr>
      </w:pPr>
      <w:r w:rsidRPr="00513836">
        <w:rPr>
          <w:lang w:val="cy-GB"/>
        </w:rPr>
        <w:t>trefnu eu dysgu’n effeithiol ac adfyfyrio ar eu cynnydd eu hunain a’u datblygiad i’r dyfodol.</w:t>
      </w:r>
      <w:r w:rsidR="00A21F2F" w:rsidRPr="00513836">
        <w:rPr>
          <w:lang w:val="cy-GB"/>
        </w:rPr>
        <w:t xml:space="preserve"> </w:t>
      </w:r>
    </w:p>
    <w:p w14:paraId="2EB26928" w14:textId="77777777" w:rsidR="00A21F2F" w:rsidRPr="00513836" w:rsidRDefault="00A21F2F" w:rsidP="00A21F2F">
      <w:pPr>
        <w:pStyle w:val="Heading2"/>
        <w:spacing w:line="276" w:lineRule="auto"/>
        <w:rPr>
          <w:bCs/>
          <w:lang w:val="cy-GB"/>
        </w:rPr>
      </w:pPr>
    </w:p>
    <w:p w14:paraId="082F4E32" w14:textId="7C87C5BE" w:rsidR="00C85734" w:rsidRPr="00513836" w:rsidRDefault="00C27E74" w:rsidP="00C27E74">
      <w:pPr>
        <w:pStyle w:val="Heading2"/>
        <w:spacing w:line="276" w:lineRule="auto"/>
        <w:jc w:val="left"/>
        <w:rPr>
          <w:lang w:val="cy-GB"/>
        </w:rPr>
      </w:pPr>
      <w:bookmarkStart w:id="8" w:name="_Toc146716086"/>
      <w:bookmarkEnd w:id="5"/>
      <w:bookmarkEnd w:id="6"/>
      <w:bookmarkEnd w:id="7"/>
      <w:r w:rsidRPr="00513836">
        <w:rPr>
          <w:lang w:val="cy-GB"/>
        </w:rPr>
        <w:t>CYNNWYS DANGOSOL</w:t>
      </w:r>
      <w:bookmarkEnd w:id="8"/>
    </w:p>
    <w:p w14:paraId="146FD820" w14:textId="58C13FC3" w:rsidR="00900B6B" w:rsidRPr="00513836" w:rsidRDefault="00C27E74" w:rsidP="00C27E74">
      <w:pPr>
        <w:pStyle w:val="ListParagraph"/>
        <w:numPr>
          <w:ilvl w:val="0"/>
          <w:numId w:val="10"/>
        </w:numPr>
        <w:spacing w:line="276" w:lineRule="auto"/>
        <w:rPr>
          <w:lang w:val="cy-GB"/>
        </w:rPr>
      </w:pPr>
      <w:r w:rsidRPr="00513836">
        <w:rPr>
          <w:lang w:val="cy-GB"/>
        </w:rPr>
        <w:t>datblygu sgiliau a strategaethau darllen myfyrwyr sy’n briodol i astudiaeth academaidd.</w:t>
      </w:r>
      <w:r w:rsidR="00900B6B" w:rsidRPr="00513836">
        <w:rPr>
          <w:lang w:val="cy-GB"/>
        </w:rPr>
        <w:t xml:space="preserve"> </w:t>
      </w:r>
      <w:r w:rsidRPr="00513836">
        <w:rPr>
          <w:lang w:val="cy-GB"/>
        </w:rPr>
        <w:t>Er enghraifft, darllen beirniadol a gwerthusol, defnydd effeithiol o adnoddau electronig, ac adnoddau gwreiddiol ac eilaidd;</w:t>
      </w:r>
      <w:r w:rsidR="00900B6B" w:rsidRPr="00513836">
        <w:rPr>
          <w:lang w:val="cy-GB"/>
        </w:rPr>
        <w:t xml:space="preserve"> </w:t>
      </w:r>
    </w:p>
    <w:p w14:paraId="21C311A1" w14:textId="188BF585" w:rsidR="00900B6B" w:rsidRPr="00513836" w:rsidRDefault="00C27E74" w:rsidP="00C27E74">
      <w:pPr>
        <w:pStyle w:val="ListParagraph"/>
        <w:numPr>
          <w:ilvl w:val="0"/>
          <w:numId w:val="10"/>
        </w:numPr>
        <w:spacing w:line="276" w:lineRule="auto"/>
        <w:rPr>
          <w:lang w:val="cy-GB"/>
        </w:rPr>
      </w:pPr>
      <w:r w:rsidRPr="00513836">
        <w:rPr>
          <w:lang w:val="cy-GB"/>
        </w:rPr>
        <w:t>datblygu dealltwriaeth o bwysigrwydd cyfeirnodi ac arddulliau cyfeirnodi mewn perthynas â rhaglen astudio myfyrwyr; pwysigrwydd cydnabod gwaith pobl eraill a sut i osgoi llên-ladrad;</w:t>
      </w:r>
    </w:p>
    <w:p w14:paraId="53880456" w14:textId="2BC4C0C2" w:rsidR="00900B6B" w:rsidRPr="00513836" w:rsidRDefault="00C27E74" w:rsidP="00565F39">
      <w:pPr>
        <w:pStyle w:val="ListParagraph"/>
        <w:numPr>
          <w:ilvl w:val="0"/>
          <w:numId w:val="10"/>
        </w:numPr>
        <w:spacing w:line="276" w:lineRule="auto"/>
        <w:rPr>
          <w:lang w:val="cy-GB"/>
        </w:rPr>
      </w:pPr>
      <w:r w:rsidRPr="00513836">
        <w:rPr>
          <w:lang w:val="cy-GB"/>
        </w:rPr>
        <w:t>archwilio sgiliau llafar a chyflwyno.</w:t>
      </w:r>
      <w:r w:rsidR="00900B6B" w:rsidRPr="00513836">
        <w:rPr>
          <w:lang w:val="cy-GB"/>
        </w:rPr>
        <w:t xml:space="preserve">  </w:t>
      </w:r>
      <w:r w:rsidR="00565F39" w:rsidRPr="00513836">
        <w:rPr>
          <w:lang w:val="cy-GB"/>
        </w:rPr>
        <w:t xml:space="preserve">Bydd myfyrwyr yn archwilio’r defnydd o gyflwyniadau unigol a grŵp, cyflwyniadau </w:t>
      </w:r>
      <w:proofErr w:type="spellStart"/>
      <w:r w:rsidR="00565F39" w:rsidRPr="00513836">
        <w:rPr>
          <w:lang w:val="cy-GB"/>
        </w:rPr>
        <w:t>Powerpoint</w:t>
      </w:r>
      <w:proofErr w:type="spellEnd"/>
      <w:r w:rsidR="00565F39" w:rsidRPr="00513836">
        <w:rPr>
          <w:lang w:val="cy-GB"/>
        </w:rPr>
        <w:t>, cyflwyniadau poster ac adolygiadau cymheiriaid;</w:t>
      </w:r>
    </w:p>
    <w:p w14:paraId="241B2F96" w14:textId="0D74A0B1" w:rsidR="00900B6B" w:rsidRPr="00513836" w:rsidRDefault="00565F39" w:rsidP="00565F39">
      <w:pPr>
        <w:pStyle w:val="ListParagraph"/>
        <w:numPr>
          <w:ilvl w:val="0"/>
          <w:numId w:val="10"/>
        </w:numPr>
        <w:spacing w:line="276" w:lineRule="auto"/>
        <w:rPr>
          <w:lang w:val="cy-GB"/>
        </w:rPr>
      </w:pPr>
      <w:r w:rsidRPr="00513836">
        <w:rPr>
          <w:lang w:val="cy-GB"/>
        </w:rPr>
        <w:t>datblygu ystod o strwythurau, fformatau a chyfathrebu ysgrifenedig priodol, yn cynnwys gofynion academaidd megis cymryd nodiadau, cynllunio ac ysgrifennu traethodau, crynhoi, trefnu, aralleirio, aseiniadau, ysgrifennu adfyfyriol, ysgrifennu adroddiadau, ysgrifennu llythyrau a defnydd priodol o e-byst;</w:t>
      </w:r>
    </w:p>
    <w:p w14:paraId="41FD46E3" w14:textId="4BFBCA6C" w:rsidR="00900B6B" w:rsidRPr="00513836" w:rsidRDefault="00565F39" w:rsidP="00565F39">
      <w:pPr>
        <w:pStyle w:val="ListParagraph"/>
        <w:numPr>
          <w:ilvl w:val="0"/>
          <w:numId w:val="10"/>
        </w:numPr>
        <w:spacing w:line="276" w:lineRule="auto"/>
        <w:rPr>
          <w:lang w:val="cy-GB"/>
        </w:rPr>
      </w:pPr>
      <w:r w:rsidRPr="00513836">
        <w:rPr>
          <w:lang w:val="cy-GB"/>
        </w:rPr>
        <w:t>ymgyfarwyddo â llythrennedd digidol a datblygu gallu, sgiliau a hyder yn y defnydd ohono.</w:t>
      </w:r>
      <w:r w:rsidR="00900B6B" w:rsidRPr="00513836">
        <w:rPr>
          <w:lang w:val="cy-GB"/>
        </w:rPr>
        <w:t xml:space="preserve"> </w:t>
      </w:r>
      <w:r w:rsidRPr="00513836">
        <w:rPr>
          <w:lang w:val="cy-GB"/>
        </w:rPr>
        <w:t>Er enghraifft bydd myfyrwyr yn defnyddio adnoddau electronig a digidol i hwyluso a chefnogi ymchwil personol, cyfathrebu a chyflwyno gwaith;</w:t>
      </w:r>
    </w:p>
    <w:p w14:paraId="2C95518D" w14:textId="08077B18" w:rsidR="00900B6B" w:rsidRPr="00513836" w:rsidRDefault="00565F39" w:rsidP="00565F39">
      <w:pPr>
        <w:pStyle w:val="ListParagraph"/>
        <w:numPr>
          <w:ilvl w:val="0"/>
          <w:numId w:val="10"/>
        </w:numPr>
        <w:spacing w:line="276" w:lineRule="auto"/>
        <w:rPr>
          <w:lang w:val="cy-GB"/>
        </w:rPr>
      </w:pPr>
      <w:r w:rsidRPr="00513836">
        <w:rPr>
          <w:lang w:val="cy-GB"/>
        </w:rPr>
        <w:t>datblygu sgiliau rheoli priodol, er enghraifft rheoli amser a gweithio o fewn terfynau amser; datblygu sgiliau rhifedd priodol, er enghraifft ymwybyddiaeth o ddata ac ystadegau a ddefnyddir mewn ymchwil;</w:t>
      </w:r>
    </w:p>
    <w:p w14:paraId="776654F4" w14:textId="66454F30" w:rsidR="00900B6B" w:rsidRPr="00513836" w:rsidRDefault="00565F39" w:rsidP="00986F28">
      <w:pPr>
        <w:pStyle w:val="ListParagraph"/>
        <w:numPr>
          <w:ilvl w:val="0"/>
          <w:numId w:val="10"/>
        </w:numPr>
        <w:spacing w:line="276" w:lineRule="auto"/>
        <w:rPr>
          <w:lang w:val="cy-GB"/>
        </w:rPr>
      </w:pPr>
      <w:r w:rsidRPr="00513836">
        <w:rPr>
          <w:lang w:val="cy-GB"/>
        </w:rPr>
        <w:t>archwilio sut i ysgogi a chynnal agwedd gadarnhaol at astudio a datblygu strategaethau i sicrhau llwyddiant i’r dyfodol.</w:t>
      </w:r>
      <w:r w:rsidR="00900B6B" w:rsidRPr="00513836">
        <w:rPr>
          <w:lang w:val="cy-GB"/>
        </w:rPr>
        <w:t xml:space="preserve"> </w:t>
      </w:r>
      <w:r w:rsidRPr="00513836">
        <w:rPr>
          <w:lang w:val="cy-GB"/>
        </w:rPr>
        <w:t>Er enghraifft, rheoli amser, cynllunio effeithiol a digonol, cymhelliad, gweithio o fewn terfynau amser, gweithio’n rhan o grŵp, cynllunio datblygiad personol gan gynnwys gosod targedau.</w:t>
      </w:r>
      <w:r w:rsidR="00900B6B" w:rsidRPr="00513836">
        <w:rPr>
          <w:lang w:val="cy-GB"/>
        </w:rPr>
        <w:t xml:space="preserve"> </w:t>
      </w:r>
    </w:p>
    <w:p w14:paraId="2BD60077" w14:textId="588AE43E" w:rsidR="00900B6B" w:rsidRPr="00513836" w:rsidRDefault="00986F28" w:rsidP="00986F28">
      <w:pPr>
        <w:pStyle w:val="ListParagraph"/>
        <w:numPr>
          <w:ilvl w:val="0"/>
          <w:numId w:val="10"/>
        </w:numPr>
        <w:spacing w:line="276" w:lineRule="auto"/>
        <w:rPr>
          <w:lang w:val="cy-GB"/>
        </w:rPr>
      </w:pPr>
      <w:r w:rsidRPr="00513836">
        <w:rPr>
          <w:lang w:val="cy-GB"/>
        </w:rPr>
        <w:t xml:space="preserve">Llythrennedd digidol: defnyddio technoleg briodol; cadw’n ddiogel ar-lein, </w:t>
      </w:r>
      <w:proofErr w:type="spellStart"/>
      <w:r w:rsidRPr="00513836">
        <w:rPr>
          <w:lang w:val="cy-GB"/>
        </w:rPr>
        <w:t>seiberddiogelwch</w:t>
      </w:r>
      <w:proofErr w:type="spellEnd"/>
      <w:r w:rsidRPr="00513836">
        <w:rPr>
          <w:lang w:val="cy-GB"/>
        </w:rPr>
        <w:t>, hunaniaeth ddigidol.</w:t>
      </w:r>
    </w:p>
    <w:p w14:paraId="4BDC9764" w14:textId="77777777" w:rsidR="00900B6B" w:rsidRPr="00513836" w:rsidRDefault="00900B6B" w:rsidP="00900B6B">
      <w:pPr>
        <w:spacing w:line="276" w:lineRule="auto"/>
        <w:ind w:left="720"/>
        <w:rPr>
          <w:lang w:val="cy-GB"/>
        </w:rPr>
      </w:pPr>
    </w:p>
    <w:p w14:paraId="0610335D" w14:textId="77777777" w:rsidR="00B629C3" w:rsidRPr="00513836" w:rsidRDefault="00B629C3" w:rsidP="67868999">
      <w:pPr>
        <w:spacing w:line="276" w:lineRule="auto"/>
        <w:ind w:left="720"/>
        <w:rPr>
          <w:lang w:val="cy-GB"/>
        </w:rPr>
      </w:pPr>
    </w:p>
    <w:p w14:paraId="01BC5428" w14:textId="678E3191" w:rsidR="008E7BE9" w:rsidRPr="00513836" w:rsidRDefault="00986F28" w:rsidP="00986F28">
      <w:pPr>
        <w:pStyle w:val="Heading2"/>
        <w:spacing w:line="276" w:lineRule="auto"/>
        <w:jc w:val="left"/>
        <w:rPr>
          <w:lang w:val="cy-GB"/>
        </w:rPr>
      </w:pPr>
      <w:bookmarkStart w:id="9" w:name="_Toc146716087"/>
      <w:r w:rsidRPr="00513836">
        <w:rPr>
          <w:lang w:val="cy-GB"/>
        </w:rPr>
        <w:t>DYRANIAD AMSER ASTUDIO</w:t>
      </w:r>
      <w:bookmarkEnd w:id="9"/>
    </w:p>
    <w:p w14:paraId="4DDBEF00" w14:textId="77777777" w:rsidR="008E7BE9" w:rsidRPr="00513836" w:rsidRDefault="008E7BE9" w:rsidP="67868999">
      <w:pPr>
        <w:pStyle w:val="fixed"/>
        <w:spacing w:line="276" w:lineRule="auto"/>
        <w:rPr>
          <w:rFonts w:ascii="Arial" w:hAnsi="Arial" w:cs="Arial"/>
          <w:sz w:val="22"/>
          <w:szCs w:val="22"/>
          <w:lang w:val="cy-GB"/>
        </w:rPr>
      </w:pPr>
    </w:p>
    <w:p w14:paraId="1684F53D" w14:textId="38A48880" w:rsidR="008E7BE9" w:rsidRPr="00513836" w:rsidRDefault="00986F28" w:rsidP="00986F28">
      <w:pPr>
        <w:spacing w:line="276" w:lineRule="auto"/>
        <w:rPr>
          <w:rFonts w:cs="Arial"/>
          <w:sz w:val="22"/>
          <w:szCs w:val="22"/>
          <w:lang w:val="cy-GB"/>
        </w:rPr>
      </w:pPr>
      <w:r w:rsidRPr="00513836">
        <w:rPr>
          <w:rFonts w:cs="Arial"/>
          <w:sz w:val="22"/>
          <w:szCs w:val="22"/>
          <w:lang w:val="cy-GB"/>
        </w:rPr>
        <w:t>Mae’r amser astudio ar gyfer y modwl wedi ei rannu fel a ganlyn: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E7BE9" w:rsidRPr="00513836" w14:paraId="303F872C" w14:textId="77777777" w:rsidTr="67868999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302286F" w14:textId="1D0E331D" w:rsidR="008E7BE9" w:rsidRPr="00513836" w:rsidRDefault="00986F28" w:rsidP="00986F28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10018A9" w14:textId="5140E6D9" w:rsidR="008E7BE9" w:rsidRPr="00513836" w:rsidRDefault="00986F28" w:rsidP="00986F28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Oriau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1D83BE" w14:textId="05CE5A5E" w:rsidR="008E7BE9" w:rsidRPr="00513836" w:rsidRDefault="00986F28" w:rsidP="00986F28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8E7BE9" w:rsidRPr="00513836" w14:paraId="0EFFD761" w14:textId="77777777" w:rsidTr="67868999">
        <w:tc>
          <w:tcPr>
            <w:tcW w:w="3969" w:type="dxa"/>
          </w:tcPr>
          <w:p w14:paraId="4532DD0D" w14:textId="7C013139" w:rsidR="008E7BE9" w:rsidRPr="00513836" w:rsidRDefault="00986F28" w:rsidP="00986F28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Dysgu wedi’i amserlennu</w:t>
            </w:r>
          </w:p>
        </w:tc>
        <w:tc>
          <w:tcPr>
            <w:tcW w:w="1701" w:type="dxa"/>
          </w:tcPr>
          <w:p w14:paraId="6089FD39" w14:textId="1A0BDBCD" w:rsidR="008E7BE9" w:rsidRPr="00513836" w:rsidRDefault="00900B6B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30</w:t>
            </w:r>
          </w:p>
        </w:tc>
        <w:tc>
          <w:tcPr>
            <w:tcW w:w="1843" w:type="dxa"/>
          </w:tcPr>
          <w:p w14:paraId="77D88F52" w14:textId="5973DE0D" w:rsidR="008E7BE9" w:rsidRPr="00513836" w:rsidRDefault="00900B6B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15%</w:t>
            </w:r>
          </w:p>
        </w:tc>
      </w:tr>
      <w:tr w:rsidR="008E7BE9" w:rsidRPr="00513836" w14:paraId="52EAD778" w14:textId="77777777" w:rsidTr="67868999">
        <w:tc>
          <w:tcPr>
            <w:tcW w:w="3969" w:type="dxa"/>
          </w:tcPr>
          <w:p w14:paraId="5F8822C9" w14:textId="71D4D4CD" w:rsidR="008E7BE9" w:rsidRPr="00513836" w:rsidRDefault="00986F28" w:rsidP="00986F28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Dysgu’n annibynnol</w:t>
            </w:r>
          </w:p>
        </w:tc>
        <w:tc>
          <w:tcPr>
            <w:tcW w:w="1701" w:type="dxa"/>
          </w:tcPr>
          <w:p w14:paraId="4BD2DB98" w14:textId="2929FFBC" w:rsidR="008E7BE9" w:rsidRPr="00513836" w:rsidRDefault="00900B6B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170</w:t>
            </w:r>
          </w:p>
        </w:tc>
        <w:tc>
          <w:tcPr>
            <w:tcW w:w="1843" w:type="dxa"/>
          </w:tcPr>
          <w:p w14:paraId="4BD979E1" w14:textId="6680B160" w:rsidR="008E7BE9" w:rsidRPr="00513836" w:rsidRDefault="00900B6B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85%</w:t>
            </w:r>
          </w:p>
        </w:tc>
      </w:tr>
      <w:tr w:rsidR="008E7BE9" w:rsidRPr="00513836" w14:paraId="21BA322C" w14:textId="77777777" w:rsidTr="67868999">
        <w:tc>
          <w:tcPr>
            <w:tcW w:w="3969" w:type="dxa"/>
          </w:tcPr>
          <w:p w14:paraId="20C0C56E" w14:textId="2416A940" w:rsidR="008E7BE9" w:rsidRPr="00513836" w:rsidRDefault="00986F28" w:rsidP="00986F28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Dysgu drwy leoliadau</w:t>
            </w:r>
          </w:p>
        </w:tc>
        <w:tc>
          <w:tcPr>
            <w:tcW w:w="1701" w:type="dxa"/>
          </w:tcPr>
          <w:p w14:paraId="3461D779" w14:textId="12E4858F" w:rsidR="008E7BE9" w:rsidRPr="00513836" w:rsidRDefault="00316A6D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0</w:t>
            </w:r>
          </w:p>
        </w:tc>
        <w:tc>
          <w:tcPr>
            <w:tcW w:w="1843" w:type="dxa"/>
          </w:tcPr>
          <w:p w14:paraId="3CF2D8B6" w14:textId="4EFDC626" w:rsidR="008E7BE9" w:rsidRPr="00513836" w:rsidRDefault="00316A6D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0%</w:t>
            </w:r>
          </w:p>
        </w:tc>
      </w:tr>
      <w:tr w:rsidR="008E7BE9" w:rsidRPr="00513836" w14:paraId="17F11F56" w14:textId="77777777" w:rsidTr="67868999">
        <w:tc>
          <w:tcPr>
            <w:tcW w:w="3969" w:type="dxa"/>
          </w:tcPr>
          <w:p w14:paraId="4BF53985" w14:textId="69C758FD" w:rsidR="008E7BE9" w:rsidRPr="00513836" w:rsidRDefault="00986F28" w:rsidP="00986F28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701" w:type="dxa"/>
          </w:tcPr>
          <w:p w14:paraId="3A96B3F4" w14:textId="77777777" w:rsidR="008E7BE9" w:rsidRPr="00513836" w:rsidRDefault="008E7BE9" w:rsidP="00EE640F">
            <w:pPr>
              <w:keepNext/>
              <w:spacing w:line="276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200</w:t>
            </w:r>
          </w:p>
        </w:tc>
        <w:tc>
          <w:tcPr>
            <w:tcW w:w="1843" w:type="dxa"/>
          </w:tcPr>
          <w:p w14:paraId="135237C8" w14:textId="77777777" w:rsidR="008E7BE9" w:rsidRPr="00513836" w:rsidRDefault="008E7BE9" w:rsidP="00EE640F">
            <w:pPr>
              <w:keepNext/>
              <w:spacing w:line="276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14:paraId="192F4360" w14:textId="6824D885" w:rsidR="04AC5972" w:rsidRPr="00513836" w:rsidRDefault="04AC5972" w:rsidP="67868999">
      <w:pPr>
        <w:spacing w:line="276" w:lineRule="auto"/>
        <w:rPr>
          <w:lang w:val="cy-GB"/>
        </w:rPr>
      </w:pPr>
    </w:p>
    <w:p w14:paraId="28916E85" w14:textId="6ABA3BDF" w:rsidR="008E7BE9" w:rsidRPr="00513836" w:rsidRDefault="00986F28" w:rsidP="00986F28">
      <w:pPr>
        <w:pStyle w:val="Heading2"/>
        <w:spacing w:line="276" w:lineRule="auto"/>
        <w:jc w:val="left"/>
        <w:rPr>
          <w:lang w:val="cy-GB"/>
        </w:rPr>
      </w:pPr>
      <w:bookmarkStart w:id="10" w:name="_Toc146716088"/>
      <w:r w:rsidRPr="00513836">
        <w:rPr>
          <w:lang w:val="cy-GB"/>
        </w:rPr>
        <w:t>ASESU</w:t>
      </w:r>
      <w:bookmarkEnd w:id="10"/>
    </w:p>
    <w:p w14:paraId="1FC39945" w14:textId="77777777" w:rsidR="008E7BE9" w:rsidRPr="00513836" w:rsidRDefault="008E7BE9" w:rsidP="67868999">
      <w:pPr>
        <w:pStyle w:val="fixed"/>
        <w:spacing w:line="276" w:lineRule="auto"/>
        <w:ind w:left="0"/>
        <w:rPr>
          <w:rFonts w:ascii="Arial" w:hAnsi="Arial" w:cs="Arial"/>
          <w:sz w:val="22"/>
          <w:szCs w:val="22"/>
          <w:lang w:val="cy-GB"/>
        </w:rPr>
      </w:pPr>
    </w:p>
    <w:p w14:paraId="3B0EDBAB" w14:textId="2B92F910" w:rsidR="008E7BE9" w:rsidRPr="00513836" w:rsidRDefault="00986F28" w:rsidP="00986F28">
      <w:pPr>
        <w:spacing w:line="276" w:lineRule="auto"/>
        <w:rPr>
          <w:rFonts w:cs="Arial"/>
          <w:b/>
          <w:bCs/>
          <w:sz w:val="22"/>
          <w:szCs w:val="22"/>
          <w:lang w:val="cy-GB"/>
        </w:rPr>
      </w:pPr>
      <w:r w:rsidRPr="00513836">
        <w:rPr>
          <w:rFonts w:cs="Arial"/>
          <w:b/>
          <w:bCs/>
          <w:i/>
          <w:iCs/>
          <w:sz w:val="20"/>
          <w:lang w:val="cy-GB"/>
        </w:rPr>
        <w:t>(Ticiwch un)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8E7BE9" w:rsidRPr="00513836" w14:paraId="5F9737F5" w14:textId="77777777" w:rsidTr="00986F28">
        <w:tc>
          <w:tcPr>
            <w:tcW w:w="562" w:type="dxa"/>
          </w:tcPr>
          <w:p w14:paraId="4053F9D1" w14:textId="77777777" w:rsidR="008E7BE9" w:rsidRPr="00513836" w:rsidRDefault="008E7BE9" w:rsidP="00EE640F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☐</w:t>
            </w:r>
          </w:p>
        </w:tc>
        <w:tc>
          <w:tcPr>
            <w:tcW w:w="2458" w:type="dxa"/>
          </w:tcPr>
          <w:p w14:paraId="0AC4D89F" w14:textId="22AC8BEB" w:rsidR="008E7BE9" w:rsidRPr="00513836" w:rsidRDefault="00986F28" w:rsidP="00986F28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538" w:type="dxa"/>
            <w:gridSpan w:val="2"/>
          </w:tcPr>
          <w:p w14:paraId="14E8EB90" w14:textId="77777777" w:rsidR="008E7BE9" w:rsidRPr="00513836" w:rsidRDefault="008E7BE9" w:rsidP="00EE640F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☐</w:t>
            </w:r>
          </w:p>
        </w:tc>
        <w:tc>
          <w:tcPr>
            <w:tcW w:w="2482" w:type="dxa"/>
          </w:tcPr>
          <w:p w14:paraId="08E71AAE" w14:textId="6A46D18B" w:rsidR="008E7BE9" w:rsidRPr="00513836" w:rsidRDefault="00986F28" w:rsidP="00986F28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538" w:type="dxa"/>
          </w:tcPr>
          <w:p w14:paraId="6DCCF954" w14:textId="77777777" w:rsidR="008E7BE9" w:rsidRPr="00513836" w:rsidRDefault="008E7BE9" w:rsidP="00EE640F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☒</w:t>
            </w:r>
          </w:p>
        </w:tc>
        <w:tc>
          <w:tcPr>
            <w:tcW w:w="2482" w:type="dxa"/>
            <w:gridSpan w:val="3"/>
          </w:tcPr>
          <w:p w14:paraId="2B45A7ED" w14:textId="232FF474" w:rsidR="008E7BE9" w:rsidRPr="00513836" w:rsidRDefault="00986F28" w:rsidP="00986F28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Ymarferol</w:t>
            </w:r>
          </w:p>
        </w:tc>
      </w:tr>
      <w:tr w:rsidR="008E7BE9" w:rsidRPr="00513836" w14:paraId="4359E5F9" w14:textId="77777777" w:rsidTr="00986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ECC3" w14:textId="03396EB3" w:rsidR="008E7BE9" w:rsidRPr="00513836" w:rsidRDefault="00986F28" w:rsidP="00986F28">
            <w:pPr>
              <w:spacing w:line="276" w:lineRule="auto"/>
              <w:jc w:val="center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Dull asesu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7EF3" w14:textId="5659ED48" w:rsidR="008E7BE9" w:rsidRPr="00513836" w:rsidRDefault="00986F28" w:rsidP="00986F28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Maint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E865" w14:textId="7C666813" w:rsidR="008E7BE9" w:rsidRPr="00513836" w:rsidRDefault="00986F28" w:rsidP="00986F28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Pwysiad</w:t>
            </w:r>
          </w:p>
        </w:tc>
      </w:tr>
      <w:tr w:rsidR="008E7BE9" w:rsidRPr="00513836" w14:paraId="56C85DE7" w14:textId="77777777" w:rsidTr="00986F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2B2B" w14:textId="2AA84A01" w:rsidR="008E7BE9" w:rsidRPr="00513836" w:rsidRDefault="00986F28" w:rsidP="00986F28">
            <w:pPr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Fideo a Deunyddiau Ategol</w:t>
            </w:r>
            <w:r w:rsidR="008E7BE9" w:rsidRPr="00513836">
              <w:rPr>
                <w:rFonts w:cs="Arial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2D44" w14:textId="4C3EDCD8" w:rsidR="008E7BE9" w:rsidRPr="00513836" w:rsidRDefault="008E7BE9" w:rsidP="00986F28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986F28" w:rsidRPr="00513836">
              <w:rPr>
                <w:rFonts w:cs="Arial"/>
                <w:sz w:val="22"/>
                <w:szCs w:val="22"/>
                <w:lang w:val="cy-GB"/>
              </w:rPr>
              <w:t>Fideo 5 munud unigol sy’n cynnwys deunyddiau ategol</w:t>
            </w:r>
          </w:p>
          <w:p w14:paraId="5C4550E3" w14:textId="19608A99" w:rsidR="00D5563B" w:rsidRPr="00513836" w:rsidRDefault="00986F28" w:rsidP="00986F28">
            <w:pPr>
              <w:spacing w:line="276" w:lineRule="auto"/>
              <w:rPr>
                <w:rFonts w:cs="Arial"/>
                <w:sz w:val="22"/>
                <w:szCs w:val="22"/>
                <w:highlight w:val="yellow"/>
                <w:lang w:val="cy-GB"/>
              </w:rPr>
            </w:pPr>
            <w:proofErr w:type="spellStart"/>
            <w:r w:rsidRPr="00513836">
              <w:rPr>
                <w:rFonts w:cs="Arial"/>
                <w:sz w:val="22"/>
                <w:szCs w:val="22"/>
                <w:lang w:val="cy-GB"/>
              </w:rPr>
              <w:t>Adfyfyrdod</w:t>
            </w:r>
            <w:proofErr w:type="spellEnd"/>
            <w:r w:rsidRPr="00513836">
              <w:rPr>
                <w:rFonts w:cs="Arial"/>
                <w:sz w:val="22"/>
                <w:szCs w:val="22"/>
                <w:lang w:val="cy-GB"/>
              </w:rPr>
              <w:t xml:space="preserve"> 1000 o eiriau ar y broses o greu a darparu’r cyflwyniad.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B4B9" w14:textId="19DF2209" w:rsidR="008E7BE9" w:rsidRPr="00513836" w:rsidRDefault="00D5563B" w:rsidP="00EE640F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100%</w:t>
            </w:r>
          </w:p>
        </w:tc>
      </w:tr>
    </w:tbl>
    <w:p w14:paraId="1D597E3E" w14:textId="183F6391" w:rsidR="04AC5972" w:rsidRPr="00513836" w:rsidRDefault="04AC5972" w:rsidP="67868999">
      <w:pPr>
        <w:spacing w:line="276" w:lineRule="auto"/>
        <w:rPr>
          <w:lang w:val="cy-GB"/>
        </w:rPr>
      </w:pPr>
    </w:p>
    <w:p w14:paraId="2E4F4BA2" w14:textId="2FC23F89" w:rsidR="43BA1792" w:rsidRPr="00513836" w:rsidRDefault="43BA1792" w:rsidP="67868999">
      <w:pPr>
        <w:spacing w:line="276" w:lineRule="auto"/>
        <w:rPr>
          <w:lang w:val="cy-GB"/>
        </w:rPr>
      </w:pPr>
    </w:p>
    <w:p w14:paraId="34CE0A41" w14:textId="77777777" w:rsidR="008E7BE9" w:rsidRPr="00513836" w:rsidRDefault="008E7BE9" w:rsidP="67868999">
      <w:pPr>
        <w:spacing w:line="276" w:lineRule="auto"/>
        <w:rPr>
          <w:rFonts w:cs="Arial"/>
          <w:b/>
          <w:bCs/>
          <w:sz w:val="22"/>
          <w:szCs w:val="22"/>
          <w:highlight w:val="cyan"/>
          <w:lang w:val="cy-GB"/>
        </w:rPr>
      </w:pPr>
    </w:p>
    <w:p w14:paraId="2B73C3CC" w14:textId="6E3532D6" w:rsidR="008E7BE9" w:rsidRPr="00513836" w:rsidRDefault="00986F28" w:rsidP="00986F28">
      <w:pPr>
        <w:pStyle w:val="Heading2"/>
        <w:rPr>
          <w:lang w:val="cy-GB"/>
        </w:rPr>
      </w:pPr>
      <w:bookmarkStart w:id="11" w:name="_Toc146716089"/>
      <w:r w:rsidRPr="00513836">
        <w:rPr>
          <w:lang w:val="cy-GB"/>
        </w:rPr>
        <w:t>Crynodeb o’r Asesiad</w:t>
      </w:r>
      <w:bookmarkEnd w:id="11"/>
    </w:p>
    <w:p w14:paraId="62EBF3C5" w14:textId="77777777" w:rsidR="008E7BE9" w:rsidRPr="00513836" w:rsidRDefault="008E7BE9" w:rsidP="67868999">
      <w:pPr>
        <w:pStyle w:val="fixed"/>
        <w:keepNext/>
        <w:spacing w:line="276" w:lineRule="auto"/>
        <w:ind w:left="0" w:firstLine="0"/>
        <w:rPr>
          <w:rFonts w:ascii="Arial" w:hAnsi="Arial" w:cs="Arial"/>
          <w:sz w:val="22"/>
          <w:szCs w:val="22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E7BE9" w:rsidRPr="00513836" w14:paraId="4F37A39C" w14:textId="77777777" w:rsidTr="67868999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0FDD3AC" w14:textId="2E947E4A" w:rsidR="008E7BE9" w:rsidRPr="00513836" w:rsidRDefault="00986F28" w:rsidP="00132EDA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Math o weithgaredd</w:t>
            </w:r>
          </w:p>
        </w:tc>
        <w:tc>
          <w:tcPr>
            <w:tcW w:w="1842" w:type="dxa"/>
          </w:tcPr>
          <w:p w14:paraId="4FA770A3" w14:textId="31ADFBB5" w:rsidR="008E7BE9" w:rsidRPr="00513836" w:rsidRDefault="00132EDA" w:rsidP="00132EDA">
            <w:pPr>
              <w:spacing w:line="276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Canran</w:t>
            </w:r>
          </w:p>
        </w:tc>
      </w:tr>
      <w:tr w:rsidR="008E7BE9" w:rsidRPr="00513836" w14:paraId="42157D58" w14:textId="77777777" w:rsidTr="67868999">
        <w:tc>
          <w:tcPr>
            <w:tcW w:w="3261" w:type="dxa"/>
          </w:tcPr>
          <w:p w14:paraId="24806785" w14:textId="1BF63587" w:rsidR="008E7BE9" w:rsidRPr="00513836" w:rsidRDefault="00132EDA" w:rsidP="00132EDA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Arholiad ysgrifenedig</w:t>
            </w:r>
          </w:p>
        </w:tc>
        <w:tc>
          <w:tcPr>
            <w:tcW w:w="1842" w:type="dxa"/>
          </w:tcPr>
          <w:p w14:paraId="6D98A12B" w14:textId="77777777" w:rsidR="008E7BE9" w:rsidRPr="00513836" w:rsidRDefault="008E7BE9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8E7BE9" w:rsidRPr="00513836" w14:paraId="44BA8899" w14:textId="77777777" w:rsidTr="67868999">
        <w:tc>
          <w:tcPr>
            <w:tcW w:w="3261" w:type="dxa"/>
          </w:tcPr>
          <w:p w14:paraId="1EBF5F2A" w14:textId="21F223EA" w:rsidR="008E7BE9" w:rsidRPr="00513836" w:rsidRDefault="00132EDA" w:rsidP="00132EDA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Gwaith cwrs</w:t>
            </w:r>
          </w:p>
        </w:tc>
        <w:tc>
          <w:tcPr>
            <w:tcW w:w="1842" w:type="dxa"/>
          </w:tcPr>
          <w:p w14:paraId="4FE4159D" w14:textId="044B2C13" w:rsidR="008E7BE9" w:rsidRPr="00513836" w:rsidRDefault="008E7BE9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</w:p>
        </w:tc>
      </w:tr>
      <w:tr w:rsidR="008E7BE9" w:rsidRPr="00513836" w14:paraId="42EE6AD8" w14:textId="77777777" w:rsidTr="67868999">
        <w:tc>
          <w:tcPr>
            <w:tcW w:w="3261" w:type="dxa"/>
          </w:tcPr>
          <w:p w14:paraId="36E147AF" w14:textId="1F9F1B02" w:rsidR="008E7BE9" w:rsidRPr="00513836" w:rsidRDefault="00132EDA" w:rsidP="00132EDA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Ymarferol</w:t>
            </w:r>
          </w:p>
        </w:tc>
        <w:tc>
          <w:tcPr>
            <w:tcW w:w="1842" w:type="dxa"/>
          </w:tcPr>
          <w:p w14:paraId="6972502B" w14:textId="7FA68F71" w:rsidR="008E7BE9" w:rsidRPr="00513836" w:rsidRDefault="00493F31" w:rsidP="00EE640F">
            <w:pPr>
              <w:keepNext/>
              <w:spacing w:line="276" w:lineRule="auto"/>
              <w:jc w:val="center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10</w:t>
            </w:r>
            <w:r w:rsidR="008E7BE9" w:rsidRPr="00513836">
              <w:rPr>
                <w:rFonts w:cs="Arial"/>
                <w:sz w:val="22"/>
                <w:szCs w:val="22"/>
                <w:lang w:val="cy-GB"/>
              </w:rPr>
              <w:t>0%</w:t>
            </w:r>
          </w:p>
        </w:tc>
      </w:tr>
      <w:tr w:rsidR="008E7BE9" w:rsidRPr="00513836" w14:paraId="2609EE58" w14:textId="77777777" w:rsidTr="67868999">
        <w:tc>
          <w:tcPr>
            <w:tcW w:w="3261" w:type="dxa"/>
          </w:tcPr>
          <w:p w14:paraId="596C654B" w14:textId="4DEAC114" w:rsidR="008E7BE9" w:rsidRPr="00513836" w:rsidRDefault="00132EDA" w:rsidP="00132EDA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CYFANSWM</w:t>
            </w:r>
          </w:p>
        </w:tc>
        <w:tc>
          <w:tcPr>
            <w:tcW w:w="1842" w:type="dxa"/>
          </w:tcPr>
          <w:p w14:paraId="3F393A7F" w14:textId="77777777" w:rsidR="008E7BE9" w:rsidRPr="00513836" w:rsidRDefault="008E7BE9" w:rsidP="00EE640F">
            <w:pPr>
              <w:keepNext/>
              <w:spacing w:line="276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100%</w:t>
            </w:r>
          </w:p>
        </w:tc>
      </w:tr>
    </w:tbl>
    <w:p w14:paraId="75410F3C" w14:textId="5CCB4788" w:rsidR="04AC5972" w:rsidRPr="00513836" w:rsidRDefault="04AC5972" w:rsidP="67868999">
      <w:pPr>
        <w:spacing w:line="276" w:lineRule="auto"/>
        <w:rPr>
          <w:lang w:val="cy-GB"/>
        </w:rPr>
      </w:pPr>
    </w:p>
    <w:p w14:paraId="753B7081" w14:textId="77777777" w:rsidR="00514C82" w:rsidRPr="00513836" w:rsidRDefault="00514C82" w:rsidP="67868999">
      <w:pPr>
        <w:pStyle w:val="Heading2"/>
        <w:spacing w:line="276" w:lineRule="auto"/>
        <w:jc w:val="left"/>
        <w:rPr>
          <w:lang w:val="cy-GB"/>
        </w:rPr>
      </w:pPr>
      <w:bookmarkStart w:id="12" w:name="_Toc48725197"/>
      <w:bookmarkStart w:id="13" w:name="_Toc48725262"/>
    </w:p>
    <w:bookmarkEnd w:id="12"/>
    <w:bookmarkEnd w:id="13"/>
    <w:p w14:paraId="5FF804FD" w14:textId="206D9CEC" w:rsidR="001D7858" w:rsidRPr="00513836" w:rsidRDefault="008E7BE9" w:rsidP="00A521AC">
      <w:pPr>
        <w:pStyle w:val="Heading2"/>
        <w:spacing w:line="276" w:lineRule="auto"/>
        <w:jc w:val="left"/>
        <w:rPr>
          <w:rFonts w:cs="Arial"/>
          <w:lang w:val="cy-GB"/>
        </w:rPr>
      </w:pPr>
      <w:r w:rsidRPr="00513836">
        <w:rPr>
          <w:lang w:val="cy-GB"/>
        </w:rPr>
        <w:br w:type="page"/>
      </w: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931"/>
      </w:tblGrid>
      <w:tr w:rsidR="001D7858" w:rsidRPr="00513836" w14:paraId="79D0A02B" w14:textId="77777777" w:rsidTr="00132EDA">
        <w:tc>
          <w:tcPr>
            <w:tcW w:w="8931" w:type="dxa"/>
            <w:shd w:val="clear" w:color="auto" w:fill="C0C0C0"/>
          </w:tcPr>
          <w:p w14:paraId="48E44FA7" w14:textId="4697FE53" w:rsidR="001D7858" w:rsidRPr="00513836" w:rsidRDefault="00132EDA" w:rsidP="00132EDA">
            <w:pPr>
              <w:pStyle w:val="Heading4"/>
              <w:spacing w:line="276" w:lineRule="auto"/>
              <w:rPr>
                <w:rFonts w:cs="Arial"/>
                <w:b/>
                <w:lang w:val="cy-GB"/>
              </w:rPr>
            </w:pPr>
            <w:r w:rsidRPr="00513836">
              <w:rPr>
                <w:rFonts w:cs="Arial"/>
                <w:b/>
                <w:lang w:val="cy-GB"/>
              </w:rPr>
              <w:lastRenderedPageBreak/>
              <w:t>MANYLEB ASESU LEFEL 4</w:t>
            </w:r>
            <w:r w:rsidR="001D7858" w:rsidRPr="00513836">
              <w:rPr>
                <w:rFonts w:cs="Arial"/>
                <w:b/>
                <w:lang w:val="cy-GB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Y="290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1413"/>
      </w:tblGrid>
      <w:tr w:rsidR="001D7858" w:rsidRPr="00513836" w14:paraId="62F277BF" w14:textId="77777777" w:rsidTr="00C67DE3">
        <w:tc>
          <w:tcPr>
            <w:tcW w:w="2093" w:type="dxa"/>
            <w:shd w:val="clear" w:color="auto" w:fill="auto"/>
          </w:tcPr>
          <w:p w14:paraId="539D7E0B" w14:textId="5C1A3DAA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5BF93F8A" w14:textId="77777777" w:rsidR="001D7858" w:rsidRPr="00513836" w:rsidRDefault="001D7858" w:rsidP="005C4A9B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fldChar w:fldCharType="separate"/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 </w:t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4077F48" w14:textId="5EC4E00F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1413" w:type="dxa"/>
          </w:tcPr>
          <w:p w14:paraId="2EAAA115" w14:textId="77777777" w:rsidR="001D7858" w:rsidRPr="00513836" w:rsidRDefault="001D7858" w:rsidP="005C4A9B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</w:p>
        </w:tc>
      </w:tr>
      <w:tr w:rsidR="001D7858" w:rsidRPr="00513836" w14:paraId="1D47AD2C" w14:textId="77777777" w:rsidTr="00C67DE3">
        <w:tc>
          <w:tcPr>
            <w:tcW w:w="2093" w:type="dxa"/>
            <w:shd w:val="clear" w:color="auto" w:fill="auto"/>
          </w:tcPr>
          <w:p w14:paraId="0AE8C16B" w14:textId="0FDED651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6974" w:type="dxa"/>
            <w:gridSpan w:val="3"/>
          </w:tcPr>
          <w:p w14:paraId="1E50CFFC" w14:textId="440DDD32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BA Astudiaethau Addysg, BA Astudiaethau Addysg:</w:t>
            </w:r>
            <w:r w:rsidR="001D7858" w:rsidRPr="00513836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Cynradd, BA Astudiaethau Addysg:</w:t>
            </w:r>
            <w:r w:rsidR="001D7858" w:rsidRPr="00513836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ADY a Chynhwysiant</w:t>
            </w:r>
          </w:p>
        </w:tc>
      </w:tr>
      <w:tr w:rsidR="001D7858" w:rsidRPr="00513836" w14:paraId="5ADF663B" w14:textId="77777777" w:rsidTr="00C67DE3">
        <w:tc>
          <w:tcPr>
            <w:tcW w:w="2093" w:type="dxa"/>
            <w:shd w:val="clear" w:color="auto" w:fill="auto"/>
          </w:tcPr>
          <w:p w14:paraId="61CB346B" w14:textId="05E285A6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6974" w:type="dxa"/>
            <w:gridSpan w:val="3"/>
            <w:shd w:val="clear" w:color="auto" w:fill="auto"/>
          </w:tcPr>
          <w:p w14:paraId="4BA6D8FE" w14:textId="22DC70C0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Sicrhau Sgiliau Astudio Llwyddiannus</w:t>
            </w:r>
          </w:p>
        </w:tc>
      </w:tr>
      <w:tr w:rsidR="001D7858" w:rsidRPr="00513836" w14:paraId="24E575B5" w14:textId="77777777" w:rsidTr="00C67DE3">
        <w:tc>
          <w:tcPr>
            <w:tcW w:w="2093" w:type="dxa"/>
            <w:shd w:val="clear" w:color="auto" w:fill="auto"/>
          </w:tcPr>
          <w:p w14:paraId="4761DD18" w14:textId="52F3D8CC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color w:val="FFFFFF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06BBEA2" w14:textId="3BBFF335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ECES4012/C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107D0952" w14:textId="7607E6F0" w:rsidR="001D7858" w:rsidRPr="00513836" w:rsidRDefault="00132EDA" w:rsidP="00132EDA">
            <w:pPr>
              <w:spacing w:line="240" w:lineRule="auto"/>
              <w:rPr>
                <w:b/>
                <w:lang w:val="cy-GB"/>
              </w:rPr>
            </w:pPr>
            <w:r w:rsidRPr="00513836">
              <w:rPr>
                <w:b/>
                <w:sz w:val="22"/>
                <w:lang w:val="cy-GB"/>
              </w:rPr>
              <w:t>Cyfraniad at Asesiad Cyffredinol y Modwl (%):</w:t>
            </w:r>
          </w:p>
        </w:tc>
        <w:tc>
          <w:tcPr>
            <w:tcW w:w="1413" w:type="dxa"/>
          </w:tcPr>
          <w:p w14:paraId="27DB58AC" w14:textId="029D31C0" w:rsidR="001D7858" w:rsidRPr="00513836" w:rsidRDefault="0032113D" w:rsidP="005C4A9B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10</w:t>
            </w:r>
            <w:r w:rsidR="001D7858" w:rsidRPr="00513836">
              <w:rPr>
                <w:rFonts w:cs="Arial"/>
                <w:b/>
                <w:sz w:val="22"/>
                <w:szCs w:val="22"/>
                <w:lang w:val="cy-GB"/>
              </w:rPr>
              <w:t>0%</w:t>
            </w:r>
          </w:p>
        </w:tc>
      </w:tr>
      <w:tr w:rsidR="001D7858" w:rsidRPr="00513836" w14:paraId="14A42F12" w14:textId="77777777" w:rsidTr="00C67DE3">
        <w:tc>
          <w:tcPr>
            <w:tcW w:w="2093" w:type="dxa"/>
            <w:shd w:val="clear" w:color="auto" w:fill="auto"/>
          </w:tcPr>
          <w:p w14:paraId="11E17593" w14:textId="5A82EB3B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1168538F" w14:textId="3911ED62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Ross Phillips / Laura Hutchings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A5A4F8A" w14:textId="25E6C5F9" w:rsidR="001D7858" w:rsidRPr="00513836" w:rsidRDefault="00132EDA" w:rsidP="00132EDA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1413" w:type="dxa"/>
          </w:tcPr>
          <w:p w14:paraId="25AA62FC" w14:textId="0774CF39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Laura Hutchings/ Ross Phillips</w:t>
            </w:r>
          </w:p>
        </w:tc>
      </w:tr>
      <w:tr w:rsidR="001D7858" w:rsidRPr="00513836" w14:paraId="528FC0D3" w14:textId="77777777" w:rsidTr="00C67DE3">
        <w:tc>
          <w:tcPr>
            <w:tcW w:w="2093" w:type="dxa"/>
            <w:shd w:val="clear" w:color="auto" w:fill="auto"/>
          </w:tcPr>
          <w:p w14:paraId="79AE90FD" w14:textId="1F8940C5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8FD36BE" w14:textId="157F656E" w:rsidR="001D7858" w:rsidRPr="00513836" w:rsidRDefault="00132EDA" w:rsidP="00132EDA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Cyflwyniad a darn adfyfyriol</w:t>
            </w:r>
          </w:p>
        </w:tc>
        <w:tc>
          <w:tcPr>
            <w:tcW w:w="2268" w:type="dxa"/>
            <w:shd w:val="clear" w:color="auto" w:fill="auto"/>
          </w:tcPr>
          <w:p w14:paraId="6529E22D" w14:textId="13267BEA" w:rsidR="001D7858" w:rsidRPr="00513836" w:rsidRDefault="00132EDA" w:rsidP="00132EDA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Nifer y geiriau (neu’r cyfwerth):</w:t>
            </w:r>
          </w:p>
        </w:tc>
        <w:tc>
          <w:tcPr>
            <w:tcW w:w="1413" w:type="dxa"/>
          </w:tcPr>
          <w:p w14:paraId="12D6B94F" w14:textId="77777777" w:rsidR="001D7858" w:rsidRPr="00513836" w:rsidRDefault="001D7858" w:rsidP="005C4A9B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2000</w:t>
            </w:r>
          </w:p>
        </w:tc>
      </w:tr>
      <w:tr w:rsidR="001D7858" w:rsidRPr="00513836" w14:paraId="617B277F" w14:textId="77777777" w:rsidTr="00C67DE3">
        <w:tc>
          <w:tcPr>
            <w:tcW w:w="2093" w:type="dxa"/>
            <w:shd w:val="clear" w:color="auto" w:fill="auto"/>
          </w:tcPr>
          <w:p w14:paraId="6FE5302C" w14:textId="4B2F5B5B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675F9CD" w14:textId="3235C118" w:rsidR="001D7858" w:rsidRPr="00513836" w:rsidRDefault="00B0203D" w:rsidP="005C4A9B">
            <w:pPr>
              <w:spacing w:before="120" w:after="120" w:line="276" w:lineRule="auto"/>
              <w:jc w:val="both"/>
              <w:rPr>
                <w:rFonts w:cs="Arial"/>
                <w:b/>
                <w:bCs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bCs/>
                <w:sz w:val="22"/>
                <w:szCs w:val="22"/>
                <w:lang w:val="cy-GB"/>
              </w:rPr>
              <w:t>30/10/2023</w:t>
            </w:r>
            <w:r w:rsidR="001D7858" w:rsidRPr="00513836">
              <w:rPr>
                <w:rFonts w:cs="Arial"/>
                <w:b/>
                <w:bCs/>
                <w:sz w:val="22"/>
                <w:szCs w:val="22"/>
                <w:lang w:val="cy-GB"/>
              </w:rPr>
              <w:t xml:space="preserve"> 2359</w:t>
            </w:r>
          </w:p>
        </w:tc>
        <w:tc>
          <w:tcPr>
            <w:tcW w:w="2268" w:type="dxa"/>
            <w:shd w:val="clear" w:color="auto" w:fill="auto"/>
          </w:tcPr>
          <w:p w14:paraId="36FD0404" w14:textId="440CD9D1" w:rsidR="001D7858" w:rsidRPr="00513836" w:rsidRDefault="00132EDA" w:rsidP="00132EDA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Dyddiad dychwelyd marciau dros dro ac adborth ysgrifenedig:</w:t>
            </w:r>
          </w:p>
        </w:tc>
        <w:tc>
          <w:tcPr>
            <w:tcW w:w="1413" w:type="dxa"/>
          </w:tcPr>
          <w:p w14:paraId="238FDF6D" w14:textId="7DF663C3" w:rsidR="001D7858" w:rsidRPr="00513836" w:rsidRDefault="00B0203D" w:rsidP="005C4A9B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27/11/2023</w:t>
            </w:r>
          </w:p>
        </w:tc>
      </w:tr>
      <w:tr w:rsidR="001D7858" w:rsidRPr="00513836" w14:paraId="0341BE6E" w14:textId="77777777" w:rsidTr="00C67DE3">
        <w:tc>
          <w:tcPr>
            <w:tcW w:w="2093" w:type="dxa"/>
            <w:shd w:val="clear" w:color="auto" w:fill="auto"/>
          </w:tcPr>
          <w:p w14:paraId="4CA7173E" w14:textId="5798CB42" w:rsidR="001D7858" w:rsidRPr="00513836" w:rsidRDefault="00132EDA" w:rsidP="00132EDA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Dull cyflwyno:</w:t>
            </w:r>
          </w:p>
        </w:tc>
        <w:tc>
          <w:tcPr>
            <w:tcW w:w="6974" w:type="dxa"/>
            <w:gridSpan w:val="3"/>
            <w:shd w:val="clear" w:color="auto" w:fill="auto"/>
          </w:tcPr>
          <w:p w14:paraId="413372C6" w14:textId="19B0498C" w:rsidR="001D7858" w:rsidRPr="00513836" w:rsidRDefault="00132EDA" w:rsidP="00C67DE3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Lle bo’n ymarferol ac yn bosibl, rhaid cyflwyno pob asesiad ysgrifenedig drwy Turnitin, oni nodir yn wahanol gan y Darlithydd.</w:t>
            </w:r>
            <w:r w:rsidR="001D7858" w:rsidRPr="00513836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="00C67DE3" w:rsidRPr="00513836">
              <w:rPr>
                <w:rFonts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6DC6FA2E" w14:textId="4DB21E7F" w:rsidR="001D7858" w:rsidRPr="00513836" w:rsidRDefault="00C67DE3" w:rsidP="00C67DE3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1D7858" w:rsidRPr="00513836">
              <w:rPr>
                <w:rFonts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0578B844" w14:textId="5C4A76BA" w:rsidR="001D7858" w:rsidRPr="00513836" w:rsidRDefault="00C67DE3" w:rsidP="00C67DE3">
            <w:pPr>
              <w:spacing w:before="120" w:after="120" w:line="276" w:lineRule="auto"/>
              <w:jc w:val="both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1D7858" w:rsidRPr="00513836">
              <w:rPr>
                <w:rFonts w:cs="Arial"/>
                <w:b/>
                <w:sz w:val="22"/>
                <w:szCs w:val="22"/>
                <w:lang w:val="cy-GB"/>
              </w:rPr>
              <w:t xml:space="preserve">  </w:t>
            </w:r>
            <w:r w:rsidRPr="00513836">
              <w:rPr>
                <w:rFonts w:cs="Arial"/>
                <w:sz w:val="22"/>
                <w:szCs w:val="22"/>
                <w:lang w:val="cy-GB"/>
              </w:rPr>
              <w:t>Cosbau am gyflwyno’n hwyr:</w:t>
            </w:r>
            <w:r w:rsidR="001D7858" w:rsidRPr="00513836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sz w:val="22"/>
                <w:szCs w:val="22"/>
                <w:lang w:val="cy-GB"/>
              </w:rPr>
              <w:t>Hyd at wythnos yn hwyr, uchafswm marc o 40%.</w:t>
            </w:r>
            <w:r w:rsidR="001D7858" w:rsidRPr="00513836">
              <w:rPr>
                <w:rFonts w:cs="Arial"/>
                <w:sz w:val="22"/>
                <w:szCs w:val="22"/>
                <w:lang w:val="cy-GB"/>
              </w:rPr>
              <w:t xml:space="preserve">  </w:t>
            </w:r>
            <w:r w:rsidRPr="00513836">
              <w:rPr>
                <w:rFonts w:cs="Arial"/>
                <w:sz w:val="22"/>
                <w:szCs w:val="22"/>
                <w:lang w:val="cy-GB"/>
              </w:rPr>
              <w:t>Dros wythnos yn hwyr, 0%.</w:t>
            </w:r>
            <w:r w:rsidR="001D7858" w:rsidRPr="00513836">
              <w:rPr>
                <w:rFonts w:cs="Arial"/>
                <w:sz w:val="22"/>
                <w:szCs w:val="22"/>
                <w:lang w:val="cy-GB"/>
              </w:rPr>
              <w:t xml:space="preserve">  </w:t>
            </w:r>
            <w:r w:rsidRPr="00513836">
              <w:rPr>
                <w:rFonts w:cs="Arial"/>
                <w:sz w:val="22"/>
                <w:szCs w:val="22"/>
                <w:lang w:val="cy-GB"/>
              </w:rPr>
              <w:t>Y Panel Amgylchiadau Esgusodol yn unig all gymeradwyo newid dyddiadau cyflwyno.</w:t>
            </w:r>
          </w:p>
        </w:tc>
      </w:tr>
      <w:tr w:rsidR="001D7858" w:rsidRPr="00513836" w14:paraId="66555593" w14:textId="77777777" w:rsidTr="00C67DE3">
        <w:tc>
          <w:tcPr>
            <w:tcW w:w="2093" w:type="dxa"/>
            <w:shd w:val="clear" w:color="auto" w:fill="auto"/>
          </w:tcPr>
          <w:p w14:paraId="0C333E82" w14:textId="028CF3CC" w:rsidR="001D7858" w:rsidRPr="00513836" w:rsidRDefault="00C67DE3" w:rsidP="00C67DE3">
            <w:pPr>
              <w:spacing w:before="120" w:after="120"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Gonestrwydd academaidd / cyfeirnodi:</w:t>
            </w:r>
          </w:p>
        </w:tc>
        <w:tc>
          <w:tcPr>
            <w:tcW w:w="6974" w:type="dxa"/>
            <w:gridSpan w:val="3"/>
            <w:shd w:val="clear" w:color="auto" w:fill="auto"/>
          </w:tcPr>
          <w:p w14:paraId="24F1ABB7" w14:textId="3E4E70F2" w:rsidR="001D7858" w:rsidRPr="00513836" w:rsidRDefault="00C67DE3" w:rsidP="00C67DE3">
            <w:pPr>
              <w:spacing w:before="120" w:after="120" w:line="276" w:lineRule="auto"/>
              <w:jc w:val="both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22"/>
                <w:szCs w:val="22"/>
                <w:lang w:val="cy-GB"/>
              </w:rPr>
              <w:t>Mae gonestrwydd academaidd yn ofynnol.</w:t>
            </w:r>
            <w:r w:rsidR="001D7858" w:rsidRPr="00513836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1D7858" w:rsidRPr="00513836">
              <w:rPr>
                <w:rFonts w:cs="Arial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sz w:val="22"/>
                <w:szCs w:val="22"/>
                <w:lang w:val="cy-GB"/>
              </w:rPr>
              <w:t>Dylech atodi rhestr gyfeiriadau i’ch cyflwyniad sy’n nodi’r llyfrau, erthyglau ac ati rydych wedi’u defnyddio, wedi cyfeirio atynt neu wedi’u dyfynnu er mwyn cwblhau’r asesiad hwn.</w:t>
            </w:r>
            <w:r w:rsidR="001D7858" w:rsidRPr="00513836">
              <w:rPr>
                <w:rFonts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72C0CBA4" w14:textId="77777777" w:rsidR="001D7858" w:rsidRPr="00513836" w:rsidRDefault="001D7858" w:rsidP="001D7858">
      <w:pPr>
        <w:rPr>
          <w:lang w:val="cy-GB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72"/>
      </w:tblGrid>
      <w:tr w:rsidR="001D7858" w:rsidRPr="00513836" w14:paraId="705D2EEA" w14:textId="77777777" w:rsidTr="005C4A9B">
        <w:tc>
          <w:tcPr>
            <w:tcW w:w="9072" w:type="dxa"/>
            <w:shd w:val="clear" w:color="auto" w:fill="auto"/>
          </w:tcPr>
          <w:p w14:paraId="69515600" w14:textId="4A2CD978" w:rsidR="001D7858" w:rsidRPr="00513836" w:rsidRDefault="00C67DE3" w:rsidP="00C67DE3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Deilliannau Dysgu Modwl (o faes llafur y modwl)</w:t>
            </w:r>
          </w:p>
        </w:tc>
      </w:tr>
      <w:tr w:rsidR="001D7858" w:rsidRPr="00513836" w14:paraId="355C37CF" w14:textId="77777777" w:rsidTr="005C4A9B">
        <w:tc>
          <w:tcPr>
            <w:tcW w:w="9072" w:type="dxa"/>
          </w:tcPr>
          <w:p w14:paraId="41DDBCF2" w14:textId="497134F6" w:rsidR="001D7858" w:rsidRPr="00513836" w:rsidRDefault="00C67DE3" w:rsidP="00C67DE3">
            <w:pPr>
              <w:numPr>
                <w:ilvl w:val="0"/>
                <w:numId w:val="8"/>
              </w:numPr>
              <w:spacing w:line="240" w:lineRule="auto"/>
              <w:rPr>
                <w:lang w:val="cy-GB"/>
              </w:rPr>
            </w:pPr>
            <w:r w:rsidRPr="00513836">
              <w:rPr>
                <w:lang w:val="cy-GB"/>
              </w:rPr>
              <w:lastRenderedPageBreak/>
              <w:t>Arddangos y sgiliau sylfaenol sydd eu hangen i fod yn ddysgwr annibynnol cydnerth ac iach.</w:t>
            </w:r>
          </w:p>
          <w:p w14:paraId="72A66627" w14:textId="6751C963" w:rsidR="001D7858" w:rsidRPr="00513836" w:rsidRDefault="00C67DE3" w:rsidP="00C67DE3">
            <w:pPr>
              <w:numPr>
                <w:ilvl w:val="0"/>
                <w:numId w:val="8"/>
              </w:numPr>
              <w:spacing w:line="240" w:lineRule="auto"/>
              <w:rPr>
                <w:lang w:val="cy-GB"/>
              </w:rPr>
            </w:pPr>
            <w:r w:rsidRPr="00513836">
              <w:rPr>
                <w:lang w:val="cy-GB"/>
              </w:rPr>
              <w:t>Defnyddio technoleg addas i gefnogi a gwella eu profiad dysgu yn y maes disgyblaeth.</w:t>
            </w:r>
          </w:p>
          <w:p w14:paraId="74A9E8FD" w14:textId="77777777" w:rsidR="001D7858" w:rsidRPr="00513836" w:rsidRDefault="001D7858" w:rsidP="005C4A9B">
            <w:pPr>
              <w:spacing w:line="276" w:lineRule="auto"/>
              <w:rPr>
                <w:rFonts w:cs="Arial"/>
                <w:sz w:val="22"/>
                <w:szCs w:val="22"/>
                <w:lang w:val="cy-GB"/>
              </w:rPr>
            </w:pPr>
          </w:p>
        </w:tc>
      </w:tr>
    </w:tbl>
    <w:p w14:paraId="2DD5CA74" w14:textId="721FE68A" w:rsidR="00D06058" w:rsidRPr="00513836" w:rsidRDefault="00D06058" w:rsidP="001D7858">
      <w:pPr>
        <w:spacing w:line="276" w:lineRule="auto"/>
        <w:rPr>
          <w:rFonts w:cs="Arial"/>
          <w:b/>
          <w:lang w:val="cy-GB"/>
        </w:rPr>
      </w:pPr>
    </w:p>
    <w:p w14:paraId="4CDC281B" w14:textId="77777777" w:rsidR="00D06058" w:rsidRPr="00513836" w:rsidRDefault="00D06058">
      <w:pPr>
        <w:spacing w:line="240" w:lineRule="auto"/>
        <w:rPr>
          <w:rFonts w:cs="Arial"/>
          <w:b/>
          <w:lang w:val="cy-GB"/>
        </w:rPr>
      </w:pPr>
      <w:r w:rsidRPr="00513836">
        <w:rPr>
          <w:rFonts w:cs="Arial"/>
          <w:b/>
          <w:lang w:val="cy-GB"/>
        </w:rPr>
        <w:br w:type="page"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ayout w:type="fixed"/>
        <w:tblLook w:val="01E0" w:firstRow="1" w:lastRow="1" w:firstColumn="1" w:lastColumn="1" w:noHBand="0" w:noVBand="0"/>
      </w:tblPr>
      <w:tblGrid>
        <w:gridCol w:w="9781"/>
      </w:tblGrid>
      <w:tr w:rsidR="001D7858" w:rsidRPr="00513836" w14:paraId="7AF61777" w14:textId="77777777" w:rsidTr="00C67DE3">
        <w:tc>
          <w:tcPr>
            <w:tcW w:w="9781" w:type="dxa"/>
            <w:shd w:val="clear" w:color="auto" w:fill="C0C0C0"/>
          </w:tcPr>
          <w:p w14:paraId="7DC49E33" w14:textId="0CFA5905" w:rsidR="001D7858" w:rsidRPr="00513836" w:rsidRDefault="001D7858" w:rsidP="00C67DE3">
            <w:pPr>
              <w:spacing w:line="276" w:lineRule="auto"/>
              <w:jc w:val="center"/>
              <w:rPr>
                <w:rFonts w:cs="Arial"/>
                <w:b/>
                <w:sz w:val="40"/>
                <w:szCs w:val="40"/>
                <w:lang w:val="cy-GB"/>
              </w:rPr>
            </w:pPr>
            <w:r w:rsidRPr="00513836">
              <w:rPr>
                <w:rFonts w:cs="Arial"/>
                <w:sz w:val="32"/>
                <w:lang w:val="cy-GB"/>
              </w:rPr>
              <w:lastRenderedPageBreak/>
              <w:br w:type="page"/>
            </w:r>
            <w:r w:rsidR="00C67DE3" w:rsidRPr="00513836">
              <w:rPr>
                <w:rFonts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258E333F" w14:textId="5C9ED0E5" w:rsidR="00CC3CB2" w:rsidRPr="00513836" w:rsidRDefault="00C67DE3" w:rsidP="00C67DE3">
      <w:pPr>
        <w:pStyle w:val="Heading2"/>
        <w:rPr>
          <w:lang w:val="cy-GB"/>
        </w:rPr>
      </w:pPr>
      <w:bookmarkStart w:id="14" w:name="_Toc146716090"/>
      <w:r w:rsidRPr="00513836">
        <w:rPr>
          <w:lang w:val="cy-GB"/>
        </w:rPr>
        <w:t>Rhan 1: Cyflwyniad</w:t>
      </w:r>
      <w:bookmarkEnd w:id="14"/>
    </w:p>
    <w:p w14:paraId="5B50B7F3" w14:textId="77777777" w:rsidR="00CC3CB2" w:rsidRPr="00513836" w:rsidRDefault="00CC3CB2" w:rsidP="00CC3CB2">
      <w:pPr>
        <w:pStyle w:val="ListParagraph"/>
        <w:spacing w:line="276" w:lineRule="auto"/>
        <w:ind w:left="1440"/>
        <w:jc w:val="both"/>
        <w:rPr>
          <w:rFonts w:cs="Arial"/>
          <w:szCs w:val="24"/>
          <w:lang w:val="cy-GB"/>
        </w:rPr>
      </w:pPr>
    </w:p>
    <w:p w14:paraId="42ADCABB" w14:textId="2629D8AE" w:rsidR="00CC3CB2" w:rsidRPr="00513836" w:rsidRDefault="00C67DE3" w:rsidP="00C67DE3">
      <w:pPr>
        <w:rPr>
          <w:lang w:val="cy-GB"/>
        </w:rPr>
      </w:pPr>
      <w:r w:rsidRPr="00513836">
        <w:rPr>
          <w:lang w:val="cy-GB"/>
        </w:rPr>
        <w:t xml:space="preserve">Dyluniwch a datblygwch gyflwyniad fideo pum munud a recordio’ch hun drwy ddefnyddio Microsoft </w:t>
      </w:r>
      <w:proofErr w:type="spellStart"/>
      <w:r w:rsidRPr="00513836">
        <w:rPr>
          <w:lang w:val="cy-GB"/>
        </w:rPr>
        <w:t>Presentation</w:t>
      </w:r>
      <w:proofErr w:type="spellEnd"/>
      <w:r w:rsidRPr="00513836">
        <w:rPr>
          <w:lang w:val="cy-GB"/>
        </w:rPr>
        <w:t xml:space="preserve"> </w:t>
      </w:r>
      <w:proofErr w:type="spellStart"/>
      <w:r w:rsidRPr="00513836">
        <w:rPr>
          <w:lang w:val="cy-GB"/>
        </w:rPr>
        <w:t>Coach</w:t>
      </w:r>
      <w:proofErr w:type="spellEnd"/>
      <w:r w:rsidRPr="00513836">
        <w:rPr>
          <w:lang w:val="cy-GB"/>
        </w:rPr>
        <w:t xml:space="preserve"> (gweler y canllawiau ar sut i ddefnyddio Microsoft </w:t>
      </w:r>
      <w:proofErr w:type="spellStart"/>
      <w:r w:rsidRPr="00513836">
        <w:rPr>
          <w:lang w:val="cy-GB"/>
        </w:rPr>
        <w:t>Coach</w:t>
      </w:r>
      <w:proofErr w:type="spellEnd"/>
      <w:r w:rsidRPr="00513836">
        <w:rPr>
          <w:lang w:val="cy-GB"/>
        </w:rPr>
        <w:t xml:space="preserve"> ar Moodle, caiff hyn ei esbonio’n llawn i chi yn y dosbarth hefyd). Rhaid i’ch cyflwyniad gynnwys y paramedrau a ganlyn:</w:t>
      </w:r>
    </w:p>
    <w:p w14:paraId="20473F87" w14:textId="77777777" w:rsidR="00CC3CB2" w:rsidRPr="00513836" w:rsidRDefault="00CC3CB2" w:rsidP="005D0C96">
      <w:pPr>
        <w:pStyle w:val="ListParagraph"/>
        <w:spacing w:line="276" w:lineRule="auto"/>
        <w:ind w:left="1440"/>
        <w:jc w:val="both"/>
        <w:rPr>
          <w:rFonts w:cs="Arial"/>
          <w:szCs w:val="24"/>
          <w:lang w:val="cy-GB"/>
        </w:rPr>
      </w:pPr>
    </w:p>
    <w:p w14:paraId="685CDE7B" w14:textId="40A84CEF" w:rsidR="00CC3CB2" w:rsidRPr="00513836" w:rsidRDefault="00C67DE3" w:rsidP="00C67DE3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Dewiswch un (1) sgil rydych yn teimlo sy’n fwyaf pwysig ar gyfer eich astudiaethau i’r dyfodol.</w:t>
      </w:r>
    </w:p>
    <w:p w14:paraId="4DCFF69D" w14:textId="77777777" w:rsidR="00CC3CB2" w:rsidRPr="00513836" w:rsidRDefault="00CC3CB2" w:rsidP="005D0C96">
      <w:pPr>
        <w:pStyle w:val="ListParagraph"/>
        <w:spacing w:line="276" w:lineRule="auto"/>
        <w:ind w:left="1440"/>
        <w:jc w:val="both"/>
        <w:rPr>
          <w:rFonts w:cs="Arial"/>
          <w:szCs w:val="24"/>
          <w:lang w:val="cy-GB"/>
        </w:rPr>
      </w:pPr>
    </w:p>
    <w:p w14:paraId="3E34CE63" w14:textId="6AA957F3" w:rsidR="00CC3CB2" w:rsidRPr="00513836" w:rsidRDefault="00C67DE3" w:rsidP="00C67DE3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Gallech ystyried y canlynol:</w:t>
      </w:r>
    </w:p>
    <w:p w14:paraId="0ADE6E48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3FA8CFF3" w14:textId="7B337D10" w:rsidR="00CC3CB2" w:rsidRPr="00513836" w:rsidRDefault="00C67DE3" w:rsidP="00C67DE3">
      <w:pPr>
        <w:pStyle w:val="ListParagraph"/>
        <w:numPr>
          <w:ilvl w:val="0"/>
          <w:numId w:val="12"/>
        </w:numPr>
        <w:spacing w:line="276" w:lineRule="auto"/>
        <w:ind w:left="851" w:hanging="425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Cyfeirnodi.</w:t>
      </w:r>
    </w:p>
    <w:p w14:paraId="574D4403" w14:textId="3C348A8B" w:rsidR="00CC3CB2" w:rsidRPr="00513836" w:rsidRDefault="00C67DE3" w:rsidP="00C67DE3">
      <w:pPr>
        <w:pStyle w:val="ListParagraph"/>
        <w:numPr>
          <w:ilvl w:val="0"/>
          <w:numId w:val="12"/>
        </w:numPr>
        <w:spacing w:line="276" w:lineRule="auto"/>
        <w:ind w:left="851" w:hanging="425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Aralleirio.</w:t>
      </w:r>
    </w:p>
    <w:p w14:paraId="3CD7C8DD" w14:textId="2FDCA4EC" w:rsidR="00CC3CB2" w:rsidRPr="00513836" w:rsidRDefault="00C67DE3" w:rsidP="00C67DE3">
      <w:pPr>
        <w:pStyle w:val="ListParagraph"/>
        <w:numPr>
          <w:ilvl w:val="0"/>
          <w:numId w:val="12"/>
        </w:numPr>
        <w:spacing w:line="276" w:lineRule="auto"/>
        <w:ind w:left="851" w:hanging="425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Rheoli amser.</w:t>
      </w:r>
    </w:p>
    <w:p w14:paraId="198EDE77" w14:textId="77360E30" w:rsidR="00CC3CB2" w:rsidRPr="00513836" w:rsidRDefault="00C67DE3" w:rsidP="00C67DE3">
      <w:pPr>
        <w:pStyle w:val="ListParagraph"/>
        <w:numPr>
          <w:ilvl w:val="0"/>
          <w:numId w:val="12"/>
        </w:numPr>
        <w:spacing w:line="276" w:lineRule="auto"/>
        <w:ind w:left="851" w:hanging="425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Meddwl yn feirniadol.</w:t>
      </w:r>
    </w:p>
    <w:p w14:paraId="2A3F8A67" w14:textId="60D67AF2" w:rsidR="00CC3CB2" w:rsidRPr="00513836" w:rsidRDefault="00C67DE3" w:rsidP="00C67DE3">
      <w:pPr>
        <w:pStyle w:val="ListParagraph"/>
        <w:numPr>
          <w:ilvl w:val="0"/>
          <w:numId w:val="12"/>
        </w:numPr>
        <w:spacing w:line="276" w:lineRule="auto"/>
        <w:ind w:left="851" w:hanging="425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Adfyfyrio.</w:t>
      </w:r>
    </w:p>
    <w:p w14:paraId="62AD5680" w14:textId="30C662BF" w:rsidR="00CC3CB2" w:rsidRPr="00513836" w:rsidRDefault="00C67DE3" w:rsidP="00C67DE3">
      <w:pPr>
        <w:pStyle w:val="ListParagraph"/>
        <w:numPr>
          <w:ilvl w:val="0"/>
          <w:numId w:val="12"/>
        </w:numPr>
        <w:spacing w:line="276" w:lineRule="auto"/>
        <w:ind w:left="851" w:hanging="425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Llythrennedd digidol.</w:t>
      </w:r>
    </w:p>
    <w:p w14:paraId="2EDC5879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2D2F1BB9" w14:textId="7FC3BA8D" w:rsidR="00CC3CB2" w:rsidRPr="00513836" w:rsidRDefault="00C67DE3" w:rsidP="00C67DE3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Unrhyw rai o’r sgiliau astudio eraill rydym wedi’u trafod yn y modwl hwn.</w:t>
      </w:r>
    </w:p>
    <w:p w14:paraId="64E25405" w14:textId="1E233173" w:rsidR="00CC3CB2" w:rsidRPr="00513836" w:rsidRDefault="00C67DE3" w:rsidP="00C67DE3">
      <w:pPr>
        <w:pStyle w:val="ListParagraph"/>
        <w:numPr>
          <w:ilvl w:val="0"/>
          <w:numId w:val="13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Trafodwch pam bod y rhain yn sgiliau pwysig yn y brifysgol.</w:t>
      </w:r>
    </w:p>
    <w:p w14:paraId="59BE36E8" w14:textId="1E8BC9C1" w:rsidR="00CC3CB2" w:rsidRPr="00513836" w:rsidRDefault="00C67DE3" w:rsidP="00C67DE3">
      <w:pPr>
        <w:pStyle w:val="ListParagraph"/>
        <w:numPr>
          <w:ilvl w:val="0"/>
          <w:numId w:val="13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Dylech gynnwys pwyntiau gweithredu ar gyfer datblygiad personol pellach yn y sgiliau astudio hyn.</w:t>
      </w:r>
    </w:p>
    <w:p w14:paraId="714D531F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231D1BA3" w14:textId="77777777" w:rsidR="005D0C96" w:rsidRPr="00513836" w:rsidRDefault="005D0C96">
      <w:pPr>
        <w:spacing w:line="240" w:lineRule="auto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br w:type="page"/>
      </w:r>
    </w:p>
    <w:p w14:paraId="3E7ABB3B" w14:textId="51DEAE87" w:rsidR="00CC3CB2" w:rsidRPr="00513836" w:rsidRDefault="00C67DE3" w:rsidP="00C67DE3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lastRenderedPageBreak/>
        <w:t>Dylech strwythuro’ch fideo fel a ganlyn:</w:t>
      </w:r>
    </w:p>
    <w:p w14:paraId="056DA0BA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59BBAE53" w14:textId="6234F237" w:rsidR="00CC3CB2" w:rsidRPr="00513836" w:rsidRDefault="00C67DE3" w:rsidP="00C67DE3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Cyflwyniad</w:t>
      </w:r>
    </w:p>
    <w:p w14:paraId="0C03EE30" w14:textId="57F3B37D" w:rsidR="00CC3CB2" w:rsidRPr="00513836" w:rsidRDefault="00C67DE3" w:rsidP="00C67DE3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Dylech gynnwys:</w:t>
      </w:r>
    </w:p>
    <w:p w14:paraId="0DD55E10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4D864F3F" w14:textId="7E538A0C" w:rsidR="00CC3CB2" w:rsidRPr="00513836" w:rsidRDefault="00C67DE3" w:rsidP="002D1F67">
      <w:pPr>
        <w:pStyle w:val="ListParagraph"/>
        <w:numPr>
          <w:ilvl w:val="0"/>
          <w:numId w:val="14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Cyflwyniad i’r sgil astudio, eich rhesymau dros ddewis y sgiliau hyn a pham eich bod yn teimlo eu bod yn bwysig ar gyfer eich astudiaethau.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Cofiwch gefnogi eich pwyntiau gyda ffynonellau academaidd a chyfeirnodi’r rhain yn gywir.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Yn yr adran hon rydych yn rhoi gwybod i’r gynulleidfa beth byddwch chi’n ei gynnwys yn eich cyflwyniad.</w:t>
      </w:r>
      <w:r w:rsidR="00CC3CB2" w:rsidRPr="00513836">
        <w:rPr>
          <w:rFonts w:cs="Arial"/>
          <w:szCs w:val="24"/>
          <w:lang w:val="cy-GB"/>
        </w:rPr>
        <w:t xml:space="preserve"> </w:t>
      </w:r>
      <w:r w:rsidR="002D1F67" w:rsidRPr="00513836">
        <w:rPr>
          <w:rFonts w:cs="Arial"/>
          <w:szCs w:val="24"/>
          <w:lang w:val="cy-GB"/>
        </w:rPr>
        <w:t>Diben cyflwyniad PowerPoint yw dal sylw’r gynulleidfa a gosod y dôn ar gyfer y cyflwyniad.</w:t>
      </w:r>
    </w:p>
    <w:p w14:paraId="349B1002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1BBB033D" w14:textId="7124C002" w:rsidR="00CC3CB2" w:rsidRPr="00513836" w:rsidRDefault="002D1F67" w:rsidP="002D1F67">
      <w:pPr>
        <w:spacing w:line="276" w:lineRule="auto"/>
        <w:jc w:val="both"/>
        <w:rPr>
          <w:rFonts w:cs="Arial"/>
          <w:color w:val="FFFFFF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Prif ran</w:t>
      </w:r>
    </w:p>
    <w:p w14:paraId="7077F1B5" w14:textId="2018B5F0" w:rsidR="00CC3CB2" w:rsidRPr="00513836" w:rsidRDefault="002D1F67" w:rsidP="002D1F67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Dylech gynnwys:</w:t>
      </w:r>
    </w:p>
    <w:p w14:paraId="44808F96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13113773" w14:textId="44B852F9" w:rsidR="00CC3CB2" w:rsidRPr="00513836" w:rsidRDefault="002D1F67" w:rsidP="002D1F67">
      <w:pPr>
        <w:pStyle w:val="ListParagraph"/>
        <w:numPr>
          <w:ilvl w:val="0"/>
          <w:numId w:val="14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Esboniad dyfnach o’r ddau sgil astudio rydych wedi’u dewis.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Ar gyfer rhan hon y cyflwyniad bydd angen i chi gynnwys pam bod y sgiliau hyn yn bwysig.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Dylech gynnwys unrhyw strategaethau defnyddiol, awgrymiadau, adnoddau ac offer sydd ar gael i’ch helpu gyda’ch tasgau a heriau academaidd.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Bydd hefyd angen i chi drafod sut y bydd y sgiliau hyn yn gwella neu’n cefnogi eich gwaith academaidd yn y dyfodol.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Yn yr adran hon, bydd hefyd angen i chi drafod sut rydych yn bwriadu datblygu’r sgiliau hyn ymhellach yn ystod eich amser yn y brifysgol.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Cofiwch gefnogi’r holl bwyntiau a wneir yn yr adran hon gyda ffynonellau academaidd.</w:t>
      </w:r>
    </w:p>
    <w:p w14:paraId="1688F4F8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411A9D46" w14:textId="247408EF" w:rsidR="00CC3CB2" w:rsidRPr="00513836" w:rsidRDefault="002D1F67" w:rsidP="002D1F67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Casgliadau</w:t>
      </w:r>
    </w:p>
    <w:p w14:paraId="351063DE" w14:textId="7041586B" w:rsidR="00CC3CB2" w:rsidRPr="00513836" w:rsidRDefault="002D1F67" w:rsidP="002D1F67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Dylech gynnwys:</w:t>
      </w:r>
    </w:p>
    <w:p w14:paraId="50D40288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7071EECC" w14:textId="693D7C6C" w:rsidR="00CC3CB2" w:rsidRPr="00513836" w:rsidRDefault="002D1F67" w:rsidP="002D1F67">
      <w:pPr>
        <w:pStyle w:val="ListParagraph"/>
        <w:numPr>
          <w:ilvl w:val="0"/>
          <w:numId w:val="14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Crynodeb o brif bwyntiau eich cyflwyniad.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Dylai casgliad fod yn gryno, yn glir ac yn gofiadwy, ac ni ddylai gyflwyno unrhyw wybodaeth neu gwestiynau newydd.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Defnyddiwch y sleid casgliad i atgyfnerthu pwyntiau allweddol a wnaed yn y cyflwyniad.</w:t>
      </w:r>
    </w:p>
    <w:p w14:paraId="5DE30EAE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6AB70BBD" w14:textId="4FD533C7" w:rsidR="00CC3CB2" w:rsidRPr="00513836" w:rsidRDefault="002D1F67" w:rsidP="002D1F67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Rhaid i’ch fideo gynnwys:</w:t>
      </w:r>
    </w:p>
    <w:p w14:paraId="0B4A4C65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046DCA61" w14:textId="7273E205" w:rsidR="00CC3CB2" w:rsidRPr="00513836" w:rsidRDefault="002D1F67" w:rsidP="002D1F67">
      <w:pPr>
        <w:pStyle w:val="ListParagraph"/>
        <w:numPr>
          <w:ilvl w:val="0"/>
          <w:numId w:val="14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Delweddau ategol sy’n berthnasol i’r sgiliau astudio rydych yn eu trafod, a chofiwch gyfeirnodi’r rhain yn gywir.</w:t>
      </w:r>
    </w:p>
    <w:p w14:paraId="3D33A530" w14:textId="7FAB22DB" w:rsidR="00CC3CB2" w:rsidRPr="00513836" w:rsidRDefault="002D1F67" w:rsidP="002D1F67">
      <w:pPr>
        <w:pStyle w:val="ListParagraph"/>
        <w:numPr>
          <w:ilvl w:val="0"/>
          <w:numId w:val="14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Ffynonellau cyfeirnodi academaidd perthnasol i gefnogi eich trafodaeth.</w:t>
      </w:r>
    </w:p>
    <w:p w14:paraId="0154F670" w14:textId="3C0311EB" w:rsidR="00CC3CB2" w:rsidRPr="00513836" w:rsidRDefault="002D1F67" w:rsidP="002D1F67">
      <w:pPr>
        <w:pStyle w:val="ListParagraph"/>
        <w:numPr>
          <w:ilvl w:val="0"/>
          <w:numId w:val="14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Rhestr gyfeirnodi wedi’i fformatio’n gywir.</w:t>
      </w:r>
    </w:p>
    <w:p w14:paraId="337EE28E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5722F7E2" w14:textId="77777777" w:rsidR="00EB64B7" w:rsidRPr="00513836" w:rsidRDefault="00EB64B7">
      <w:pPr>
        <w:spacing w:line="240" w:lineRule="auto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br w:type="page"/>
      </w:r>
    </w:p>
    <w:p w14:paraId="2DD2A148" w14:textId="2C5D2DF1" w:rsidR="00CC3CB2" w:rsidRPr="00513836" w:rsidRDefault="002D1F67" w:rsidP="0084729F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lastRenderedPageBreak/>
        <w:t>Canllawiau Cyffredinol:</w:t>
      </w:r>
    </w:p>
    <w:p w14:paraId="0482087F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0B8CB29A" w14:textId="66A44451" w:rsidR="00CC3CB2" w:rsidRPr="00513836" w:rsidRDefault="0084729F" w:rsidP="0084729F">
      <w:pPr>
        <w:spacing w:line="276" w:lineRule="auto"/>
        <w:jc w:val="both"/>
        <w:rPr>
          <w:rFonts w:cs="Arial"/>
          <w:lang w:val="cy-GB"/>
        </w:rPr>
      </w:pPr>
      <w:r w:rsidRPr="00513836">
        <w:rPr>
          <w:rFonts w:cs="Arial"/>
          <w:lang w:val="cy-GB"/>
        </w:rPr>
        <w:t>Cyflwyniad unigol yw hwn – dylech ymarfer eich amseru’n ofalus.</w:t>
      </w:r>
      <w:r w:rsidR="00CC3CB2" w:rsidRPr="00513836">
        <w:rPr>
          <w:rFonts w:cs="Arial"/>
          <w:lang w:val="cy-GB"/>
        </w:rPr>
        <w:t xml:space="preserve"> </w:t>
      </w:r>
      <w:r w:rsidRPr="00513836">
        <w:rPr>
          <w:rFonts w:cs="Arial"/>
          <w:lang w:val="cy-GB"/>
        </w:rPr>
        <w:t>Ystyriwch eich defnydd o iaith y corff; cryfder y llais, cyflymder a goslef y llais; cyswllt llygaid gyda’r gynulleidfa.</w:t>
      </w:r>
    </w:p>
    <w:p w14:paraId="2FAC75D8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0631A648" w14:textId="146161A3" w:rsidR="00CC3CB2" w:rsidRPr="00513836" w:rsidRDefault="00843337" w:rsidP="0084729F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 xml:space="preserve">Rhaid i chi gyfeirnodi pob syniad yn llawn yn yr un ffordd yn union ag y byddech mewn aseiniad ysgrifenedig. Defnyddiwch ddull cyfeirnodi </w:t>
      </w:r>
      <w:proofErr w:type="spellStart"/>
      <w:r w:rsidRPr="00513836">
        <w:rPr>
          <w:rFonts w:cs="Arial"/>
          <w:szCs w:val="24"/>
          <w:lang w:val="cy-GB"/>
        </w:rPr>
        <w:t>Harvard</w:t>
      </w:r>
      <w:proofErr w:type="spellEnd"/>
      <w:r w:rsidRPr="00513836">
        <w:rPr>
          <w:rFonts w:cs="Arial"/>
          <w:szCs w:val="24"/>
          <w:lang w:val="cy-GB"/>
        </w:rPr>
        <w:t xml:space="preserve"> ar eich sleidiau a chydnabod eich ffynonellau ar lafar.</w:t>
      </w:r>
    </w:p>
    <w:p w14:paraId="39C4BE38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4BC24EAC" w14:textId="6961C49C" w:rsidR="00CC3CB2" w:rsidRPr="00513836" w:rsidRDefault="0084729F" w:rsidP="0084729F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Cyflwyno</w:t>
      </w:r>
      <w:r w:rsidRPr="00513836">
        <w:rPr>
          <w:rFonts w:cs="Arial"/>
          <w:szCs w:val="24"/>
          <w:lang w:val="cy-GB"/>
        </w:rPr>
        <w:br/>
        <w:t>Dylech gyflwyno’ch sleidiau cyflwyniad ategol a dolen i’ch fideo drwy Turnitin.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RHAID i chi sicrhau bod eich darlithydd a’r dilysydd mewnol yn gallu gwylio eich fideo.</w:t>
      </w:r>
    </w:p>
    <w:p w14:paraId="7850FEA3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48B58999" w14:textId="03F9D41D" w:rsidR="00CC3CB2" w:rsidRPr="00513836" w:rsidRDefault="0084729F" w:rsidP="0084729F">
      <w:pPr>
        <w:pStyle w:val="Heading2"/>
        <w:rPr>
          <w:lang w:val="cy-GB"/>
        </w:rPr>
      </w:pPr>
      <w:bookmarkStart w:id="15" w:name="_Toc146716091"/>
      <w:r w:rsidRPr="00513836">
        <w:rPr>
          <w:lang w:val="cy-GB"/>
        </w:rPr>
        <w:t>Rhan 2: Darn adfyfyriol (1000 o eiriau)</w:t>
      </w:r>
      <w:bookmarkEnd w:id="15"/>
    </w:p>
    <w:p w14:paraId="776C994E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1C4246AA" w14:textId="0CDAF580" w:rsidR="00CC3CB2" w:rsidRPr="00513836" w:rsidRDefault="0084729F" w:rsidP="0084729F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 xml:space="preserve">Yn dilyn eich cyflwyniad trwy Microsoft </w:t>
      </w:r>
      <w:proofErr w:type="spellStart"/>
      <w:r w:rsidRPr="00513836">
        <w:rPr>
          <w:rFonts w:cs="Arial"/>
          <w:szCs w:val="24"/>
          <w:lang w:val="cy-GB"/>
        </w:rPr>
        <w:t>Coach</w:t>
      </w:r>
      <w:proofErr w:type="spellEnd"/>
      <w:r w:rsidRPr="00513836">
        <w:rPr>
          <w:rFonts w:cs="Arial"/>
          <w:szCs w:val="24"/>
          <w:lang w:val="cy-GB"/>
        </w:rPr>
        <w:t>, byddwch yn cael adroddiad ymarfer electronig.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 xml:space="preserve">Eich darn adfyfyriol yw eich cyfle i adfyfyrio ar, a thrafod, eich adborth gan yr hyfforddwr ymarfer yn ogystal â’ch meddyliau a’ch teimladau am eich cyflwyniad. 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Ystyriwch gryfderau a gwendidau eich cyflwyniad ac unrhyw newidiadau y byddech yn eu gwneud i gyflwyniadau yn y dyfodol.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Bydd angen i chi gefnogi eich adfyfyrio gyda llenyddiaeth berthnasol.</w:t>
      </w:r>
    </w:p>
    <w:p w14:paraId="359DAF04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7D4FFC53" w14:textId="396BB457" w:rsidR="00CC3CB2" w:rsidRPr="00513836" w:rsidRDefault="0084729F" w:rsidP="0084729F">
      <w:p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Dylai eich darn adfyfyriol gynnwys y ganlynol:</w:t>
      </w:r>
    </w:p>
    <w:p w14:paraId="008FEE1F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4AD627F8" w14:textId="2F97BE81" w:rsidR="00CC3CB2" w:rsidRPr="00513836" w:rsidRDefault="0084729F" w:rsidP="0084729F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Cyflwyniad byr i’r darn adfyfyriol, eich meddyliau cychwynnol am gyflwyno a sut y gwnaethoch deimlo am gynnal cyflwyniad.</w:t>
      </w:r>
    </w:p>
    <w:p w14:paraId="5EEFA645" w14:textId="02E11AAD" w:rsidR="00CC3CB2" w:rsidRPr="00513836" w:rsidRDefault="0084729F" w:rsidP="0084729F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Bydd yr adroddiad ymarfer yn rhoi gwybodaeth i chi am eich cyflymdra, goslef, defnydd o eiriau llanw, iaith a bydd yn rhoi i chi awgrymiadau ar gyfer gwella.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Bydd angen i chi drafod yr adborth hwn ac unrhyw beth arall rydych chi’n teimlo sy’n berthnasol yn fanwl a chefnogi’r drafodaeth hon gyda llenyddiaeth berthnasol.</w:t>
      </w:r>
    </w:p>
    <w:p w14:paraId="36988EC3" w14:textId="2B7C2CAF" w:rsidR="00CC3CB2" w:rsidRPr="00513836" w:rsidRDefault="00843337" w:rsidP="006C2EAD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Unrhyw heriau wrth gyflwyno? Pam? Meysydd rydych chi’n teimlo fuodd yn fwyaf llwyddiannus yn y cyflwyniad. Ydych chi’n teimlo eich bod wedi straffaglu gydag unrhyw beth?</w:t>
      </w:r>
    </w:p>
    <w:p w14:paraId="28E6EAD1" w14:textId="47CABBCB" w:rsidR="00CC3CB2" w:rsidRPr="00513836" w:rsidRDefault="006C2EAD" w:rsidP="006C2EAD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Oes yna unrhyw beth y gallech chi fod wedi’i wneud yn wahanol/byddech chi’n ei wneud yn wahanol pe baech chi’n cyflwyno eto?</w:t>
      </w:r>
      <w:r w:rsidR="00CC3CB2" w:rsidRPr="00513836">
        <w:rPr>
          <w:rFonts w:cs="Arial"/>
          <w:szCs w:val="24"/>
          <w:lang w:val="cy-GB"/>
        </w:rPr>
        <w:t xml:space="preserve"> </w:t>
      </w:r>
      <w:r w:rsidRPr="00513836">
        <w:rPr>
          <w:rFonts w:cs="Arial"/>
          <w:szCs w:val="24"/>
          <w:lang w:val="cy-GB"/>
        </w:rPr>
        <w:t>Sut byddwch chi’n datblygu eich sgiliau cyflwyno ymhellach wrth astudio ar gyfer eich gradd?</w:t>
      </w:r>
    </w:p>
    <w:p w14:paraId="3DCB11BE" w14:textId="77325AB1" w:rsidR="00CC3CB2" w:rsidRPr="00513836" w:rsidRDefault="006C2EAD" w:rsidP="006C2EAD">
      <w:pPr>
        <w:pStyle w:val="ListParagraph"/>
        <w:numPr>
          <w:ilvl w:val="0"/>
          <w:numId w:val="15"/>
        </w:numPr>
        <w:spacing w:line="276" w:lineRule="auto"/>
        <w:jc w:val="both"/>
        <w:rPr>
          <w:rFonts w:cs="Arial"/>
          <w:szCs w:val="24"/>
          <w:lang w:val="cy-GB"/>
        </w:rPr>
      </w:pPr>
      <w:r w:rsidRPr="00513836">
        <w:rPr>
          <w:rFonts w:cs="Arial"/>
          <w:szCs w:val="24"/>
          <w:lang w:val="cy-GB"/>
        </w:rPr>
        <w:t>Dylech gynnwys ciplun o’r adroddiad ymarfer cyflwyniad yn eich darn adfyfyriol.</w:t>
      </w:r>
    </w:p>
    <w:p w14:paraId="32747A3E" w14:textId="77777777" w:rsidR="00CC3CB2" w:rsidRPr="00513836" w:rsidRDefault="00CC3CB2" w:rsidP="005D0C96">
      <w:pPr>
        <w:spacing w:line="276" w:lineRule="auto"/>
        <w:ind w:left="1080"/>
        <w:jc w:val="both"/>
        <w:rPr>
          <w:rFonts w:cs="Arial"/>
          <w:szCs w:val="24"/>
          <w:lang w:val="cy-GB"/>
        </w:rPr>
      </w:pPr>
    </w:p>
    <w:p w14:paraId="68B174F8" w14:textId="355FC24D" w:rsidR="001D7858" w:rsidRPr="00513836" w:rsidRDefault="001D7858" w:rsidP="00E14BC8">
      <w:pPr>
        <w:spacing w:line="276" w:lineRule="auto"/>
        <w:jc w:val="both"/>
        <w:rPr>
          <w:rFonts w:cs="Arial"/>
          <w:iCs/>
          <w:szCs w:val="24"/>
          <w:lang w:val="cy-GB"/>
        </w:rPr>
      </w:pPr>
      <w:r w:rsidRPr="00513836">
        <w:rPr>
          <w:rFonts w:cs="Arial"/>
          <w:iCs/>
          <w:szCs w:val="24"/>
          <w:lang w:val="cy-GB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10670"/>
      </w:tblGrid>
      <w:tr w:rsidR="001D7858" w:rsidRPr="00513836" w14:paraId="2C807995" w14:textId="77777777" w:rsidTr="006C2EAD">
        <w:tc>
          <w:tcPr>
            <w:tcW w:w="10670" w:type="dxa"/>
            <w:shd w:val="clear" w:color="auto" w:fill="D9D9D9"/>
          </w:tcPr>
          <w:p w14:paraId="7AE13378" w14:textId="40407444" w:rsidR="001D7858" w:rsidRPr="00513836" w:rsidRDefault="006C2EAD" w:rsidP="006C2EAD">
            <w:pPr>
              <w:spacing w:line="276" w:lineRule="auto"/>
              <w:jc w:val="center"/>
              <w:rPr>
                <w:rFonts w:cs="Arial"/>
                <w:b/>
                <w:caps/>
                <w:sz w:val="40"/>
                <w:lang w:val="cy-GB"/>
              </w:rPr>
            </w:pPr>
            <w:r w:rsidRPr="00513836">
              <w:rPr>
                <w:rFonts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57C50DB0" w14:textId="77777777" w:rsidR="001D7858" w:rsidRPr="00513836" w:rsidRDefault="001D7858" w:rsidP="001D785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3DAAFA7F" w14:textId="2A08C051" w:rsidR="001D7858" w:rsidRPr="00513836" w:rsidRDefault="006C2EAD" w:rsidP="006C2EAD">
      <w:p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  <w:r w:rsidRPr="00513836">
        <w:rPr>
          <w:rFonts w:cs="Arial"/>
          <w:b/>
          <w:sz w:val="22"/>
          <w:szCs w:val="22"/>
          <w:lang w:val="cy-GB"/>
        </w:rPr>
        <w:t>SYLWER:</w:t>
      </w:r>
      <w:r w:rsidR="001D7858" w:rsidRPr="00513836">
        <w:rPr>
          <w:rFonts w:cs="Arial"/>
          <w:b/>
          <w:sz w:val="22"/>
          <w:szCs w:val="22"/>
          <w:lang w:val="cy-GB"/>
        </w:rPr>
        <w:t xml:space="preserve"> </w:t>
      </w:r>
      <w:r w:rsidRPr="00513836">
        <w:rPr>
          <w:rFonts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6358A0A4" w14:textId="77777777" w:rsidR="001D7858" w:rsidRPr="00513836" w:rsidRDefault="001D7858" w:rsidP="001D7858">
      <w:p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</w:p>
    <w:p w14:paraId="5A17B0DB" w14:textId="5CC848DC" w:rsidR="001D7858" w:rsidRPr="00513836" w:rsidRDefault="006C2EAD" w:rsidP="006C2EAD">
      <w:pPr>
        <w:numPr>
          <w:ilvl w:val="0"/>
          <w:numId w:val="2"/>
        </w:num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  <w:r w:rsidRPr="00513836">
        <w:rPr>
          <w:rFonts w:cs="Arial"/>
          <w:b/>
          <w:sz w:val="22"/>
          <w:szCs w:val="22"/>
          <w:lang w:val="cy-GB"/>
        </w:rPr>
        <w:t>Sgiliau Ymgysylltu â Llenyddiaeth</w:t>
      </w:r>
    </w:p>
    <w:p w14:paraId="59E8B65F" w14:textId="10D0DD89" w:rsidR="001D7858" w:rsidRPr="00513836" w:rsidRDefault="006C2EAD" w:rsidP="00FA061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513836">
        <w:rPr>
          <w:rFonts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513836">
        <w:rPr>
          <w:rFonts w:cs="Arial"/>
          <w:i/>
          <w:iCs/>
          <w:sz w:val="22"/>
          <w:szCs w:val="22"/>
          <w:lang w:val="cy-GB"/>
        </w:rPr>
        <w:t>berthnasol</w:t>
      </w:r>
      <w:r w:rsidRPr="00513836">
        <w:rPr>
          <w:rFonts w:cs="Arial"/>
          <w:sz w:val="22"/>
          <w:szCs w:val="22"/>
          <w:lang w:val="cy-GB"/>
        </w:rPr>
        <w:t xml:space="preserve"> i’r dasg/tasgau a osodwyd ac sy’n </w:t>
      </w:r>
      <w:r w:rsidRPr="00513836">
        <w:rPr>
          <w:rFonts w:cs="Arial"/>
          <w:i/>
          <w:iCs/>
          <w:sz w:val="22"/>
          <w:szCs w:val="22"/>
          <w:lang w:val="cy-GB"/>
        </w:rPr>
        <w:t>canolbwyntio</w:t>
      </w:r>
      <w:r w:rsidRPr="00513836">
        <w:rPr>
          <w:rFonts w:cs="Arial"/>
          <w:sz w:val="22"/>
          <w:szCs w:val="22"/>
          <w:lang w:val="cy-GB"/>
        </w:rPr>
        <w:t xml:space="preserve"> arni/arnynt.</w:t>
      </w:r>
      <w:r w:rsidR="001D7858" w:rsidRPr="00513836">
        <w:rPr>
          <w:rFonts w:cs="Arial"/>
          <w:sz w:val="22"/>
          <w:szCs w:val="22"/>
          <w:lang w:val="cy-GB"/>
        </w:rPr>
        <w:t xml:space="preserve">    </w:t>
      </w:r>
      <w:r w:rsidR="00FA0618" w:rsidRPr="00513836">
        <w:rPr>
          <w:rFonts w:cs="Arial"/>
          <w:sz w:val="22"/>
          <w:szCs w:val="22"/>
          <w:lang w:val="cy-GB"/>
        </w:rPr>
        <w:t xml:space="preserve">Dylech ddarparu tystiolaeth eich bod wedi defnyddio </w:t>
      </w:r>
      <w:r w:rsidR="00FA0618" w:rsidRPr="00513836">
        <w:rPr>
          <w:rFonts w:cs="Arial"/>
          <w:i/>
          <w:iCs/>
          <w:sz w:val="22"/>
          <w:szCs w:val="22"/>
          <w:lang w:val="cy-GB"/>
        </w:rPr>
        <w:t>ystod</w:t>
      </w:r>
      <w:r w:rsidR="00FA0618" w:rsidRPr="00513836">
        <w:rPr>
          <w:rFonts w:cs="Arial"/>
          <w:sz w:val="22"/>
          <w:szCs w:val="22"/>
          <w:lang w:val="cy-GB"/>
        </w:rPr>
        <w:t xml:space="preserve"> briodol o ffynonellau, a allai fod yn academaidd, llywodraethol a diwydiannol; gallai’r ffynonellau hyn gynnwys erthyglau cylchgrawn, gwerslyfrau, erthyglau newyddion cyfredol, dogfennau sefydliadol, a gwefannau.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="00FA0618" w:rsidRPr="00513836">
        <w:rPr>
          <w:rFonts w:cs="Arial"/>
          <w:sz w:val="22"/>
          <w:szCs w:val="22"/>
          <w:lang w:val="cy-GB"/>
        </w:rPr>
        <w:t xml:space="preserve">Dylech ystyried </w:t>
      </w:r>
      <w:r w:rsidR="00FA0618" w:rsidRPr="00513836">
        <w:rPr>
          <w:rFonts w:cs="Arial"/>
          <w:i/>
          <w:iCs/>
          <w:sz w:val="22"/>
          <w:szCs w:val="22"/>
          <w:lang w:val="cy-GB"/>
        </w:rPr>
        <w:t>hygrededd</w:t>
      </w:r>
      <w:r w:rsidR="00FA0618" w:rsidRPr="00513836">
        <w:rPr>
          <w:rFonts w:cs="Arial"/>
          <w:sz w:val="22"/>
          <w:szCs w:val="22"/>
          <w:lang w:val="cy-GB"/>
        </w:rPr>
        <w:t xml:space="preserve"> eich ffynonellau; fel arfer mae cyfnodolion academaidd yn ffynonellau hygred iawn tra bydd angen ystyried/dethol gwefannau’n ofalus iawn a’u defnyddio’n gynnil.</w:t>
      </w:r>
      <w:r w:rsidR="001D7858" w:rsidRPr="00513836">
        <w:rPr>
          <w:rFonts w:cs="Arial"/>
          <w:sz w:val="22"/>
          <w:szCs w:val="22"/>
          <w:lang w:val="cy-GB"/>
        </w:rPr>
        <w:t xml:space="preserve">   </w:t>
      </w:r>
      <w:r w:rsidR="00FA0618" w:rsidRPr="00513836">
        <w:rPr>
          <w:rFonts w:cs="Arial"/>
          <w:sz w:val="22"/>
          <w:szCs w:val="22"/>
          <w:lang w:val="cy-GB"/>
        </w:rPr>
        <w:t>Dylai unrhyw ffynhonnell a ddefnyddiwch fod yn gyfredol, a’r rhan fwyaf wedi’u cyhoeddi o fewn y pum mlynedd diwethaf, er y gall darnau arloesol/pwysig o waith yn y maes fod yn hŷn.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="00FA0618" w:rsidRPr="00513836">
        <w:rPr>
          <w:rFonts w:cs="Arial"/>
          <w:sz w:val="22"/>
          <w:szCs w:val="22"/>
          <w:lang w:val="cy-GB"/>
        </w:rPr>
        <w:t xml:space="preserve">Rhaid i chi ddarparu </w:t>
      </w:r>
      <w:r w:rsidR="00FA0618" w:rsidRPr="00513836">
        <w:rPr>
          <w:rFonts w:cs="Arial"/>
          <w:i/>
          <w:iCs/>
          <w:sz w:val="22"/>
          <w:szCs w:val="22"/>
          <w:lang w:val="cy-GB"/>
        </w:rPr>
        <w:t xml:space="preserve">tystiolaeth </w:t>
      </w:r>
      <w:r w:rsidR="00FA0618" w:rsidRPr="00513836">
        <w:rPr>
          <w:rFonts w:cs="Arial"/>
          <w:sz w:val="22"/>
          <w:szCs w:val="22"/>
          <w:lang w:val="cy-GB"/>
        </w:rPr>
        <w:t xml:space="preserve">o’ch ymchwil/darllen eich hun. </w:t>
      </w:r>
      <w:r w:rsidR="00FA0618" w:rsidRPr="00513836">
        <w:rPr>
          <w:rFonts w:cs="Arial"/>
          <w:i/>
          <w:iCs/>
          <w:sz w:val="22"/>
          <w:szCs w:val="22"/>
          <w:lang w:val="cy-GB"/>
        </w:rPr>
        <w:t>Dylech gyfeirio at ddysgu o’r unedau perthnasol yn y modwl.</w:t>
      </w:r>
      <w:r w:rsidR="001D7858" w:rsidRPr="00513836">
        <w:rPr>
          <w:rFonts w:cs="Arial"/>
          <w:i/>
          <w:iCs/>
          <w:sz w:val="22"/>
          <w:szCs w:val="22"/>
          <w:lang w:val="cy-GB"/>
        </w:rPr>
        <w:t xml:space="preserve"> </w:t>
      </w:r>
      <w:r w:rsidR="00FA0618" w:rsidRPr="00513836">
        <w:rPr>
          <w:rFonts w:cs="Arial"/>
          <w:i/>
          <w:iCs/>
          <w:sz w:val="22"/>
          <w:szCs w:val="22"/>
          <w:lang w:val="cy-GB"/>
        </w:rPr>
        <w:t>Dylai eich ymateb i’r tasgau ddangos gwybodaeth o gysyniadau, damcaniaethau a modelau perthnasol, a dangos y sgiliau rydych wedi’u datblygu dros gyfnod y modwl, megis aralleirio, syntheseiddio, cyfeirnodi a sgiliau digidol.</w:t>
      </w:r>
    </w:p>
    <w:p w14:paraId="4FA93B2B" w14:textId="2ECF1989" w:rsidR="001D7858" w:rsidRPr="00513836" w:rsidRDefault="001D7858" w:rsidP="00FA061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513836">
        <w:rPr>
          <w:rFonts w:cs="Arial"/>
          <w:sz w:val="22"/>
          <w:szCs w:val="22"/>
          <w:lang w:val="cy-GB"/>
        </w:rPr>
        <w:t xml:space="preserve"> </w:t>
      </w:r>
      <w:r w:rsidR="00FA0618" w:rsidRPr="00513836">
        <w:rPr>
          <w:rFonts w:cs="Arial"/>
          <w:sz w:val="22"/>
          <w:szCs w:val="22"/>
          <w:lang w:val="cy-GB"/>
        </w:rPr>
        <w:t>drwy gydol eich gwaith, gan ddefnyddio system gyfeirnodi addas, gan gynnwys dyfyniadau ym mhrif destun eich gwaith a rhestr gyfeirnodi ar ddiwedd eich gwaith.</w:t>
      </w:r>
      <w:r w:rsidRPr="00513836">
        <w:rPr>
          <w:rFonts w:cs="Arial"/>
          <w:sz w:val="22"/>
          <w:szCs w:val="22"/>
          <w:lang w:val="cy-GB"/>
        </w:rPr>
        <w:t xml:space="preserve"> </w:t>
      </w:r>
    </w:p>
    <w:p w14:paraId="2A4FC69A" w14:textId="77777777" w:rsidR="001D7858" w:rsidRPr="00513836" w:rsidRDefault="001D7858" w:rsidP="001D785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5B9E08F9" w14:textId="34EB9F29" w:rsidR="00E1314F" w:rsidRPr="00513836" w:rsidRDefault="00FA0618" w:rsidP="00C316EE">
      <w:pPr>
        <w:spacing w:line="276" w:lineRule="auto"/>
        <w:jc w:val="both"/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</w:pPr>
      <w:r w:rsidRPr="00513836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1D7858" w:rsidRPr="00513836">
        <w:rPr>
          <w:rFonts w:cs="Arial"/>
          <w:b/>
          <w:i/>
          <w:sz w:val="22"/>
          <w:szCs w:val="22"/>
          <w:lang w:val="cy-GB"/>
        </w:rPr>
        <w:t xml:space="preserve"> </w:t>
      </w:r>
      <w:r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Cyflwyniad:</w:t>
      </w:r>
      <w:r w:rsidR="00E1314F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Dyfernir marciau yn yr adran hon am eich ymgysylltiad ag ystod eang o lenyddiaeth briodol o erthyglau cyfnodolion, llyfrau a gwefannau dibynadwy sy’n ymwneud â’ch sgiliau astudio dewisol.</w:t>
      </w:r>
      <w:r w:rsidR="00E1314F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Cofiwch ddefnyddio dull cyfeirnodi </w:t>
      </w:r>
      <w:proofErr w:type="spellStart"/>
      <w:r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Harvard</w:t>
      </w:r>
      <w:proofErr w:type="spellEnd"/>
      <w:r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.</w:t>
      </w:r>
      <w:r w:rsidR="00E1314F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Dylech gynnwys dyfyniadau priodol o fewn testun eich cyflwyniad a rhaid i chi gyfeirnodi deunydd gweledol ategol, dylech hefyd gyflwyno eich rhestr gyfeirnodi ar ddiwedd eich cyflwyniad (5 marc)</w:t>
      </w:r>
    </w:p>
    <w:p w14:paraId="58CB1A76" w14:textId="77777777" w:rsidR="00E1314F" w:rsidRPr="00513836" w:rsidRDefault="00E1314F" w:rsidP="00E1314F">
      <w:pPr>
        <w:spacing w:line="276" w:lineRule="auto"/>
        <w:jc w:val="both"/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</w:pPr>
    </w:p>
    <w:p w14:paraId="1FB013D0" w14:textId="53F462BF" w:rsidR="001D7858" w:rsidRPr="00513836" w:rsidRDefault="00C316EE" w:rsidP="00671C90">
      <w:pPr>
        <w:spacing w:line="276" w:lineRule="auto"/>
        <w:jc w:val="both"/>
        <w:rPr>
          <w:rFonts w:cs="Arial"/>
          <w:color w:val="FFFFFF"/>
          <w:sz w:val="22"/>
          <w:szCs w:val="22"/>
          <w:lang w:val="cy-GB"/>
        </w:rPr>
      </w:pPr>
      <w:r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Darn adfyfyriol:</w:t>
      </w:r>
      <w:r w:rsidR="00E1314F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Dyfernir marciau yn yr adran hon am eich ymgysylltiad ag ystod eang o lenyddiaeth briodol o erthyglau cyfnodolion, llyfrau a gwefannau dibynadwy sy’n ymwneud â chyflogadwyedd ac adeiladu brand personol.</w:t>
      </w:r>
      <w:r w:rsidR="00E1314F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="00671C90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Cofiwch ddefnyddio dull cyfeirnodi </w:t>
      </w:r>
      <w:proofErr w:type="spellStart"/>
      <w:r w:rsidR="00671C90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Harvard</w:t>
      </w:r>
      <w:proofErr w:type="spellEnd"/>
      <w:r w:rsidR="00671C90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.</w:t>
      </w:r>
      <w:r w:rsidR="00E1314F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 xml:space="preserve"> </w:t>
      </w:r>
      <w:r w:rsidR="00671C90" w:rsidRPr="00513836">
        <w:rPr>
          <w:rStyle w:val="normaltextrun"/>
          <w:rFonts w:cs="Arial"/>
          <w:i/>
          <w:iCs/>
          <w:color w:val="FF0000"/>
          <w:sz w:val="22"/>
          <w:szCs w:val="22"/>
          <w:shd w:val="clear" w:color="auto" w:fill="FFFFFF"/>
          <w:lang w:val="cy-GB"/>
        </w:rPr>
        <w:t>Dylid cynnwys cyfeiriadau priodol yn y testun yn eich darn adfyfyriol a dylech hefyd gyflwyno eich rhestr gyfeiriadau ar ddiwedd eich darn adfyfyriol (5 marc)</w:t>
      </w:r>
    </w:p>
    <w:p w14:paraId="40F4D0C1" w14:textId="77777777" w:rsidR="001D7858" w:rsidRPr="00513836" w:rsidRDefault="001D7858" w:rsidP="001D785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0AF94CD1" w14:textId="17379FA8" w:rsidR="001D7858" w:rsidRPr="00513836" w:rsidRDefault="00671C90" w:rsidP="00671C90">
      <w:pPr>
        <w:numPr>
          <w:ilvl w:val="0"/>
          <w:numId w:val="2"/>
        </w:num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  <w:r w:rsidRPr="00513836">
        <w:rPr>
          <w:rFonts w:cs="Arial"/>
          <w:b/>
          <w:sz w:val="22"/>
          <w:szCs w:val="22"/>
          <w:lang w:val="cy-GB"/>
        </w:rPr>
        <w:t>Sgiliau Gwybodaeth a Dealltwriaeth</w:t>
      </w:r>
    </w:p>
    <w:p w14:paraId="19049318" w14:textId="06B25B8D" w:rsidR="001D7858" w:rsidRPr="00513836" w:rsidRDefault="00671C90" w:rsidP="00671C90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513836">
        <w:rPr>
          <w:rFonts w:cs="Arial"/>
          <w:sz w:val="22"/>
          <w:szCs w:val="22"/>
          <w:lang w:val="cy-GB"/>
        </w:rPr>
        <w:t>Ar lefel 4, dylech allu arddangos gwybodaeth am y cysyniadau a’r egwyddorion sylfaenol sy’n gysylltiedig â’ch maes/meysydd astudio.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Pr="00513836">
        <w:rPr>
          <w:rFonts w:cs="Arial"/>
          <w:sz w:val="22"/>
          <w:szCs w:val="22"/>
          <w:lang w:val="cy-GB"/>
        </w:rPr>
        <w:t xml:space="preserve">Mae </w:t>
      </w:r>
      <w:r w:rsidRPr="00513836">
        <w:rPr>
          <w:rFonts w:cs="Arial"/>
          <w:i/>
          <w:sz w:val="22"/>
          <w:szCs w:val="22"/>
          <w:lang w:val="cy-GB"/>
        </w:rPr>
        <w:t xml:space="preserve">gwybodaeth </w:t>
      </w:r>
      <w:r w:rsidRPr="00513836">
        <w:rPr>
          <w:rFonts w:cs="Arial"/>
          <w:sz w:val="22"/>
          <w:szCs w:val="22"/>
          <w:lang w:val="cy-GB"/>
        </w:rPr>
        <w:t xml:space="preserve">yn ymwneud â’r ffeithiau, y wybodaeth a’r sgiliau rydych wedi’u caffael trwy eich dysgu.  Rydych yn arddangos eich </w:t>
      </w:r>
      <w:r w:rsidRPr="00513836">
        <w:rPr>
          <w:rFonts w:cs="Arial"/>
          <w:i/>
          <w:sz w:val="22"/>
          <w:szCs w:val="22"/>
          <w:lang w:val="cy-GB"/>
        </w:rPr>
        <w:t>dealltwriaeth</w:t>
      </w:r>
      <w:r w:rsidRPr="00513836">
        <w:rPr>
          <w:rFonts w:cs="Arial"/>
          <w:sz w:val="22"/>
          <w:szCs w:val="22"/>
          <w:lang w:val="cy-GB"/>
        </w:rPr>
        <w:t xml:space="preserve"> trwy ddehongli ystyr y ffeithiau a’r wybodaeth. Golyga hyn fod arnoch angen dethol a chynnwys yn eich gwaith y cysyniadau, y technegau, y modelau, a’r theorïau ac ati sy’n briodol i’r dasg/tasgau a osodwyd.  Dylech allu esbonio’r theorïau, y cysyniadau, ac ati i ddangos eich dealltwriaeth.  Hefyd bydd eich marc/gradd yn amodol ar y </w:t>
      </w:r>
      <w:r w:rsidRPr="00513836">
        <w:rPr>
          <w:rFonts w:cs="Arial"/>
          <w:i/>
          <w:sz w:val="22"/>
          <w:szCs w:val="22"/>
          <w:lang w:val="cy-GB"/>
        </w:rPr>
        <w:t>graddau</w:t>
      </w:r>
      <w:r w:rsidRPr="00513836">
        <w:rPr>
          <w:rFonts w:cs="Arial"/>
          <w:sz w:val="22"/>
          <w:szCs w:val="22"/>
          <w:lang w:val="cy-GB"/>
        </w:rPr>
        <w:t xml:space="preserve"> rydych yn arddangos eich gwybodaeth a’ch dealltwriaeth.</w:t>
      </w:r>
      <w:r w:rsidRPr="00513836">
        <w:rPr>
          <w:lang w:val="cy-GB"/>
        </w:rPr>
        <w:t xml:space="preserve"> </w:t>
      </w:r>
    </w:p>
    <w:p w14:paraId="5F8BB6CA" w14:textId="77777777" w:rsidR="001D7858" w:rsidRPr="00513836" w:rsidRDefault="001D7858" w:rsidP="001D7858">
      <w:pPr>
        <w:spacing w:line="276" w:lineRule="auto"/>
        <w:jc w:val="both"/>
        <w:rPr>
          <w:rFonts w:cs="Arial"/>
          <w:b/>
          <w:i/>
          <w:sz w:val="22"/>
          <w:szCs w:val="22"/>
          <w:lang w:val="cy-GB"/>
        </w:rPr>
      </w:pPr>
    </w:p>
    <w:p w14:paraId="1DA4C75A" w14:textId="5241254C" w:rsidR="00755477" w:rsidRPr="00513836" w:rsidRDefault="00671C90" w:rsidP="00671C90">
      <w:pPr>
        <w:spacing w:line="276" w:lineRule="auto"/>
        <w:jc w:val="both"/>
        <w:rPr>
          <w:rFonts w:cs="Arial"/>
          <w:i/>
          <w:iCs/>
          <w:color w:val="FF0000"/>
          <w:sz w:val="22"/>
          <w:szCs w:val="22"/>
          <w:lang w:val="cy-GB"/>
        </w:rPr>
      </w:pPr>
      <w:r w:rsidRPr="00513836">
        <w:rPr>
          <w:rFonts w:cs="Arial"/>
          <w:b/>
          <w:bCs/>
          <w:i/>
          <w:iCs/>
          <w:sz w:val="22"/>
          <w:szCs w:val="22"/>
          <w:lang w:val="cy-GB"/>
        </w:rPr>
        <w:t>Canllaw penodol i’r asesiad hwn:</w:t>
      </w:r>
      <w:r w:rsidR="001D7858" w:rsidRPr="00513836">
        <w:rPr>
          <w:rFonts w:cs="Arial"/>
          <w:i/>
          <w:iCs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Cyflwyniad:</w:t>
      </w:r>
      <w:r w:rsidR="00755477" w:rsidRPr="00513836">
        <w:rPr>
          <w:rFonts w:cs="Arial"/>
          <w:i/>
          <w:iCs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Dyfernir marciau yn yr adran hon am eich gwybodaeth a dealltwriaeth o sgiliau astudio perthnasol a’r manteision i chi fel myfyriwr wrth ddatblygu’r sgiliau hyn.</w:t>
      </w:r>
      <w:r w:rsidR="00755477" w:rsidRPr="00513836">
        <w:rPr>
          <w:rFonts w:cs="Arial"/>
          <w:i/>
          <w:iCs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Ystyriwch bwysigrwydd y sgiliau hyn mewn Addysg Uwch a sut y gellir datblygu’r sgiliau hyn.</w:t>
      </w:r>
      <w:r w:rsidR="00755477" w:rsidRPr="00513836">
        <w:rPr>
          <w:rFonts w:cs="Arial"/>
          <w:i/>
          <w:iCs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(15 marc)</w:t>
      </w:r>
    </w:p>
    <w:p w14:paraId="55808596" w14:textId="77777777" w:rsidR="00755477" w:rsidRPr="00513836" w:rsidRDefault="00755477" w:rsidP="00755477">
      <w:pPr>
        <w:spacing w:line="276" w:lineRule="auto"/>
        <w:jc w:val="both"/>
        <w:rPr>
          <w:rFonts w:cs="Arial"/>
          <w:i/>
          <w:iCs/>
          <w:color w:val="FF0000"/>
          <w:sz w:val="22"/>
          <w:szCs w:val="22"/>
          <w:lang w:val="cy-GB"/>
        </w:rPr>
      </w:pPr>
    </w:p>
    <w:p w14:paraId="0DF050A2" w14:textId="0CDD007E" w:rsidR="001D7858" w:rsidRPr="00513836" w:rsidRDefault="00671C90" w:rsidP="00671C90">
      <w:pPr>
        <w:spacing w:line="276" w:lineRule="auto"/>
        <w:jc w:val="both"/>
        <w:rPr>
          <w:rFonts w:cs="Arial"/>
          <w:i/>
          <w:iCs/>
          <w:color w:val="FF0000"/>
          <w:sz w:val="22"/>
          <w:szCs w:val="22"/>
          <w:lang w:val="cy-GB"/>
        </w:rPr>
      </w:pP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Darn adfyfyriol:</w:t>
      </w:r>
      <w:r w:rsidR="00755477" w:rsidRPr="00513836">
        <w:rPr>
          <w:rFonts w:cs="Arial"/>
          <w:i/>
          <w:iCs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Dyfernir marciau yn yr adran hon am eich gwybodaeth a’ch dealltwriaeth o sgiliau cyflwyno.</w:t>
      </w:r>
      <w:r w:rsidR="00755477" w:rsidRPr="00513836">
        <w:rPr>
          <w:rFonts w:cs="Arial"/>
          <w:i/>
          <w:iCs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 xml:space="preserve">Bydd angen i chi ystyried elfennau cyflwyniad effeithiol (cyflymdra, uchder y llais, iaith ayb) a chysylltu hyn yn benodol i enghreifftiau o’ch cyflwyniad </w:t>
      </w:r>
      <w:r w:rsidR="00593E24" w:rsidRPr="00513836">
        <w:rPr>
          <w:rFonts w:cs="Arial"/>
          <w:i/>
          <w:iCs/>
          <w:color w:val="FF0000"/>
          <w:sz w:val="22"/>
          <w:szCs w:val="22"/>
          <w:lang w:val="cy-GB"/>
        </w:rPr>
        <w:t>a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’ch adroddiad ymarfer (15 marc)</w:t>
      </w:r>
    </w:p>
    <w:p w14:paraId="575203E2" w14:textId="77777777" w:rsidR="001D7858" w:rsidRPr="00513836" w:rsidRDefault="001D7858" w:rsidP="001D7858">
      <w:pPr>
        <w:spacing w:line="276" w:lineRule="auto"/>
        <w:jc w:val="both"/>
        <w:rPr>
          <w:rFonts w:cs="Arial"/>
          <w:i/>
          <w:iCs/>
          <w:color w:val="FF0000"/>
          <w:sz w:val="22"/>
          <w:szCs w:val="22"/>
          <w:lang w:val="cy-GB"/>
        </w:rPr>
      </w:pP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lastRenderedPageBreak/>
        <w:t xml:space="preserve"> </w:t>
      </w:r>
    </w:p>
    <w:p w14:paraId="006BD550" w14:textId="77777777" w:rsidR="001D7858" w:rsidRPr="00513836" w:rsidRDefault="001D7858" w:rsidP="001D7858">
      <w:pPr>
        <w:spacing w:line="276" w:lineRule="auto"/>
        <w:jc w:val="both"/>
        <w:rPr>
          <w:rFonts w:cs="Arial"/>
          <w:i/>
          <w:iCs/>
          <w:sz w:val="22"/>
          <w:szCs w:val="22"/>
          <w:lang w:val="cy-GB"/>
        </w:rPr>
      </w:pPr>
    </w:p>
    <w:p w14:paraId="43E31A3B" w14:textId="6774D275" w:rsidR="001D7858" w:rsidRPr="00513836" w:rsidRDefault="00671C90" w:rsidP="00671C90">
      <w:pPr>
        <w:numPr>
          <w:ilvl w:val="0"/>
          <w:numId w:val="2"/>
        </w:num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  <w:r w:rsidRPr="00513836">
        <w:rPr>
          <w:rFonts w:cs="Arial"/>
          <w:b/>
          <w:sz w:val="22"/>
          <w:szCs w:val="22"/>
          <w:lang w:val="cy-GB"/>
        </w:rPr>
        <w:t>Sgiliau Gwybyddol a Deallusol</w:t>
      </w:r>
    </w:p>
    <w:p w14:paraId="7A721DCD" w14:textId="34F5D8F2" w:rsidR="001D7858" w:rsidRPr="00513836" w:rsidRDefault="00671C90" w:rsidP="003B2EC1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513836">
        <w:rPr>
          <w:rFonts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Rhaid i’ch gwaith gynnwys tystiolaeth o feddwl rhesymegol, dadansoddol.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="003B2EC1" w:rsidRPr="00513836">
        <w:rPr>
          <w:rFonts w:cs="Arial"/>
          <w:sz w:val="22"/>
          <w:szCs w:val="22"/>
          <w:lang w:val="cy-GB"/>
        </w:rPr>
        <w:t>Golyga hyn beidio â disgrifio beth yn unig!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Ond hefyd cyfiawnhau: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Pam?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Sut?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Pryd?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Pwy?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Ble?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Ar ba gost?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="003B2EC1" w:rsidRPr="00513836">
        <w:rPr>
          <w:rFonts w:cs="Arial"/>
          <w:sz w:val="22"/>
          <w:szCs w:val="22"/>
          <w:lang w:val="cy-GB"/>
        </w:rPr>
        <w:t>Dylech roi cyfiawnhad dros eich dadleuon a’ch barn gan ddefnyddio tystiolaeth eich bod wedi myfyrio ar syniadau pobl eraill o fewn y maes pwnc a’ch bod yn gallu llunio barn a dadleuon cadarn gan ddefnyddio data a chysyniadau.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="003B2EC1" w:rsidRPr="00513836">
        <w:rPr>
          <w:rFonts w:cs="Arial"/>
          <w:sz w:val="22"/>
          <w:szCs w:val="22"/>
          <w:lang w:val="cy-GB"/>
        </w:rPr>
        <w:t>Pan fo’n berthnasol, gellir cynnig atebion ac argymhellion amgen.</w:t>
      </w:r>
    </w:p>
    <w:p w14:paraId="06EE3B03" w14:textId="77777777" w:rsidR="001D7858" w:rsidRPr="00513836" w:rsidRDefault="001D7858" w:rsidP="001D785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29FB7EA6" w14:textId="1B32D8E8" w:rsidR="00755477" w:rsidRPr="00513836" w:rsidRDefault="003B2EC1" w:rsidP="003B2EC1">
      <w:pPr>
        <w:spacing w:line="276" w:lineRule="auto"/>
        <w:jc w:val="both"/>
        <w:rPr>
          <w:rFonts w:cs="Arial"/>
          <w:i/>
          <w:color w:val="FF0000"/>
          <w:sz w:val="22"/>
          <w:szCs w:val="22"/>
          <w:lang w:val="cy-GB"/>
        </w:rPr>
      </w:pPr>
      <w:r w:rsidRPr="00513836">
        <w:rPr>
          <w:rFonts w:cs="Arial"/>
          <w:b/>
          <w:i/>
          <w:sz w:val="22"/>
          <w:szCs w:val="22"/>
          <w:lang w:val="cy-GB"/>
        </w:rPr>
        <w:t>Canllawiau penodol i'r asesiad hwn:</w:t>
      </w:r>
      <w:r w:rsidR="001D7858" w:rsidRPr="00513836">
        <w:rPr>
          <w:rFonts w:cs="Arial"/>
          <w:i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Cyflwyniad:</w:t>
      </w:r>
      <w:r w:rsidR="00755477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Dyfernir marciau yn yr adran hon am werthuso eich dewis sgiliau astudio.</w:t>
      </w:r>
      <w:r w:rsidR="00755477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Bydd angen i chi gefnogi’r gwerthusiad hwn gyda ffynonellau perthnasol drwyddo draw (5 marc)</w:t>
      </w:r>
    </w:p>
    <w:p w14:paraId="3036779A" w14:textId="77777777" w:rsidR="00755477" w:rsidRPr="00513836" w:rsidRDefault="00755477" w:rsidP="00755477">
      <w:pPr>
        <w:spacing w:line="276" w:lineRule="auto"/>
        <w:jc w:val="both"/>
        <w:rPr>
          <w:rFonts w:cs="Arial"/>
          <w:i/>
          <w:color w:val="FF0000"/>
          <w:sz w:val="22"/>
          <w:szCs w:val="22"/>
          <w:lang w:val="cy-GB"/>
        </w:rPr>
      </w:pPr>
    </w:p>
    <w:p w14:paraId="3800C62E" w14:textId="1959D9C8" w:rsidR="001D7858" w:rsidRPr="00513836" w:rsidRDefault="003B2EC1" w:rsidP="003B2EC1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513836">
        <w:rPr>
          <w:rFonts w:cs="Arial"/>
          <w:i/>
          <w:color w:val="FF0000"/>
          <w:sz w:val="22"/>
          <w:szCs w:val="22"/>
          <w:lang w:val="cy-GB"/>
        </w:rPr>
        <w:t>Darn adfyfyriol:</w:t>
      </w:r>
      <w:r w:rsidR="00755477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Dyfernir marciau yn yr adran hon am werthuso eich cyflwyniad.</w:t>
      </w:r>
      <w:r w:rsidR="00755477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Ystyriwch unrhyw heriau a wynebwyd a/neu gryfderau eich cyflwyniad (5 marc)</w:t>
      </w:r>
    </w:p>
    <w:p w14:paraId="10BF9DDE" w14:textId="77777777" w:rsidR="001D7858" w:rsidRPr="00513836" w:rsidRDefault="001D7858" w:rsidP="001D7858">
      <w:p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</w:p>
    <w:p w14:paraId="2218083F" w14:textId="756D0968" w:rsidR="001D7858" w:rsidRPr="00513836" w:rsidRDefault="003B2EC1" w:rsidP="003B2EC1">
      <w:pPr>
        <w:numPr>
          <w:ilvl w:val="0"/>
          <w:numId w:val="2"/>
        </w:num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  <w:r w:rsidRPr="00513836">
        <w:rPr>
          <w:rFonts w:cs="Arial"/>
          <w:b/>
          <w:sz w:val="22"/>
          <w:szCs w:val="22"/>
          <w:lang w:val="cy-GB"/>
        </w:rPr>
        <w:t>Sgiliau Ymarferol</w:t>
      </w:r>
    </w:p>
    <w:p w14:paraId="0F010E04" w14:textId="0313A0EA" w:rsidR="001D7858" w:rsidRPr="00513836" w:rsidRDefault="003B2EC1" w:rsidP="003B2EC1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513836">
        <w:rPr>
          <w:rFonts w:cs="Arial"/>
          <w:sz w:val="22"/>
          <w:szCs w:val="22"/>
          <w:lang w:val="cy-GB"/>
        </w:rPr>
        <w:t>Ar lefel 4, dylech allu cymhwyso’r cysyniadau a’r egwyddorion gwaelodol sylfaenol er mwyn eu gwerthuso a’u dehongli yng nghyd-destun eich maes astudio.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Pr="00513836">
        <w:rPr>
          <w:rFonts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Pr="00513836">
        <w:rPr>
          <w:rFonts w:cs="Arial"/>
          <w:sz w:val="22"/>
          <w:szCs w:val="22"/>
          <w:lang w:val="cy-GB"/>
        </w:rPr>
        <w:t>Sut maent yn gweithio’n ymarferol?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Pr="00513836">
        <w:rPr>
          <w:rFonts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Pr="00513836">
        <w:rPr>
          <w:rFonts w:cs="Arial"/>
          <w:sz w:val="22"/>
          <w:szCs w:val="22"/>
          <w:lang w:val="cy-GB"/>
        </w:rPr>
        <w:t>Mae’n debygol y bydd hyn yn cynnwys, er enghraifft, ddefnyddio arteffactau, enghreifftiau ac achosion o’r byd go iawn, defnyddio model mewn sefydliad a/neu feincnodi un ddamcaniaeth neu sefydliad o’u cymharu ag eraill ar sail meini prawf a nodwyd.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</w:p>
    <w:p w14:paraId="36835A9D" w14:textId="77777777" w:rsidR="001D7858" w:rsidRPr="00513836" w:rsidRDefault="001D7858" w:rsidP="001D785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151CAE49" w14:textId="20ADCA7D" w:rsidR="00B8115D" w:rsidRPr="00513836" w:rsidRDefault="00843337" w:rsidP="003B2EC1">
      <w:pPr>
        <w:spacing w:line="276" w:lineRule="auto"/>
        <w:jc w:val="both"/>
        <w:rPr>
          <w:rFonts w:cs="Arial"/>
          <w:i/>
          <w:color w:val="FF0000"/>
          <w:sz w:val="22"/>
          <w:szCs w:val="22"/>
          <w:lang w:val="cy-GB"/>
        </w:rPr>
      </w:pPr>
      <w:r w:rsidRPr="00513836">
        <w:rPr>
          <w:rFonts w:cs="Arial"/>
          <w:b/>
          <w:bCs/>
          <w:i/>
          <w:iCs/>
          <w:sz w:val="22"/>
          <w:szCs w:val="22"/>
          <w:lang w:val="cy-GB"/>
        </w:rPr>
        <w:t>Canllawiau penodol i'r asesiad hwn:</w:t>
      </w:r>
      <w:r w:rsidRPr="00513836">
        <w:rPr>
          <w:rFonts w:cs="Arial"/>
          <w:i/>
          <w:iCs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Cyflwyniad: Dyfernir marciau yn yr adran hon am eich trafodaeth ar ddatblygiad personol pellach sgiliau astudio a chamau i’w cymryd wrth fynd ymlaen. Oes yna unrhyw heriau y gallech eu hwynebu wrth ddatblygu’r sgiliau hyn? Sut allwch chi ddatblygu’r sgiliau hyn ymhellach wrth fynd ymlaen? (15 marc)</w:t>
      </w:r>
    </w:p>
    <w:p w14:paraId="0856EF6E" w14:textId="77777777" w:rsidR="00B8115D" w:rsidRPr="00513836" w:rsidRDefault="00B8115D" w:rsidP="00B8115D">
      <w:pPr>
        <w:spacing w:line="276" w:lineRule="auto"/>
        <w:jc w:val="both"/>
        <w:rPr>
          <w:rFonts w:cs="Arial"/>
          <w:i/>
          <w:color w:val="FF0000"/>
          <w:sz w:val="22"/>
          <w:szCs w:val="22"/>
          <w:lang w:val="cy-GB"/>
        </w:rPr>
      </w:pPr>
    </w:p>
    <w:p w14:paraId="481105E1" w14:textId="4E81ACBF" w:rsidR="001D7858" w:rsidRPr="00513836" w:rsidRDefault="003B2EC1" w:rsidP="003B2EC1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513836">
        <w:rPr>
          <w:rFonts w:cs="Arial"/>
          <w:i/>
          <w:color w:val="FF0000"/>
          <w:sz w:val="22"/>
          <w:szCs w:val="22"/>
          <w:lang w:val="cy-GB"/>
        </w:rPr>
        <w:t>Darn adfyfyriol:</w:t>
      </w:r>
      <w:r w:rsidR="00B8115D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Dyfernir marciau yn yr adran hon am eich trafodaeth ar ddatblygiad personol pellach ar sgiliau cyflwyno.</w:t>
      </w:r>
      <w:r w:rsidR="00B8115D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Oes yna unrhyw beth y gallech chi fod wedi’i wneud yn wahanol/byddech chi’n ei wneud yn wahanol pe baech chi’n cyflwyno eto?</w:t>
      </w:r>
      <w:r w:rsidR="00B8115D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Sut byddwch chi’n datblygu eich sgiliau cyflwyno ymhellach wrth astudio ar gyfer eich gradd?</w:t>
      </w:r>
      <w:r w:rsidR="00B8115D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(15 marc)</w:t>
      </w:r>
    </w:p>
    <w:p w14:paraId="501B53BE" w14:textId="77777777" w:rsidR="001D7858" w:rsidRPr="00513836" w:rsidRDefault="001D7858" w:rsidP="001D785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4368730B" w14:textId="55390E82" w:rsidR="001D7858" w:rsidRPr="00513836" w:rsidRDefault="003B2EC1" w:rsidP="003B2EC1">
      <w:pPr>
        <w:numPr>
          <w:ilvl w:val="0"/>
          <w:numId w:val="2"/>
        </w:numPr>
        <w:spacing w:line="276" w:lineRule="auto"/>
        <w:jc w:val="both"/>
        <w:rPr>
          <w:rFonts w:cs="Arial"/>
          <w:b/>
          <w:sz w:val="22"/>
          <w:szCs w:val="22"/>
          <w:lang w:val="cy-GB"/>
        </w:rPr>
      </w:pPr>
      <w:r w:rsidRPr="00513836">
        <w:rPr>
          <w:rFonts w:cs="Arial"/>
          <w:b/>
          <w:sz w:val="22"/>
          <w:szCs w:val="22"/>
          <w:lang w:val="cy-GB"/>
        </w:rPr>
        <w:t>Sgiliau Trosglwyddadwy ar gyfer Bywyd ac Arfer Proffesiynol</w:t>
      </w:r>
      <w:r w:rsidR="001D7858" w:rsidRPr="00513836">
        <w:rPr>
          <w:rFonts w:cs="Arial"/>
          <w:b/>
          <w:sz w:val="22"/>
          <w:szCs w:val="22"/>
          <w:lang w:val="cy-GB"/>
        </w:rPr>
        <w:t xml:space="preserve"> </w:t>
      </w:r>
    </w:p>
    <w:p w14:paraId="191250BA" w14:textId="61B438AA" w:rsidR="001D7858" w:rsidRPr="00513836" w:rsidRDefault="003B2EC1" w:rsidP="003B2EC1">
      <w:pPr>
        <w:spacing w:line="276" w:lineRule="auto"/>
        <w:jc w:val="both"/>
        <w:rPr>
          <w:rFonts w:cs="Arial"/>
          <w:sz w:val="22"/>
          <w:szCs w:val="22"/>
          <w:lang w:val="cy-GB"/>
        </w:rPr>
      </w:pPr>
      <w:r w:rsidRPr="00513836">
        <w:rPr>
          <w:rFonts w:cs="Arial"/>
          <w:sz w:val="22"/>
          <w:szCs w:val="22"/>
          <w:lang w:val="cy-GB"/>
        </w:rPr>
        <w:t>Rhaid i’ch gwaith roi tystiolaeth o’r rhinweddau a’r sgiliau trosglwyddadwy angenrheidiol ar gyfer cyflogaeth sy’n gofyn am arfer peth cyfrifoldeb personol.</w:t>
      </w:r>
      <w:r w:rsidR="001D7858" w:rsidRPr="00513836">
        <w:rPr>
          <w:rFonts w:cs="Arial"/>
          <w:sz w:val="22"/>
          <w:szCs w:val="22"/>
          <w:lang w:val="cy-GB"/>
        </w:rPr>
        <w:t xml:space="preserve">  </w:t>
      </w:r>
      <w:r w:rsidRPr="00513836">
        <w:rPr>
          <w:rFonts w:cs="Arial"/>
          <w:sz w:val="22"/>
          <w:szCs w:val="22"/>
          <w:lang w:val="cy-GB"/>
        </w:rPr>
        <w:t xml:space="preserve">Mae hyn yn cynnwys dangos:  eich bod yn gallu cyfleu </w:t>
      </w:r>
      <w:proofErr w:type="spellStart"/>
      <w:r w:rsidRPr="00513836">
        <w:rPr>
          <w:rFonts w:cs="Arial"/>
          <w:sz w:val="22"/>
          <w:szCs w:val="22"/>
          <w:lang w:val="cy-GB"/>
        </w:rPr>
        <w:t>canlyniadau’ch</w:t>
      </w:r>
      <w:proofErr w:type="spellEnd"/>
      <w:r w:rsidRPr="00513836">
        <w:rPr>
          <w:rFonts w:cs="Arial"/>
          <w:sz w:val="22"/>
          <w:szCs w:val="22"/>
          <w:lang w:val="cy-GB"/>
        </w:rPr>
        <w:t xml:space="preserve"> astudiaeth/gwaith yn gywir ac yn ddibynadwy, gyda dadleuon strwythuredig a chydlynol; eich bod yn gallu cychwyn a chwblhau tasgau a gweithdrefnau, boed hynny’n unigol a/neu’n gydweithredol; rhuglder mynegiant; eglurder ac effeithiolrwydd o ran cyflwyniad a threfn. </w:t>
      </w:r>
      <w:r w:rsidR="001D7858" w:rsidRPr="00513836">
        <w:rPr>
          <w:rFonts w:cs="Arial"/>
          <w:sz w:val="22"/>
          <w:szCs w:val="22"/>
          <w:lang w:val="cy-GB"/>
        </w:rPr>
        <w:t xml:space="preserve"> </w:t>
      </w:r>
      <w:r w:rsidRPr="00513836">
        <w:rPr>
          <w:rFonts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EAFC057" w14:textId="77777777" w:rsidR="001D7858" w:rsidRPr="00513836" w:rsidRDefault="001D7858" w:rsidP="001D785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6772C276" w14:textId="77777777" w:rsidR="001D7858" w:rsidRPr="00513836" w:rsidRDefault="001D7858" w:rsidP="001D7858">
      <w:pPr>
        <w:spacing w:line="276" w:lineRule="auto"/>
        <w:jc w:val="both"/>
        <w:rPr>
          <w:rFonts w:cs="Arial"/>
          <w:sz w:val="22"/>
          <w:szCs w:val="22"/>
          <w:lang w:val="cy-GB"/>
        </w:rPr>
      </w:pPr>
    </w:p>
    <w:p w14:paraId="651A8BF2" w14:textId="39502BDC" w:rsidR="00B8115D" w:rsidRPr="00513836" w:rsidRDefault="00843337" w:rsidP="003B2EC1">
      <w:pPr>
        <w:spacing w:line="276" w:lineRule="auto"/>
        <w:jc w:val="both"/>
        <w:rPr>
          <w:rFonts w:cs="Arial"/>
          <w:i/>
          <w:color w:val="FF0000"/>
          <w:sz w:val="22"/>
          <w:szCs w:val="22"/>
          <w:lang w:val="cy-GB"/>
        </w:rPr>
      </w:pPr>
      <w:r w:rsidRPr="00513836">
        <w:rPr>
          <w:rFonts w:cs="Arial"/>
          <w:b/>
          <w:bCs/>
          <w:i/>
          <w:iCs/>
          <w:sz w:val="22"/>
          <w:szCs w:val="22"/>
          <w:lang w:val="cy-GB"/>
        </w:rPr>
        <w:lastRenderedPageBreak/>
        <w:t>Canllawiau penodol i'r asesiad hwn:</w:t>
      </w:r>
      <w:r w:rsidRPr="00513836">
        <w:rPr>
          <w:rFonts w:cs="Arial"/>
          <w:i/>
          <w:iCs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iCs/>
          <w:color w:val="FF0000"/>
          <w:sz w:val="22"/>
          <w:szCs w:val="22"/>
          <w:lang w:val="cy-GB"/>
        </w:rPr>
        <w:t>Cyflwyniad: Dyfernir marciau yn yr adran hon am eich cyflwyniad cyffredinol yn ystod y cyflwyniad. Bydd angen i chi sicrhau eich bod wedi prawf ddarllen eich gwaith yn ofalus ac wedi defnyddio canllawiau cyflwyno’r brifysgol bob amser (5 marc)</w:t>
      </w:r>
    </w:p>
    <w:p w14:paraId="4677AE49" w14:textId="77777777" w:rsidR="00B8115D" w:rsidRPr="00513836" w:rsidRDefault="00B8115D" w:rsidP="00B8115D">
      <w:pPr>
        <w:spacing w:line="276" w:lineRule="auto"/>
        <w:jc w:val="both"/>
        <w:rPr>
          <w:rFonts w:cs="Arial"/>
          <w:i/>
          <w:color w:val="FF0000"/>
          <w:sz w:val="22"/>
          <w:szCs w:val="22"/>
          <w:lang w:val="cy-GB"/>
        </w:rPr>
      </w:pPr>
    </w:p>
    <w:p w14:paraId="3DC19AAA" w14:textId="5E1C842E" w:rsidR="001D7858" w:rsidRPr="00513836" w:rsidRDefault="003B2EC1" w:rsidP="003B2EC1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color w:val="FF0000"/>
          <w:sz w:val="22"/>
          <w:szCs w:val="22"/>
          <w:lang w:val="cy-GB"/>
        </w:rPr>
        <w:t>Darn adfyfyriol:</w:t>
      </w:r>
      <w:r w:rsidR="00B8115D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Dyfernir marciau yn yr adran hon am gyflwyniad cyffredinol eich darn adfyfyriol.</w:t>
      </w:r>
      <w:r w:rsidR="00B8115D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Dylech ddefnyddio Saesneg academaidd yn rhugl a hyderus gan gyfeirnodi’n briodol.</w:t>
      </w:r>
      <w:r w:rsidR="00B8115D" w:rsidRPr="00513836">
        <w:rPr>
          <w:rFonts w:cs="Arial"/>
          <w:i/>
          <w:color w:val="FF0000"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color w:val="FF0000"/>
          <w:sz w:val="22"/>
          <w:szCs w:val="22"/>
          <w:lang w:val="cy-GB"/>
        </w:rPr>
        <w:t>Cofiwch brawf ddarllen eich gwaith cyn ei gyflwyno (5 marc)</w:t>
      </w:r>
    </w:p>
    <w:p w14:paraId="475737BC" w14:textId="77777777" w:rsidR="001D7858" w:rsidRPr="00513836" w:rsidRDefault="001D7858" w:rsidP="001D7858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</w:p>
    <w:p w14:paraId="7802082D" w14:textId="4D53DD27" w:rsidR="001D7858" w:rsidRPr="00513836" w:rsidRDefault="003B2EC1" w:rsidP="003B2EC1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sz w:val="22"/>
          <w:szCs w:val="22"/>
          <w:lang w:val="cy-GB"/>
        </w:rPr>
        <w:t>E-bortffolio</w:t>
      </w:r>
    </w:p>
    <w:p w14:paraId="0100A13C" w14:textId="77777777" w:rsidR="001D7858" w:rsidRPr="00513836" w:rsidRDefault="001D7858" w:rsidP="001D7858">
      <w:pPr>
        <w:spacing w:line="276" w:lineRule="auto"/>
        <w:jc w:val="both"/>
        <w:rPr>
          <w:rFonts w:cs="Arial"/>
          <w:i/>
          <w:sz w:val="22"/>
          <w:szCs w:val="22"/>
          <w:lang w:val="cy-GB"/>
        </w:rPr>
      </w:pPr>
    </w:p>
    <w:p w14:paraId="10362A14" w14:textId="1EA547BB" w:rsidR="001D7858" w:rsidRPr="00513836" w:rsidRDefault="003B2EC1" w:rsidP="000E3D38">
      <w:pPr>
        <w:numPr>
          <w:ilvl w:val="0"/>
          <w:numId w:val="9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sz w:val="22"/>
          <w:szCs w:val="22"/>
          <w:lang w:val="cy-GB"/>
        </w:rPr>
        <w:t xml:space="preserve">Wedi’i ysgrifennu yn Gymraeg / Saesneg y </w:t>
      </w:r>
      <w:r w:rsidRPr="00513836">
        <w:rPr>
          <w:rFonts w:cs="Arial"/>
          <w:b/>
          <w:bCs/>
          <w:i/>
          <w:sz w:val="22"/>
          <w:szCs w:val="22"/>
          <w:lang w:val="cy-GB"/>
        </w:rPr>
        <w:t>DU</w:t>
      </w:r>
      <w:r w:rsidRPr="00513836">
        <w:rPr>
          <w:rFonts w:cs="Arial"/>
          <w:i/>
          <w:sz w:val="22"/>
          <w:szCs w:val="22"/>
          <w:lang w:val="cy-GB"/>
        </w:rPr>
        <w:t xml:space="preserve"> mewn arddull busnes/academaidd priodol gan ddefnyddio cyfrwng priodol ar gyfer y dasg.</w:t>
      </w:r>
      <w:r w:rsidR="001D7858" w:rsidRPr="00513836">
        <w:rPr>
          <w:rFonts w:cs="Arial"/>
          <w:i/>
          <w:sz w:val="22"/>
          <w:szCs w:val="22"/>
          <w:lang w:val="cy-GB"/>
        </w:rPr>
        <w:t xml:space="preserve"> </w:t>
      </w:r>
      <w:r w:rsidR="000E3D38" w:rsidRPr="00513836">
        <w:rPr>
          <w:rFonts w:cs="Arial"/>
          <w:i/>
          <w:sz w:val="22"/>
          <w:szCs w:val="22"/>
          <w:lang w:val="cy-GB"/>
        </w:rPr>
        <w:t>Cyfeiriwch at</w:t>
      </w:r>
      <w:r w:rsidRPr="00513836">
        <w:rPr>
          <w:rFonts w:cs="Arial"/>
          <w:i/>
          <w:sz w:val="22"/>
          <w:szCs w:val="22"/>
          <w:lang w:val="cy-GB"/>
        </w:rPr>
        <w:t xml:space="preserve"> yr adnoddau ychwanegol ar Moodle am arweiniad ar lunio </w:t>
      </w:r>
      <w:r w:rsidR="000E3D38" w:rsidRPr="00513836">
        <w:rPr>
          <w:rFonts w:cs="Arial"/>
          <w:i/>
          <w:sz w:val="22"/>
          <w:szCs w:val="22"/>
          <w:lang w:val="cy-GB"/>
        </w:rPr>
        <w:t xml:space="preserve">mapiau meddwl a </w:t>
      </w:r>
      <w:r w:rsidRPr="00513836">
        <w:rPr>
          <w:rFonts w:cs="Arial"/>
          <w:i/>
          <w:sz w:val="22"/>
          <w:szCs w:val="22"/>
          <w:lang w:val="cy-GB"/>
        </w:rPr>
        <w:t>p</w:t>
      </w:r>
      <w:r w:rsidR="000E3D38" w:rsidRPr="00513836">
        <w:rPr>
          <w:rFonts w:cs="Arial"/>
          <w:i/>
          <w:sz w:val="22"/>
          <w:szCs w:val="22"/>
          <w:lang w:val="cy-GB"/>
        </w:rPr>
        <w:t>h</w:t>
      </w:r>
      <w:r w:rsidRPr="00513836">
        <w:rPr>
          <w:rFonts w:cs="Arial"/>
          <w:i/>
          <w:sz w:val="22"/>
          <w:szCs w:val="22"/>
          <w:lang w:val="cy-GB"/>
        </w:rPr>
        <w:t>osteri.</w:t>
      </w:r>
    </w:p>
    <w:p w14:paraId="08F90C59" w14:textId="130BFC21" w:rsidR="001D7858" w:rsidRPr="00513836" w:rsidRDefault="000E3D38" w:rsidP="000E3D38">
      <w:pPr>
        <w:numPr>
          <w:ilvl w:val="0"/>
          <w:numId w:val="9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sz w:val="22"/>
          <w:szCs w:val="22"/>
          <w:lang w:val="cy-GB"/>
        </w:rPr>
        <w:t>Canolbwyntiwch yn unig ar y tasgau sydd wedi’u gosod yn yr aseiniad.</w:t>
      </w:r>
    </w:p>
    <w:p w14:paraId="555B7175" w14:textId="1DCB016D" w:rsidR="001D7858" w:rsidRPr="00513836" w:rsidRDefault="000E3D38" w:rsidP="000E3D38">
      <w:pPr>
        <w:numPr>
          <w:ilvl w:val="0"/>
          <w:numId w:val="9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sz w:val="22"/>
          <w:szCs w:val="22"/>
          <w:lang w:val="cy-GB"/>
        </w:rPr>
        <w:t>Hyd:</w:t>
      </w:r>
      <w:r w:rsidR="001D7858" w:rsidRPr="00513836">
        <w:rPr>
          <w:rFonts w:cs="Arial"/>
          <w:i/>
          <w:sz w:val="22"/>
          <w:szCs w:val="22"/>
          <w:lang w:val="cy-GB"/>
        </w:rPr>
        <w:t xml:space="preserve"> </w:t>
      </w:r>
      <w:r w:rsidRPr="00513836">
        <w:rPr>
          <w:rFonts w:cs="Arial"/>
          <w:i/>
          <w:sz w:val="22"/>
          <w:szCs w:val="22"/>
          <w:lang w:val="cy-GB"/>
        </w:rPr>
        <w:t>2000 o eiriau (neu gyfwerth) +/- 10% (tynnir 5 marc o’r marc terfynol os defnyddir mwy na’r nifer o eiriau a bennir).</w:t>
      </w:r>
    </w:p>
    <w:p w14:paraId="301C83C3" w14:textId="664541B1" w:rsidR="001D7858" w:rsidRPr="00513836" w:rsidRDefault="00843337" w:rsidP="000E3D38">
      <w:pPr>
        <w:numPr>
          <w:ilvl w:val="0"/>
          <w:numId w:val="9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iCs/>
          <w:sz w:val="22"/>
          <w:szCs w:val="22"/>
          <w:lang w:val="cy-GB"/>
        </w:rPr>
        <w:t xml:space="preserve">Defnyddiwch </w:t>
      </w:r>
      <w:proofErr w:type="spellStart"/>
      <w:r w:rsidRPr="00513836">
        <w:rPr>
          <w:rFonts w:cs="Arial"/>
          <w:i/>
          <w:iCs/>
          <w:sz w:val="22"/>
          <w:szCs w:val="22"/>
          <w:lang w:val="cy-GB"/>
        </w:rPr>
        <w:t>Grammarly</w:t>
      </w:r>
      <w:proofErr w:type="spellEnd"/>
      <w:r w:rsidRPr="00513836">
        <w:rPr>
          <w:rFonts w:cs="Arial"/>
          <w:i/>
          <w:iCs/>
          <w:sz w:val="22"/>
          <w:szCs w:val="22"/>
          <w:lang w:val="cy-GB"/>
        </w:rPr>
        <w:t xml:space="preserve"> i wirio’r sillafu a’r gramadeg cyn cyflwyno. </w:t>
      </w:r>
    </w:p>
    <w:p w14:paraId="50F7A15C" w14:textId="77777777" w:rsidR="001D7858" w:rsidRPr="00513836" w:rsidRDefault="001D7858" w:rsidP="001D7858">
      <w:pPr>
        <w:spacing w:line="240" w:lineRule="auto"/>
        <w:ind w:left="360"/>
        <w:jc w:val="both"/>
        <w:rPr>
          <w:rFonts w:cs="Arial"/>
          <w:b/>
          <w:i/>
          <w:sz w:val="22"/>
          <w:szCs w:val="22"/>
          <w:lang w:val="cy-GB"/>
        </w:rPr>
      </w:pPr>
    </w:p>
    <w:p w14:paraId="46F6383D" w14:textId="4FA3366A" w:rsidR="001D7858" w:rsidRPr="00513836" w:rsidRDefault="000E3D38" w:rsidP="000E3D38">
      <w:pPr>
        <w:jc w:val="both"/>
        <w:rPr>
          <w:rFonts w:cs="Arial"/>
          <w:b/>
          <w:i/>
          <w:sz w:val="22"/>
          <w:szCs w:val="22"/>
          <w:lang w:val="cy-GB"/>
        </w:rPr>
      </w:pPr>
      <w:r w:rsidRPr="00513836">
        <w:rPr>
          <w:rFonts w:cs="Arial"/>
          <w:b/>
          <w:i/>
          <w:sz w:val="22"/>
          <w:szCs w:val="22"/>
          <w:lang w:val="cy-GB"/>
        </w:rPr>
        <w:t>Adnoddau Hanfodol:</w:t>
      </w:r>
    </w:p>
    <w:p w14:paraId="6ED852A0" w14:textId="07AF82EE" w:rsidR="001D7858" w:rsidRPr="00513836" w:rsidRDefault="000E3D38" w:rsidP="000E3D38">
      <w:pPr>
        <w:numPr>
          <w:ilvl w:val="0"/>
          <w:numId w:val="9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sz w:val="22"/>
          <w:szCs w:val="22"/>
          <w:lang w:val="cy-GB"/>
        </w:rPr>
        <w:t>Adnoddau sydd wedi’u rhestru ar Moodle</w:t>
      </w:r>
    </w:p>
    <w:p w14:paraId="7BE6B57D" w14:textId="45A4E959" w:rsidR="001D7858" w:rsidRPr="00513836" w:rsidRDefault="000E3D38" w:rsidP="000E3D38">
      <w:pPr>
        <w:numPr>
          <w:ilvl w:val="0"/>
          <w:numId w:val="9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sz w:val="22"/>
          <w:szCs w:val="22"/>
          <w:lang w:val="cy-GB"/>
        </w:rPr>
        <w:t>Y llawlyfr modwl a’r rhestr ddarllen</w:t>
      </w:r>
      <w:r w:rsidR="001D7858" w:rsidRPr="00513836">
        <w:rPr>
          <w:rFonts w:cs="Arial"/>
          <w:i/>
          <w:sz w:val="22"/>
          <w:szCs w:val="22"/>
          <w:lang w:val="cy-GB"/>
        </w:rPr>
        <w:t xml:space="preserve"> </w:t>
      </w:r>
    </w:p>
    <w:p w14:paraId="5CCD75DE" w14:textId="1C08CCBA" w:rsidR="001D7858" w:rsidRPr="00513836" w:rsidRDefault="000E3D38" w:rsidP="000E3D38">
      <w:pPr>
        <w:numPr>
          <w:ilvl w:val="0"/>
          <w:numId w:val="9"/>
        </w:numPr>
        <w:spacing w:line="240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sz w:val="22"/>
          <w:szCs w:val="22"/>
          <w:lang w:val="cy-GB"/>
        </w:rPr>
        <w:t>Canllaw Cyfeirnodi Prifysgol Cymru Y Drindod Dewi Sant</w:t>
      </w:r>
    </w:p>
    <w:p w14:paraId="2D8FF2DB" w14:textId="3832C237" w:rsidR="001D7858" w:rsidRPr="00513836" w:rsidRDefault="000E3D38" w:rsidP="000E3D38">
      <w:pPr>
        <w:pStyle w:val="ListParagraph"/>
        <w:numPr>
          <w:ilvl w:val="0"/>
          <w:numId w:val="9"/>
        </w:numPr>
        <w:spacing w:after="160" w:line="259" w:lineRule="auto"/>
        <w:jc w:val="both"/>
        <w:rPr>
          <w:rFonts w:cs="Arial"/>
          <w:i/>
          <w:sz w:val="22"/>
          <w:szCs w:val="22"/>
          <w:lang w:val="cy-GB"/>
        </w:rPr>
      </w:pPr>
      <w:r w:rsidRPr="00513836">
        <w:rPr>
          <w:rFonts w:cs="Arial"/>
          <w:i/>
          <w:sz w:val="22"/>
          <w:szCs w:val="22"/>
          <w:lang w:val="cy-GB"/>
        </w:rPr>
        <w:t>Y meini prawf asesu isod</w:t>
      </w:r>
      <w:r w:rsidR="001D7858" w:rsidRPr="00513836">
        <w:rPr>
          <w:rFonts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016"/>
      </w:tblGrid>
      <w:tr w:rsidR="001D7858" w:rsidRPr="00513836" w14:paraId="5A1ACEDE" w14:textId="77777777" w:rsidTr="000E3D38">
        <w:trPr>
          <w:jc w:val="center"/>
        </w:trPr>
        <w:tc>
          <w:tcPr>
            <w:tcW w:w="9016" w:type="dxa"/>
            <w:shd w:val="clear" w:color="auto" w:fill="BFBFBF"/>
          </w:tcPr>
          <w:p w14:paraId="06648A50" w14:textId="6AE9703C" w:rsidR="001D7858" w:rsidRPr="00513836" w:rsidRDefault="001D7858" w:rsidP="000E3D38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sz w:val="32"/>
                <w:szCs w:val="32"/>
                <w:lang w:val="cy-GB"/>
              </w:rPr>
              <w:lastRenderedPageBreak/>
              <w:br w:type="page"/>
            </w:r>
            <w:r w:rsidRPr="00513836">
              <w:rPr>
                <w:rFonts w:cs="Arial"/>
                <w:b/>
                <w:caps/>
                <w:sz w:val="40"/>
                <w:lang w:val="cy-GB"/>
              </w:rPr>
              <w:t xml:space="preserve">     </w:t>
            </w:r>
            <w:r w:rsidR="000E3D38" w:rsidRPr="00513836">
              <w:rPr>
                <w:rFonts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517EF024" w14:textId="77777777" w:rsidR="001D7858" w:rsidRPr="00513836" w:rsidRDefault="001D7858" w:rsidP="001D7858">
      <w:pPr>
        <w:spacing w:line="240" w:lineRule="auto"/>
        <w:rPr>
          <w:rFonts w:cs="Arial"/>
          <w:lang w:val="cy-GB"/>
        </w:rPr>
      </w:pPr>
    </w:p>
    <w:p w14:paraId="777B5B54" w14:textId="77777777" w:rsidR="000E3D38" w:rsidRPr="00513836" w:rsidRDefault="000E3D38" w:rsidP="000E3D38">
      <w:pPr>
        <w:pStyle w:val="BodyText1"/>
        <w:tabs>
          <w:tab w:val="clear" w:pos="720"/>
          <w:tab w:val="clear" w:pos="1440"/>
        </w:tabs>
        <w:spacing w:line="240" w:lineRule="auto"/>
        <w:jc w:val="both"/>
        <w:rPr>
          <w:rFonts w:ascii="Arial" w:hAnsi="Arial" w:cs="Arial"/>
          <w:sz w:val="20"/>
          <w:lang w:val="cy-GB"/>
        </w:rPr>
      </w:pPr>
      <w:r w:rsidRPr="00513836">
        <w:rPr>
          <w:rFonts w:ascii="Arial" w:hAnsi="Arial" w:cs="Arial"/>
          <w:sz w:val="20"/>
          <w:lang w:val="cy-GB"/>
        </w:rPr>
        <w:t xml:space="preserve">Noda’r adran hon y </w:t>
      </w:r>
      <w:r w:rsidRPr="00513836">
        <w:rPr>
          <w:rFonts w:ascii="Arial" w:hAnsi="Arial" w:cs="Arial"/>
          <w:i/>
          <w:sz w:val="20"/>
          <w:lang w:val="cy-GB"/>
        </w:rPr>
        <w:t>graddau</w:t>
      </w:r>
      <w:r w:rsidRPr="00513836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 Dangosir y marciau sydd ar gael ar gyfer pob categori sgiliau.  Bydd darlithwyr yn defnyddio’r lle a ddarperir i roi sylwadau ar gyflawniad y dasg/tasgau, gan gynnwys y meysydd hynny rydych wedi gwneud yn dda ynddynt a’r meysydd a fyddai’n elwa o gael eu datblygu/gwella.</w:t>
      </w:r>
    </w:p>
    <w:p w14:paraId="6B51CE5C" w14:textId="7AA11164" w:rsidR="001D7858" w:rsidRPr="00513836" w:rsidRDefault="001D7858" w:rsidP="000E3D38">
      <w:pPr>
        <w:pStyle w:val="BodyText10"/>
        <w:tabs>
          <w:tab w:val="clear" w:pos="720"/>
          <w:tab w:val="clear" w:pos="1440"/>
        </w:tabs>
        <w:spacing w:line="240" w:lineRule="auto"/>
        <w:jc w:val="both"/>
        <w:rPr>
          <w:rFonts w:ascii="Arial" w:hAnsi="Arial" w:cs="Arial"/>
          <w:sz w:val="20"/>
          <w:lang w:val="cy-GB"/>
        </w:rPr>
      </w:pPr>
      <w:r w:rsidRPr="00513836">
        <w:rPr>
          <w:rFonts w:ascii="Arial" w:hAnsi="Arial" w:cs="Arial"/>
          <w:sz w:val="20"/>
          <w:lang w:val="cy-GB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D7858" w:rsidRPr="00513836" w14:paraId="7F584186" w14:textId="77777777" w:rsidTr="00593E24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C667E48" w14:textId="0B476F53" w:rsidR="001D7858" w:rsidRPr="00513836" w:rsidRDefault="002E3328" w:rsidP="002E3328">
            <w:pPr>
              <w:spacing w:line="240" w:lineRule="auto"/>
              <w:rPr>
                <w:rFonts w:cs="Arial"/>
                <w:b/>
                <w:sz w:val="22"/>
                <w:lang w:val="cy-GB"/>
              </w:rPr>
            </w:pPr>
            <w:r w:rsidRPr="00513836">
              <w:rPr>
                <w:rFonts w:cs="Arial"/>
                <w:b/>
                <w:sz w:val="16"/>
                <w:lang w:val="cy-GB"/>
              </w:rPr>
              <w:t>Dyrennir marciau ar sail pa mor dda mae’r myfyriwr wedi cyflawni’r meini prawf asesu generig ym mhob tasg.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307687F" w14:textId="17BE2D72" w:rsidR="001D7858" w:rsidRPr="00513836" w:rsidRDefault="002E3328" w:rsidP="002E3328">
            <w:pPr>
              <w:spacing w:line="240" w:lineRule="auto"/>
              <w:ind w:left="34" w:right="113"/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E40AFE6" w14:textId="64CC513D" w:rsidR="001D7858" w:rsidRPr="00513836" w:rsidRDefault="002E3328" w:rsidP="002E3328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Marciau</w:t>
            </w:r>
            <w:r w:rsidR="001D7858" w:rsidRPr="00513836">
              <w:rPr>
                <w:rFonts w:cs="Arial"/>
                <w:b/>
                <w:sz w:val="18"/>
                <w:szCs w:val="18"/>
                <w:lang w:val="cy-GB"/>
              </w:rPr>
              <w:t xml:space="preserve"> </w:t>
            </w:r>
          </w:p>
          <w:p w14:paraId="62A8C346" w14:textId="21AEA866" w:rsidR="001D7858" w:rsidRPr="00513836" w:rsidRDefault="002E3328" w:rsidP="006D3EEC">
            <w:pPr>
              <w:spacing w:line="240" w:lineRule="auto"/>
              <w:ind w:left="113" w:right="113"/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a ddyfarnwyd</w:t>
            </w:r>
          </w:p>
        </w:tc>
      </w:tr>
      <w:tr w:rsidR="001D7858" w:rsidRPr="00513836" w14:paraId="0AD157B4" w14:textId="77777777" w:rsidTr="00593E24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7D69D80" w14:textId="46712196" w:rsidR="001D7858" w:rsidRPr="00513836" w:rsidRDefault="001D7858" w:rsidP="005C4A9B">
            <w:pPr>
              <w:spacing w:after="120" w:line="240" w:lineRule="auto"/>
              <w:rPr>
                <w:rFonts w:cs="Arial"/>
                <w:sz w:val="14"/>
                <w:szCs w:val="14"/>
                <w:lang w:val="cy-GB"/>
              </w:rPr>
            </w:pPr>
            <w:r w:rsidRPr="00513836">
              <w:rPr>
                <w:rFonts w:cs="Arial"/>
                <w:b/>
                <w:lang w:val="cy-GB"/>
              </w:rPr>
              <w:t xml:space="preserve">1. </w:t>
            </w:r>
            <w:r w:rsidR="002E3328" w:rsidRPr="00513836">
              <w:rPr>
                <w:rFonts w:cs="Arial"/>
                <w:b/>
                <w:lang w:val="cy-GB"/>
              </w:rPr>
              <w:t>Sgiliau Ymgysylltu â Llythrennedd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F652005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  <w:r w:rsidRPr="00513836">
              <w:rPr>
                <w:rFonts w:cs="Arial"/>
                <w:sz w:val="32"/>
                <w:lang w:val="cy-GB"/>
              </w:rPr>
              <w:t>15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8A6F01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1BE5A24B" w14:textId="77777777" w:rsidTr="00593E24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6EEAB" w14:textId="384EB21A" w:rsidR="00D87B81" w:rsidRPr="00513836" w:rsidRDefault="006D3EEC" w:rsidP="006D3EEC">
            <w:pPr>
              <w:spacing w:after="120" w:line="240" w:lineRule="auto"/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</w:pPr>
            <w:r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Cyflwyniad:</w:t>
            </w:r>
            <w:r w:rsidR="00D87B81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Dyfernir marciau yn yr adran hon am eich ymgysylltiad ag ystod eang o lenyddiaeth briodol o erthyglau cyfnodolion, llyfrau a gwefannau dibynadwy sy’n ymwneud â’ch sgiliau astudio dewisol.</w:t>
            </w:r>
            <w:r w:rsidR="00D87B81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Cofiwch ddefnyddio dull cyfeirnodi </w:t>
            </w:r>
            <w:proofErr w:type="spellStart"/>
            <w:r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Harvard</w:t>
            </w:r>
            <w:proofErr w:type="spellEnd"/>
            <w:r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.</w:t>
            </w:r>
            <w:r w:rsidR="00D87B81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Dylech gynnwys dyfyniadau priodol o fewn testun eich cyflwyniad a rhaid i chi gyfeirnodi deunydd gweledol ategol, dylech hefyd gyflwyno eich rhestr gyfeirnodi ar ddiwedd eich cyflwyniad (5 marc)</w:t>
            </w:r>
          </w:p>
          <w:p w14:paraId="34EF0DB5" w14:textId="77777777" w:rsidR="00D87B81" w:rsidRPr="00513836" w:rsidRDefault="00D87B81" w:rsidP="00D87B81">
            <w:pPr>
              <w:spacing w:after="120" w:line="240" w:lineRule="auto"/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</w:pPr>
          </w:p>
          <w:p w14:paraId="1C1E3BCE" w14:textId="1E8FEC52" w:rsidR="001D7858" w:rsidRPr="00513836" w:rsidRDefault="006D3EEC" w:rsidP="00593E24">
            <w:pPr>
              <w:spacing w:after="120" w:line="240" w:lineRule="auto"/>
              <w:rPr>
                <w:rFonts w:cs="Arial"/>
                <w:sz w:val="14"/>
                <w:szCs w:val="14"/>
                <w:lang w:val="cy-GB"/>
              </w:rPr>
            </w:pPr>
            <w:r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Darn adfyfyriol:</w:t>
            </w:r>
            <w:r w:rsidR="00D87B81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="00593E24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Dyfernir marciau yn yr adran hon am eich ymgysylltiad ag ystod eang o lenyddiaeth briodol o erthyglau cyfnodolion, llyfrau a gwefannau dibynadwy sy’n ymwneud â chyflogadwyedd ac adeiladu brand personol.</w:t>
            </w:r>
            <w:r w:rsidR="00D87B81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="00593E24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Cofiwch ddefnyddio dull cyfeirnodi </w:t>
            </w:r>
            <w:proofErr w:type="spellStart"/>
            <w:r w:rsidR="00593E24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Harvard</w:t>
            </w:r>
            <w:proofErr w:type="spellEnd"/>
            <w:r w:rsidR="00593E24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.</w:t>
            </w:r>
            <w:r w:rsidR="00D87B81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 xml:space="preserve"> </w:t>
            </w:r>
            <w:r w:rsidR="00593E24" w:rsidRPr="00513836">
              <w:rPr>
                <w:rStyle w:val="normaltextrun"/>
                <w:rFonts w:cs="Arial"/>
                <w:i/>
                <w:iCs/>
                <w:color w:val="FF0000"/>
                <w:sz w:val="22"/>
                <w:szCs w:val="22"/>
                <w:shd w:val="clear" w:color="auto" w:fill="FFFFFF"/>
                <w:lang w:val="cy-GB"/>
              </w:rPr>
              <w:t>Dylid cynnwys cyfeiriadau priodol yn y testun yn eich darn adfyfyriol a dylech hefyd gyflwyno eich rhestr gyfeiriadau ar ddiwedd eich darn adfyfyriol (5 marc)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E91624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47C8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48BDD3FF" w14:textId="77777777" w:rsidTr="00593E24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DA88" w14:textId="77777777" w:rsidR="001D7858" w:rsidRPr="00513836" w:rsidRDefault="001D7858" w:rsidP="005C4A9B">
            <w:pPr>
              <w:spacing w:line="240" w:lineRule="auto"/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7197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940E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6FB66C5B" w14:textId="77777777" w:rsidTr="00593E24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7AC198" w14:textId="0F66AA0D" w:rsidR="001D7858" w:rsidRPr="00513836" w:rsidRDefault="001D7858" w:rsidP="00593E24">
            <w:pPr>
              <w:spacing w:after="120" w:line="240" w:lineRule="auto"/>
              <w:rPr>
                <w:rFonts w:cs="Arial"/>
                <w:sz w:val="14"/>
                <w:szCs w:val="14"/>
                <w:lang w:val="cy-GB"/>
              </w:rPr>
            </w:pPr>
            <w:r w:rsidRPr="00513836">
              <w:rPr>
                <w:rFonts w:cs="Arial"/>
                <w:b/>
                <w:szCs w:val="16"/>
                <w:lang w:val="cy-GB"/>
              </w:rPr>
              <w:t xml:space="preserve">2. </w:t>
            </w:r>
            <w:r w:rsidR="00593E24" w:rsidRPr="00513836">
              <w:rPr>
                <w:rFonts w:cs="Arial"/>
                <w:b/>
                <w:lang w:val="cy-GB"/>
              </w:rPr>
              <w:t>Sgiliau Gwybodaeth a Dealltwriaeth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61A389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  <w:r w:rsidRPr="00513836">
              <w:rPr>
                <w:rFonts w:cs="Arial"/>
                <w:sz w:val="32"/>
                <w:lang w:val="cy-GB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CB84E7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0A06E744" w14:textId="77777777" w:rsidTr="00593E24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2A94CD" w14:textId="12667A48" w:rsidR="004802BA" w:rsidRPr="00513836" w:rsidRDefault="00593E24" w:rsidP="00593E24">
            <w:pPr>
              <w:spacing w:line="276" w:lineRule="auto"/>
              <w:jc w:val="both"/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>Cyflwyniad:</w:t>
            </w:r>
            <w:r w:rsidR="004802BA"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>Dyfernir marciau yn yr adran hon am eich gwybodaeth a dealltwriaeth o sgiliau astudio perthnasol a’r manteision i chi fel myfyriwr wrth ddatblygu’r sgiliau hyn.</w:t>
            </w:r>
            <w:r w:rsidR="004802BA"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>Ystyriwch bwysigrwydd y sgiliau hyn mewn Addysg Uwch a sut y gellir datblygu’r sgiliau hyn.</w:t>
            </w:r>
            <w:r w:rsidR="004802BA"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>(15 marc)</w:t>
            </w:r>
          </w:p>
          <w:p w14:paraId="409B4AB3" w14:textId="77777777" w:rsidR="004802BA" w:rsidRPr="00513836" w:rsidRDefault="004802BA" w:rsidP="004802BA">
            <w:pPr>
              <w:spacing w:line="276" w:lineRule="auto"/>
              <w:jc w:val="both"/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</w:pPr>
          </w:p>
          <w:p w14:paraId="5B8EB178" w14:textId="37DA5083" w:rsidR="001D7858" w:rsidRPr="00513836" w:rsidRDefault="00593E24" w:rsidP="00593E24">
            <w:pPr>
              <w:spacing w:after="120" w:line="240" w:lineRule="auto"/>
              <w:rPr>
                <w:rFonts w:cs="Arial"/>
                <w:sz w:val="14"/>
                <w:szCs w:val="14"/>
                <w:lang w:val="cy-GB"/>
              </w:rPr>
            </w:pPr>
            <w:r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>Darn adfyfyriol:</w:t>
            </w:r>
            <w:r w:rsidR="004802BA"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>Dyfernir marciau yn yr adran hon am eich gwybodaeth a’ch dealltwriaeth o sgiliau cyflwyno.</w:t>
            </w:r>
            <w:r w:rsidR="004802BA"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>Bydd angen i chi ystyried elfennau cyflwyniad effeithiol (cyflymdra, uchder y llais, iaith ayb) a chysylltu hyn yn benodol i enghreifftiau o’ch cyflwyniad a’ch adroddiad ymarfer (15 marc)</w:t>
            </w:r>
            <w:r w:rsidR="004802BA" w:rsidRPr="00513836">
              <w:rPr>
                <w:rFonts w:cs="Arial"/>
                <w:i/>
                <w:iCs/>
                <w:color w:val="FF0000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B27C2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E4D0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63FFE00D" w14:textId="77777777" w:rsidTr="00593E24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DE2A" w14:textId="77777777" w:rsidR="001D7858" w:rsidRPr="00513836" w:rsidRDefault="001D7858" w:rsidP="005C4A9B">
            <w:pPr>
              <w:spacing w:line="240" w:lineRule="auto"/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1CF85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E820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2CB976CD" w14:textId="77777777" w:rsidTr="00593E24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A43370D" w14:textId="7E48FC47" w:rsidR="001D7858" w:rsidRPr="00513836" w:rsidRDefault="001D7858" w:rsidP="00593E24">
            <w:pPr>
              <w:spacing w:line="240" w:lineRule="auto"/>
              <w:rPr>
                <w:rFonts w:cs="Arial"/>
                <w:b/>
                <w:sz w:val="16"/>
                <w:szCs w:val="16"/>
                <w:lang w:val="cy-GB"/>
              </w:rPr>
            </w:pPr>
            <w:r w:rsidRPr="00513836">
              <w:rPr>
                <w:rFonts w:cs="Arial"/>
                <w:b/>
                <w:szCs w:val="16"/>
                <w:lang w:val="cy-GB"/>
              </w:rPr>
              <w:t xml:space="preserve">3. </w:t>
            </w:r>
            <w:r w:rsidR="00593E24" w:rsidRPr="00513836">
              <w:rPr>
                <w:rFonts w:cs="Arial"/>
                <w:b/>
                <w:lang w:val="cy-GB"/>
              </w:rPr>
              <w:t>Sgiliau Gwybyddol a Deallusol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A3CFE1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  <w:r w:rsidRPr="00513836">
              <w:rPr>
                <w:rFonts w:cs="Arial"/>
                <w:sz w:val="32"/>
                <w:lang w:val="cy-GB"/>
              </w:rPr>
              <w:t>15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6AC2A1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30C0F6AF" w14:textId="77777777" w:rsidTr="00593E24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78DA67" w14:textId="412252E0" w:rsidR="004802BA" w:rsidRPr="00513836" w:rsidRDefault="00593E24" w:rsidP="00593E24">
            <w:pPr>
              <w:spacing w:line="276" w:lineRule="auto"/>
              <w:jc w:val="both"/>
              <w:rPr>
                <w:rFonts w:cs="Arial"/>
                <w:i/>
                <w:color w:val="FF0000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Cyflwyniad: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werthuso eich dewis sgiliau astudio.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Bydd angen i chi gefnogi’r gwerthusiad hwn gyda ffynonellau perthnasol drwyddo draw (5 marc)</w:t>
            </w:r>
          </w:p>
          <w:p w14:paraId="225F8C0B" w14:textId="77777777" w:rsidR="004802BA" w:rsidRPr="00513836" w:rsidRDefault="004802BA" w:rsidP="004802BA">
            <w:pPr>
              <w:spacing w:line="276" w:lineRule="auto"/>
              <w:jc w:val="both"/>
              <w:rPr>
                <w:rFonts w:cs="Arial"/>
                <w:i/>
                <w:color w:val="FF0000"/>
                <w:sz w:val="22"/>
                <w:szCs w:val="22"/>
                <w:lang w:val="cy-GB"/>
              </w:rPr>
            </w:pPr>
          </w:p>
          <w:p w14:paraId="04128D39" w14:textId="43ED8636" w:rsidR="001D7858" w:rsidRPr="00513836" w:rsidRDefault="00593E24" w:rsidP="00593E24">
            <w:pPr>
              <w:spacing w:after="120" w:line="240" w:lineRule="auto"/>
              <w:rPr>
                <w:rFonts w:cs="Arial"/>
                <w:sz w:val="14"/>
                <w:szCs w:val="14"/>
                <w:lang w:val="cy-GB"/>
              </w:rPr>
            </w:pP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Darn adfyfyriol: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werthuso eich cyflwyniad.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Ystyriwch unrhyw heriau a wynebwyd a/neu gryfderau eich cyflwyniad (5 marc)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C077EE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D674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33B23D40" w14:textId="77777777" w:rsidTr="00593E24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698B" w14:textId="77777777" w:rsidR="001D7858" w:rsidRPr="00513836" w:rsidRDefault="001D7858" w:rsidP="005C4A9B">
            <w:pPr>
              <w:spacing w:line="240" w:lineRule="auto"/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EEC3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6CA8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50058728" w14:textId="77777777" w:rsidTr="00593E24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7E4A062" w14:textId="3B1CA3F5" w:rsidR="001D7858" w:rsidRPr="00513836" w:rsidRDefault="001D7858" w:rsidP="00593E24">
            <w:pPr>
              <w:spacing w:line="240" w:lineRule="auto"/>
              <w:rPr>
                <w:rFonts w:cs="Arial"/>
                <w:b/>
                <w:sz w:val="16"/>
                <w:szCs w:val="16"/>
                <w:lang w:val="cy-GB"/>
              </w:rPr>
            </w:pPr>
            <w:r w:rsidRPr="00513836">
              <w:rPr>
                <w:rFonts w:cs="Arial"/>
                <w:b/>
                <w:szCs w:val="16"/>
                <w:lang w:val="cy-GB"/>
              </w:rPr>
              <w:t xml:space="preserve">4. </w:t>
            </w:r>
            <w:r w:rsidR="00593E24" w:rsidRPr="00513836">
              <w:rPr>
                <w:rFonts w:cs="Arial"/>
                <w:b/>
                <w:lang w:val="cy-GB"/>
              </w:rPr>
              <w:t>Sgiliau Cymhwyso Ymarferol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E9AB29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  <w:r w:rsidRPr="00513836">
              <w:rPr>
                <w:rFonts w:cs="Arial"/>
                <w:sz w:val="32"/>
                <w:lang w:val="cy-GB"/>
              </w:rPr>
              <w:t>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75842C0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7D865F12" w14:textId="77777777" w:rsidTr="00593E24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3B759A" w14:textId="73EC790A" w:rsidR="004802BA" w:rsidRPr="00513836" w:rsidRDefault="00593E24" w:rsidP="00593E24">
            <w:pPr>
              <w:spacing w:after="120" w:line="240" w:lineRule="auto"/>
              <w:rPr>
                <w:rFonts w:cs="Arial"/>
                <w:i/>
                <w:color w:val="FF0000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Cyflwyniad: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eich trafodaeth ar ddatblygiad personol pellach sgiliau astudio a chamau i’w cymryd wrth fynd ymlaen.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Oes yna unrhyw heriau y gallech eu hwynebu wrth ddatblygu’r sgiliau hyn?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Sut allwch chi ddatblygu’r sgiliau hyn ymhellach wrth fynd ymlaen?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(15 marc)</w:t>
            </w:r>
          </w:p>
          <w:p w14:paraId="461B6F75" w14:textId="77777777" w:rsidR="004802BA" w:rsidRPr="00513836" w:rsidRDefault="004802BA" w:rsidP="004802BA">
            <w:pPr>
              <w:spacing w:after="120" w:line="240" w:lineRule="auto"/>
              <w:rPr>
                <w:rFonts w:cs="Arial"/>
                <w:i/>
                <w:color w:val="FF0000"/>
                <w:sz w:val="22"/>
                <w:szCs w:val="22"/>
                <w:lang w:val="cy-GB"/>
              </w:rPr>
            </w:pPr>
          </w:p>
          <w:p w14:paraId="7F1EE757" w14:textId="3C25827D" w:rsidR="001D7858" w:rsidRPr="00513836" w:rsidRDefault="00593E24" w:rsidP="00593E24">
            <w:pPr>
              <w:spacing w:after="120" w:line="240" w:lineRule="auto"/>
              <w:rPr>
                <w:rFonts w:cs="Arial"/>
                <w:sz w:val="14"/>
                <w:szCs w:val="14"/>
                <w:lang w:val="cy-GB"/>
              </w:rPr>
            </w:pP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lastRenderedPageBreak/>
              <w:t>Darn adfyfyriol: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eich trafodaeth ar ddatblygiad personol pellach ar sgiliau cyflwyno.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Oes yna unrhyw beth y gallech chi fod wedi’i wneud yn wahanol/byddech chi’n ei wneud yn wahanol pe baech chi’n cyflwyno eto?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Sut byddwch chi’n datblygu eich sgiliau cyflwyno ymhellach wrth astudio ar gyfer eich gradd?</w:t>
            </w:r>
            <w:r w:rsidR="004802BA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(15 marc)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9DDE54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21BE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770E9EEB" w14:textId="77777777" w:rsidTr="00593E24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28B5" w14:textId="77777777" w:rsidR="001D7858" w:rsidRPr="00513836" w:rsidRDefault="001D7858" w:rsidP="005C4A9B">
            <w:pPr>
              <w:spacing w:line="240" w:lineRule="auto"/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6245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EBF4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6306434E" w14:textId="77777777" w:rsidTr="00593E24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6F38ED1" w14:textId="0D4305A0" w:rsidR="001D7858" w:rsidRPr="00513836" w:rsidRDefault="001D7858" w:rsidP="00593E24">
            <w:pPr>
              <w:spacing w:line="240" w:lineRule="auto"/>
              <w:rPr>
                <w:rFonts w:cs="Arial"/>
                <w:b/>
                <w:sz w:val="16"/>
                <w:szCs w:val="16"/>
                <w:lang w:val="cy-GB"/>
              </w:rPr>
            </w:pPr>
            <w:r w:rsidRPr="00513836">
              <w:rPr>
                <w:rFonts w:cs="Arial"/>
                <w:b/>
                <w:szCs w:val="16"/>
                <w:lang w:val="cy-GB"/>
              </w:rPr>
              <w:t xml:space="preserve">5. </w:t>
            </w:r>
            <w:r w:rsidR="00593E24" w:rsidRPr="00513836">
              <w:rPr>
                <w:rFonts w:cs="Arial"/>
                <w:b/>
                <w:lang w:val="cy-GB"/>
              </w:rPr>
              <w:t>Sgiliau Trosglwyddadwy ar gyfer Bywyd ac Arfer Proffesiynol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BA9BB3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  <w:r w:rsidRPr="00513836">
              <w:rPr>
                <w:rFonts w:cs="Arial"/>
                <w:sz w:val="32"/>
                <w:lang w:val="cy-GB"/>
              </w:rPr>
              <w:t>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F40F93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4967C1B7" w14:textId="77777777" w:rsidTr="00593E24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E0B28A" w14:textId="6045446C" w:rsidR="00B8115D" w:rsidRPr="00513836" w:rsidRDefault="00593E24" w:rsidP="00593E24">
            <w:pPr>
              <w:spacing w:line="276" w:lineRule="auto"/>
              <w:jc w:val="both"/>
              <w:rPr>
                <w:rFonts w:cs="Arial"/>
                <w:i/>
                <w:color w:val="FF0000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Cyflwyniad:</w:t>
            </w:r>
            <w:r w:rsidR="00B8115D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eich cyflwyniad cyffredinol yn ystod y cyflwyniad.</w:t>
            </w:r>
            <w:r w:rsidR="00B8115D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Bydd angen i chi sicrhau eich bod wedi prawf ddarllen eich gwaith yn ofalus ac wedi defnyddio canllawiau cyflwyno’r brifysgol bob amser (5 marc)</w:t>
            </w:r>
          </w:p>
          <w:p w14:paraId="582E278E" w14:textId="77777777" w:rsidR="00B8115D" w:rsidRPr="00513836" w:rsidRDefault="00B8115D" w:rsidP="00B8115D">
            <w:pPr>
              <w:spacing w:line="276" w:lineRule="auto"/>
              <w:jc w:val="both"/>
              <w:rPr>
                <w:rFonts w:cs="Arial"/>
                <w:i/>
                <w:color w:val="FF0000"/>
                <w:sz w:val="22"/>
                <w:szCs w:val="22"/>
                <w:lang w:val="cy-GB"/>
              </w:rPr>
            </w:pPr>
          </w:p>
          <w:p w14:paraId="7816FC43" w14:textId="3C6FDFE9" w:rsidR="001D7858" w:rsidRPr="00513836" w:rsidRDefault="00593E24" w:rsidP="00593E24">
            <w:pPr>
              <w:spacing w:after="120" w:line="240" w:lineRule="auto"/>
              <w:rPr>
                <w:rFonts w:cs="Arial"/>
                <w:sz w:val="14"/>
                <w:szCs w:val="14"/>
                <w:lang w:val="cy-GB"/>
              </w:rPr>
            </w:pP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Darn adfyfyriol:</w:t>
            </w:r>
            <w:r w:rsidR="00B8115D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Dyfernir marciau yn yr adran hon am gyflwyniad cyffredinol eich darn adfyfyriol.</w:t>
            </w:r>
            <w:r w:rsidR="00B8115D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Dylech ddefnyddio Cymraeg neu Saesneg academaidd yn rhugl a hyderus gan gyfeirnodi’n briodol.</w:t>
            </w:r>
            <w:r w:rsidR="00B8115D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>Cofiwch brawf ddarllen eich gwaith cyn ei gyflwyno (5 marc)</w:t>
            </w:r>
            <w:r w:rsidR="00B8115D" w:rsidRPr="00513836">
              <w:rPr>
                <w:rFonts w:cs="Arial"/>
                <w:i/>
                <w:color w:val="FF0000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D882FD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FD01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  <w:tr w:rsidR="001D7858" w:rsidRPr="00513836" w14:paraId="586242B0" w14:textId="77777777" w:rsidTr="00593E24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65B8" w14:textId="77777777" w:rsidR="001D7858" w:rsidRPr="00513836" w:rsidRDefault="001D7858" w:rsidP="005C4A9B">
            <w:pPr>
              <w:spacing w:line="240" w:lineRule="auto"/>
              <w:rPr>
                <w:rFonts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E0E53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4EC2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32"/>
                <w:lang w:val="cy-GB"/>
              </w:rPr>
            </w:pPr>
          </w:p>
        </w:tc>
      </w:tr>
    </w:tbl>
    <w:p w14:paraId="4CA54E73" w14:textId="77777777" w:rsidR="001D7858" w:rsidRPr="00513836" w:rsidRDefault="001D7858" w:rsidP="001D7858">
      <w:pPr>
        <w:spacing w:line="240" w:lineRule="auto"/>
        <w:ind w:left="284" w:right="531"/>
        <w:rPr>
          <w:rFonts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D7858" w:rsidRPr="00513836" w14:paraId="67170465" w14:textId="77777777" w:rsidTr="005C4A9B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7CBF7CEC" w14:textId="41B4C2C7" w:rsidR="001D7858" w:rsidRPr="00513836" w:rsidRDefault="00593E24" w:rsidP="00593E24">
            <w:pPr>
              <w:spacing w:line="240" w:lineRule="auto"/>
              <w:rPr>
                <w:rFonts w:cs="Arial"/>
                <w:sz w:val="16"/>
                <w:szCs w:val="16"/>
                <w:lang w:val="cy-GB"/>
              </w:rPr>
            </w:pPr>
            <w:r w:rsidRPr="00513836">
              <w:rPr>
                <w:rFonts w:cs="Arial"/>
                <w:b/>
                <w:bCs/>
                <w:sz w:val="22"/>
                <w:szCs w:val="22"/>
                <w:lang w:val="cy-GB"/>
              </w:rPr>
              <w:t>Marc Asesiad (</w:t>
            </w:r>
            <w:r w:rsidRPr="00513836">
              <w:rPr>
                <w:rFonts w:cs="Arial"/>
                <w:sz w:val="16"/>
                <w:szCs w:val="16"/>
                <w:lang w:val="cy-GB"/>
              </w:rPr>
              <w:t>Mae marciau asesiadau’n amodol ar gadarnhad y Bwrdd Arholi.</w:t>
            </w:r>
            <w:r w:rsidR="001D7858" w:rsidRPr="00513836">
              <w:rPr>
                <w:rFonts w:cs="Arial"/>
                <w:sz w:val="16"/>
                <w:szCs w:val="16"/>
                <w:lang w:val="cy-GB"/>
              </w:rPr>
              <w:t xml:space="preserve">  </w:t>
            </w:r>
            <w:r w:rsidRPr="00513836">
              <w:rPr>
                <w:rFonts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</w:t>
            </w:r>
            <w:r w:rsidR="001D7858" w:rsidRPr="00513836">
              <w:rPr>
                <w:rFonts w:cs="Arial"/>
                <w:sz w:val="16"/>
                <w:szCs w:val="16"/>
                <w:lang w:val="cy-GB"/>
              </w:rPr>
              <w:t xml:space="preserve">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59286032" w14:textId="1474F83B" w:rsidR="001D7858" w:rsidRPr="00513836" w:rsidRDefault="00593E24" w:rsidP="00593E24">
            <w:pPr>
              <w:spacing w:line="240" w:lineRule="auto"/>
              <w:rPr>
                <w:rFonts w:cs="Arial"/>
                <w:b/>
                <w:bCs/>
                <w:sz w:val="16"/>
                <w:szCs w:val="16"/>
                <w:lang w:val="cy-GB"/>
              </w:rPr>
            </w:pPr>
            <w:r w:rsidRPr="00513836">
              <w:rPr>
                <w:rFonts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7CFF3EBE" w14:textId="77777777" w:rsidR="001D7858" w:rsidRPr="00513836" w:rsidRDefault="001D7858" w:rsidP="005C4A9B">
            <w:pPr>
              <w:spacing w:line="240" w:lineRule="auto"/>
              <w:jc w:val="right"/>
              <w:rPr>
                <w:rFonts w:cs="Arial"/>
                <w:b/>
                <w:bCs/>
                <w:lang w:val="cy-GB"/>
              </w:rPr>
            </w:pPr>
            <w:r w:rsidRPr="00513836">
              <w:rPr>
                <w:rFonts w:cs="Arial"/>
                <w:b/>
                <w:bCs/>
                <w:lang w:val="cy-GB"/>
              </w:rPr>
              <w:t>%</w:t>
            </w:r>
          </w:p>
        </w:tc>
      </w:tr>
      <w:tr w:rsidR="001D7858" w:rsidRPr="00513836" w14:paraId="449DB207" w14:textId="77777777" w:rsidTr="005C4A9B">
        <w:trPr>
          <w:cantSplit/>
        </w:trPr>
        <w:tc>
          <w:tcPr>
            <w:tcW w:w="6062" w:type="dxa"/>
            <w:vMerge/>
            <w:vAlign w:val="bottom"/>
          </w:tcPr>
          <w:p w14:paraId="79107CD1" w14:textId="77777777" w:rsidR="001D7858" w:rsidRPr="00513836" w:rsidRDefault="001D7858" w:rsidP="005C4A9B">
            <w:pPr>
              <w:spacing w:line="240" w:lineRule="auto"/>
              <w:rPr>
                <w:rFonts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08914DDF" w14:textId="15E987C7" w:rsidR="001D7858" w:rsidRPr="00513836" w:rsidRDefault="00593E24" w:rsidP="00593E24">
            <w:pPr>
              <w:spacing w:line="240" w:lineRule="auto"/>
              <w:rPr>
                <w:rFonts w:cs="Arial"/>
                <w:b/>
                <w:bCs/>
                <w:sz w:val="16"/>
                <w:szCs w:val="16"/>
                <w:lang w:val="cy-GB"/>
              </w:rPr>
            </w:pPr>
            <w:r w:rsidRPr="00513836">
              <w:rPr>
                <w:rFonts w:cs="Arial"/>
                <w:sz w:val="16"/>
                <w:szCs w:val="16"/>
                <w:lang w:val="cy-GB"/>
              </w:rPr>
              <w:t xml:space="preserve">Hyd at wythnos yn hwyr </w:t>
            </w:r>
            <w:r w:rsidRPr="00513836">
              <w:rPr>
                <w:rFonts w:cs="Arial"/>
                <w:sz w:val="12"/>
                <w:szCs w:val="12"/>
                <w:lang w:val="cy-GB"/>
              </w:rPr>
              <w:t>(uchafswm o 40%)</w:t>
            </w:r>
          </w:p>
        </w:tc>
        <w:tc>
          <w:tcPr>
            <w:tcW w:w="641" w:type="dxa"/>
            <w:vAlign w:val="bottom"/>
          </w:tcPr>
          <w:p w14:paraId="496525E0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486ACF40" w14:textId="77777777" w:rsidR="001D7858" w:rsidRPr="00513836" w:rsidRDefault="001D7858" w:rsidP="005C4A9B">
            <w:pPr>
              <w:spacing w:line="240" w:lineRule="auto"/>
              <w:ind w:leftChars="71" w:left="170"/>
              <w:rPr>
                <w:rFonts w:cs="Arial"/>
                <w:lang w:val="cy-GB"/>
              </w:rPr>
            </w:pPr>
          </w:p>
        </w:tc>
      </w:tr>
      <w:tr w:rsidR="001D7858" w:rsidRPr="00513836" w14:paraId="0F02C8CA" w14:textId="77777777" w:rsidTr="005C4A9B">
        <w:trPr>
          <w:cantSplit/>
        </w:trPr>
        <w:tc>
          <w:tcPr>
            <w:tcW w:w="6062" w:type="dxa"/>
            <w:vMerge/>
            <w:vAlign w:val="bottom"/>
          </w:tcPr>
          <w:p w14:paraId="70C37FF8" w14:textId="77777777" w:rsidR="001D7858" w:rsidRPr="00513836" w:rsidRDefault="001D7858" w:rsidP="005C4A9B">
            <w:pPr>
              <w:spacing w:line="240" w:lineRule="auto"/>
              <w:rPr>
                <w:rFonts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17114D99" w14:textId="223226C8" w:rsidR="001D7858" w:rsidRPr="00513836" w:rsidRDefault="00593E24" w:rsidP="00593E24">
            <w:pPr>
              <w:spacing w:line="240" w:lineRule="auto"/>
              <w:rPr>
                <w:rFonts w:cs="Arial"/>
                <w:b/>
                <w:bCs/>
                <w:sz w:val="16"/>
                <w:szCs w:val="16"/>
                <w:lang w:val="cy-GB"/>
              </w:rPr>
            </w:pPr>
            <w:r w:rsidRPr="00513836">
              <w:rPr>
                <w:rFonts w:cs="Arial"/>
                <w:sz w:val="16"/>
                <w:szCs w:val="16"/>
                <w:lang w:val="cy-GB"/>
              </w:rPr>
              <w:t>Dros wythnos yn hwyr (</w:t>
            </w:r>
            <w:r w:rsidRPr="00513836">
              <w:rPr>
                <w:rFonts w:cs="Arial"/>
                <w:sz w:val="12"/>
                <w:szCs w:val="12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0DDAADD8" w14:textId="77777777" w:rsidR="001D7858" w:rsidRPr="00513836" w:rsidRDefault="001D7858" w:rsidP="005C4A9B">
            <w:pPr>
              <w:spacing w:line="240" w:lineRule="auto"/>
              <w:jc w:val="center"/>
              <w:rPr>
                <w:rFonts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194BE0FB" w14:textId="77777777" w:rsidR="001D7858" w:rsidRPr="00513836" w:rsidRDefault="001D7858" w:rsidP="005C4A9B">
            <w:pPr>
              <w:spacing w:line="240" w:lineRule="auto"/>
              <w:ind w:firstLineChars="141" w:firstLine="338"/>
              <w:rPr>
                <w:rFonts w:cs="Arial"/>
                <w:lang w:val="cy-GB"/>
              </w:rPr>
            </w:pPr>
          </w:p>
        </w:tc>
      </w:tr>
    </w:tbl>
    <w:p w14:paraId="78DDAB6C" w14:textId="77777777" w:rsidR="001D7858" w:rsidRPr="00513836" w:rsidRDefault="001D7858" w:rsidP="001D7858">
      <w:pPr>
        <w:spacing w:line="240" w:lineRule="auto"/>
        <w:rPr>
          <w:rFonts w:cs="Arial"/>
          <w:lang w:val="cy-GB"/>
        </w:rPr>
      </w:pPr>
    </w:p>
    <w:p w14:paraId="2216FC6F" w14:textId="77777777" w:rsidR="00D06058" w:rsidRPr="00513836" w:rsidRDefault="00066984" w:rsidP="00EE640F">
      <w:pPr>
        <w:pStyle w:val="Heading2"/>
        <w:spacing w:line="276" w:lineRule="auto"/>
        <w:rPr>
          <w:lang w:val="cy-GB"/>
        </w:rPr>
      </w:pPr>
      <w:r w:rsidRPr="00513836">
        <w:rPr>
          <w:lang w:val="cy-GB"/>
        </w:rPr>
        <w:br w:type="textWrapping" w:clear="all"/>
      </w:r>
      <w:bookmarkStart w:id="16" w:name="_Toc48725200"/>
      <w:bookmarkStart w:id="17" w:name="_Toc48725264"/>
    </w:p>
    <w:p w14:paraId="55B33694" w14:textId="3C714708" w:rsidR="00066984" w:rsidRPr="00513836" w:rsidRDefault="00D06058" w:rsidP="00591FB4">
      <w:pPr>
        <w:spacing w:line="240" w:lineRule="auto"/>
        <w:rPr>
          <w:b/>
          <w:lang w:val="cy-GB"/>
        </w:rPr>
        <w:sectPr w:rsidR="00066984" w:rsidRPr="00513836" w:rsidSect="00F61A20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  <w:r w:rsidRPr="00513836">
        <w:rPr>
          <w:lang w:val="cy-GB"/>
        </w:rPr>
        <w:br w:type="page"/>
      </w:r>
      <w:bookmarkEnd w:id="16"/>
      <w:bookmarkEnd w:id="17"/>
    </w:p>
    <w:p w14:paraId="1C2776EB" w14:textId="77777777" w:rsidR="008E7BE9" w:rsidRPr="00513836" w:rsidRDefault="008E7BE9" w:rsidP="00EE640F">
      <w:pPr>
        <w:spacing w:line="276" w:lineRule="auto"/>
        <w:rPr>
          <w:rFonts w:cs="Arial"/>
          <w:lang w:val="cy-GB"/>
        </w:rPr>
      </w:pPr>
    </w:p>
    <w:p w14:paraId="15342E60" w14:textId="77777777" w:rsidR="008E7BE9" w:rsidRPr="00513836" w:rsidRDefault="008E7BE9" w:rsidP="00EE640F">
      <w:pPr>
        <w:spacing w:line="276" w:lineRule="auto"/>
        <w:rPr>
          <w:rFonts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ACB9CA"/>
        <w:tblLook w:val="04A0" w:firstRow="1" w:lastRow="0" w:firstColumn="1" w:lastColumn="0" w:noHBand="0" w:noVBand="1"/>
      </w:tblPr>
      <w:tblGrid>
        <w:gridCol w:w="13858"/>
      </w:tblGrid>
      <w:tr w:rsidR="008E7BE9" w:rsidRPr="00513836" w14:paraId="2C3D23C9" w14:textId="77777777" w:rsidTr="00593E24">
        <w:tc>
          <w:tcPr>
            <w:tcW w:w="13858" w:type="dxa"/>
            <w:shd w:val="clear" w:color="auto" w:fill="ACB9CA"/>
          </w:tcPr>
          <w:p w14:paraId="5E63CC27" w14:textId="08AD9A59" w:rsidR="008E7BE9" w:rsidRPr="00513836" w:rsidRDefault="00593E24" w:rsidP="00593E24">
            <w:pPr>
              <w:pStyle w:val="Heading2"/>
              <w:spacing w:line="276" w:lineRule="auto"/>
              <w:rPr>
                <w:lang w:val="cy-GB"/>
              </w:rPr>
            </w:pPr>
            <w:bookmarkStart w:id="18" w:name="_Toc146716092"/>
            <w:r w:rsidRPr="00513836">
              <w:rPr>
                <w:lang w:val="cy-GB"/>
              </w:rPr>
              <w:t>MEINI PRAWF ASESU GENERIG</w:t>
            </w:r>
            <w:bookmarkEnd w:id="18"/>
          </w:p>
        </w:tc>
      </w:tr>
    </w:tbl>
    <w:tbl>
      <w:tblPr>
        <w:tblStyle w:val="TableGrid"/>
        <w:tblpPr w:leftFromText="180" w:rightFromText="180" w:vertAnchor="text" w:horzAnchor="margin" w:tblpY="269"/>
        <w:tblW w:w="0" w:type="auto"/>
        <w:tblLayout w:type="fixed"/>
        <w:tblLook w:val="04A0" w:firstRow="1" w:lastRow="0" w:firstColumn="1" w:lastColumn="0" w:noHBand="0" w:noVBand="1"/>
      </w:tblPr>
      <w:tblGrid>
        <w:gridCol w:w="13948"/>
      </w:tblGrid>
      <w:tr w:rsidR="00066984" w:rsidRPr="00513836" w14:paraId="40DF62E7" w14:textId="77777777" w:rsidTr="00593E24">
        <w:tc>
          <w:tcPr>
            <w:tcW w:w="13948" w:type="dxa"/>
            <w:shd w:val="clear" w:color="auto" w:fill="ACB9CA"/>
          </w:tcPr>
          <w:p w14:paraId="0760958A" w14:textId="2FA120C6" w:rsidR="00066984" w:rsidRPr="00513836" w:rsidRDefault="00593E24" w:rsidP="00593E24">
            <w:pPr>
              <w:spacing w:line="276" w:lineRule="auto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22"/>
                <w:szCs w:val="22"/>
                <w:lang w:val="cy-GB"/>
              </w:rPr>
              <w:t>Lefel 4</w:t>
            </w:r>
          </w:p>
        </w:tc>
      </w:tr>
      <w:tr w:rsidR="00066984" w:rsidRPr="00513836" w14:paraId="779BC76C" w14:textId="77777777" w:rsidTr="00593E24">
        <w:tc>
          <w:tcPr>
            <w:tcW w:w="13948" w:type="dxa"/>
            <w:shd w:val="clear" w:color="auto" w:fill="D9E2F3"/>
          </w:tcPr>
          <w:p w14:paraId="7FF91CAC" w14:textId="6A39E53B" w:rsidR="00066984" w:rsidRPr="00513836" w:rsidRDefault="00593E24" w:rsidP="00507DDB">
            <w:pPr>
              <w:spacing w:line="276" w:lineRule="auto"/>
              <w:rPr>
                <w:rFonts w:eastAsia="Arial" w:cs="Arial"/>
                <w:spacing w:val="-1"/>
                <w:sz w:val="22"/>
                <w:szCs w:val="22"/>
                <w:lang w:val="cy-GB"/>
              </w:rPr>
            </w:pPr>
            <w:r w:rsidRPr="00513836">
              <w:rPr>
                <w:rFonts w:eastAsia="Arial" w:cs="Arial"/>
                <w:spacing w:val="-1"/>
                <w:sz w:val="22"/>
                <w:szCs w:val="22"/>
                <w:lang w:val="cy-GB"/>
              </w:rPr>
              <w:t>Yn unol â’r Fframwaith Cymwysterau Addysg Uwch, ar ddiwedd Lefel 4 disgwylir y bydd myfyrwyr wedi arddangos gwybodaeth am gysyniadau ac egwyddorion sylfaenol pwnc, ynghyd â gallu i werthuso a dehongli’r rhain yng nghyd-destun y maes astudio hwnnw.</w:t>
            </w:r>
            <w:r w:rsidR="00066984" w:rsidRPr="00513836">
              <w:rPr>
                <w:rFonts w:eastAsia="Arial" w:cs="Arial"/>
                <w:spacing w:val="-1"/>
                <w:sz w:val="22"/>
                <w:szCs w:val="22"/>
                <w:lang w:val="cy-GB"/>
              </w:rPr>
              <w:t xml:space="preserve"> </w:t>
            </w:r>
            <w:r w:rsidRPr="00513836">
              <w:rPr>
                <w:rFonts w:eastAsia="Arial" w:cs="Arial"/>
                <w:spacing w:val="-1"/>
                <w:sz w:val="22"/>
                <w:szCs w:val="22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="00066984" w:rsidRPr="00513836">
              <w:rPr>
                <w:rFonts w:eastAsia="Arial" w:cs="Arial"/>
                <w:spacing w:val="-1"/>
                <w:sz w:val="22"/>
                <w:szCs w:val="22"/>
                <w:lang w:val="cy-GB"/>
              </w:rPr>
              <w:t xml:space="preserve"> </w:t>
            </w:r>
            <w:r w:rsidR="00507DDB" w:rsidRPr="00513836">
              <w:rPr>
                <w:rFonts w:eastAsia="Arial" w:cs="Arial"/>
                <w:spacing w:val="-1"/>
                <w:sz w:val="22"/>
                <w:szCs w:val="22"/>
                <w:lang w:val="cy-GB"/>
              </w:rPr>
              <w:t>Byddant wedi dysgu sut i werthuso dulliau gwahanol o ddatrys problemau, a byddant yn gallu cyfleu canlyniadau eu hastudiaeth/gwaith mewn modd cywir a dibynadwy, gyda dadleuon strwythuredig a chydlynol.</w:t>
            </w:r>
            <w:r w:rsidR="00066984" w:rsidRPr="00513836">
              <w:rPr>
                <w:sz w:val="22"/>
                <w:szCs w:val="22"/>
                <w:lang w:val="cy-GB"/>
              </w:rPr>
              <w:t xml:space="preserve"> </w:t>
            </w:r>
            <w:r w:rsidR="00507DDB" w:rsidRPr="00513836">
              <w:rPr>
                <w:sz w:val="22"/>
                <w:szCs w:val="22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14:paraId="5EB89DE8" w14:textId="77777777" w:rsidR="008E7BE9" w:rsidRPr="00513836" w:rsidRDefault="008E7BE9" w:rsidP="00EE640F">
      <w:pPr>
        <w:pStyle w:val="NormalWeb"/>
        <w:spacing w:line="276" w:lineRule="auto"/>
        <w:rPr>
          <w:rFonts w:cs="Arial"/>
          <w:color w:val="303B44"/>
          <w:sz w:val="22"/>
          <w:szCs w:val="22"/>
          <w:lang w:val="cy-GB"/>
        </w:rPr>
      </w:pPr>
    </w:p>
    <w:p w14:paraId="7D62D461" w14:textId="77777777" w:rsidR="008E7BE9" w:rsidRPr="00513836" w:rsidRDefault="008E7BE9" w:rsidP="00EE640F">
      <w:pPr>
        <w:spacing w:line="276" w:lineRule="auto"/>
        <w:rPr>
          <w:rFonts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B307B" w:rsidRPr="00513836" w14:paraId="117E1B91" w14:textId="77777777" w:rsidTr="008E7BE9">
        <w:trPr>
          <w:tblHeader/>
        </w:trPr>
        <w:tc>
          <w:tcPr>
            <w:tcW w:w="1735" w:type="dxa"/>
            <w:shd w:val="clear" w:color="auto" w:fill="ACB9CA"/>
          </w:tcPr>
          <w:p w14:paraId="2596DAFA" w14:textId="72ADC971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ACB9CA"/>
            <w:vAlign w:val="center"/>
          </w:tcPr>
          <w:p w14:paraId="58E6BA7C" w14:textId="329EF216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0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ACB9CA"/>
            <w:vAlign w:val="center"/>
          </w:tcPr>
          <w:p w14:paraId="10EC8580" w14:textId="79E75C98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0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ACB9CA"/>
            <w:vAlign w:val="center"/>
          </w:tcPr>
          <w:p w14:paraId="6CD28F17" w14:textId="77777777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BODDHAOL</w:t>
            </w:r>
          </w:p>
          <w:p w14:paraId="53007BC7" w14:textId="64C853CC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0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(3</w:t>
            </w:r>
            <w:r w:rsidRPr="00513836">
              <w:rPr>
                <w:rFonts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ACB9CA"/>
            <w:vAlign w:val="center"/>
          </w:tcPr>
          <w:p w14:paraId="63AD94CE" w14:textId="77777777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DA</w:t>
            </w:r>
          </w:p>
          <w:p w14:paraId="0EFE8AD4" w14:textId="15328346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0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ACB9CA"/>
            <w:vAlign w:val="center"/>
          </w:tcPr>
          <w:p w14:paraId="0ECB9016" w14:textId="77777777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DA IAWN</w:t>
            </w:r>
          </w:p>
          <w:p w14:paraId="485A2803" w14:textId="326364D3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0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ACB9CA"/>
            <w:vAlign w:val="center"/>
          </w:tcPr>
          <w:p w14:paraId="1E656CEF" w14:textId="77777777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RHAGOROL</w:t>
            </w:r>
          </w:p>
          <w:p w14:paraId="588A392B" w14:textId="3410D2BC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0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(1</w:t>
            </w:r>
            <w:r w:rsidRPr="00513836">
              <w:rPr>
                <w:rFonts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ACB9CA"/>
            <w:vAlign w:val="center"/>
          </w:tcPr>
          <w:p w14:paraId="07112370" w14:textId="77777777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18"/>
                <w:szCs w:val="18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EITHRIADOL</w:t>
            </w:r>
          </w:p>
          <w:p w14:paraId="3585B2D3" w14:textId="378936FC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0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(1</w:t>
            </w:r>
            <w:r w:rsidRPr="00513836">
              <w:rPr>
                <w:rFonts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5B307B" w:rsidRPr="00513836" w14:paraId="76175DBD" w14:textId="77777777" w:rsidTr="008E7BE9">
        <w:trPr>
          <w:tblHeader/>
        </w:trPr>
        <w:tc>
          <w:tcPr>
            <w:tcW w:w="1735" w:type="dxa"/>
            <w:shd w:val="clear" w:color="auto" w:fill="ACB9CA"/>
          </w:tcPr>
          <w:p w14:paraId="1E5A74F1" w14:textId="31B0D347" w:rsidR="005B307B" w:rsidRPr="00513836" w:rsidRDefault="005B307B" w:rsidP="005B307B">
            <w:pPr>
              <w:spacing w:line="240" w:lineRule="auto"/>
              <w:ind w:left="171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eastAsia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ACB9CA"/>
            <w:vAlign w:val="bottom"/>
          </w:tcPr>
          <w:p w14:paraId="2C6CB7A3" w14:textId="6737E1CE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ACB9CA"/>
            <w:vAlign w:val="bottom"/>
          </w:tcPr>
          <w:p w14:paraId="71AA3A12" w14:textId="23BF6F3A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30-39%</w:t>
            </w:r>
          </w:p>
        </w:tc>
        <w:tc>
          <w:tcPr>
            <w:tcW w:w="1736" w:type="dxa"/>
            <w:shd w:val="clear" w:color="auto" w:fill="ACB9CA"/>
            <w:vAlign w:val="bottom"/>
          </w:tcPr>
          <w:p w14:paraId="009CE6F7" w14:textId="589B2987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40-49%</w:t>
            </w:r>
          </w:p>
        </w:tc>
        <w:tc>
          <w:tcPr>
            <w:tcW w:w="1736" w:type="dxa"/>
            <w:shd w:val="clear" w:color="auto" w:fill="ACB9CA"/>
            <w:vAlign w:val="bottom"/>
          </w:tcPr>
          <w:p w14:paraId="02BBE6AB" w14:textId="15A4F762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ACB9CA"/>
            <w:vAlign w:val="bottom"/>
          </w:tcPr>
          <w:p w14:paraId="3E0FEE49" w14:textId="17285058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ACB9CA"/>
            <w:vAlign w:val="bottom"/>
          </w:tcPr>
          <w:p w14:paraId="72BEE205" w14:textId="6FDF4C33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ACB9CA"/>
          </w:tcPr>
          <w:p w14:paraId="4D3CDE65" w14:textId="5D9CA75E" w:rsidR="005B307B" w:rsidRPr="00513836" w:rsidRDefault="005B307B" w:rsidP="005B307B">
            <w:pPr>
              <w:spacing w:line="240" w:lineRule="auto"/>
              <w:jc w:val="center"/>
              <w:rPr>
                <w:rFonts w:cs="Arial"/>
                <w:b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5B307B" w:rsidRPr="00513836" w14:paraId="6F8F4175" w14:textId="77777777" w:rsidTr="008E7BE9">
        <w:tc>
          <w:tcPr>
            <w:tcW w:w="1735" w:type="dxa"/>
            <w:shd w:val="clear" w:color="auto" w:fill="ACB9CA"/>
          </w:tcPr>
          <w:p w14:paraId="7211A415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lang w:val="cy-GB"/>
              </w:rPr>
            </w:pPr>
            <w:r w:rsidRPr="00513836">
              <w:rPr>
                <w:rFonts w:eastAsia="Arial" w:cs="Arial"/>
                <w:b/>
                <w:bCs/>
                <w:lang w:val="cy-GB"/>
              </w:rPr>
              <w:t>Ymgysylltu â llenyddiaeth</w:t>
            </w:r>
          </w:p>
          <w:p w14:paraId="4201F3CE" w14:textId="29D0A64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  <w:lang w:val="cy-GB"/>
              </w:rPr>
            </w:pPr>
            <w:r w:rsidRPr="00513836">
              <w:rPr>
                <w:rFonts w:eastAsia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 w:rsidRPr="00513836">
              <w:rPr>
                <w:rFonts w:eastAsia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50F8064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Fawr ddim neu ddim tystiolaeth o ddarllen a/neu mae dibyniaeth ar ffynonellau amhriodol. </w:t>
            </w:r>
          </w:p>
          <w:p w14:paraId="5EBD539E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>Safbwyntiau a chanfyddiadau ar y cyfan heb gefnogaeth ac yn anawdurdodol.</w:t>
            </w:r>
          </w:p>
          <w:p w14:paraId="00650BF0" w14:textId="0D535E2E" w:rsidR="005B307B" w:rsidRPr="00513836" w:rsidRDefault="00843337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Cs w:val="24"/>
                <w:lang w:val="cy-GB"/>
              </w:rPr>
              <w:t xml:space="preserve">Defnyddir arferion cyfeirnodi mewn modd </w:t>
            </w:r>
            <w:proofErr w:type="spellStart"/>
            <w:r w:rsidRPr="00513836">
              <w:rPr>
                <w:rFonts w:cs="Arial"/>
                <w:szCs w:val="24"/>
                <w:lang w:val="cy-GB"/>
              </w:rPr>
              <w:lastRenderedPageBreak/>
              <w:t>anghydlynol</w:t>
            </w:r>
            <w:proofErr w:type="spellEnd"/>
            <w:r w:rsidRPr="00513836">
              <w:rPr>
                <w:rFonts w:cs="Arial"/>
                <w:szCs w:val="24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0BE5B660" w14:textId="347FDB8C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Ymgysylltu gwael â darllen hanfodol.  Dim tystiolaeth o ddarllen ehangach.  Yn dibynnu ar ffynonellau amhriodol, a/neu yn defnyddio ffynonellau’n ddiofal. Yn ddibynnol iawn ar wybodaeth a gafwyd drwy gyswllt â’r </w:t>
            </w:r>
            <w:r w:rsidRPr="00513836">
              <w:rPr>
                <w:rFonts w:cs="Arial"/>
                <w:lang w:val="cy-GB"/>
              </w:rPr>
              <w:lastRenderedPageBreak/>
              <w:t xml:space="preserve">dosbarth.  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C972BBB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Ymgysylltu ag ystod gyfyngedig o ffynonellau perthnasol a chredadwy ar y cyfan ond â rhywfaint o ddibyniaeth ar wybodaeth a gafwyd drwy gyswllt â’r dosbarth.  Peth esgeulustod a mân wallau. </w:t>
            </w:r>
          </w:p>
          <w:p w14:paraId="75A42704" w14:textId="4E75B0F9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Arferion cyfeirnodi’n amlwg ond heb eu </w:t>
            </w:r>
            <w:r w:rsidRPr="00513836">
              <w:rPr>
                <w:rFonts w:cs="Arial"/>
                <w:lang w:val="cy-GB"/>
              </w:rPr>
              <w:lastRenderedPageBreak/>
              <w:t xml:space="preserve">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AE9EFA" w14:textId="3EB346F3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Ymgysylltu ag ystod briodol o lenyddiaeth, yn cynnwys ffynonellau a gyrchwyd yn annibynnol.  Rhywfaint o orddibyniaeth ar destunau’n hytrach na ffynonellau eraill.  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C4271C7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Ymgysylltu ag ystod eang o lenyddiaeth, yn cynnwys ffynonellau a gyrchwyd yn annibynnol. </w:t>
            </w:r>
          </w:p>
          <w:p w14:paraId="2A000035" w14:textId="6F5DFA35" w:rsidR="005B307B" w:rsidRPr="00513836" w:rsidRDefault="00843337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Cs w:val="24"/>
                <w:lang w:val="cy-GB"/>
              </w:rPr>
              <w:t>Detholiad o ffynonellau perthnasol a chredadwy.  Cyfeirnodi graenus ar y cyfan, â braidd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94840A6" w14:textId="6F5AD40F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Ymgysylltu ag ystod helaeth o lenyddiaeth berthnasol a chredadwy.  Cymhwyso cyfeirnodi’n gyson gywir.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E3D98E" w14:textId="5CA4866A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>Ymgysylltu eithriadol ag ystod helaeth o lenyddiaeth berthnasol a chredadwy.  Sgiliau cyfeirnodi lefel uchel wedi’u cymhwyso’n gyson.</w:t>
            </w:r>
          </w:p>
        </w:tc>
      </w:tr>
      <w:tr w:rsidR="005B307B" w:rsidRPr="00513836" w14:paraId="2CEED15F" w14:textId="77777777" w:rsidTr="008E7BE9">
        <w:tc>
          <w:tcPr>
            <w:tcW w:w="1735" w:type="dxa"/>
            <w:shd w:val="clear" w:color="auto" w:fill="ACB9CA"/>
          </w:tcPr>
          <w:p w14:paraId="69DDA3DA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lang w:val="cy-GB"/>
              </w:rPr>
            </w:pPr>
            <w:r w:rsidRPr="00513836">
              <w:rPr>
                <w:rFonts w:eastAsia="Arial" w:cs="Arial"/>
                <w:b/>
                <w:bCs/>
                <w:lang w:val="cy-GB"/>
              </w:rPr>
              <w:t>Gwybodaeth a dealltwriaeth</w:t>
            </w:r>
          </w:p>
          <w:p w14:paraId="5BE2E351" w14:textId="76E3C77F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eastAsia="Arial" w:cs="Arial"/>
                <w:bCs/>
                <w:sz w:val="18"/>
                <w:szCs w:val="18"/>
                <w:lang w:val="cy-GB"/>
              </w:rPr>
              <w:t>(Gwybodaeth am gysyniadau ac egwyddorion gwaelodol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C76360" w14:textId="30421E4A" w:rsidR="005B307B" w:rsidRPr="00513836" w:rsidRDefault="005B307B" w:rsidP="005B307B">
            <w:pPr>
              <w:spacing w:after="120"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Bylchau mawr yn y wybodaeth a’r ddealltwriaeth o gysyniadau ac egwyddorion gwaelodol sylfaenol y deunydd pwnc. Yn cynnwys deunydd amherthnasol.   Anghywirdebau sylweddol.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6C28C21" w14:textId="12EF9265" w:rsidR="005B307B" w:rsidRPr="00513836" w:rsidRDefault="005B307B" w:rsidP="005B307B">
            <w:pPr>
              <w:spacing w:after="120"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Bylchau yn y wybodaeth am y cysyniadau a’r egwyddorion gwaelodol sylfaenol, gyda dealltwriaeth ddiffygiol neu arwynebol.  Rhai anghywirdebau sylweddol a/neu ddeunydd amherthnasol. 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2DD932E" w14:textId="438F43FF" w:rsidR="005B307B" w:rsidRPr="00513836" w:rsidRDefault="005B307B" w:rsidP="005B307B">
            <w:pPr>
              <w:spacing w:after="120"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Gwybodaeth a dealltwriaeth gyfyngedig o’r cysyniadau a’r egwyddorion gwaelodol sylfaenol yn y maes pwnc. Gall rhai elfennau fod ar goll.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292F8DA" w14:textId="5DF30582" w:rsidR="005B307B" w:rsidRPr="00513836" w:rsidRDefault="005B307B" w:rsidP="005B307B">
            <w:pPr>
              <w:spacing w:after="120"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Mae’r wybodaeth am y cysyniadau a’r egwyddorion gwaelodol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EA3C3FD" w14:textId="2E53502C" w:rsidR="005B307B" w:rsidRPr="00513836" w:rsidRDefault="005B307B" w:rsidP="005B307B">
            <w:pPr>
              <w:spacing w:after="120"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Gwybodaeth gymwys am y cysyniadau a’r egwyddorion gwaelodol sylfaenol.  Arddengys ddealltwriaeth dda iawn. 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2A2822" w14:textId="657C4D52" w:rsidR="005B307B" w:rsidRPr="00513836" w:rsidRDefault="005B307B" w:rsidP="005B307B">
            <w:pPr>
              <w:spacing w:after="120"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Gwybodaeth a dealltwriaeth ragorol o gysyniadau ac egwyddorion gwaelodol sylfaenol y pwnc.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FDF7FD4" w14:textId="1A989CB9" w:rsidR="005B307B" w:rsidRPr="00513836" w:rsidRDefault="005B307B" w:rsidP="005B307B">
            <w:pPr>
              <w:spacing w:after="120"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>Gwybodaeth a dealltwriaeth eithriadol a manwl  o’r cysyniadau a’r egwyddorion gwaelodol sylfaenol</w:t>
            </w:r>
          </w:p>
        </w:tc>
      </w:tr>
      <w:tr w:rsidR="005B307B" w:rsidRPr="00513836" w14:paraId="64095DEF" w14:textId="77777777" w:rsidTr="008E7BE9">
        <w:tc>
          <w:tcPr>
            <w:tcW w:w="1735" w:type="dxa"/>
            <w:shd w:val="clear" w:color="auto" w:fill="ACB9CA"/>
          </w:tcPr>
          <w:p w14:paraId="6BC130F5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lang w:val="cy-GB"/>
              </w:rPr>
            </w:pPr>
            <w:r w:rsidRPr="00513836">
              <w:rPr>
                <w:rFonts w:eastAsia="Arial" w:cs="Arial"/>
                <w:b/>
                <w:bCs/>
                <w:spacing w:val="1"/>
                <w:lang w:val="cy-GB"/>
              </w:rPr>
              <w:t>Sgiliau gwybyddol a deallusol</w:t>
            </w:r>
            <w:r w:rsidRPr="00513836">
              <w:rPr>
                <w:rFonts w:eastAsia="Arial" w:cs="Arial"/>
                <w:b/>
                <w:bCs/>
                <w:lang w:val="cy-GB"/>
              </w:rPr>
              <w:t xml:space="preserve"> </w:t>
            </w:r>
          </w:p>
          <w:p w14:paraId="6D801958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Cs/>
                <w:sz w:val="18"/>
                <w:szCs w:val="18"/>
                <w:lang w:val="cy-GB"/>
              </w:rPr>
            </w:pPr>
            <w:r w:rsidRPr="00513836">
              <w:rPr>
                <w:rFonts w:eastAsia="Arial" w:cs="Arial"/>
                <w:bCs/>
                <w:sz w:val="18"/>
                <w:szCs w:val="18"/>
                <w:lang w:val="cy-GB"/>
              </w:rPr>
              <w:t xml:space="preserve">(Gwerthuso cysyniadau ac egwyddorion gwaelodol sylfaenol pwnc a dehongli data </w:t>
            </w:r>
            <w:r w:rsidRPr="00513836">
              <w:rPr>
                <w:rFonts w:eastAsia="Arial" w:cs="Arial"/>
                <w:bCs/>
                <w:sz w:val="18"/>
                <w:szCs w:val="18"/>
                <w:lang w:val="cy-GB"/>
              </w:rPr>
              <w:lastRenderedPageBreak/>
              <w:t xml:space="preserve">ansoddol a meintiol er mwyn datblygu llinynnau dadl a ffurfio barn gadarn.) </w:t>
            </w:r>
          </w:p>
          <w:p w14:paraId="66592600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Cs/>
                <w:sz w:val="18"/>
                <w:szCs w:val="18"/>
                <w:lang w:val="cy-GB"/>
              </w:rPr>
            </w:pPr>
          </w:p>
          <w:p w14:paraId="492506DD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Cs/>
                <w:sz w:val="22"/>
                <w:szCs w:val="22"/>
                <w:lang w:val="cy-GB"/>
              </w:rPr>
            </w:pPr>
          </w:p>
        </w:tc>
        <w:tc>
          <w:tcPr>
            <w:tcW w:w="1736" w:type="dxa"/>
          </w:tcPr>
          <w:p w14:paraId="0513B089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Gwaith hollol neu bron yn hollol ddisgrifiadol.  Fawr ddim neu ddim gwerthuso o’r cysyniadau </w:t>
            </w:r>
            <w:r w:rsidRPr="00513836">
              <w:rPr>
                <w:rFonts w:cs="Arial"/>
                <w:lang w:val="cy-GB"/>
              </w:rPr>
              <w:lastRenderedPageBreak/>
              <w:t xml:space="preserve">a’r egwyddorion gwaelodol sylfaenol. </w:t>
            </w:r>
          </w:p>
          <w:p w14:paraId="5F6825C6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Wedi methu datblygu dadleuon, gan arwain at farn afresymegol neu annilys.  Fawr ddim neu ddim defnydd o dystiolaeth i gefnogi barn. </w:t>
            </w:r>
          </w:p>
          <w:p w14:paraId="31CD0C16" w14:textId="77777777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</w:p>
        </w:tc>
        <w:tc>
          <w:tcPr>
            <w:tcW w:w="1736" w:type="dxa"/>
          </w:tcPr>
          <w:p w14:paraId="3FEDCC06" w14:textId="3378D252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Gwaith disgrifiadol ar y cyfan, gyda gwerthuso arwynebol o’r cysyniadau a’r egwyddorion </w:t>
            </w:r>
            <w:r w:rsidRPr="00513836">
              <w:rPr>
                <w:rFonts w:cs="Arial"/>
                <w:lang w:val="cy-GB"/>
              </w:rPr>
              <w:lastRenderedPageBreak/>
              <w:t xml:space="preserve">gwaelodol sylfaenol.  Dehongli data’n wan, datblygu dadleuon a barn yn ddiffygiol.  Derbynnir gwybodaeth yn anfeirniadol, defnyddia ddatganiadau cyffredinol heb fawr o dystiolaeth a barn heb sail.  Syniadau </w:t>
            </w:r>
            <w:proofErr w:type="spellStart"/>
            <w:r w:rsidRPr="00513836">
              <w:rPr>
                <w:rFonts w:cs="Arial"/>
                <w:lang w:val="cy-GB"/>
              </w:rPr>
              <w:t>weithiau’n</w:t>
            </w:r>
            <w:proofErr w:type="spellEnd"/>
            <w:r w:rsidRPr="00513836">
              <w:rPr>
                <w:rFonts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3D296D07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Ymgais cyfyngedig at werthuso’r cysyniadau a’r egwyddorion gwaelodol sylfaenol, gan </w:t>
            </w:r>
            <w:r w:rsidRPr="00513836">
              <w:rPr>
                <w:rFonts w:cs="Arial"/>
                <w:lang w:val="cy-GB"/>
              </w:rPr>
              <w:lastRenderedPageBreak/>
              <w:t xml:space="preserve">dueddu tuag at ddisgrifio. </w:t>
            </w:r>
          </w:p>
          <w:p w14:paraId="79488C31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Gall ddehongli data ansoddol a meintiol ond â rhai gwallau.  Peth tystiolaeth i gefnogi dadleuon cynyddol a barn  ond gall y rhain fod heb eu datblygu’n ddigonol neu ag ychydig o anghysondeb / camddehongli. </w:t>
            </w:r>
          </w:p>
          <w:p w14:paraId="7FD8715F" w14:textId="77777777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</w:p>
        </w:tc>
        <w:tc>
          <w:tcPr>
            <w:tcW w:w="1736" w:type="dxa"/>
          </w:tcPr>
          <w:p w14:paraId="32F2A633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Gwerthuso da o’r cysyniadau a’r egwyddorion gwaelodol sylfaenol.  Gall </w:t>
            </w:r>
            <w:r w:rsidRPr="00513836">
              <w:rPr>
                <w:rFonts w:cs="Arial"/>
                <w:lang w:val="cy-GB"/>
              </w:rPr>
              <w:lastRenderedPageBreak/>
              <w:t xml:space="preserve">ddehongli data ansoddol a meintiol, gyda mân wallau. </w:t>
            </w:r>
          </w:p>
          <w:p w14:paraId="21DEBB23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>Gallu cynyddol i ddefnyddio tystiolaeth i gefnogi’r ddadl.</w:t>
            </w:r>
          </w:p>
          <w:p w14:paraId="5F80C4DB" w14:textId="78BDE190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Dadleuon dilys a barn resymegol ar y cyfan. </w:t>
            </w:r>
            <w:r w:rsidRPr="00513836">
              <w:rPr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278345D4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Gwerthuso graenus o’r cysyniadau a’r egwyddorion gwaelodol sylfaenol.  Gall </w:t>
            </w:r>
            <w:r w:rsidRPr="00513836">
              <w:rPr>
                <w:rFonts w:cs="Arial"/>
                <w:lang w:val="cy-GB"/>
              </w:rPr>
              <w:lastRenderedPageBreak/>
              <w:t xml:space="preserve">ddehongli data ansoddol a meintiol yn gywir.  Gallu i ddyfeisio  dadleuon gan ddefnyddio tystiolaeth i lunio barn sy’n briodol a dilys ar y cyfan.  </w:t>
            </w:r>
          </w:p>
          <w:p w14:paraId="6BDFDFC2" w14:textId="77777777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</w:p>
        </w:tc>
        <w:tc>
          <w:tcPr>
            <w:tcW w:w="1736" w:type="dxa"/>
          </w:tcPr>
          <w:p w14:paraId="64EEF21A" w14:textId="01B45A72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Gwerthuso rhagorol o’r cysyniadau a’r egwyddorion gwaelodol sylfaenol.  Gall </w:t>
            </w:r>
            <w:r w:rsidRPr="00513836">
              <w:rPr>
                <w:rFonts w:cs="Arial"/>
                <w:lang w:val="cy-GB"/>
              </w:rPr>
              <w:lastRenderedPageBreak/>
              <w:t xml:space="preserve">ddehongli data ansoddol a meintiol yn gywir ac â pheth mewnwelediad.  Gallu rhagorol i ddyfeisio  dadleuon gan ddefnyddio tystiolaeth a llunio barn sy’n briodol a dilys.  </w:t>
            </w:r>
          </w:p>
        </w:tc>
        <w:tc>
          <w:tcPr>
            <w:tcW w:w="1736" w:type="dxa"/>
          </w:tcPr>
          <w:p w14:paraId="0424C9DA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Gwerthuso eithriadol o’r cysyniadau a’r egwyddorion gwaelodol sylfaenol yn seiliedig ar </w:t>
            </w:r>
            <w:r w:rsidRPr="00513836">
              <w:rPr>
                <w:rFonts w:cs="Arial"/>
                <w:lang w:val="cy-GB"/>
              </w:rPr>
              <w:lastRenderedPageBreak/>
              <w:t xml:space="preserve">dystiolaeth.  Dehongli data ansoddol a meintiol mewn modd rhagorol. </w:t>
            </w:r>
          </w:p>
          <w:p w14:paraId="4E923AA4" w14:textId="12605909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Gallu eithriadol i ddyfeisio  dadleuon gan ddefnyddio tystiolaeth a llunio barn sy’n hollol briodol a dilys.  </w:t>
            </w:r>
          </w:p>
        </w:tc>
      </w:tr>
      <w:tr w:rsidR="005B307B" w:rsidRPr="00513836" w14:paraId="03468C33" w14:textId="77777777" w:rsidTr="008E7BE9">
        <w:tc>
          <w:tcPr>
            <w:tcW w:w="1735" w:type="dxa"/>
            <w:shd w:val="clear" w:color="auto" w:fill="ACB9CA"/>
          </w:tcPr>
          <w:p w14:paraId="15446186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lang w:val="cy-GB"/>
              </w:rPr>
            </w:pPr>
            <w:r w:rsidRPr="00513836">
              <w:rPr>
                <w:rFonts w:eastAsia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B5E0E71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Cs/>
                <w:sz w:val="18"/>
                <w:szCs w:val="18"/>
                <w:lang w:val="cy-GB"/>
              </w:rPr>
            </w:pPr>
            <w:r w:rsidRPr="00513836">
              <w:rPr>
                <w:rFonts w:eastAsia="Arial" w:cs="Arial"/>
                <w:bCs/>
                <w:sz w:val="18"/>
                <w:szCs w:val="18"/>
                <w:lang w:val="cy-GB"/>
              </w:rPr>
              <w:t xml:space="preserve">(Dulliau gwahanol o ddatrys problemau mewn cyd-destunau penodol). </w:t>
            </w:r>
          </w:p>
          <w:p w14:paraId="41F9AE5E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sz w:val="22"/>
                <w:szCs w:val="22"/>
                <w:lang w:val="cy-GB"/>
              </w:rPr>
            </w:pPr>
          </w:p>
        </w:tc>
        <w:tc>
          <w:tcPr>
            <w:tcW w:w="1736" w:type="dxa"/>
          </w:tcPr>
          <w:p w14:paraId="27686BE0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Defnydd cyfyngedig, neu ddim defnydd o ddulliau sylfaenol a addysgwyd, deunyddiau, </w:t>
            </w:r>
            <w:r w:rsidRPr="00513836">
              <w:rPr>
                <w:rFonts w:cs="Arial"/>
                <w:lang w:val="cy-GB"/>
              </w:rPr>
              <w:lastRenderedPageBreak/>
              <w:t>offer a/neu dechnegau.</w:t>
            </w:r>
          </w:p>
          <w:p w14:paraId="6BFF2E43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Fawr ddim neu ddim gwerthfawrogiad o gyd-destun y cymhwyso. </w:t>
            </w:r>
          </w:p>
          <w:p w14:paraId="53AD1C08" w14:textId="379EC1E4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Tystiolaeth wan iawn o ddulliau gwahanol o ddatrys problemau mewn cyd-destunau penodol.  </w:t>
            </w:r>
          </w:p>
        </w:tc>
        <w:tc>
          <w:tcPr>
            <w:tcW w:w="1736" w:type="dxa"/>
          </w:tcPr>
          <w:p w14:paraId="608123EA" w14:textId="77777777" w:rsidR="005B307B" w:rsidRPr="00513836" w:rsidRDefault="005B307B" w:rsidP="00513836">
            <w:pPr>
              <w:spacing w:line="240" w:lineRule="auto"/>
              <w:ind w:right="-143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Cymhwyso dulliau sylfaenol a addysgwyd, deunyddiau, offer a/neu dechnegau mewn modd </w:t>
            </w:r>
            <w:r w:rsidRPr="00513836">
              <w:rPr>
                <w:rFonts w:cs="Arial"/>
                <w:lang w:val="cy-GB"/>
              </w:rPr>
              <w:lastRenderedPageBreak/>
              <w:t xml:space="preserve">elfennol ond heb ystyriaeth na chymhwysedd. Gwerthfawrogiad diffygiol o gyd-destun y cymhwyso. </w:t>
            </w:r>
          </w:p>
          <w:p w14:paraId="554BAAEA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Tystiolaeth wan o ddulliau gwahanol o ddatrys problemau mewn cyd-destunau penodol. </w:t>
            </w:r>
          </w:p>
          <w:p w14:paraId="52E8A3DB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</w:p>
          <w:p w14:paraId="6930E822" w14:textId="77777777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</w:p>
        </w:tc>
        <w:tc>
          <w:tcPr>
            <w:tcW w:w="1736" w:type="dxa"/>
          </w:tcPr>
          <w:p w14:paraId="3805D560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Ymwybyddiaeth ddigonol a chymhwyso dulliau sylfaenol, deunyddiau, offer a/neu dechnegau, </w:t>
            </w:r>
            <w:r w:rsidRPr="00513836">
              <w:rPr>
                <w:rFonts w:cs="Arial"/>
                <w:lang w:val="cy-GB"/>
              </w:rPr>
              <w:lastRenderedPageBreak/>
              <w:t>mewn modd sy’n briodol ar y cyfan.</w:t>
            </w:r>
          </w:p>
          <w:p w14:paraId="52D78B81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Gwerthfawrogiad sylfaenol o gyd-destun y cymhwyso.  </w:t>
            </w:r>
          </w:p>
          <w:p w14:paraId="0BAB45F6" w14:textId="320FC694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Gall ddynodi problemau mewn cyd-destunau penodol a chynnig dulliau sylfaenol neu atebion eraill er gall fod gwallau.  </w:t>
            </w:r>
          </w:p>
        </w:tc>
        <w:tc>
          <w:tcPr>
            <w:tcW w:w="1736" w:type="dxa"/>
          </w:tcPr>
          <w:p w14:paraId="57FF26E7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>Cymhwyso dulliau sylfaenol, deunyddiau, offer a/neu dechnegau mewn modd da a phriodol.</w:t>
            </w:r>
          </w:p>
          <w:p w14:paraId="7284436E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Gwerthfawrogiad eglur o gyd-destun y cymhwyso.  </w:t>
            </w:r>
          </w:p>
          <w:p w14:paraId="38FBEC4A" w14:textId="571BD928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Tystiolaeth dda o ddulliau gwahanol o ddatrys problemau mewn cyd-destunau penodol a </w:t>
            </w:r>
            <w:proofErr w:type="spellStart"/>
            <w:r w:rsidRPr="00513836">
              <w:rPr>
                <w:rFonts w:cs="Arial"/>
                <w:lang w:val="cy-GB"/>
              </w:rPr>
              <w:t>chynigia</w:t>
            </w:r>
            <w:proofErr w:type="spellEnd"/>
            <w:r w:rsidRPr="00513836">
              <w:rPr>
                <w:rFonts w:cs="Arial"/>
                <w:lang w:val="cy-GB"/>
              </w:rPr>
              <w:t xml:space="preserve"> atebion sy’n briodol ar y cyfan. </w:t>
            </w:r>
          </w:p>
        </w:tc>
        <w:tc>
          <w:tcPr>
            <w:tcW w:w="1736" w:type="dxa"/>
          </w:tcPr>
          <w:p w14:paraId="19ED51FA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Cymhwyso ystod o ddulliau sylfaenol, deunyddiau, offer a/neu dechnegau </w:t>
            </w:r>
            <w:r w:rsidRPr="00513836">
              <w:rPr>
                <w:rFonts w:cs="Arial"/>
                <w:lang w:val="cy-GB"/>
              </w:rPr>
              <w:lastRenderedPageBreak/>
              <w:t>mewn modd da iawn.</w:t>
            </w:r>
          </w:p>
          <w:p w14:paraId="12F4A38E" w14:textId="406EA588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Ystyriaeth dda iawn o gyd-destun y cymhwyso.  Tystiolaeth dda iawn o ddulliau gwahanol o ddatrys problemau mewn cyd-destunau penodol a </w:t>
            </w:r>
            <w:proofErr w:type="spellStart"/>
            <w:r w:rsidRPr="00513836">
              <w:rPr>
                <w:rFonts w:cs="Arial"/>
                <w:lang w:val="cy-GB"/>
              </w:rPr>
              <w:t>chynigia</w:t>
            </w:r>
            <w:proofErr w:type="spellEnd"/>
            <w:r w:rsidRPr="00513836">
              <w:rPr>
                <w:rFonts w:cs="Arial"/>
                <w:lang w:val="cy-GB"/>
              </w:rPr>
              <w:t xml:space="preserve"> atebion priodol. </w:t>
            </w:r>
          </w:p>
        </w:tc>
        <w:tc>
          <w:tcPr>
            <w:tcW w:w="1736" w:type="dxa"/>
          </w:tcPr>
          <w:p w14:paraId="48530AC6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Cymhwyso ystod o ddulliau sylfaenol a addysgwyd, deunyddiau, offer a/neu dechnegau </w:t>
            </w:r>
            <w:r w:rsidRPr="00513836">
              <w:rPr>
                <w:rFonts w:cs="Arial"/>
                <w:lang w:val="cy-GB"/>
              </w:rPr>
              <w:lastRenderedPageBreak/>
              <w:t>mewn modd uwch.</w:t>
            </w:r>
          </w:p>
          <w:p w14:paraId="34D116B0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Mae cyd-destun y cymhwyso yn ystyriol ac yn graff. </w:t>
            </w:r>
          </w:p>
          <w:p w14:paraId="0FD0C913" w14:textId="54601FB9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Tystiolaeth ragorol o ddulliau gwahanol o ddatrys problemau mewn cyd-destunau penodol a </w:t>
            </w:r>
            <w:proofErr w:type="spellStart"/>
            <w:r w:rsidRPr="00513836">
              <w:rPr>
                <w:rFonts w:cs="Arial"/>
                <w:lang w:val="cy-GB"/>
              </w:rPr>
              <w:t>chynigia</w:t>
            </w:r>
            <w:proofErr w:type="spellEnd"/>
            <w:r w:rsidRPr="00513836">
              <w:rPr>
                <w:rFonts w:cs="Arial"/>
                <w:lang w:val="cy-GB"/>
              </w:rPr>
              <w:t xml:space="preserve"> atebion priodol.  </w:t>
            </w:r>
          </w:p>
        </w:tc>
        <w:tc>
          <w:tcPr>
            <w:tcW w:w="1736" w:type="dxa"/>
          </w:tcPr>
          <w:p w14:paraId="75134515" w14:textId="58BC7C37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Lefelau eithriadol o sgiliau cymhwyso a defnyddio mewn cyd-destunau ymarferol </w:t>
            </w:r>
            <w:r w:rsidRPr="00513836">
              <w:rPr>
                <w:rFonts w:cs="Arial"/>
                <w:lang w:val="cy-GB"/>
              </w:rPr>
              <w:lastRenderedPageBreak/>
              <w:t xml:space="preserve">penodol.  Dynodi problemau mewn cyd-destunau penodol mewn modd rhagorol, a llunio atebion / dulliau gwahanol sy'n feddylgar ac yn hollol briodol. </w:t>
            </w:r>
          </w:p>
        </w:tc>
      </w:tr>
      <w:tr w:rsidR="005B307B" w:rsidRPr="00513836" w14:paraId="0D8CF614" w14:textId="77777777" w:rsidTr="008E7BE9">
        <w:tc>
          <w:tcPr>
            <w:tcW w:w="1735" w:type="dxa"/>
            <w:shd w:val="clear" w:color="auto" w:fill="ACB9CA"/>
          </w:tcPr>
          <w:p w14:paraId="6E04DBB6" w14:textId="77777777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eastAsia="Arial" w:cs="Arial"/>
                <w:b/>
                <w:bCs/>
                <w:lang w:val="cy-GB"/>
              </w:rPr>
            </w:pPr>
            <w:r w:rsidRPr="00513836">
              <w:rPr>
                <w:rFonts w:eastAsia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1F5E9E66" w14:textId="4B6DD744" w:rsidR="005B307B" w:rsidRPr="00513836" w:rsidRDefault="005B307B" w:rsidP="005B307B">
            <w:pPr>
              <w:spacing w:before="34" w:line="240" w:lineRule="auto"/>
              <w:ind w:left="108" w:right="-54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</w:t>
            </w:r>
            <w:r w:rsidRPr="00513836">
              <w:rPr>
                <w:rFonts w:cs="Arial"/>
                <w:sz w:val="18"/>
                <w:szCs w:val="18"/>
                <w:lang w:val="cy-GB"/>
              </w:rPr>
              <w:lastRenderedPageBreak/>
              <w:t xml:space="preserve">eu hangen ar gyfer cyflogaeth sy’n gofyn am arfer rhywfaint o gyfrifoldeb personol o fewn amgylchedd 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E8392C" w14:textId="12F6F623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Mae’r gwaith wedi’i strwythuro’n wael, yn ddi-drefn, yn anghywir a/neu wedi’i fynegi’n ddryslyd.  Defnydd gwan iawn o iaith a/neu arddull </w:t>
            </w:r>
            <w:r w:rsidRPr="00513836">
              <w:rPr>
                <w:rFonts w:cs="Arial"/>
                <w:lang w:val="cy-GB"/>
              </w:rPr>
              <w:lastRenderedPageBreak/>
              <w:t xml:space="preserve">amhriodol iawn.  Wedi methu gweithio’n effeithiol yn unigol neu’n rhan o grŵp. Fawr ddim neu ddim tystiolaeth o’r sgiliau ar gyfer cyflogaeth sy’n </w:t>
            </w:r>
            <w:r w:rsidRPr="00513836">
              <w:rPr>
                <w:rFonts w:cs="Arial"/>
                <w:szCs w:val="24"/>
                <w:lang w:val="cy-GB"/>
              </w:rPr>
              <w:t>gofyn am arfer</w:t>
            </w:r>
            <w:r w:rsidR="00513836">
              <w:rPr>
                <w:rFonts w:cs="Arial"/>
                <w:szCs w:val="24"/>
                <w:lang w:val="cy-GB"/>
              </w:rPr>
              <w:t xml:space="preserve"> </w:t>
            </w:r>
            <w:r w:rsidRPr="00513836">
              <w:rPr>
                <w:rFonts w:cs="Arial"/>
                <w:szCs w:val="24"/>
                <w:lang w:val="cy-GB"/>
              </w:rPr>
              <w:t>rhywfaint o gyfrifoldeb personol.</w:t>
            </w:r>
          </w:p>
          <w:p w14:paraId="1AE6354A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</w:p>
          <w:p w14:paraId="32D85219" w14:textId="77777777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10897054" w14:textId="76040874" w:rsidR="005B307B" w:rsidRPr="00513836" w:rsidRDefault="00843337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Cs w:val="24"/>
                <w:lang w:val="cy-GB"/>
              </w:rPr>
              <w:lastRenderedPageBreak/>
              <w:t xml:space="preserve">Mae’r gwaith wedi’i gyflwyno’n wael mewn modd digyswllt.  Mae wedi’i strwythuro’n llac, ac ar brydiau’n </w:t>
            </w:r>
            <w:proofErr w:type="spellStart"/>
            <w:r w:rsidRPr="00513836">
              <w:rPr>
                <w:rFonts w:cs="Arial"/>
                <w:szCs w:val="24"/>
                <w:lang w:val="cy-GB"/>
              </w:rPr>
              <w:t>anghydlynol</w:t>
            </w:r>
            <w:proofErr w:type="spellEnd"/>
            <w:r w:rsidRPr="00513836">
              <w:rPr>
                <w:rFonts w:cs="Arial"/>
                <w:szCs w:val="24"/>
                <w:lang w:val="cy-GB"/>
              </w:rPr>
              <w:t xml:space="preserve">, a gwybodaeth a syniadau </w:t>
            </w:r>
            <w:r w:rsidRPr="00513836">
              <w:rPr>
                <w:rFonts w:cs="Arial"/>
                <w:szCs w:val="24"/>
                <w:lang w:val="cy-GB"/>
              </w:rPr>
              <w:lastRenderedPageBreak/>
              <w:t>wedi’u mynegi’n wael yn aml.  Defnydd gwan o iaith a/neu arddull amhriodol.  Ymagwedd ddiffygiol at waith unigol neu waith grŵp, gan fodloni rhwymedigaethau rhannol i eraill yn unig.  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AFB442D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Cyflwyniad a strwythur yn drefnus ar y cyfan, lle mynegir syniadau / cysyniadau perthnasol mewn modd rhesymol.  Gall fod diffyg cydlyniad a/neu </w:t>
            </w:r>
            <w:r w:rsidRPr="00513836">
              <w:rPr>
                <w:rFonts w:cs="Arial"/>
                <w:lang w:val="cy-GB"/>
              </w:rPr>
              <w:lastRenderedPageBreak/>
              <w:t xml:space="preserve">gywirdeb mewn mannau yn y gwaith.  Gall weithio fel rhan o grŵp, gan fodloni’r rhan fwyaf o’r rhwymedigaethau i bobl eraill ond efallai gyda chyfranogiad cyfyngedig mewn gweithgareddau grŵp. </w:t>
            </w:r>
          </w:p>
          <w:p w14:paraId="0BD9EAF3" w14:textId="54734B49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01DD7DF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 Gall weithio’n effeithiol yn annibynnol </w:t>
            </w:r>
            <w:r w:rsidRPr="00513836">
              <w:rPr>
                <w:rFonts w:cs="Arial"/>
                <w:lang w:val="cy-GB"/>
              </w:rPr>
              <w:lastRenderedPageBreak/>
              <w:t>a/neu fel rhan o dîm, gyda chyfraniadau eglur at weithgareddau grŵp.</w:t>
            </w:r>
          </w:p>
          <w:p w14:paraId="2F51BDA0" w14:textId="73EF761A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t xml:space="preserve">Arddengys y sgiliau ar gyfer cyflogaeth sy’n 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BE19AA4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Mae’r gwaith yn gywir, cydlynol, rhugl, wedi’i strwythuro’n dda ac yn drefnus.  </w:t>
            </w:r>
          </w:p>
          <w:p w14:paraId="5DA03B39" w14:textId="2DE375CA" w:rsidR="005B307B" w:rsidRPr="00513836" w:rsidRDefault="00843337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szCs w:val="24"/>
                <w:lang w:val="cy-GB"/>
              </w:rPr>
              <w:t xml:space="preserve">Gall weithio’n effeithiol yn annibynnol a/neu fel rhan o dîm, gyda chyfraniadau </w:t>
            </w:r>
            <w:r w:rsidRPr="00513836">
              <w:rPr>
                <w:rFonts w:cs="Arial"/>
                <w:szCs w:val="24"/>
                <w:lang w:val="cy-GB"/>
              </w:rPr>
              <w:lastRenderedPageBreak/>
              <w:t xml:space="preserve">da iawn at weithgareddau grŵp. Arddengys sgiliau da iawn ar gyfer cyflogaeth sy’n gofyn am arfer rhywfaint o gyfrifoldeb personol,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D728C29" w14:textId="77777777" w:rsidR="005B307B" w:rsidRPr="00513836" w:rsidRDefault="005B307B" w:rsidP="005B307B">
            <w:pPr>
              <w:spacing w:line="240" w:lineRule="auto"/>
              <w:rPr>
                <w:rFonts w:cs="Arial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Mae’r gwaith yn gydlynol, yn rhugl iawn ac wedi’i gyflwyno’n broffesiynol. Gall weithio’n effeithiol yn annibynnol a/neu fel rhan o dîm, gyda chyfraniadau rhagorol at </w:t>
            </w:r>
            <w:r w:rsidRPr="00513836">
              <w:rPr>
                <w:rFonts w:cs="Arial"/>
                <w:lang w:val="cy-GB"/>
              </w:rPr>
              <w:lastRenderedPageBreak/>
              <w:t xml:space="preserve">weithgareddau grŵp. Arddengys sgiliau rhagorol ar gyfer cyflogaeth sy’n gofyn am arfer rhywfaint o gyfrifoldeb personol gydag awydd i ddatblygu ymhellach.  </w:t>
            </w:r>
          </w:p>
          <w:p w14:paraId="0CE19BC3" w14:textId="77777777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03F44EF" w14:textId="520A49C7" w:rsidR="005B307B" w:rsidRPr="00513836" w:rsidRDefault="005B307B" w:rsidP="005B307B">
            <w:pPr>
              <w:spacing w:line="240" w:lineRule="auto"/>
              <w:rPr>
                <w:rFonts w:cs="Arial"/>
                <w:sz w:val="22"/>
                <w:szCs w:val="22"/>
                <w:lang w:val="cy-GB"/>
              </w:rPr>
            </w:pPr>
            <w:r w:rsidRPr="00513836">
              <w:rPr>
                <w:rFonts w:cs="Arial"/>
                <w:lang w:val="cy-GB"/>
              </w:rPr>
              <w:lastRenderedPageBreak/>
              <w:t xml:space="preserve">Mae’r gwaith yn gywir, yn eithriadol o gydlynol, yn rhugl iawn ac wedi’i gyflwyno’n dda. Gall weithio’n effeithiol yn annibynnol a/neu fel rhan o dîm, gyda </w:t>
            </w:r>
            <w:r w:rsidRPr="00513836">
              <w:rPr>
                <w:rFonts w:cs="Arial"/>
                <w:lang w:val="cy-GB"/>
              </w:rPr>
              <w:lastRenderedPageBreak/>
              <w:t xml:space="preserve">chyfraniadau eithriadol at weithgareddau grŵp. Arddengys sgiliau eithriadol ar gyfer cyflogaeth sy’n gofyn am arfer rhywfaint o gyfrifoldeb personol gydag awydd i ddatblygu ymhellach.  </w:t>
            </w:r>
          </w:p>
        </w:tc>
      </w:tr>
    </w:tbl>
    <w:p w14:paraId="39AC8A0C" w14:textId="6D0F475C" w:rsidR="00591FB4" w:rsidRPr="00513836" w:rsidRDefault="00606A64" w:rsidP="00EE640F">
      <w:pPr>
        <w:spacing w:line="276" w:lineRule="auto"/>
        <w:rPr>
          <w:rFonts w:cs="Arial"/>
          <w:b/>
          <w:lang w:val="cy-GB"/>
        </w:rPr>
        <w:sectPr w:rsidR="00591FB4" w:rsidRPr="00513836" w:rsidSect="009578C7">
          <w:footerReference w:type="default" r:id="rId17"/>
          <w:pgSz w:w="16834" w:h="11894" w:orient="landscape"/>
          <w:pgMar w:top="720" w:right="720" w:bottom="720" w:left="720" w:header="709" w:footer="454" w:gutter="0"/>
          <w:cols w:space="720"/>
          <w:docGrid w:linePitch="326"/>
        </w:sectPr>
      </w:pPr>
      <w:r w:rsidRPr="00513836">
        <w:rPr>
          <w:rFonts w:cs="Arial"/>
          <w:b/>
          <w:lang w:val="cy-GB"/>
        </w:rPr>
        <w:lastRenderedPageBreak/>
        <w:t>MAE’R DDOGFEN HON HEFYD AR GAEL YN SAESNEG</w:t>
      </w:r>
    </w:p>
    <w:p w14:paraId="1A2B1DB4" w14:textId="4767473C" w:rsidR="004B55B0" w:rsidRPr="00513836" w:rsidRDefault="00B11CE4" w:rsidP="00B11CE4">
      <w:pPr>
        <w:pStyle w:val="Heading2"/>
        <w:rPr>
          <w:rFonts w:ascii="Segoe UI" w:hAnsi="Segoe UI" w:cs="Segoe UI"/>
          <w:sz w:val="18"/>
          <w:szCs w:val="18"/>
          <w:lang w:val="cy-GB" w:eastAsia="zh-CN"/>
        </w:rPr>
      </w:pPr>
      <w:bookmarkStart w:id="19" w:name="_Toc146716093"/>
      <w:r w:rsidRPr="00513836">
        <w:rPr>
          <w:lang w:val="cy-GB" w:eastAsia="zh-CN"/>
        </w:rPr>
        <w:lastRenderedPageBreak/>
        <w:t>HOLIADUR GWERTHUSO MODWL</w:t>
      </w:r>
      <w:bookmarkEnd w:id="19"/>
      <w:r w:rsidR="004B55B0" w:rsidRPr="00513836">
        <w:rPr>
          <w:lang w:val="cy-GB" w:eastAsia="zh-CN"/>
        </w:rPr>
        <w:t> </w:t>
      </w:r>
    </w:p>
    <w:p w14:paraId="031F44EE" w14:textId="77777777" w:rsidR="004B55B0" w:rsidRPr="00513836" w:rsidRDefault="004B55B0" w:rsidP="004B55B0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  </w:t>
      </w:r>
    </w:p>
    <w:p w14:paraId="61A41D53" w14:textId="286EEFB7" w:rsidR="004B55B0" w:rsidRPr="00513836" w:rsidRDefault="00B11CE4" w:rsidP="00B11CE4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Ar ddiwedd y modwl llenwch yr holiadur gwerthuso modwl.</w:t>
      </w:r>
      <w:r w:rsidR="004B55B0" w:rsidRPr="00513836">
        <w:rPr>
          <w:rFonts w:cs="Arial"/>
          <w:szCs w:val="24"/>
          <w:lang w:val="cy-GB" w:eastAsia="zh-CN"/>
        </w:rPr>
        <w:t xml:space="preserve"> </w:t>
      </w:r>
      <w:r w:rsidRPr="00513836">
        <w:rPr>
          <w:rFonts w:cs="Arial"/>
          <w:szCs w:val="24"/>
          <w:lang w:val="cy-GB" w:eastAsia="zh-CN"/>
        </w:rPr>
        <w:t>Mae’r holiaduron hyn yn un o nifer o ffyrdd a ddefnyddiwn i geisio sicrhau bod yr hyn a addysgir yn academaidd gadarn, yn berthnasol ac yn drefnus iawn.</w:t>
      </w:r>
      <w:r w:rsidR="004B55B0" w:rsidRPr="00513836">
        <w:rPr>
          <w:rFonts w:cs="Arial"/>
          <w:szCs w:val="24"/>
          <w:lang w:val="cy-GB" w:eastAsia="zh-CN"/>
        </w:rPr>
        <w:t xml:space="preserve"> </w:t>
      </w:r>
      <w:r w:rsidRPr="00513836">
        <w:rPr>
          <w:rFonts w:cs="Arial"/>
          <w:szCs w:val="24"/>
          <w:lang w:val="cy-GB" w:eastAsia="zh-CN"/>
        </w:rPr>
        <w:t>Fe gewch y ddolen at yr holiadur modwl ar dudalen Moodle y modwl.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7005E234" w14:textId="77777777" w:rsidR="004B55B0" w:rsidRPr="00513836" w:rsidRDefault="004B55B0" w:rsidP="004B55B0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  </w:t>
      </w:r>
    </w:p>
    <w:p w14:paraId="2CC3C8B2" w14:textId="69C50F4B" w:rsidR="004B55B0" w:rsidRPr="00513836" w:rsidRDefault="00B11CE4" w:rsidP="00B11CE4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Sgoriwch bob cwestiwn ag un o’r canlynol: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6DF72C67" w14:textId="77777777" w:rsidR="004B55B0" w:rsidRPr="00513836" w:rsidRDefault="004B55B0" w:rsidP="004B55B0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  </w:t>
      </w:r>
    </w:p>
    <w:p w14:paraId="3E6F6028" w14:textId="44E59C07" w:rsidR="004B55B0" w:rsidRPr="00513836" w:rsidRDefault="00B11CE4" w:rsidP="00B11CE4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Cytuno’n llwyr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51C8B85F" w14:textId="7EA2F813" w:rsidR="004B55B0" w:rsidRPr="00513836" w:rsidRDefault="00B11CE4" w:rsidP="00B11CE4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Cytuno ar y cyfan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1C55E630" w14:textId="0EEAA398" w:rsidR="004B55B0" w:rsidRPr="00513836" w:rsidRDefault="00B11CE4" w:rsidP="00B11CE4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Ddim yn cytuno nac yn anghytuno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266C7277" w14:textId="493365C6" w:rsidR="004B55B0" w:rsidRPr="00513836" w:rsidRDefault="00B11CE4" w:rsidP="00B11CE4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Anghytuno ar y cyfan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29700D75" w14:textId="11653CCC" w:rsidR="004B55B0" w:rsidRPr="00513836" w:rsidRDefault="00B11CE4" w:rsidP="00B11CE4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Anghytuno’n llwyr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4AC10D42" w14:textId="13D26BC6" w:rsidR="004B55B0" w:rsidRPr="00513836" w:rsidRDefault="00B11CE4" w:rsidP="00B11CE4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Amherthnasol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6B2668F4" w14:textId="77777777" w:rsidR="004B55B0" w:rsidRPr="00513836" w:rsidRDefault="004B55B0" w:rsidP="004B55B0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 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4B55B0" w:rsidRPr="00513836" w14:paraId="66CC9E46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953986" w14:textId="03739A93" w:rsidR="004B55B0" w:rsidRPr="00513836" w:rsidRDefault="00B11CE4" w:rsidP="00B11CE4">
            <w:pPr>
              <w:spacing w:line="240" w:lineRule="auto"/>
              <w:textAlignment w:val="baseline"/>
              <w:divId w:val="1600988421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t>ADDYSGU A DYSGU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13342CF5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E0C00A" w14:textId="149E713D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Esboniwyd cynnwys y modwl mewn modd rydw i’n ei ddeall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3E556D73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AD6701" w14:textId="2A2543A1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Mae’r modwl wedi fy herio i gyflawni fy ngwaith gorau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4317856C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54B7AE" w14:textId="076902B7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cael cyfle i weithio gyda myfyrwyr eraill yn rhan o’r modwl hwn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098EDD18" w14:textId="77777777" w:rsidTr="00B11CE4">
        <w:trPr>
          <w:trHeight w:val="300"/>
        </w:trPr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6659C5" w14:textId="77777777" w:rsidR="004B55B0" w:rsidRPr="00513836" w:rsidRDefault="004B55B0" w:rsidP="004B55B0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  </w:t>
            </w:r>
          </w:p>
        </w:tc>
      </w:tr>
      <w:tr w:rsidR="004B55B0" w:rsidRPr="00513836" w14:paraId="3B0954E7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8C4A561" w14:textId="422BEA9C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t>GWYBODAETH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6F2CE15F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0AF383" w14:textId="4C95911C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Rydw i wedi derbyn gwybodaeth y modwl (h.y. amserlen a mynediad at y modwl ar Moodle) cyn dechrau’r modwl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492F4029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CEF239" w14:textId="336E862E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Mae unrhyw newidiadau ym mhatrwm addysgu neu amserlen y modwl wedi’u cyfleu’n effeithiol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5A9B29C9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BD3B5D" w14:textId="50321D31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Roedd y modwl yn drefnus iawn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276C3C26" w14:textId="77777777" w:rsidTr="00B11CE4">
        <w:trPr>
          <w:trHeight w:val="300"/>
        </w:trPr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EFD68" w14:textId="77777777" w:rsidR="004B55B0" w:rsidRPr="00513836" w:rsidRDefault="004B55B0" w:rsidP="004B55B0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  </w:t>
            </w:r>
          </w:p>
        </w:tc>
      </w:tr>
      <w:tr w:rsidR="004B55B0" w:rsidRPr="00513836" w14:paraId="506F5643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4C4E93" w14:textId="0D1259C4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t>ADNODDAU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5C13D128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D21BA" w14:textId="01BC11E0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Roedd deunyddiau cymorth ar Moodle (taflenni, briffiau asesu ac ati) yn hawdd eu cael ac yn berthnasol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1C82F549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BDDA5" w14:textId="3B286271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Roedd yn hawdd cael eitemau ar fy rhestr ddarllen trwy’r llyfrgell (ar-lein a/neu ffisegol)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52C28FE4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08AC30" w14:textId="41BCB6A1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gallu manteisio ar adnoddau penodol i’r modwl (e.e. offer, cyfleusterau, meddalwedd) pan oedd angen i mi ar gyfer y modwl hwn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490AC00C" w14:textId="77777777" w:rsidTr="00B11CE4">
        <w:trPr>
          <w:trHeight w:val="300"/>
        </w:trPr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171199" w14:textId="77777777" w:rsidR="004B55B0" w:rsidRPr="00513836" w:rsidRDefault="004B55B0" w:rsidP="004B55B0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  </w:t>
            </w:r>
          </w:p>
        </w:tc>
      </w:tr>
      <w:tr w:rsidR="004B55B0" w:rsidRPr="00513836" w14:paraId="24331019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765F4E" w14:textId="2EB9F9DA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t>ASESU AC ADBORTH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74F13FF0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FD63FA" w14:textId="7E9C8F0B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Cefais ddigon o gyngor ac arweiniad i ganiatáu i mi gwblhau’r modwl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2EEFFAE7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2EDD63" w14:textId="4BB24977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derbyn adborth ar fy ngwaith ymhen 20 diwrnod tymor ar ôl ei gyflwyno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1254918F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77944E3" w14:textId="0723DE54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Derbyniais adborth cynorthwyol a oedd yn esbonio’r marc a gefais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09B0DF37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60CD4D" w14:textId="6E55BD47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derbyn adborth (llafar neu ysgrifenedig) sy’n caniatáu i mi wella fy ngwaith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1CB4B8B1" w14:textId="77777777" w:rsidTr="00B11CE4">
        <w:trPr>
          <w:trHeight w:val="300"/>
        </w:trPr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6FE518" w14:textId="77777777" w:rsidR="004B55B0" w:rsidRPr="00513836" w:rsidRDefault="004B55B0" w:rsidP="004B55B0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  </w:t>
            </w:r>
          </w:p>
        </w:tc>
      </w:tr>
      <w:tr w:rsidR="004B55B0" w:rsidRPr="00513836" w14:paraId="08AB3052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1E1226" w14:textId="61FBB0AA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t>YMGYSYLLTU AR Y MODWL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2C299D81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697E93" w14:textId="3CBA7F08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datblygu sgiliau o’r modwl hwn a fydd o fudd i mi yn y dyfodol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4081DCC5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8C1802" w14:textId="7BFEA188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Mae’r modwl hwn wedi’i gysylltu’n dda â gweddill fy rhaglen astudio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69B26C58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0FF3573" w14:textId="5FA50D50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cael cyfleoedd i ddarparu adborth ar fy modwl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1E732939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F35790" w14:textId="4CE3B7A7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Anogodd y modwl fi i fynd i’r afael â’r deunydd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20BD7092" w14:textId="77777777" w:rsidTr="00B11CE4">
        <w:trPr>
          <w:trHeight w:val="300"/>
        </w:trPr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013790" w14:textId="77777777" w:rsidR="004B55B0" w:rsidRPr="00513836" w:rsidRDefault="004B55B0" w:rsidP="004B55B0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  </w:t>
            </w:r>
          </w:p>
        </w:tc>
      </w:tr>
      <w:tr w:rsidR="004B55B0" w:rsidRPr="00513836" w14:paraId="3D81DAAC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94620A" w14:textId="1EE5866F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t>PROFIAD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00D92213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AEC570" w14:textId="007B96CD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Mwynheais i’r modwl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120B4C5A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FCD1DA" w14:textId="76E486D3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Rwy’n teimlo i mi gyflawni’r amcanion dysgu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0B17E817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67CC17E" w14:textId="21D52A91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Byddwn i’n argymell y modwl hwn i fyfyrwyr eraill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486783A1" w14:textId="77777777" w:rsidTr="00B11CE4">
        <w:trPr>
          <w:trHeight w:val="300"/>
        </w:trPr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2F65F7" w14:textId="77777777" w:rsidR="004B55B0" w:rsidRPr="00513836" w:rsidRDefault="004B55B0" w:rsidP="004B55B0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  </w:t>
            </w:r>
          </w:p>
        </w:tc>
      </w:tr>
      <w:tr w:rsidR="004B55B0" w:rsidRPr="00513836" w14:paraId="782AE377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319B98" w14:textId="5E4D8008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lastRenderedPageBreak/>
              <w:t>Gwnewch sylwadau ar un peth a roddodd y boddhad mwyaf neu a oedd fwyaf diddorol i chi yn y modwl hwn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6AC19E2B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6556DA" w14:textId="473A2F00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Nodwch eich ateb: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7657D1BB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DDC192" w14:textId="4722804A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t>Gwnewch sylw ar un peth a fyddai’n gwella eich profiad o’r modwl hwn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3E7F3E80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15EF04" w14:textId="204DEDAC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Nodwch eich ateb: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7B021821" w14:textId="77777777" w:rsidTr="00B11CE4">
        <w:trPr>
          <w:trHeight w:val="300"/>
        </w:trPr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8D8A5E" w14:textId="77777777" w:rsidR="004B55B0" w:rsidRPr="00513836" w:rsidRDefault="004B55B0" w:rsidP="004B55B0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  </w:t>
            </w:r>
          </w:p>
        </w:tc>
      </w:tr>
      <w:tr w:rsidR="004B55B0" w:rsidRPr="00513836" w14:paraId="210D608E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649DFB" w14:textId="6926B80F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b/>
                <w:bCs/>
                <w:szCs w:val="24"/>
                <w:lang w:val="cy-GB" w:eastAsia="zh-CN"/>
              </w:rPr>
              <w:t>ADDYSGU AR-LEIN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77E6C581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3DEE2C" w14:textId="1DF52E1D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gallu manteisio ar ddosbarthiadau byw trwy Microsoft Teams (neu lwyfan gyfwerth)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3EBAE69E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3D68E" w14:textId="53C84FE3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 xml:space="preserve">Rwyf wedi gallu lawrlwytho </w:t>
            </w:r>
            <w:proofErr w:type="spellStart"/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fideolediadau</w:t>
            </w:r>
            <w:proofErr w:type="spellEnd"/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 xml:space="preserve"> neu </w:t>
            </w:r>
            <w:proofErr w:type="spellStart"/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bodlediadau</w:t>
            </w:r>
            <w:proofErr w:type="spellEnd"/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 xml:space="preserve"> oddi wrth Moodle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3B3F07D5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2E1DEE" w14:textId="0F5264FB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gallu manteisio ar ddolenni cyflwyno ar Moodle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6286A550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1C3E15" w14:textId="6C41D405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Roedd y cynnwys fideo o ddefnydd i mi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016ABBA1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80C74D" w14:textId="3D97B2CF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 xml:space="preserve">Rwyf wedi defnyddio’r cynnwys ar </w:t>
            </w:r>
            <w:proofErr w:type="spellStart"/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Panopto</w:t>
            </w:r>
            <w:proofErr w:type="spellEnd"/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5BE0197D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ACBD1E" w14:textId="25EAB2D1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gallu manteisio ar ddeunydd darllen ar-lein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65ED3EB1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3EC3E0" w14:textId="5C0C0E24" w:rsidR="004B55B0" w:rsidRPr="00513836" w:rsidRDefault="00B11CE4" w:rsidP="00B11CE4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gallu rhyngweithio â myfyrwyr eraill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  <w:tr w:rsidR="004B55B0" w:rsidRPr="00513836" w14:paraId="421BB432" w14:textId="77777777" w:rsidTr="00B11CE4"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8AEFBB" w14:textId="441689F0" w:rsidR="004B55B0" w:rsidRPr="00513836" w:rsidRDefault="00B11CE4" w:rsidP="00EA104D">
            <w:pPr>
              <w:spacing w:line="240" w:lineRule="auto"/>
              <w:textAlignment w:val="baseline"/>
              <w:rPr>
                <w:rFonts w:ascii="Times New Roman" w:hAnsi="Times New Roman"/>
                <w:szCs w:val="24"/>
                <w:lang w:val="cy-GB" w:eastAsia="zh-CN"/>
              </w:rPr>
            </w:pPr>
            <w:r w:rsidRPr="00513836">
              <w:rPr>
                <w:rFonts w:ascii="Times New Roman" w:hAnsi="Times New Roman"/>
                <w:szCs w:val="24"/>
                <w:lang w:val="cy-GB" w:eastAsia="zh-CN"/>
              </w:rPr>
              <w:t>Rwyf wedi gallu manteisio ar gymorth dysgu priodol</w:t>
            </w:r>
            <w:r w:rsidR="004B55B0" w:rsidRPr="00513836">
              <w:rPr>
                <w:rFonts w:ascii="Times New Roman" w:hAnsi="Times New Roman"/>
                <w:szCs w:val="24"/>
                <w:lang w:val="cy-GB" w:eastAsia="zh-CN"/>
              </w:rPr>
              <w:t> </w:t>
            </w:r>
          </w:p>
        </w:tc>
      </w:tr>
    </w:tbl>
    <w:p w14:paraId="3BDCC525" w14:textId="77777777" w:rsidR="004B55B0" w:rsidRPr="00513836" w:rsidRDefault="004B55B0" w:rsidP="004B55B0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  </w:t>
      </w:r>
    </w:p>
    <w:p w14:paraId="1F83F442" w14:textId="77777777" w:rsidR="004B55B0" w:rsidRPr="00513836" w:rsidRDefault="004B55B0" w:rsidP="004B55B0">
      <w:pPr>
        <w:shd w:val="clear" w:color="auto" w:fill="FFFFFF"/>
        <w:spacing w:line="240" w:lineRule="auto"/>
        <w:jc w:val="center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  </w:t>
      </w:r>
    </w:p>
    <w:p w14:paraId="243E5D52" w14:textId="33F112F8" w:rsidR="004B55B0" w:rsidRPr="00513836" w:rsidRDefault="00EA104D" w:rsidP="00EA104D">
      <w:pPr>
        <w:shd w:val="clear" w:color="auto" w:fill="FFFFFF"/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Diolch am eich adborth.</w:t>
      </w:r>
      <w:r w:rsidR="004B55B0" w:rsidRPr="00513836">
        <w:rPr>
          <w:rFonts w:cs="Arial"/>
          <w:szCs w:val="24"/>
          <w:lang w:val="cy-GB" w:eastAsia="zh-CN"/>
        </w:rPr>
        <w:t> </w:t>
      </w:r>
    </w:p>
    <w:p w14:paraId="078EE85C" w14:textId="77777777" w:rsidR="004B55B0" w:rsidRPr="00513836" w:rsidRDefault="004B55B0" w:rsidP="004B55B0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  </w:t>
      </w:r>
    </w:p>
    <w:p w14:paraId="1074D589" w14:textId="77777777" w:rsidR="004B55B0" w:rsidRPr="00513836" w:rsidRDefault="004B55B0" w:rsidP="004B55B0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Cs w:val="24"/>
          <w:lang w:val="cy-GB" w:eastAsia="zh-CN"/>
        </w:rPr>
        <w:t>  </w:t>
      </w:r>
    </w:p>
    <w:p w14:paraId="6D30A084" w14:textId="77777777" w:rsidR="004B55B0" w:rsidRPr="00513836" w:rsidRDefault="004B55B0" w:rsidP="004B55B0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cs="Arial"/>
          <w:sz w:val="22"/>
          <w:szCs w:val="22"/>
          <w:lang w:val="cy-GB" w:eastAsia="zh-CN"/>
        </w:rPr>
        <w:t> </w:t>
      </w:r>
    </w:p>
    <w:p w14:paraId="7D8AC72F" w14:textId="77777777" w:rsidR="004B55B0" w:rsidRPr="00513836" w:rsidRDefault="004B55B0" w:rsidP="004B55B0">
      <w:pPr>
        <w:spacing w:line="240" w:lineRule="auto"/>
        <w:textAlignment w:val="baseline"/>
        <w:rPr>
          <w:rFonts w:ascii="Segoe UI" w:hAnsi="Segoe UI" w:cs="Segoe UI"/>
          <w:sz w:val="18"/>
          <w:szCs w:val="18"/>
          <w:lang w:val="cy-GB" w:eastAsia="zh-CN"/>
        </w:rPr>
      </w:pPr>
      <w:r w:rsidRPr="00513836">
        <w:rPr>
          <w:rFonts w:ascii="Calibri" w:hAnsi="Calibri" w:cs="Calibri"/>
          <w:sz w:val="22"/>
          <w:szCs w:val="22"/>
          <w:lang w:val="cy-GB" w:eastAsia="zh-CN"/>
        </w:rPr>
        <w:t> </w:t>
      </w:r>
    </w:p>
    <w:p w14:paraId="63966B72" w14:textId="0D88C8A2" w:rsidR="008E7BE9" w:rsidRPr="00513836" w:rsidRDefault="008E7BE9" w:rsidP="00EE640F">
      <w:pPr>
        <w:spacing w:line="276" w:lineRule="auto"/>
        <w:rPr>
          <w:lang w:val="cy-GB"/>
        </w:rPr>
      </w:pPr>
    </w:p>
    <w:sectPr w:rsidR="008E7BE9" w:rsidRPr="00513836" w:rsidSect="00591FB4">
      <w:pgSz w:w="11894" w:h="16834"/>
      <w:pgMar w:top="720" w:right="720" w:bottom="720" w:left="720" w:header="709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15DE5" w14:textId="77777777" w:rsidR="00B95E97" w:rsidRDefault="00B95E97">
      <w:r>
        <w:separator/>
      </w:r>
    </w:p>
  </w:endnote>
  <w:endnote w:type="continuationSeparator" w:id="0">
    <w:p w14:paraId="7A2B0F2C" w14:textId="77777777" w:rsidR="00B95E97" w:rsidRDefault="00B95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E462C" w14:textId="77777777" w:rsidR="004E36CA" w:rsidRDefault="004E36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34338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DF876F" w14:textId="251A0A9D" w:rsidR="0025539F" w:rsidRDefault="0025539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55E093" w14:textId="77777777" w:rsidR="00220B70" w:rsidRDefault="00220B7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5A6E" w14:textId="77777777" w:rsidR="004E36CA" w:rsidRDefault="004E36C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36548" w14:textId="77777777" w:rsidR="00220B70" w:rsidRDefault="00220B7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A77F0" w14:textId="77777777" w:rsidR="00B95E97" w:rsidRDefault="00B95E97">
      <w:r>
        <w:separator/>
      </w:r>
    </w:p>
  </w:footnote>
  <w:footnote w:type="continuationSeparator" w:id="0">
    <w:p w14:paraId="7118EE76" w14:textId="77777777" w:rsidR="00B95E97" w:rsidRDefault="00B95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18CE9" w14:textId="77777777" w:rsidR="004E36CA" w:rsidRDefault="004E36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DAD1D" w14:textId="77777777" w:rsidR="004E36CA" w:rsidRDefault="004E36C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5746" w14:textId="77777777" w:rsidR="004E36CA" w:rsidRDefault="004E36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43E1CA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180425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61C792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440C85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D50824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645CD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62A14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7E8912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FA21C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CC662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A2140B"/>
    <w:multiLevelType w:val="hybridMultilevel"/>
    <w:tmpl w:val="5484AF5C"/>
    <w:styleLink w:val="ImportedStyle19"/>
    <w:lvl w:ilvl="0" w:tplc="E02CB00E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D90421C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9F85D62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D58030C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886BAF4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CA00488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91CB754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8BE898A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AC13E4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096C3402"/>
    <w:multiLevelType w:val="hybridMultilevel"/>
    <w:tmpl w:val="D26C157E"/>
    <w:styleLink w:val="ImportedStyle18"/>
    <w:lvl w:ilvl="0" w:tplc="C774336A">
      <w:start w:val="1"/>
      <w:numFmt w:val="bullet"/>
      <w:lvlText w:val="·"/>
      <w:lvlJc w:val="left"/>
      <w:pPr>
        <w:ind w:left="85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426E5D2">
      <w:start w:val="1"/>
      <w:numFmt w:val="bullet"/>
      <w:lvlText w:val="o"/>
      <w:lvlJc w:val="left"/>
      <w:pPr>
        <w:ind w:left="157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68E46C0">
      <w:start w:val="1"/>
      <w:numFmt w:val="bullet"/>
      <w:lvlText w:val="▪"/>
      <w:lvlJc w:val="left"/>
      <w:pPr>
        <w:ind w:left="22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98C258">
      <w:start w:val="1"/>
      <w:numFmt w:val="bullet"/>
      <w:lvlText w:val="·"/>
      <w:lvlJc w:val="left"/>
      <w:pPr>
        <w:ind w:left="301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4C6DD48">
      <w:start w:val="1"/>
      <w:numFmt w:val="bullet"/>
      <w:lvlText w:val="o"/>
      <w:lvlJc w:val="left"/>
      <w:pPr>
        <w:ind w:left="373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669436">
      <w:start w:val="1"/>
      <w:numFmt w:val="bullet"/>
      <w:lvlText w:val="▪"/>
      <w:lvlJc w:val="left"/>
      <w:pPr>
        <w:ind w:left="445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E2C981E">
      <w:start w:val="1"/>
      <w:numFmt w:val="bullet"/>
      <w:lvlText w:val="·"/>
      <w:lvlJc w:val="left"/>
      <w:pPr>
        <w:ind w:left="51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9EA7AC4">
      <w:start w:val="1"/>
      <w:numFmt w:val="bullet"/>
      <w:lvlText w:val="o"/>
      <w:lvlJc w:val="left"/>
      <w:pPr>
        <w:ind w:left="589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7DCBEB2">
      <w:start w:val="1"/>
      <w:numFmt w:val="bullet"/>
      <w:lvlText w:val="▪"/>
      <w:lvlJc w:val="left"/>
      <w:pPr>
        <w:ind w:left="6611" w:hanging="567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123D7174"/>
    <w:multiLevelType w:val="hybridMultilevel"/>
    <w:tmpl w:val="6C4610A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E12CA6"/>
    <w:multiLevelType w:val="hybridMultilevel"/>
    <w:tmpl w:val="3E0A9406"/>
    <w:styleLink w:val="ImportedStyle4"/>
    <w:lvl w:ilvl="0" w:tplc="1974EEB8">
      <w:start w:val="1"/>
      <w:numFmt w:val="bullet"/>
      <w:lvlText w:val="·"/>
      <w:lvlJc w:val="left"/>
      <w:pPr>
        <w:ind w:left="78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316995E">
      <w:start w:val="1"/>
      <w:numFmt w:val="bullet"/>
      <w:lvlText w:val="o"/>
      <w:lvlJc w:val="left"/>
      <w:pPr>
        <w:ind w:left="150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8A0CADA">
      <w:start w:val="1"/>
      <w:numFmt w:val="bullet"/>
      <w:lvlText w:val="▪"/>
      <w:lvlJc w:val="left"/>
      <w:pPr>
        <w:ind w:left="22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6461E74">
      <w:start w:val="1"/>
      <w:numFmt w:val="bullet"/>
      <w:lvlText w:val="·"/>
      <w:lvlJc w:val="left"/>
      <w:pPr>
        <w:ind w:left="294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A542390">
      <w:start w:val="1"/>
      <w:numFmt w:val="bullet"/>
      <w:lvlText w:val="o"/>
      <w:lvlJc w:val="left"/>
      <w:pPr>
        <w:ind w:left="366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F30E962">
      <w:start w:val="1"/>
      <w:numFmt w:val="bullet"/>
      <w:lvlText w:val="▪"/>
      <w:lvlJc w:val="left"/>
      <w:pPr>
        <w:ind w:left="438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21AECB4">
      <w:start w:val="1"/>
      <w:numFmt w:val="bullet"/>
      <w:lvlText w:val="·"/>
      <w:lvlJc w:val="left"/>
      <w:pPr>
        <w:ind w:left="5107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A2F0D2">
      <w:start w:val="1"/>
      <w:numFmt w:val="bullet"/>
      <w:lvlText w:val="o"/>
      <w:lvlJc w:val="left"/>
      <w:pPr>
        <w:ind w:left="582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F566790">
      <w:start w:val="1"/>
      <w:numFmt w:val="bullet"/>
      <w:lvlText w:val="▪"/>
      <w:lvlJc w:val="left"/>
      <w:pPr>
        <w:ind w:left="6547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04A52CD"/>
    <w:multiLevelType w:val="hybridMultilevel"/>
    <w:tmpl w:val="BD38A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2E6CA9"/>
    <w:multiLevelType w:val="hybridMultilevel"/>
    <w:tmpl w:val="9E1E8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45698D"/>
    <w:multiLevelType w:val="hybridMultilevel"/>
    <w:tmpl w:val="EB4EB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37203"/>
    <w:multiLevelType w:val="hybridMultilevel"/>
    <w:tmpl w:val="622CA0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F9720BD"/>
    <w:multiLevelType w:val="hybridMultilevel"/>
    <w:tmpl w:val="363CE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386688"/>
    <w:multiLevelType w:val="hybridMultilevel"/>
    <w:tmpl w:val="7A66F7B2"/>
    <w:styleLink w:val="ImportedStyle36"/>
    <w:lvl w:ilvl="0" w:tplc="7A66F7B2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1813CA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F028F18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F7E0E9A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DDE076A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82E6CE2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C041AE0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75C6CAC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898FE62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6FC65BEE"/>
    <w:multiLevelType w:val="hybridMultilevel"/>
    <w:tmpl w:val="FD28A33C"/>
    <w:styleLink w:val="ImportedStyle30"/>
    <w:lvl w:ilvl="0" w:tplc="AD2AA73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CCC20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9AE9A12">
      <w:start w:val="1"/>
      <w:numFmt w:val="lowerRoman"/>
      <w:lvlText w:val="%3."/>
      <w:lvlJc w:val="left"/>
      <w:pPr>
        <w:ind w:left="180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AFEC40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60060AC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2901ACE">
      <w:start w:val="1"/>
      <w:numFmt w:val="lowerRoman"/>
      <w:lvlText w:val="%6."/>
      <w:lvlJc w:val="left"/>
      <w:pPr>
        <w:ind w:left="396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D92D1F4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9722AC8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85E6986">
      <w:start w:val="1"/>
      <w:numFmt w:val="lowerRoman"/>
      <w:lvlText w:val="%9."/>
      <w:lvlJc w:val="left"/>
      <w:pPr>
        <w:ind w:left="6120" w:hanging="28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1826963">
    <w:abstractNumId w:val="16"/>
  </w:num>
  <w:num w:numId="2" w16cid:durableId="1849519013">
    <w:abstractNumId w:val="23"/>
  </w:num>
  <w:num w:numId="3" w16cid:durableId="1164467543">
    <w:abstractNumId w:val="22"/>
  </w:num>
  <w:num w:numId="4" w16cid:durableId="185872510">
    <w:abstractNumId w:val="21"/>
  </w:num>
  <w:num w:numId="5" w16cid:durableId="2134712553">
    <w:abstractNumId w:val="14"/>
  </w:num>
  <w:num w:numId="6" w16cid:durableId="1763917398">
    <w:abstractNumId w:val="11"/>
  </w:num>
  <w:num w:numId="7" w16cid:durableId="1649557125">
    <w:abstractNumId w:val="10"/>
  </w:num>
  <w:num w:numId="8" w16cid:durableId="899904545">
    <w:abstractNumId w:val="24"/>
  </w:num>
  <w:num w:numId="9" w16cid:durableId="250311895">
    <w:abstractNumId w:val="13"/>
  </w:num>
  <w:num w:numId="10" w16cid:durableId="1177426370">
    <w:abstractNumId w:val="19"/>
  </w:num>
  <w:num w:numId="11" w16cid:durableId="2039309907">
    <w:abstractNumId w:val="18"/>
  </w:num>
  <w:num w:numId="12" w16cid:durableId="473331553">
    <w:abstractNumId w:val="12"/>
  </w:num>
  <w:num w:numId="13" w16cid:durableId="1197154593">
    <w:abstractNumId w:val="17"/>
  </w:num>
  <w:num w:numId="14" w16cid:durableId="8215418">
    <w:abstractNumId w:val="15"/>
  </w:num>
  <w:num w:numId="15" w16cid:durableId="1768427425">
    <w:abstractNumId w:val="20"/>
  </w:num>
  <w:num w:numId="16" w16cid:durableId="1913200408">
    <w:abstractNumId w:val="9"/>
  </w:num>
  <w:num w:numId="17" w16cid:durableId="1816070894">
    <w:abstractNumId w:val="7"/>
  </w:num>
  <w:num w:numId="18" w16cid:durableId="1122574074">
    <w:abstractNumId w:val="6"/>
  </w:num>
  <w:num w:numId="19" w16cid:durableId="1187868610">
    <w:abstractNumId w:val="5"/>
  </w:num>
  <w:num w:numId="20" w16cid:durableId="836656063">
    <w:abstractNumId w:val="4"/>
  </w:num>
  <w:num w:numId="21" w16cid:durableId="1962036078">
    <w:abstractNumId w:val="8"/>
  </w:num>
  <w:num w:numId="22" w16cid:durableId="1138956293">
    <w:abstractNumId w:val="3"/>
  </w:num>
  <w:num w:numId="23" w16cid:durableId="803499876">
    <w:abstractNumId w:val="2"/>
  </w:num>
  <w:num w:numId="24" w16cid:durableId="690838057">
    <w:abstractNumId w:val="1"/>
  </w:num>
  <w:num w:numId="25" w16cid:durableId="7629148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63A0"/>
    <w:rsid w:val="000278C6"/>
    <w:rsid w:val="0002796E"/>
    <w:rsid w:val="00031137"/>
    <w:rsid w:val="00047018"/>
    <w:rsid w:val="00053689"/>
    <w:rsid w:val="00053AE3"/>
    <w:rsid w:val="00053E03"/>
    <w:rsid w:val="0006465A"/>
    <w:rsid w:val="00066984"/>
    <w:rsid w:val="000719A3"/>
    <w:rsid w:val="00081D66"/>
    <w:rsid w:val="00082952"/>
    <w:rsid w:val="00083F67"/>
    <w:rsid w:val="00092D60"/>
    <w:rsid w:val="000940F4"/>
    <w:rsid w:val="000971FC"/>
    <w:rsid w:val="0009732B"/>
    <w:rsid w:val="000A07C3"/>
    <w:rsid w:val="000A1ACE"/>
    <w:rsid w:val="000A27B8"/>
    <w:rsid w:val="000A2A3A"/>
    <w:rsid w:val="000A492A"/>
    <w:rsid w:val="000B43DE"/>
    <w:rsid w:val="000C2CC8"/>
    <w:rsid w:val="000C7CC7"/>
    <w:rsid w:val="000D0319"/>
    <w:rsid w:val="000E2CB6"/>
    <w:rsid w:val="000E3D38"/>
    <w:rsid w:val="000E413A"/>
    <w:rsid w:val="000E671B"/>
    <w:rsid w:val="000E6FE3"/>
    <w:rsid w:val="000F29C4"/>
    <w:rsid w:val="000F5AA3"/>
    <w:rsid w:val="00100396"/>
    <w:rsid w:val="00100B5C"/>
    <w:rsid w:val="001106E9"/>
    <w:rsid w:val="0011376A"/>
    <w:rsid w:val="00120405"/>
    <w:rsid w:val="00132EDA"/>
    <w:rsid w:val="00134F77"/>
    <w:rsid w:val="00137CF9"/>
    <w:rsid w:val="00144388"/>
    <w:rsid w:val="00144545"/>
    <w:rsid w:val="00151BBF"/>
    <w:rsid w:val="00154043"/>
    <w:rsid w:val="00154487"/>
    <w:rsid w:val="00156763"/>
    <w:rsid w:val="0016321A"/>
    <w:rsid w:val="00167DA1"/>
    <w:rsid w:val="001727E2"/>
    <w:rsid w:val="0017433E"/>
    <w:rsid w:val="00177C77"/>
    <w:rsid w:val="00185917"/>
    <w:rsid w:val="001874DF"/>
    <w:rsid w:val="001956B9"/>
    <w:rsid w:val="001A1AE7"/>
    <w:rsid w:val="001A6E3C"/>
    <w:rsid w:val="001B299F"/>
    <w:rsid w:val="001B3C2C"/>
    <w:rsid w:val="001B3F78"/>
    <w:rsid w:val="001B4101"/>
    <w:rsid w:val="001B5F45"/>
    <w:rsid w:val="001C3619"/>
    <w:rsid w:val="001D214B"/>
    <w:rsid w:val="001D486F"/>
    <w:rsid w:val="001D57EC"/>
    <w:rsid w:val="001D7858"/>
    <w:rsid w:val="001E09F7"/>
    <w:rsid w:val="001E1050"/>
    <w:rsid w:val="001E1B2A"/>
    <w:rsid w:val="001E1E1F"/>
    <w:rsid w:val="001E2007"/>
    <w:rsid w:val="001E57C1"/>
    <w:rsid w:val="001F07EF"/>
    <w:rsid w:val="001F6D7A"/>
    <w:rsid w:val="00201D8F"/>
    <w:rsid w:val="00206C91"/>
    <w:rsid w:val="00212498"/>
    <w:rsid w:val="002151AD"/>
    <w:rsid w:val="00220B70"/>
    <w:rsid w:val="0022186A"/>
    <w:rsid w:val="0023243B"/>
    <w:rsid w:val="00235F71"/>
    <w:rsid w:val="002444CA"/>
    <w:rsid w:val="00245750"/>
    <w:rsid w:val="0025539F"/>
    <w:rsid w:val="00260DE6"/>
    <w:rsid w:val="002732DB"/>
    <w:rsid w:val="00273FEE"/>
    <w:rsid w:val="002749E9"/>
    <w:rsid w:val="0028204E"/>
    <w:rsid w:val="0028591B"/>
    <w:rsid w:val="00287808"/>
    <w:rsid w:val="00291841"/>
    <w:rsid w:val="002930A4"/>
    <w:rsid w:val="002A1901"/>
    <w:rsid w:val="002A196D"/>
    <w:rsid w:val="002A40A3"/>
    <w:rsid w:val="002A458C"/>
    <w:rsid w:val="002A7F63"/>
    <w:rsid w:val="002C449B"/>
    <w:rsid w:val="002C5106"/>
    <w:rsid w:val="002C6040"/>
    <w:rsid w:val="002C687B"/>
    <w:rsid w:val="002D0371"/>
    <w:rsid w:val="002D1F67"/>
    <w:rsid w:val="002D32B1"/>
    <w:rsid w:val="002D5B3F"/>
    <w:rsid w:val="002E272E"/>
    <w:rsid w:val="002E3328"/>
    <w:rsid w:val="002E7EBD"/>
    <w:rsid w:val="002F17AE"/>
    <w:rsid w:val="002F3E25"/>
    <w:rsid w:val="002F4BB3"/>
    <w:rsid w:val="002F5778"/>
    <w:rsid w:val="00303012"/>
    <w:rsid w:val="0030368B"/>
    <w:rsid w:val="00316A6D"/>
    <w:rsid w:val="0032113D"/>
    <w:rsid w:val="003211BC"/>
    <w:rsid w:val="003223E0"/>
    <w:rsid w:val="00322A4D"/>
    <w:rsid w:val="003409BB"/>
    <w:rsid w:val="003444FE"/>
    <w:rsid w:val="00352C4A"/>
    <w:rsid w:val="00362560"/>
    <w:rsid w:val="00371ABD"/>
    <w:rsid w:val="0037228E"/>
    <w:rsid w:val="003732FD"/>
    <w:rsid w:val="00373353"/>
    <w:rsid w:val="003740CF"/>
    <w:rsid w:val="003753B2"/>
    <w:rsid w:val="00375E92"/>
    <w:rsid w:val="00376559"/>
    <w:rsid w:val="00377854"/>
    <w:rsid w:val="0038049E"/>
    <w:rsid w:val="00384D73"/>
    <w:rsid w:val="00393048"/>
    <w:rsid w:val="00393EB6"/>
    <w:rsid w:val="003A3CE5"/>
    <w:rsid w:val="003A4D85"/>
    <w:rsid w:val="003A69E7"/>
    <w:rsid w:val="003B2EC1"/>
    <w:rsid w:val="003B366F"/>
    <w:rsid w:val="003B3F9D"/>
    <w:rsid w:val="003B749F"/>
    <w:rsid w:val="003C0894"/>
    <w:rsid w:val="003C7209"/>
    <w:rsid w:val="003D70F0"/>
    <w:rsid w:val="003E5751"/>
    <w:rsid w:val="003F3B14"/>
    <w:rsid w:val="003F404C"/>
    <w:rsid w:val="003F5FD7"/>
    <w:rsid w:val="00404B3B"/>
    <w:rsid w:val="00404C50"/>
    <w:rsid w:val="00406E40"/>
    <w:rsid w:val="00411524"/>
    <w:rsid w:val="00413139"/>
    <w:rsid w:val="00423934"/>
    <w:rsid w:val="00426244"/>
    <w:rsid w:val="00434D29"/>
    <w:rsid w:val="00450E57"/>
    <w:rsid w:val="004537E3"/>
    <w:rsid w:val="00453FC1"/>
    <w:rsid w:val="0046003B"/>
    <w:rsid w:val="004802BA"/>
    <w:rsid w:val="00481FD3"/>
    <w:rsid w:val="0048317F"/>
    <w:rsid w:val="00483A6B"/>
    <w:rsid w:val="00485DBB"/>
    <w:rsid w:val="004874DE"/>
    <w:rsid w:val="0049365C"/>
    <w:rsid w:val="00493F31"/>
    <w:rsid w:val="00495531"/>
    <w:rsid w:val="004969C2"/>
    <w:rsid w:val="004B5334"/>
    <w:rsid w:val="004B55B0"/>
    <w:rsid w:val="004B6A47"/>
    <w:rsid w:val="004B6C14"/>
    <w:rsid w:val="004C5645"/>
    <w:rsid w:val="004D2E52"/>
    <w:rsid w:val="004D3BE8"/>
    <w:rsid w:val="004E36CA"/>
    <w:rsid w:val="004E5EBB"/>
    <w:rsid w:val="004F66CE"/>
    <w:rsid w:val="00500094"/>
    <w:rsid w:val="0050249F"/>
    <w:rsid w:val="00506AA2"/>
    <w:rsid w:val="00507815"/>
    <w:rsid w:val="00507DDB"/>
    <w:rsid w:val="0051043F"/>
    <w:rsid w:val="00512D6C"/>
    <w:rsid w:val="00513836"/>
    <w:rsid w:val="00514C82"/>
    <w:rsid w:val="00520275"/>
    <w:rsid w:val="00524566"/>
    <w:rsid w:val="00526A2B"/>
    <w:rsid w:val="00530BEF"/>
    <w:rsid w:val="0053263B"/>
    <w:rsid w:val="00535B6E"/>
    <w:rsid w:val="005364E8"/>
    <w:rsid w:val="00552141"/>
    <w:rsid w:val="005523B8"/>
    <w:rsid w:val="00552770"/>
    <w:rsid w:val="00552D43"/>
    <w:rsid w:val="00561F00"/>
    <w:rsid w:val="00562D82"/>
    <w:rsid w:val="00562DEC"/>
    <w:rsid w:val="00565F39"/>
    <w:rsid w:val="00567E89"/>
    <w:rsid w:val="00576AB4"/>
    <w:rsid w:val="00577917"/>
    <w:rsid w:val="00581FCC"/>
    <w:rsid w:val="00590667"/>
    <w:rsid w:val="00591FB4"/>
    <w:rsid w:val="00592311"/>
    <w:rsid w:val="00593E24"/>
    <w:rsid w:val="005969E2"/>
    <w:rsid w:val="005A04AA"/>
    <w:rsid w:val="005A1689"/>
    <w:rsid w:val="005A2A0F"/>
    <w:rsid w:val="005B307B"/>
    <w:rsid w:val="005B41BD"/>
    <w:rsid w:val="005B586C"/>
    <w:rsid w:val="005B61CD"/>
    <w:rsid w:val="005B7CD5"/>
    <w:rsid w:val="005C2B76"/>
    <w:rsid w:val="005C4D7F"/>
    <w:rsid w:val="005D04FE"/>
    <w:rsid w:val="005D0C96"/>
    <w:rsid w:val="005D1D58"/>
    <w:rsid w:val="005D4105"/>
    <w:rsid w:val="005D432C"/>
    <w:rsid w:val="005D444E"/>
    <w:rsid w:val="005D786C"/>
    <w:rsid w:val="005E210B"/>
    <w:rsid w:val="005E285E"/>
    <w:rsid w:val="005E72F8"/>
    <w:rsid w:val="00606A64"/>
    <w:rsid w:val="00610700"/>
    <w:rsid w:val="00610E08"/>
    <w:rsid w:val="006140BF"/>
    <w:rsid w:val="00620787"/>
    <w:rsid w:val="00624B11"/>
    <w:rsid w:val="0062632B"/>
    <w:rsid w:val="00632434"/>
    <w:rsid w:val="00637B6E"/>
    <w:rsid w:val="006419F0"/>
    <w:rsid w:val="00644256"/>
    <w:rsid w:val="00647B2F"/>
    <w:rsid w:val="00656C7D"/>
    <w:rsid w:val="0066053F"/>
    <w:rsid w:val="00661D6F"/>
    <w:rsid w:val="0066725E"/>
    <w:rsid w:val="006716C7"/>
    <w:rsid w:val="00671C90"/>
    <w:rsid w:val="006749F0"/>
    <w:rsid w:val="00681208"/>
    <w:rsid w:val="0069050A"/>
    <w:rsid w:val="006934D4"/>
    <w:rsid w:val="006A00B8"/>
    <w:rsid w:val="006A4F2A"/>
    <w:rsid w:val="006A6894"/>
    <w:rsid w:val="006A6DC3"/>
    <w:rsid w:val="006B3929"/>
    <w:rsid w:val="006C2EAD"/>
    <w:rsid w:val="006C4727"/>
    <w:rsid w:val="006C6494"/>
    <w:rsid w:val="006D2373"/>
    <w:rsid w:val="006D3EEC"/>
    <w:rsid w:val="006D49ED"/>
    <w:rsid w:val="006D55CE"/>
    <w:rsid w:val="006D637A"/>
    <w:rsid w:val="006E3029"/>
    <w:rsid w:val="006F184F"/>
    <w:rsid w:val="006F45BF"/>
    <w:rsid w:val="006F60E0"/>
    <w:rsid w:val="00701FAC"/>
    <w:rsid w:val="00702F71"/>
    <w:rsid w:val="007036DA"/>
    <w:rsid w:val="007078D6"/>
    <w:rsid w:val="00714286"/>
    <w:rsid w:val="00717369"/>
    <w:rsid w:val="00722A55"/>
    <w:rsid w:val="007323EC"/>
    <w:rsid w:val="00732926"/>
    <w:rsid w:val="00732A5F"/>
    <w:rsid w:val="007366DF"/>
    <w:rsid w:val="007418EC"/>
    <w:rsid w:val="00742BCB"/>
    <w:rsid w:val="00746C50"/>
    <w:rsid w:val="0075332C"/>
    <w:rsid w:val="00755477"/>
    <w:rsid w:val="00757839"/>
    <w:rsid w:val="00770C81"/>
    <w:rsid w:val="007711C0"/>
    <w:rsid w:val="007726C4"/>
    <w:rsid w:val="00772ED6"/>
    <w:rsid w:val="00775F8D"/>
    <w:rsid w:val="00776163"/>
    <w:rsid w:val="007777A6"/>
    <w:rsid w:val="00784868"/>
    <w:rsid w:val="007C0AC7"/>
    <w:rsid w:val="007C0F26"/>
    <w:rsid w:val="007C682C"/>
    <w:rsid w:val="007D2385"/>
    <w:rsid w:val="007D549E"/>
    <w:rsid w:val="007D6FCB"/>
    <w:rsid w:val="007D7322"/>
    <w:rsid w:val="007D7580"/>
    <w:rsid w:val="007E28AD"/>
    <w:rsid w:val="007E6318"/>
    <w:rsid w:val="007F2281"/>
    <w:rsid w:val="007F6CFD"/>
    <w:rsid w:val="00800069"/>
    <w:rsid w:val="008079C7"/>
    <w:rsid w:val="00807EFE"/>
    <w:rsid w:val="00813ECE"/>
    <w:rsid w:val="008310A0"/>
    <w:rsid w:val="00842E7F"/>
    <w:rsid w:val="00843337"/>
    <w:rsid w:val="008456C7"/>
    <w:rsid w:val="0084729F"/>
    <w:rsid w:val="00852933"/>
    <w:rsid w:val="008606AB"/>
    <w:rsid w:val="00865B46"/>
    <w:rsid w:val="00867069"/>
    <w:rsid w:val="00883E5A"/>
    <w:rsid w:val="0088551A"/>
    <w:rsid w:val="00891441"/>
    <w:rsid w:val="008918EE"/>
    <w:rsid w:val="00895E91"/>
    <w:rsid w:val="00896134"/>
    <w:rsid w:val="008975A7"/>
    <w:rsid w:val="008A2D55"/>
    <w:rsid w:val="008A4B0A"/>
    <w:rsid w:val="008A62BC"/>
    <w:rsid w:val="008A79B8"/>
    <w:rsid w:val="008B0652"/>
    <w:rsid w:val="008B43E7"/>
    <w:rsid w:val="008C1C63"/>
    <w:rsid w:val="008C3BFE"/>
    <w:rsid w:val="008C63B4"/>
    <w:rsid w:val="008D6B6D"/>
    <w:rsid w:val="008D763F"/>
    <w:rsid w:val="008D7AB5"/>
    <w:rsid w:val="008E4EBE"/>
    <w:rsid w:val="008E7BE9"/>
    <w:rsid w:val="008F036F"/>
    <w:rsid w:val="008F78C2"/>
    <w:rsid w:val="00900B6B"/>
    <w:rsid w:val="00902097"/>
    <w:rsid w:val="00902DB0"/>
    <w:rsid w:val="009107C3"/>
    <w:rsid w:val="00911394"/>
    <w:rsid w:val="0091379E"/>
    <w:rsid w:val="00923EF2"/>
    <w:rsid w:val="00926D25"/>
    <w:rsid w:val="00926E9D"/>
    <w:rsid w:val="00932C6E"/>
    <w:rsid w:val="00933F10"/>
    <w:rsid w:val="00934D2A"/>
    <w:rsid w:val="00936A16"/>
    <w:rsid w:val="009433C5"/>
    <w:rsid w:val="009578C7"/>
    <w:rsid w:val="00960DC0"/>
    <w:rsid w:val="00965881"/>
    <w:rsid w:val="00965B2B"/>
    <w:rsid w:val="009668F1"/>
    <w:rsid w:val="0098022E"/>
    <w:rsid w:val="00986F28"/>
    <w:rsid w:val="009871FF"/>
    <w:rsid w:val="009926A0"/>
    <w:rsid w:val="00992C6F"/>
    <w:rsid w:val="00993494"/>
    <w:rsid w:val="009A1AFA"/>
    <w:rsid w:val="009A2688"/>
    <w:rsid w:val="009A5C52"/>
    <w:rsid w:val="009B0B59"/>
    <w:rsid w:val="009B4900"/>
    <w:rsid w:val="009B7A8B"/>
    <w:rsid w:val="009C126D"/>
    <w:rsid w:val="009C24C9"/>
    <w:rsid w:val="009C59CB"/>
    <w:rsid w:val="009D3EA4"/>
    <w:rsid w:val="009E0ECF"/>
    <w:rsid w:val="009E2D65"/>
    <w:rsid w:val="009E4BC1"/>
    <w:rsid w:val="009E55F1"/>
    <w:rsid w:val="009F7629"/>
    <w:rsid w:val="00A03BB8"/>
    <w:rsid w:val="00A040E8"/>
    <w:rsid w:val="00A21F2F"/>
    <w:rsid w:val="00A270C8"/>
    <w:rsid w:val="00A30775"/>
    <w:rsid w:val="00A36F36"/>
    <w:rsid w:val="00A4036F"/>
    <w:rsid w:val="00A4641C"/>
    <w:rsid w:val="00A50D47"/>
    <w:rsid w:val="00A51C97"/>
    <w:rsid w:val="00A521AC"/>
    <w:rsid w:val="00A557E6"/>
    <w:rsid w:val="00A55876"/>
    <w:rsid w:val="00A6580F"/>
    <w:rsid w:val="00A660B8"/>
    <w:rsid w:val="00A83A40"/>
    <w:rsid w:val="00A8497A"/>
    <w:rsid w:val="00A85A7A"/>
    <w:rsid w:val="00AA2C7D"/>
    <w:rsid w:val="00AA54CB"/>
    <w:rsid w:val="00AB32E8"/>
    <w:rsid w:val="00AB6FE7"/>
    <w:rsid w:val="00AB7AD7"/>
    <w:rsid w:val="00AC4C0E"/>
    <w:rsid w:val="00AD2430"/>
    <w:rsid w:val="00AD3CB3"/>
    <w:rsid w:val="00AE0A9E"/>
    <w:rsid w:val="00AE61AF"/>
    <w:rsid w:val="00AF0E34"/>
    <w:rsid w:val="00AF271D"/>
    <w:rsid w:val="00AF4BC7"/>
    <w:rsid w:val="00AF56C2"/>
    <w:rsid w:val="00B004E6"/>
    <w:rsid w:val="00B0203D"/>
    <w:rsid w:val="00B071D4"/>
    <w:rsid w:val="00B071E9"/>
    <w:rsid w:val="00B0744D"/>
    <w:rsid w:val="00B11CE4"/>
    <w:rsid w:val="00B14144"/>
    <w:rsid w:val="00B15075"/>
    <w:rsid w:val="00B154D5"/>
    <w:rsid w:val="00B24449"/>
    <w:rsid w:val="00B3408F"/>
    <w:rsid w:val="00B404BC"/>
    <w:rsid w:val="00B443E3"/>
    <w:rsid w:val="00B45BE1"/>
    <w:rsid w:val="00B46097"/>
    <w:rsid w:val="00B629C3"/>
    <w:rsid w:val="00B7316B"/>
    <w:rsid w:val="00B7616C"/>
    <w:rsid w:val="00B8115D"/>
    <w:rsid w:val="00B81AD3"/>
    <w:rsid w:val="00B829D8"/>
    <w:rsid w:val="00B84B5B"/>
    <w:rsid w:val="00B90EAE"/>
    <w:rsid w:val="00B95E97"/>
    <w:rsid w:val="00BA1176"/>
    <w:rsid w:val="00BB7BEC"/>
    <w:rsid w:val="00BC663C"/>
    <w:rsid w:val="00BD52F6"/>
    <w:rsid w:val="00BD6E23"/>
    <w:rsid w:val="00BE0B01"/>
    <w:rsid w:val="00BE79C7"/>
    <w:rsid w:val="00BF3CB5"/>
    <w:rsid w:val="00BF67B9"/>
    <w:rsid w:val="00BF7C78"/>
    <w:rsid w:val="00C052BF"/>
    <w:rsid w:val="00C10C56"/>
    <w:rsid w:val="00C1285B"/>
    <w:rsid w:val="00C1361B"/>
    <w:rsid w:val="00C21628"/>
    <w:rsid w:val="00C27001"/>
    <w:rsid w:val="00C27E74"/>
    <w:rsid w:val="00C316EE"/>
    <w:rsid w:val="00C32109"/>
    <w:rsid w:val="00C349CD"/>
    <w:rsid w:val="00C351EE"/>
    <w:rsid w:val="00C36D9A"/>
    <w:rsid w:val="00C41DEA"/>
    <w:rsid w:val="00C41F72"/>
    <w:rsid w:val="00C44A72"/>
    <w:rsid w:val="00C55097"/>
    <w:rsid w:val="00C55E9D"/>
    <w:rsid w:val="00C606A2"/>
    <w:rsid w:val="00C622F6"/>
    <w:rsid w:val="00C63C24"/>
    <w:rsid w:val="00C6783F"/>
    <w:rsid w:val="00C67DE3"/>
    <w:rsid w:val="00C705F9"/>
    <w:rsid w:val="00C70C54"/>
    <w:rsid w:val="00C80EBA"/>
    <w:rsid w:val="00C80F0F"/>
    <w:rsid w:val="00C82887"/>
    <w:rsid w:val="00C85734"/>
    <w:rsid w:val="00C86B0D"/>
    <w:rsid w:val="00C87E9F"/>
    <w:rsid w:val="00C91F86"/>
    <w:rsid w:val="00C93BCB"/>
    <w:rsid w:val="00CB3EF5"/>
    <w:rsid w:val="00CC098D"/>
    <w:rsid w:val="00CC241A"/>
    <w:rsid w:val="00CC3CB2"/>
    <w:rsid w:val="00CE65AB"/>
    <w:rsid w:val="00CF14DA"/>
    <w:rsid w:val="00CF4266"/>
    <w:rsid w:val="00CF66EB"/>
    <w:rsid w:val="00CF6756"/>
    <w:rsid w:val="00D010E4"/>
    <w:rsid w:val="00D01E80"/>
    <w:rsid w:val="00D041D5"/>
    <w:rsid w:val="00D06058"/>
    <w:rsid w:val="00D12F2B"/>
    <w:rsid w:val="00D22AE3"/>
    <w:rsid w:val="00D22E68"/>
    <w:rsid w:val="00D22FE2"/>
    <w:rsid w:val="00D231E3"/>
    <w:rsid w:val="00D2340A"/>
    <w:rsid w:val="00D241F1"/>
    <w:rsid w:val="00D275CB"/>
    <w:rsid w:val="00D27719"/>
    <w:rsid w:val="00D353FF"/>
    <w:rsid w:val="00D40C38"/>
    <w:rsid w:val="00D5563B"/>
    <w:rsid w:val="00D62249"/>
    <w:rsid w:val="00D6609C"/>
    <w:rsid w:val="00D66511"/>
    <w:rsid w:val="00D82902"/>
    <w:rsid w:val="00D850FC"/>
    <w:rsid w:val="00D87B81"/>
    <w:rsid w:val="00DA5583"/>
    <w:rsid w:val="00DA7928"/>
    <w:rsid w:val="00DA7D00"/>
    <w:rsid w:val="00DB116D"/>
    <w:rsid w:val="00DB2E86"/>
    <w:rsid w:val="00DB6F5C"/>
    <w:rsid w:val="00DC678E"/>
    <w:rsid w:val="00DD17CC"/>
    <w:rsid w:val="00DD1B59"/>
    <w:rsid w:val="00DD35DE"/>
    <w:rsid w:val="00DE2464"/>
    <w:rsid w:val="00E03844"/>
    <w:rsid w:val="00E100D1"/>
    <w:rsid w:val="00E1314F"/>
    <w:rsid w:val="00E14BC8"/>
    <w:rsid w:val="00E230E0"/>
    <w:rsid w:val="00E236EB"/>
    <w:rsid w:val="00E23C08"/>
    <w:rsid w:val="00E3730B"/>
    <w:rsid w:val="00E470FD"/>
    <w:rsid w:val="00E51AAC"/>
    <w:rsid w:val="00E54590"/>
    <w:rsid w:val="00E65221"/>
    <w:rsid w:val="00E66CC0"/>
    <w:rsid w:val="00E728A9"/>
    <w:rsid w:val="00E862BB"/>
    <w:rsid w:val="00E862D5"/>
    <w:rsid w:val="00E86EFB"/>
    <w:rsid w:val="00E9564B"/>
    <w:rsid w:val="00E97BA7"/>
    <w:rsid w:val="00EA0F4E"/>
    <w:rsid w:val="00EA104D"/>
    <w:rsid w:val="00EA295B"/>
    <w:rsid w:val="00EA5D15"/>
    <w:rsid w:val="00EB4F96"/>
    <w:rsid w:val="00EB64B7"/>
    <w:rsid w:val="00EC0D15"/>
    <w:rsid w:val="00EC1570"/>
    <w:rsid w:val="00ED0415"/>
    <w:rsid w:val="00EE3132"/>
    <w:rsid w:val="00EE3D9D"/>
    <w:rsid w:val="00EE640F"/>
    <w:rsid w:val="00EE6F25"/>
    <w:rsid w:val="00EF1364"/>
    <w:rsid w:val="00EF3C47"/>
    <w:rsid w:val="00F02126"/>
    <w:rsid w:val="00F03D85"/>
    <w:rsid w:val="00F11C1C"/>
    <w:rsid w:val="00F249F1"/>
    <w:rsid w:val="00F25B9D"/>
    <w:rsid w:val="00F2664E"/>
    <w:rsid w:val="00F31163"/>
    <w:rsid w:val="00F31C04"/>
    <w:rsid w:val="00F33018"/>
    <w:rsid w:val="00F53466"/>
    <w:rsid w:val="00F53C4F"/>
    <w:rsid w:val="00F56F1C"/>
    <w:rsid w:val="00F6187E"/>
    <w:rsid w:val="00F61A20"/>
    <w:rsid w:val="00F63AFC"/>
    <w:rsid w:val="00F65B4F"/>
    <w:rsid w:val="00F66839"/>
    <w:rsid w:val="00F73F12"/>
    <w:rsid w:val="00F811D7"/>
    <w:rsid w:val="00F83547"/>
    <w:rsid w:val="00F8381F"/>
    <w:rsid w:val="00F97E2B"/>
    <w:rsid w:val="00FA04CD"/>
    <w:rsid w:val="00FA0618"/>
    <w:rsid w:val="00FA1109"/>
    <w:rsid w:val="00FA53A8"/>
    <w:rsid w:val="00FA68F8"/>
    <w:rsid w:val="00FB1DC0"/>
    <w:rsid w:val="00FB341D"/>
    <w:rsid w:val="00FB4521"/>
    <w:rsid w:val="00FB4F84"/>
    <w:rsid w:val="00FB5CF8"/>
    <w:rsid w:val="00FC362F"/>
    <w:rsid w:val="00FD69D8"/>
    <w:rsid w:val="00FE32E5"/>
    <w:rsid w:val="00FE65B6"/>
    <w:rsid w:val="00FF7881"/>
    <w:rsid w:val="04AC5972"/>
    <w:rsid w:val="1195D243"/>
    <w:rsid w:val="3114A088"/>
    <w:rsid w:val="43BA1792"/>
    <w:rsid w:val="4C4C3B12"/>
    <w:rsid w:val="5D19C6B3"/>
    <w:rsid w:val="5DE22C22"/>
    <w:rsid w:val="67868999"/>
    <w:rsid w:val="7BF78DE1"/>
    <w:rsid w:val="7E4F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C6D4B7"/>
  <w15:chartTrackingRefBased/>
  <w15:docId w15:val="{8F3416EF-1D57-4214-B440-A0EAB39A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1F2F"/>
    <w:pPr>
      <w:spacing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rsid w:val="00C85734"/>
    <w:pPr>
      <w:keepNext/>
      <w:jc w:val="both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969C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cs="Arial"/>
      <w:b/>
      <w:bCs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4969C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784868"/>
    <w:pPr>
      <w:spacing w:before="240" w:after="60"/>
      <w:outlineLvl w:val="7"/>
    </w:pPr>
    <w:rPr>
      <w:rFonts w:ascii="Calibri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868"/>
    <w:pPr>
      <w:keepNext/>
      <w:keepLines/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rsid w:val="001F07EF"/>
    <w:rPr>
      <w:sz w:val="16"/>
      <w:lang w:eastAsia="en-US"/>
    </w:rPr>
  </w:style>
  <w:style w:type="paragraph" w:customStyle="1" w:styleId="BodyText1">
    <w:name w:val="Body Text1"/>
    <w:basedOn w:val="Normal"/>
    <w:uiPriority w:val="99"/>
    <w:rsid w:val="001F07EF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uiPriority w:val="99"/>
    <w:rsid w:val="00A03BB8"/>
    <w:pPr>
      <w:numPr>
        <w:numId w:val="1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customStyle="1" w:styleId="Heading2Char">
    <w:name w:val="Heading 2 Char"/>
    <w:link w:val="Heading2"/>
    <w:rsid w:val="00C85734"/>
    <w:rPr>
      <w:rFonts w:ascii="Arial" w:hAnsi="Arial"/>
      <w:b/>
      <w:sz w:val="24"/>
    </w:rPr>
  </w:style>
  <w:style w:type="paragraph" w:customStyle="1" w:styleId="bullet">
    <w:name w:val="bullet"/>
    <w:link w:val="bulletChar"/>
    <w:rsid w:val="002F17AE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bulletChar">
    <w:name w:val="bullet Char"/>
    <w:link w:val="bullet"/>
    <w:rsid w:val="002F17AE"/>
    <w:rPr>
      <w:sz w:val="24"/>
    </w:rPr>
  </w:style>
  <w:style w:type="paragraph" w:styleId="BodyText">
    <w:name w:val="Body Text"/>
    <w:basedOn w:val="Normal"/>
    <w:link w:val="BodyTextChar"/>
    <w:unhideWhenUsed/>
    <w:rsid w:val="00A270C8"/>
    <w:pPr>
      <w:spacing w:after="120"/>
    </w:pPr>
    <w:rPr>
      <w:lang w:val="en-US"/>
    </w:rPr>
  </w:style>
  <w:style w:type="character" w:customStyle="1" w:styleId="BodyTextChar">
    <w:name w:val="Body Text Char"/>
    <w:link w:val="BodyText"/>
    <w:rsid w:val="00A270C8"/>
    <w:rPr>
      <w:lang w:val="en-US"/>
    </w:rPr>
  </w:style>
  <w:style w:type="paragraph" w:customStyle="1" w:styleId="BodyText10">
    <w:name w:val="Body Text10"/>
    <w:basedOn w:val="Normal"/>
    <w:rsid w:val="00A270C8"/>
    <w:pPr>
      <w:tabs>
        <w:tab w:val="left" w:pos="720"/>
        <w:tab w:val="left" w:pos="1440"/>
      </w:tabs>
    </w:pPr>
    <w:rPr>
      <w:rFonts w:ascii="CG Times (WN)" w:hAnsi="CG Times (WN)"/>
      <w:lang w:eastAsia="en-US"/>
    </w:rPr>
  </w:style>
  <w:style w:type="paragraph" w:customStyle="1" w:styleId="heading">
    <w:name w:val="heading"/>
    <w:basedOn w:val="fixed"/>
    <w:link w:val="headingChar"/>
    <w:rsid w:val="00A270C8"/>
    <w:pPr>
      <w:spacing w:before="240" w:after="120"/>
    </w:pPr>
  </w:style>
  <w:style w:type="paragraph" w:customStyle="1" w:styleId="fixed">
    <w:name w:val="fixed"/>
    <w:link w:val="fixedChar"/>
    <w:rsid w:val="00A270C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character" w:customStyle="1" w:styleId="fixedChar">
    <w:name w:val="fixed Char"/>
    <w:link w:val="fixed"/>
    <w:rsid w:val="00A270C8"/>
    <w:rPr>
      <w:b/>
      <w:sz w:val="24"/>
    </w:rPr>
  </w:style>
  <w:style w:type="character" w:customStyle="1" w:styleId="headingChar">
    <w:name w:val="heading Char"/>
    <w:link w:val="heading"/>
    <w:rsid w:val="00A270C8"/>
    <w:rPr>
      <w:b/>
      <w:sz w:val="24"/>
    </w:rPr>
  </w:style>
  <w:style w:type="paragraph" w:customStyle="1" w:styleId="SMUNORMALARIAL">
    <w:name w:val="SMU NORMAL ARIAL"/>
    <w:basedOn w:val="Normal"/>
    <w:rsid w:val="00A270C8"/>
    <w:rPr>
      <w:sz w:val="22"/>
      <w:szCs w:val="24"/>
    </w:rPr>
  </w:style>
  <w:style w:type="character" w:customStyle="1" w:styleId="Heading8Char">
    <w:name w:val="Heading 8 Char"/>
    <w:link w:val="Heading8"/>
    <w:semiHidden/>
    <w:rsid w:val="0078486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sid w:val="00784868"/>
    <w:rPr>
      <w:rFonts w:ascii="Cambria" w:hAnsi="Cambria"/>
      <w:i/>
      <w:iCs/>
      <w:color w:val="404040"/>
    </w:rPr>
  </w:style>
  <w:style w:type="paragraph" w:customStyle="1" w:styleId="Style1">
    <w:name w:val="Style1"/>
    <w:basedOn w:val="Normal"/>
    <w:rsid w:val="00784868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Heading3Char">
    <w:name w:val="Heading 3 Char"/>
    <w:link w:val="Heading3"/>
    <w:rsid w:val="00B90EAE"/>
    <w:rPr>
      <w:b/>
      <w:sz w:val="24"/>
    </w:rPr>
  </w:style>
  <w:style w:type="character" w:customStyle="1" w:styleId="Heading4Char">
    <w:name w:val="Heading 4 Char"/>
    <w:link w:val="Heading4"/>
    <w:rsid w:val="00B90EAE"/>
    <w:rPr>
      <w:sz w:val="40"/>
    </w:rPr>
  </w:style>
  <w:style w:type="character" w:customStyle="1" w:styleId="BodyText2Char">
    <w:name w:val="Body Text 2 Char"/>
    <w:link w:val="BodyText2"/>
    <w:rsid w:val="00B90EAE"/>
    <w:rPr>
      <w:sz w:val="16"/>
      <w:lang w:eastAsia="en-US"/>
    </w:rPr>
  </w:style>
  <w:style w:type="numbering" w:customStyle="1" w:styleId="ImportedStyle30">
    <w:name w:val="Imported Style 30"/>
    <w:rsid w:val="00C55E9D"/>
    <w:pPr>
      <w:numPr>
        <w:numId w:val="3"/>
      </w:numPr>
    </w:pPr>
  </w:style>
  <w:style w:type="table" w:customStyle="1" w:styleId="TableGrid1">
    <w:name w:val="Table Grid1"/>
    <w:basedOn w:val="TableNormal"/>
    <w:next w:val="TableGrid"/>
    <w:uiPriority w:val="59"/>
    <w:rsid w:val="00F3301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ImportedStyle36">
    <w:name w:val="Imported Style 36"/>
    <w:rsid w:val="00F33018"/>
    <w:pPr>
      <w:numPr>
        <w:numId w:val="4"/>
      </w:numPr>
    </w:pPr>
  </w:style>
  <w:style w:type="table" w:customStyle="1" w:styleId="TableGrid6">
    <w:name w:val="Table Grid6"/>
    <w:basedOn w:val="TableNormal"/>
    <w:next w:val="TableGrid"/>
    <w:uiPriority w:val="59"/>
    <w:rsid w:val="00F33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B731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/>
    </w:rPr>
  </w:style>
  <w:style w:type="paragraph" w:customStyle="1" w:styleId="Body">
    <w:name w:val="Body"/>
    <w:rsid w:val="00B7316B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ImportedStyle4">
    <w:name w:val="Imported Style 4"/>
    <w:rsid w:val="00B7316B"/>
    <w:pPr>
      <w:numPr>
        <w:numId w:val="5"/>
      </w:numPr>
    </w:pPr>
  </w:style>
  <w:style w:type="paragraph" w:customStyle="1" w:styleId="Default">
    <w:name w:val="Default"/>
    <w:rsid w:val="00B7316B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n-US"/>
    </w:rPr>
  </w:style>
  <w:style w:type="numbering" w:customStyle="1" w:styleId="ImportedStyle18">
    <w:name w:val="Imported Style 18"/>
    <w:rsid w:val="00B7316B"/>
    <w:pPr>
      <w:numPr>
        <w:numId w:val="6"/>
      </w:numPr>
    </w:pPr>
  </w:style>
  <w:style w:type="numbering" w:customStyle="1" w:styleId="ImportedStyle19">
    <w:name w:val="Imported Style 19"/>
    <w:rsid w:val="00B7316B"/>
    <w:pPr>
      <w:numPr>
        <w:numId w:val="7"/>
      </w:numPr>
    </w:pPr>
  </w:style>
  <w:style w:type="character" w:customStyle="1" w:styleId="ListParagraphChar">
    <w:name w:val="List Paragraph Char"/>
    <w:link w:val="ListParagraph"/>
    <w:uiPriority w:val="34"/>
    <w:locked/>
    <w:rsid w:val="00B7316B"/>
  </w:style>
  <w:style w:type="paragraph" w:styleId="TOCHeading">
    <w:name w:val="TOC Heading"/>
    <w:basedOn w:val="Heading1"/>
    <w:next w:val="Normal"/>
    <w:uiPriority w:val="39"/>
    <w:unhideWhenUsed/>
    <w:qFormat/>
    <w:rsid w:val="00746C50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  <w:lang w:val="en-US" w:eastAsia="en-US"/>
    </w:rPr>
  </w:style>
  <w:style w:type="paragraph" w:styleId="TOC2">
    <w:name w:val="toc 2"/>
    <w:basedOn w:val="Normal"/>
    <w:next w:val="Normal"/>
    <w:uiPriority w:val="39"/>
    <w:rsid w:val="00746C50"/>
    <w:pPr>
      <w:ind w:left="200"/>
    </w:pPr>
  </w:style>
  <w:style w:type="character" w:styleId="FollowedHyperlink">
    <w:name w:val="FollowedHyperlink"/>
    <w:basedOn w:val="DefaultParagraphFont"/>
    <w:rsid w:val="00144388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F66839"/>
  </w:style>
  <w:style w:type="character" w:customStyle="1" w:styleId="eop">
    <w:name w:val="eop"/>
    <w:basedOn w:val="DefaultParagraphFont"/>
    <w:rsid w:val="00F66839"/>
  </w:style>
  <w:style w:type="paragraph" w:customStyle="1" w:styleId="paragraph">
    <w:name w:val="paragraph"/>
    <w:basedOn w:val="Normal"/>
    <w:rsid w:val="004B55B0"/>
    <w:pPr>
      <w:spacing w:before="100" w:beforeAutospacing="1" w:after="100" w:afterAutospacing="1" w:line="240" w:lineRule="auto"/>
    </w:pPr>
    <w:rPr>
      <w:rFonts w:ascii="Times New Roman" w:hAnsi="Times New Roman"/>
      <w:szCs w:val="24"/>
      <w:lang w:eastAsia="zh-CN"/>
    </w:rPr>
  </w:style>
  <w:style w:type="paragraph" w:styleId="Bibliography">
    <w:name w:val="Bibliography"/>
    <w:basedOn w:val="Normal"/>
    <w:next w:val="Normal"/>
    <w:uiPriority w:val="37"/>
    <w:semiHidden/>
    <w:unhideWhenUsed/>
    <w:rsid w:val="004969C2"/>
  </w:style>
  <w:style w:type="paragraph" w:styleId="BlockText">
    <w:name w:val="Block Text"/>
    <w:basedOn w:val="Normal"/>
    <w:rsid w:val="004969C2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5B9BD5" w:themeColor="accent1"/>
    </w:rPr>
  </w:style>
  <w:style w:type="paragraph" w:styleId="BodyText3">
    <w:name w:val="Body Text 3"/>
    <w:basedOn w:val="Normal"/>
    <w:link w:val="BodyText3Char"/>
    <w:rsid w:val="004969C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969C2"/>
    <w:rPr>
      <w:rFonts w:ascii="Arial" w:hAnsi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rsid w:val="004969C2"/>
    <w:pPr>
      <w:spacing w:after="0"/>
      <w:ind w:firstLine="360"/>
    </w:pPr>
    <w:rPr>
      <w:lang w:val="en-GB"/>
    </w:rPr>
  </w:style>
  <w:style w:type="character" w:customStyle="1" w:styleId="BodyTextFirstIndentChar">
    <w:name w:val="Body Text First Indent Char"/>
    <w:basedOn w:val="BodyTextChar"/>
    <w:link w:val="BodyTextFirstIndent"/>
    <w:rsid w:val="004969C2"/>
    <w:rPr>
      <w:rFonts w:ascii="Arial" w:hAnsi="Arial"/>
      <w:sz w:val="24"/>
      <w:lang w:val="en-US"/>
    </w:rPr>
  </w:style>
  <w:style w:type="paragraph" w:styleId="BodyTextIndent">
    <w:name w:val="Body Text Indent"/>
    <w:basedOn w:val="Normal"/>
    <w:link w:val="BodyTextIndentChar"/>
    <w:rsid w:val="004969C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4969C2"/>
    <w:rPr>
      <w:rFonts w:ascii="Arial" w:hAnsi="Arial"/>
      <w:sz w:val="24"/>
    </w:rPr>
  </w:style>
  <w:style w:type="paragraph" w:styleId="BodyTextFirstIndent2">
    <w:name w:val="Body Text First Indent 2"/>
    <w:basedOn w:val="BodyTextIndent"/>
    <w:link w:val="BodyTextFirstIndent2Char"/>
    <w:rsid w:val="004969C2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rsid w:val="004969C2"/>
    <w:rPr>
      <w:rFonts w:ascii="Arial" w:hAnsi="Arial"/>
      <w:sz w:val="24"/>
    </w:rPr>
  </w:style>
  <w:style w:type="paragraph" w:styleId="BodyTextIndent2">
    <w:name w:val="Body Text Indent 2"/>
    <w:basedOn w:val="Normal"/>
    <w:link w:val="BodyTextIndent2Char"/>
    <w:rsid w:val="004969C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4969C2"/>
    <w:rPr>
      <w:rFonts w:ascii="Arial" w:hAnsi="Arial"/>
      <w:sz w:val="24"/>
    </w:rPr>
  </w:style>
  <w:style w:type="paragraph" w:styleId="BodyTextIndent3">
    <w:name w:val="Body Text Indent 3"/>
    <w:basedOn w:val="Normal"/>
    <w:link w:val="BodyTextIndent3Char"/>
    <w:rsid w:val="004969C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969C2"/>
    <w:rPr>
      <w:rFonts w:ascii="Arial" w:hAnsi="Arial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4969C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rsid w:val="004969C2"/>
    <w:pPr>
      <w:spacing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rsid w:val="004969C2"/>
    <w:rPr>
      <w:rFonts w:ascii="Arial" w:hAnsi="Arial"/>
      <w:sz w:val="24"/>
    </w:rPr>
  </w:style>
  <w:style w:type="paragraph" w:styleId="CommentText">
    <w:name w:val="annotation text"/>
    <w:basedOn w:val="Normal"/>
    <w:link w:val="CommentTextChar"/>
    <w:rsid w:val="004969C2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4969C2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969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969C2"/>
    <w:rPr>
      <w:rFonts w:ascii="Arial" w:hAnsi="Arial"/>
      <w:b/>
      <w:bCs/>
    </w:rPr>
  </w:style>
  <w:style w:type="paragraph" w:styleId="Date">
    <w:name w:val="Date"/>
    <w:basedOn w:val="Normal"/>
    <w:next w:val="Normal"/>
    <w:link w:val="DateChar"/>
    <w:rsid w:val="004969C2"/>
  </w:style>
  <w:style w:type="character" w:customStyle="1" w:styleId="DateChar">
    <w:name w:val="Date Char"/>
    <w:basedOn w:val="DefaultParagraphFont"/>
    <w:link w:val="Date"/>
    <w:rsid w:val="004969C2"/>
    <w:rPr>
      <w:rFonts w:ascii="Arial" w:hAnsi="Arial"/>
      <w:sz w:val="24"/>
    </w:rPr>
  </w:style>
  <w:style w:type="paragraph" w:styleId="DocumentMap">
    <w:name w:val="Document Map"/>
    <w:basedOn w:val="Normal"/>
    <w:link w:val="DocumentMapChar"/>
    <w:rsid w:val="004969C2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969C2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rsid w:val="004969C2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rsid w:val="004969C2"/>
    <w:rPr>
      <w:rFonts w:ascii="Arial" w:hAnsi="Arial"/>
      <w:sz w:val="24"/>
    </w:rPr>
  </w:style>
  <w:style w:type="paragraph" w:styleId="EndnoteText">
    <w:name w:val="endnote text"/>
    <w:basedOn w:val="Normal"/>
    <w:link w:val="EndnoteTextChar"/>
    <w:rsid w:val="004969C2"/>
    <w:pPr>
      <w:spacing w:line="240" w:lineRule="auto"/>
    </w:pPr>
    <w:rPr>
      <w:sz w:val="20"/>
    </w:rPr>
  </w:style>
  <w:style w:type="character" w:customStyle="1" w:styleId="EndnoteTextChar">
    <w:name w:val="Endnote Text Char"/>
    <w:basedOn w:val="DefaultParagraphFont"/>
    <w:link w:val="EndnoteText"/>
    <w:rsid w:val="004969C2"/>
    <w:rPr>
      <w:rFonts w:ascii="Arial" w:hAnsi="Arial"/>
    </w:rPr>
  </w:style>
  <w:style w:type="paragraph" w:styleId="EnvelopeAddress">
    <w:name w:val="envelope address"/>
    <w:basedOn w:val="Normal"/>
    <w:rsid w:val="004969C2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rsid w:val="004969C2"/>
    <w:pPr>
      <w:spacing w:line="240" w:lineRule="auto"/>
    </w:pPr>
    <w:rPr>
      <w:rFonts w:asciiTheme="majorHAnsi" w:eastAsiaTheme="majorEastAsia" w:hAnsiTheme="majorHAnsi" w:cstheme="majorBidi"/>
      <w:sz w:val="20"/>
    </w:rPr>
  </w:style>
  <w:style w:type="paragraph" w:styleId="FootnoteText">
    <w:name w:val="footnote text"/>
    <w:basedOn w:val="Normal"/>
    <w:link w:val="FootnoteTextChar"/>
    <w:rsid w:val="004969C2"/>
    <w:pPr>
      <w:spacing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4969C2"/>
    <w:rPr>
      <w:rFonts w:ascii="Arial" w:hAnsi="Arial"/>
    </w:rPr>
  </w:style>
  <w:style w:type="character" w:customStyle="1" w:styleId="Heading5Char">
    <w:name w:val="Heading 5 Char"/>
    <w:basedOn w:val="DefaultParagraphFont"/>
    <w:link w:val="Heading5"/>
    <w:semiHidden/>
    <w:rsid w:val="004969C2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Heading7Char">
    <w:name w:val="Heading 7 Char"/>
    <w:basedOn w:val="DefaultParagraphFont"/>
    <w:link w:val="Heading7"/>
    <w:semiHidden/>
    <w:rsid w:val="004969C2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paragraph" w:styleId="HTMLAddress">
    <w:name w:val="HTML Address"/>
    <w:basedOn w:val="Normal"/>
    <w:link w:val="HTMLAddressChar"/>
    <w:rsid w:val="004969C2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rsid w:val="004969C2"/>
    <w:rPr>
      <w:rFonts w:ascii="Arial" w:hAnsi="Arial"/>
      <w:i/>
      <w:iCs/>
      <w:sz w:val="24"/>
    </w:rPr>
  </w:style>
  <w:style w:type="paragraph" w:styleId="HTMLPreformatted">
    <w:name w:val="HTML Preformatted"/>
    <w:basedOn w:val="Normal"/>
    <w:link w:val="HTMLPreformattedChar"/>
    <w:rsid w:val="004969C2"/>
    <w:pPr>
      <w:spacing w:line="240" w:lineRule="auto"/>
    </w:pPr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4969C2"/>
    <w:rPr>
      <w:rFonts w:ascii="Consolas" w:hAnsi="Consolas"/>
    </w:rPr>
  </w:style>
  <w:style w:type="paragraph" w:styleId="Index1">
    <w:name w:val="index 1"/>
    <w:basedOn w:val="Normal"/>
    <w:next w:val="Normal"/>
    <w:rsid w:val="004969C2"/>
    <w:pPr>
      <w:spacing w:line="240" w:lineRule="auto"/>
      <w:ind w:left="240" w:hanging="240"/>
    </w:pPr>
  </w:style>
  <w:style w:type="paragraph" w:styleId="Index2">
    <w:name w:val="index 2"/>
    <w:basedOn w:val="Normal"/>
    <w:next w:val="Normal"/>
    <w:rsid w:val="004969C2"/>
    <w:pPr>
      <w:spacing w:line="240" w:lineRule="auto"/>
      <w:ind w:left="480" w:hanging="240"/>
    </w:pPr>
  </w:style>
  <w:style w:type="paragraph" w:styleId="Index3">
    <w:name w:val="index 3"/>
    <w:basedOn w:val="Normal"/>
    <w:next w:val="Normal"/>
    <w:rsid w:val="004969C2"/>
    <w:pPr>
      <w:spacing w:line="240" w:lineRule="auto"/>
      <w:ind w:left="720" w:hanging="240"/>
    </w:pPr>
  </w:style>
  <w:style w:type="paragraph" w:styleId="Index4">
    <w:name w:val="index 4"/>
    <w:basedOn w:val="Normal"/>
    <w:next w:val="Normal"/>
    <w:rsid w:val="004969C2"/>
    <w:pPr>
      <w:spacing w:line="240" w:lineRule="auto"/>
      <w:ind w:left="960" w:hanging="240"/>
    </w:pPr>
  </w:style>
  <w:style w:type="paragraph" w:styleId="Index5">
    <w:name w:val="index 5"/>
    <w:basedOn w:val="Normal"/>
    <w:next w:val="Normal"/>
    <w:rsid w:val="004969C2"/>
    <w:pPr>
      <w:spacing w:line="240" w:lineRule="auto"/>
      <w:ind w:left="1200" w:hanging="240"/>
    </w:pPr>
  </w:style>
  <w:style w:type="paragraph" w:styleId="Index6">
    <w:name w:val="index 6"/>
    <w:basedOn w:val="Normal"/>
    <w:next w:val="Normal"/>
    <w:rsid w:val="004969C2"/>
    <w:pPr>
      <w:spacing w:line="240" w:lineRule="auto"/>
      <w:ind w:left="1440" w:hanging="240"/>
    </w:pPr>
  </w:style>
  <w:style w:type="paragraph" w:styleId="Index7">
    <w:name w:val="index 7"/>
    <w:basedOn w:val="Normal"/>
    <w:next w:val="Normal"/>
    <w:rsid w:val="004969C2"/>
    <w:pPr>
      <w:spacing w:line="240" w:lineRule="auto"/>
      <w:ind w:left="1680" w:hanging="240"/>
    </w:pPr>
  </w:style>
  <w:style w:type="paragraph" w:styleId="Index8">
    <w:name w:val="index 8"/>
    <w:basedOn w:val="Normal"/>
    <w:next w:val="Normal"/>
    <w:rsid w:val="004969C2"/>
    <w:pPr>
      <w:spacing w:line="240" w:lineRule="auto"/>
      <w:ind w:left="1920" w:hanging="240"/>
    </w:pPr>
  </w:style>
  <w:style w:type="paragraph" w:styleId="Index9">
    <w:name w:val="index 9"/>
    <w:basedOn w:val="Normal"/>
    <w:next w:val="Normal"/>
    <w:rsid w:val="004969C2"/>
    <w:pPr>
      <w:spacing w:line="240" w:lineRule="auto"/>
      <w:ind w:left="2160" w:hanging="240"/>
    </w:pPr>
  </w:style>
  <w:style w:type="paragraph" w:styleId="IndexHeading">
    <w:name w:val="index heading"/>
    <w:basedOn w:val="Normal"/>
    <w:next w:val="Index1"/>
    <w:rsid w:val="004969C2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69C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69C2"/>
    <w:rPr>
      <w:rFonts w:ascii="Arial" w:hAnsi="Arial"/>
      <w:i/>
      <w:iCs/>
      <w:color w:val="5B9BD5" w:themeColor="accent1"/>
      <w:sz w:val="24"/>
    </w:rPr>
  </w:style>
  <w:style w:type="paragraph" w:styleId="List">
    <w:name w:val="List"/>
    <w:basedOn w:val="Normal"/>
    <w:rsid w:val="004969C2"/>
    <w:pPr>
      <w:ind w:left="283" w:hanging="283"/>
      <w:contextualSpacing/>
    </w:pPr>
  </w:style>
  <w:style w:type="paragraph" w:styleId="List2">
    <w:name w:val="List 2"/>
    <w:basedOn w:val="Normal"/>
    <w:rsid w:val="004969C2"/>
    <w:pPr>
      <w:ind w:left="566" w:hanging="283"/>
      <w:contextualSpacing/>
    </w:pPr>
  </w:style>
  <w:style w:type="paragraph" w:styleId="List3">
    <w:name w:val="List 3"/>
    <w:basedOn w:val="Normal"/>
    <w:rsid w:val="004969C2"/>
    <w:pPr>
      <w:ind w:left="849" w:hanging="283"/>
      <w:contextualSpacing/>
    </w:pPr>
  </w:style>
  <w:style w:type="paragraph" w:styleId="List4">
    <w:name w:val="List 4"/>
    <w:basedOn w:val="Normal"/>
    <w:rsid w:val="004969C2"/>
    <w:pPr>
      <w:ind w:left="1132" w:hanging="283"/>
      <w:contextualSpacing/>
    </w:pPr>
  </w:style>
  <w:style w:type="paragraph" w:styleId="List5">
    <w:name w:val="List 5"/>
    <w:basedOn w:val="Normal"/>
    <w:rsid w:val="004969C2"/>
    <w:pPr>
      <w:ind w:left="1415" w:hanging="283"/>
      <w:contextualSpacing/>
    </w:pPr>
  </w:style>
  <w:style w:type="paragraph" w:styleId="ListBullet">
    <w:name w:val="List Bullet"/>
    <w:basedOn w:val="Normal"/>
    <w:rsid w:val="004969C2"/>
    <w:pPr>
      <w:numPr>
        <w:numId w:val="16"/>
      </w:numPr>
      <w:contextualSpacing/>
    </w:pPr>
  </w:style>
  <w:style w:type="paragraph" w:styleId="ListBullet2">
    <w:name w:val="List Bullet 2"/>
    <w:basedOn w:val="Normal"/>
    <w:rsid w:val="004969C2"/>
    <w:pPr>
      <w:numPr>
        <w:numId w:val="17"/>
      </w:numPr>
      <w:contextualSpacing/>
    </w:pPr>
  </w:style>
  <w:style w:type="paragraph" w:styleId="ListBullet3">
    <w:name w:val="List Bullet 3"/>
    <w:basedOn w:val="Normal"/>
    <w:rsid w:val="004969C2"/>
    <w:pPr>
      <w:numPr>
        <w:numId w:val="18"/>
      </w:numPr>
      <w:contextualSpacing/>
    </w:pPr>
  </w:style>
  <w:style w:type="paragraph" w:styleId="ListBullet4">
    <w:name w:val="List Bullet 4"/>
    <w:basedOn w:val="Normal"/>
    <w:rsid w:val="004969C2"/>
    <w:pPr>
      <w:numPr>
        <w:numId w:val="19"/>
      </w:numPr>
      <w:contextualSpacing/>
    </w:pPr>
  </w:style>
  <w:style w:type="paragraph" w:styleId="ListBullet5">
    <w:name w:val="List Bullet 5"/>
    <w:basedOn w:val="Normal"/>
    <w:rsid w:val="004969C2"/>
    <w:pPr>
      <w:numPr>
        <w:numId w:val="20"/>
      </w:numPr>
      <w:contextualSpacing/>
    </w:pPr>
  </w:style>
  <w:style w:type="paragraph" w:styleId="ListContinue">
    <w:name w:val="List Continue"/>
    <w:basedOn w:val="Normal"/>
    <w:rsid w:val="004969C2"/>
    <w:pPr>
      <w:spacing w:after="120"/>
      <w:ind w:left="283"/>
      <w:contextualSpacing/>
    </w:pPr>
  </w:style>
  <w:style w:type="paragraph" w:styleId="ListContinue2">
    <w:name w:val="List Continue 2"/>
    <w:basedOn w:val="Normal"/>
    <w:rsid w:val="004969C2"/>
    <w:pPr>
      <w:spacing w:after="120"/>
      <w:ind w:left="566"/>
      <w:contextualSpacing/>
    </w:pPr>
  </w:style>
  <w:style w:type="paragraph" w:styleId="ListContinue3">
    <w:name w:val="List Continue 3"/>
    <w:basedOn w:val="Normal"/>
    <w:rsid w:val="004969C2"/>
    <w:pPr>
      <w:spacing w:after="120"/>
      <w:ind w:left="849"/>
      <w:contextualSpacing/>
    </w:pPr>
  </w:style>
  <w:style w:type="paragraph" w:styleId="ListContinue4">
    <w:name w:val="List Continue 4"/>
    <w:basedOn w:val="Normal"/>
    <w:rsid w:val="004969C2"/>
    <w:pPr>
      <w:spacing w:after="120"/>
      <w:ind w:left="1132"/>
      <w:contextualSpacing/>
    </w:pPr>
  </w:style>
  <w:style w:type="paragraph" w:styleId="ListContinue5">
    <w:name w:val="List Continue 5"/>
    <w:basedOn w:val="Normal"/>
    <w:rsid w:val="004969C2"/>
    <w:pPr>
      <w:spacing w:after="120"/>
      <w:ind w:left="1415"/>
      <w:contextualSpacing/>
    </w:pPr>
  </w:style>
  <w:style w:type="paragraph" w:styleId="ListNumber">
    <w:name w:val="List Number"/>
    <w:basedOn w:val="Normal"/>
    <w:rsid w:val="004969C2"/>
    <w:pPr>
      <w:numPr>
        <w:numId w:val="21"/>
      </w:numPr>
      <w:contextualSpacing/>
    </w:pPr>
  </w:style>
  <w:style w:type="paragraph" w:styleId="ListNumber2">
    <w:name w:val="List Number 2"/>
    <w:basedOn w:val="Normal"/>
    <w:rsid w:val="004969C2"/>
    <w:pPr>
      <w:numPr>
        <w:numId w:val="22"/>
      </w:numPr>
      <w:contextualSpacing/>
    </w:pPr>
  </w:style>
  <w:style w:type="paragraph" w:styleId="ListNumber3">
    <w:name w:val="List Number 3"/>
    <w:basedOn w:val="Normal"/>
    <w:rsid w:val="004969C2"/>
    <w:pPr>
      <w:numPr>
        <w:numId w:val="23"/>
      </w:numPr>
      <w:contextualSpacing/>
    </w:pPr>
  </w:style>
  <w:style w:type="paragraph" w:styleId="ListNumber4">
    <w:name w:val="List Number 4"/>
    <w:basedOn w:val="Normal"/>
    <w:rsid w:val="004969C2"/>
    <w:pPr>
      <w:numPr>
        <w:numId w:val="24"/>
      </w:numPr>
      <w:contextualSpacing/>
    </w:pPr>
  </w:style>
  <w:style w:type="paragraph" w:styleId="ListNumber5">
    <w:name w:val="List Number 5"/>
    <w:basedOn w:val="Normal"/>
    <w:rsid w:val="004969C2"/>
    <w:pPr>
      <w:numPr>
        <w:numId w:val="25"/>
      </w:numPr>
      <w:contextualSpacing/>
    </w:pPr>
  </w:style>
  <w:style w:type="paragraph" w:styleId="MacroText">
    <w:name w:val="macro"/>
    <w:link w:val="MacroTextChar"/>
    <w:rsid w:val="004969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360" w:lineRule="auto"/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rsid w:val="004969C2"/>
    <w:rPr>
      <w:rFonts w:ascii="Consolas" w:hAnsi="Consolas"/>
    </w:rPr>
  </w:style>
  <w:style w:type="paragraph" w:styleId="MessageHeader">
    <w:name w:val="Message Header"/>
    <w:basedOn w:val="Normal"/>
    <w:link w:val="MessageHeaderChar"/>
    <w:rsid w:val="004969C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4969C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4969C2"/>
    <w:rPr>
      <w:rFonts w:ascii="Arial" w:hAnsi="Arial"/>
      <w:sz w:val="24"/>
    </w:rPr>
  </w:style>
  <w:style w:type="paragraph" w:styleId="NormalIndent">
    <w:name w:val="Normal Indent"/>
    <w:basedOn w:val="Normal"/>
    <w:rsid w:val="004969C2"/>
    <w:pPr>
      <w:ind w:left="720"/>
    </w:pPr>
  </w:style>
  <w:style w:type="paragraph" w:styleId="NoteHeading">
    <w:name w:val="Note Heading"/>
    <w:basedOn w:val="Normal"/>
    <w:next w:val="Normal"/>
    <w:link w:val="NoteHeadingChar"/>
    <w:rsid w:val="004969C2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rsid w:val="004969C2"/>
    <w:rPr>
      <w:rFonts w:ascii="Arial" w:hAnsi="Arial"/>
      <w:sz w:val="24"/>
    </w:rPr>
  </w:style>
  <w:style w:type="paragraph" w:styleId="PlainText">
    <w:name w:val="Plain Text"/>
    <w:basedOn w:val="Normal"/>
    <w:link w:val="PlainTextChar"/>
    <w:rsid w:val="004969C2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4969C2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4969C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69C2"/>
    <w:rPr>
      <w:rFonts w:ascii="Arial" w:hAnsi="Arial"/>
      <w:i/>
      <w:iCs/>
      <w:color w:val="404040" w:themeColor="text1" w:themeTint="BF"/>
      <w:sz w:val="24"/>
    </w:rPr>
  </w:style>
  <w:style w:type="paragraph" w:styleId="Salutation">
    <w:name w:val="Salutation"/>
    <w:basedOn w:val="Normal"/>
    <w:next w:val="Normal"/>
    <w:link w:val="SalutationChar"/>
    <w:rsid w:val="004969C2"/>
  </w:style>
  <w:style w:type="character" w:customStyle="1" w:styleId="SalutationChar">
    <w:name w:val="Salutation Char"/>
    <w:basedOn w:val="DefaultParagraphFont"/>
    <w:link w:val="Salutation"/>
    <w:rsid w:val="004969C2"/>
    <w:rPr>
      <w:rFonts w:ascii="Arial" w:hAnsi="Arial"/>
      <w:sz w:val="24"/>
    </w:rPr>
  </w:style>
  <w:style w:type="paragraph" w:styleId="Signature">
    <w:name w:val="Signature"/>
    <w:basedOn w:val="Normal"/>
    <w:link w:val="SignatureChar"/>
    <w:rsid w:val="004969C2"/>
    <w:pPr>
      <w:spacing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rsid w:val="004969C2"/>
    <w:rPr>
      <w:rFonts w:ascii="Arial" w:hAnsi="Arial"/>
      <w:sz w:val="24"/>
    </w:rPr>
  </w:style>
  <w:style w:type="paragraph" w:styleId="Subtitle">
    <w:name w:val="Subtitle"/>
    <w:basedOn w:val="Normal"/>
    <w:next w:val="Normal"/>
    <w:link w:val="SubtitleChar"/>
    <w:qFormat/>
    <w:rsid w:val="004969C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4969C2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ableofAuthorities">
    <w:name w:val="table of authorities"/>
    <w:basedOn w:val="Normal"/>
    <w:next w:val="Normal"/>
    <w:rsid w:val="004969C2"/>
    <w:pPr>
      <w:ind w:left="240" w:hanging="240"/>
    </w:pPr>
  </w:style>
  <w:style w:type="paragraph" w:styleId="TableofFigures">
    <w:name w:val="table of figures"/>
    <w:basedOn w:val="Normal"/>
    <w:next w:val="Normal"/>
    <w:rsid w:val="004969C2"/>
  </w:style>
  <w:style w:type="paragraph" w:styleId="Title">
    <w:name w:val="Title"/>
    <w:basedOn w:val="Normal"/>
    <w:next w:val="Normal"/>
    <w:link w:val="TitleChar"/>
    <w:qFormat/>
    <w:rsid w:val="004969C2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496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rsid w:val="004969C2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rsid w:val="004969C2"/>
    <w:pPr>
      <w:spacing w:after="100"/>
    </w:pPr>
  </w:style>
  <w:style w:type="paragraph" w:styleId="TOC3">
    <w:name w:val="toc 3"/>
    <w:basedOn w:val="Normal"/>
    <w:next w:val="Normal"/>
    <w:rsid w:val="004969C2"/>
    <w:pPr>
      <w:spacing w:after="100"/>
      <w:ind w:left="480"/>
    </w:pPr>
  </w:style>
  <w:style w:type="paragraph" w:styleId="TOC4">
    <w:name w:val="toc 4"/>
    <w:basedOn w:val="Normal"/>
    <w:next w:val="Normal"/>
    <w:rsid w:val="004969C2"/>
    <w:pPr>
      <w:spacing w:after="100"/>
      <w:ind w:left="720"/>
    </w:pPr>
  </w:style>
  <w:style w:type="paragraph" w:styleId="TOC5">
    <w:name w:val="toc 5"/>
    <w:basedOn w:val="Normal"/>
    <w:next w:val="Normal"/>
    <w:rsid w:val="004969C2"/>
    <w:pPr>
      <w:spacing w:after="100"/>
      <w:ind w:left="960"/>
    </w:pPr>
  </w:style>
  <w:style w:type="paragraph" w:styleId="TOC6">
    <w:name w:val="toc 6"/>
    <w:basedOn w:val="Normal"/>
    <w:next w:val="Normal"/>
    <w:rsid w:val="004969C2"/>
    <w:pPr>
      <w:spacing w:after="100"/>
      <w:ind w:left="1200"/>
    </w:pPr>
  </w:style>
  <w:style w:type="paragraph" w:styleId="TOC7">
    <w:name w:val="toc 7"/>
    <w:basedOn w:val="Normal"/>
    <w:next w:val="Normal"/>
    <w:rsid w:val="004969C2"/>
    <w:pPr>
      <w:spacing w:after="100"/>
      <w:ind w:left="1440"/>
    </w:pPr>
  </w:style>
  <w:style w:type="paragraph" w:styleId="TOC8">
    <w:name w:val="toc 8"/>
    <w:basedOn w:val="Normal"/>
    <w:next w:val="Normal"/>
    <w:rsid w:val="004969C2"/>
    <w:pPr>
      <w:spacing w:after="100"/>
      <w:ind w:left="1680"/>
    </w:pPr>
  </w:style>
  <w:style w:type="paragraph" w:styleId="TOC9">
    <w:name w:val="toc 9"/>
    <w:basedOn w:val="Normal"/>
    <w:next w:val="Normal"/>
    <w:rsid w:val="004969C2"/>
    <w:pPr>
      <w:spacing w:after="100"/>
      <w:ind w:left="19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3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8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6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5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3576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97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9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9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76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84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53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61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01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59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4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534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54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15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17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0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79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4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4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92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17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7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06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94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4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0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94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2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23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09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65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8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668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17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04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38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01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2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87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79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7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05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079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93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54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65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2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65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8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1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5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4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23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04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07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6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99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705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62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44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54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63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66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22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5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552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57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8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14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86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7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09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9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84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50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16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1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22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77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2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38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6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38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8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51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8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2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7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46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3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8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4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7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2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7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1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5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1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26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1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3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5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3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0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6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5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0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66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2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6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6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1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78D6BD23DF9499B100DF67025C4A4" ma:contentTypeVersion="8" ma:contentTypeDescription="Create a new document." ma:contentTypeScope="" ma:versionID="ac34d2014a6e290f639fbefb4cf572c3">
  <xsd:schema xmlns:xsd="http://www.w3.org/2001/XMLSchema" xmlns:xs="http://www.w3.org/2001/XMLSchema" xmlns:p="http://schemas.microsoft.com/office/2006/metadata/properties" xmlns:ns3="86807d6d-212c-47c2-9ccb-06e47adbafa4" xmlns:ns4="b0eec7eb-90c5-4dfa-b4c7-29fb51310a23" targetNamespace="http://schemas.microsoft.com/office/2006/metadata/properties" ma:root="true" ma:fieldsID="422ee9468e56f3bb1e33b24e227d18c5" ns3:_="" ns4:_="">
    <xsd:import namespace="86807d6d-212c-47c2-9ccb-06e47adbafa4"/>
    <xsd:import namespace="b0eec7eb-90c5-4dfa-b4c7-29fb51310a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807d6d-212c-47c2-9ccb-06e47adbaf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ec7eb-90c5-4dfa-b4c7-29fb51310a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F342CD-B2CC-4A9A-90B7-5F71E537FC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BD4D7C-3BDD-4A59-8FBC-4070B3A98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807d6d-212c-47c2-9ccb-06e47adbafa4"/>
    <ds:schemaRef ds:uri="b0eec7eb-90c5-4dfa-b4c7-29fb51310a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552A40-698B-4DA5-841A-37607D468E67}">
  <ds:schemaRefs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b0eec7eb-90c5-4dfa-b4c7-29fb51310a23"/>
    <ds:schemaRef ds:uri="86807d6d-212c-47c2-9ccb-06e47adbafa4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48C15BF-092C-438E-A073-81851E4E4A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21</Pages>
  <Words>5315</Words>
  <Characters>31182</Characters>
  <Application>Microsoft Office Word</Application>
  <DocSecurity>4</DocSecurity>
  <Lines>259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36425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fad-lc</dc:creator>
  <cp:keywords/>
  <cp:lastModifiedBy>Ross Phillips</cp:lastModifiedBy>
  <cp:revision>2</cp:revision>
  <cp:lastPrinted>2016-09-14T10:22:00Z</cp:lastPrinted>
  <dcterms:created xsi:type="dcterms:W3CDTF">2023-09-28T12:59:00Z</dcterms:created>
  <dcterms:modified xsi:type="dcterms:W3CDTF">2023-09-28T12:59:00Z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0x01010097978D6BD23DF9499B100DF67025C4A4</vt:lpwstr>
  </property>
</Properties>
</file>