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287" w:rsidRDefault="00506EE7" w:rsidP="00A16855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83.05pt;margin-top:-36.5pt;width:234pt;height:45pt;z-index:251657728" stroked="f">
            <v:textbox style="mso-next-textbox:#_x0000_s1029">
              <w:txbxContent>
                <w:p w:rsidR="008F7F6A" w:rsidRPr="008F7F6A" w:rsidRDefault="00A16855" w:rsidP="008F7F6A">
                  <w:pPr>
                    <w:jc w:val="right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8F7F6A">
                    <w:rPr>
                      <w:rFonts w:ascii="Arial" w:hAnsi="Arial" w:cs="Arial"/>
                      <w:sz w:val="32"/>
                      <w:szCs w:val="32"/>
                    </w:rPr>
                    <w:t xml:space="preserve">Faculty of Applied Design </w:t>
                  </w:r>
                </w:p>
                <w:p w:rsidR="00591A2C" w:rsidRPr="008F7F6A" w:rsidRDefault="00A16855" w:rsidP="008F7F6A">
                  <w:pPr>
                    <w:jc w:val="right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8F7F6A">
                    <w:rPr>
                      <w:rFonts w:ascii="Arial" w:hAnsi="Arial" w:cs="Arial"/>
                      <w:sz w:val="32"/>
                      <w:szCs w:val="32"/>
                    </w:rPr>
                    <w:t>and Engineering</w:t>
                  </w:r>
                </w:p>
              </w:txbxContent>
            </v:textbox>
          </v:shape>
        </w:pic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E60287">
        <w:tc>
          <w:tcPr>
            <w:tcW w:w="10638" w:type="dxa"/>
            <w:shd w:val="pct15" w:color="auto" w:fill="auto"/>
          </w:tcPr>
          <w:p w:rsidR="00E60287" w:rsidRDefault="00E60287">
            <w:pPr>
              <w:pStyle w:val="Heading4"/>
              <w:rPr>
                <w:b/>
              </w:rPr>
            </w:pPr>
            <w:r>
              <w:rPr>
                <w:b/>
              </w:rPr>
              <w:t>ASSIGNMENT / COURSEWORK SPECIFICATION</w:t>
            </w:r>
          </w:p>
        </w:tc>
      </w:tr>
    </w:tbl>
    <w:p w:rsidR="00E60287" w:rsidRDefault="00E6028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10"/>
        <w:gridCol w:w="1260"/>
        <w:gridCol w:w="2070"/>
        <w:gridCol w:w="2160"/>
        <w:gridCol w:w="2250"/>
      </w:tblGrid>
      <w:tr w:rsidR="00E60287">
        <w:tc>
          <w:tcPr>
            <w:tcW w:w="2088" w:type="dxa"/>
            <w:shd w:val="pct15" w:color="auto" w:fill="auto"/>
          </w:tcPr>
          <w:p w:rsidR="00E60287" w:rsidRDefault="00FD24D3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School:</w:t>
            </w:r>
          </w:p>
        </w:tc>
        <w:tc>
          <w:tcPr>
            <w:tcW w:w="8550" w:type="dxa"/>
            <w:gridSpan w:val="5"/>
          </w:tcPr>
          <w:p w:rsidR="00E60287" w:rsidRDefault="00E34DBC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All Fade</w:t>
            </w:r>
          </w:p>
        </w:tc>
      </w:tr>
      <w:tr w:rsidR="00FD24D3">
        <w:tc>
          <w:tcPr>
            <w:tcW w:w="2088" w:type="dxa"/>
            <w:shd w:val="pct15" w:color="auto" w:fill="auto"/>
          </w:tcPr>
          <w:p w:rsidR="00FD24D3" w:rsidRDefault="00FD24D3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Programme:</w:t>
            </w:r>
          </w:p>
        </w:tc>
        <w:tc>
          <w:tcPr>
            <w:tcW w:w="8550" w:type="dxa"/>
            <w:gridSpan w:val="5"/>
          </w:tcPr>
          <w:p w:rsidR="00FD24D3" w:rsidRDefault="00E34DBC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Foundation Year</w:t>
            </w:r>
          </w:p>
        </w:tc>
      </w:tr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8550" w:type="dxa"/>
            <w:gridSpan w:val="5"/>
          </w:tcPr>
          <w:p w:rsidR="00E60287" w:rsidRDefault="00E34DBC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Project</w:t>
            </w:r>
            <w:r w:rsidR="003B74A4">
              <w:rPr>
                <w:b/>
                <w:sz w:val="24"/>
              </w:rPr>
              <w:t xml:space="preserve"> Interim</w:t>
            </w:r>
            <w:r w:rsidR="00806EA0">
              <w:rPr>
                <w:b/>
                <w:sz w:val="24"/>
              </w:rPr>
              <w:t xml:space="preserve"> Report</w:t>
            </w:r>
          </w:p>
        </w:tc>
      </w:tr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No:</w:t>
            </w:r>
          </w:p>
        </w:tc>
        <w:tc>
          <w:tcPr>
            <w:tcW w:w="810" w:type="dxa"/>
          </w:tcPr>
          <w:p w:rsidR="00E60287" w:rsidRDefault="001E3405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60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Lecturer:</w:t>
            </w:r>
          </w:p>
        </w:tc>
        <w:tc>
          <w:tcPr>
            <w:tcW w:w="2070" w:type="dxa"/>
          </w:tcPr>
          <w:p w:rsidR="003B74A4" w:rsidRDefault="003B74A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David Campion, John Kinsella, Abi Summerfield</w:t>
            </w:r>
          </w:p>
        </w:tc>
        <w:tc>
          <w:tcPr>
            <w:tcW w:w="2160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Internal Verifier:</w:t>
            </w:r>
          </w:p>
        </w:tc>
        <w:tc>
          <w:tcPr>
            <w:tcW w:w="2250" w:type="dxa"/>
          </w:tcPr>
          <w:p w:rsidR="00E60287" w:rsidRDefault="00575086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Abi Summerfield</w:t>
            </w:r>
            <w:r w:rsidR="003B74A4">
              <w:rPr>
                <w:b/>
                <w:sz w:val="24"/>
              </w:rPr>
              <w:t>, John Kinsella, David Campion</w:t>
            </w:r>
          </w:p>
        </w:tc>
      </w:tr>
    </w:tbl>
    <w:p w:rsidR="00E60287" w:rsidRDefault="00E60287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550"/>
      </w:tblGrid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Title:</w:t>
            </w:r>
          </w:p>
        </w:tc>
        <w:tc>
          <w:tcPr>
            <w:tcW w:w="8550" w:type="dxa"/>
          </w:tcPr>
          <w:p w:rsidR="00E60287" w:rsidRDefault="003B74A4" w:rsidP="003B74A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Interim </w:t>
            </w:r>
            <w:r w:rsidR="00806EA0">
              <w:rPr>
                <w:b/>
                <w:sz w:val="24"/>
              </w:rPr>
              <w:t xml:space="preserve">Report </w:t>
            </w:r>
          </w:p>
        </w:tc>
      </w:tr>
    </w:tbl>
    <w:p w:rsidR="00E60287" w:rsidRDefault="00E60287">
      <w:pPr>
        <w:jc w:val="both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350"/>
        <w:gridCol w:w="1620"/>
        <w:gridCol w:w="1530"/>
        <w:gridCol w:w="3330"/>
        <w:gridCol w:w="720"/>
      </w:tblGrid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Hand Out Date:</w:t>
            </w:r>
          </w:p>
        </w:tc>
        <w:tc>
          <w:tcPr>
            <w:tcW w:w="1350" w:type="dxa"/>
          </w:tcPr>
          <w:p w:rsidR="00E60287" w:rsidRDefault="003B74A4" w:rsidP="00B6227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FC66A7">
              <w:rPr>
                <w:b/>
                <w:sz w:val="24"/>
              </w:rPr>
              <w:t>1/01/201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1620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Return Date:</w:t>
            </w:r>
          </w:p>
        </w:tc>
        <w:tc>
          <w:tcPr>
            <w:tcW w:w="1530" w:type="dxa"/>
          </w:tcPr>
          <w:p w:rsidR="00E60287" w:rsidRDefault="00FC66A7" w:rsidP="003B74A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350117">
              <w:rPr>
                <w:b/>
                <w:sz w:val="24"/>
              </w:rPr>
              <w:t>9</w:t>
            </w:r>
            <w:r w:rsidR="003B74A4">
              <w:rPr>
                <w:b/>
                <w:sz w:val="24"/>
              </w:rPr>
              <w:t>/02</w:t>
            </w:r>
            <w:r>
              <w:rPr>
                <w:b/>
                <w:sz w:val="24"/>
              </w:rPr>
              <w:t>/201</w:t>
            </w:r>
            <w:r w:rsidR="003B74A4">
              <w:rPr>
                <w:b/>
                <w:sz w:val="24"/>
              </w:rPr>
              <w:t>2</w:t>
            </w:r>
          </w:p>
        </w:tc>
        <w:tc>
          <w:tcPr>
            <w:tcW w:w="3330" w:type="dxa"/>
            <w:shd w:val="pct15" w:color="auto" w:fill="auto"/>
          </w:tcPr>
          <w:p w:rsidR="00E60287" w:rsidRDefault="00E60287">
            <w:pPr>
              <w:pStyle w:val="Heading2"/>
            </w:pPr>
            <w:r>
              <w:t xml:space="preserve">Contribution to Overall </w:t>
            </w:r>
          </w:p>
          <w:p w:rsidR="00E60287" w:rsidRDefault="00E60287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 Assessment (%):</w:t>
            </w:r>
          </w:p>
        </w:tc>
        <w:tc>
          <w:tcPr>
            <w:tcW w:w="720" w:type="dxa"/>
          </w:tcPr>
          <w:p w:rsidR="00E60287" w:rsidRDefault="003B74A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</w:tr>
    </w:tbl>
    <w:p w:rsidR="00E60287" w:rsidRDefault="00E60287">
      <w:pPr>
        <w:jc w:val="both"/>
        <w:rPr>
          <w:sz w:val="16"/>
        </w:rPr>
      </w:pPr>
    </w:p>
    <w:tbl>
      <w:tblPr>
        <w:tblW w:w="0" w:type="auto"/>
        <w:tblLayout w:type="fixed"/>
        <w:tblLook w:val="0000"/>
      </w:tblPr>
      <w:tblGrid>
        <w:gridCol w:w="10638"/>
      </w:tblGrid>
      <w:tr w:rsidR="00E60287">
        <w:tc>
          <w:tcPr>
            <w:tcW w:w="10638" w:type="dxa"/>
          </w:tcPr>
          <w:tbl>
            <w:tblPr>
              <w:tblpPr w:leftFromText="180" w:rightFromText="180" w:vertAnchor="text" w:horzAnchor="margin" w:tblpY="-48"/>
              <w:tblOverlap w:val="never"/>
              <w:tblW w:w="10638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00"/>
            </w:tblPr>
            <w:tblGrid>
              <w:gridCol w:w="2988"/>
              <w:gridCol w:w="7650"/>
            </w:tblGrid>
            <w:tr w:rsidR="00FB297C" w:rsidTr="00FB297C">
              <w:tc>
                <w:tcPr>
                  <w:tcW w:w="1063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</w:tcPr>
                <w:p w:rsidR="00FB297C" w:rsidRDefault="00FB297C" w:rsidP="00FB297C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Outcomes being Assessed (from Module/Unit Syllabus):</w:t>
                  </w:r>
                </w:p>
              </w:tc>
            </w:tr>
            <w:tr w:rsidR="00FB297C" w:rsidTr="00FB297C">
              <w:tc>
                <w:tcPr>
                  <w:tcW w:w="2988" w:type="dxa"/>
                  <w:tcBorders>
                    <w:top w:val="nil"/>
                  </w:tcBorders>
                </w:tcPr>
                <w:p w:rsidR="00FB297C" w:rsidRDefault="00FB297C" w:rsidP="00FB297C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Number</w:t>
                  </w:r>
                </w:p>
              </w:tc>
              <w:tc>
                <w:tcPr>
                  <w:tcW w:w="7650" w:type="dxa"/>
                  <w:tcBorders>
                    <w:top w:val="single" w:sz="6" w:space="0" w:color="auto"/>
                  </w:tcBorders>
                </w:tcPr>
                <w:p w:rsidR="00FB297C" w:rsidRDefault="00FB297C" w:rsidP="00FB297C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Description</w:t>
                  </w:r>
                </w:p>
              </w:tc>
            </w:tr>
            <w:tr w:rsidR="00FB297C" w:rsidTr="00FB297C">
              <w:tc>
                <w:tcPr>
                  <w:tcW w:w="2988" w:type="dxa"/>
                </w:tcPr>
                <w:p w:rsidR="00FB297C" w:rsidRDefault="00FB297C" w:rsidP="00FB297C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All</w:t>
                  </w:r>
                </w:p>
              </w:tc>
              <w:tc>
                <w:tcPr>
                  <w:tcW w:w="7650" w:type="dxa"/>
                </w:tcPr>
                <w:p w:rsidR="00FB297C" w:rsidRDefault="00FB297C" w:rsidP="00FB297C">
                  <w:pPr>
                    <w:jc w:val="both"/>
                    <w:rPr>
                      <w:sz w:val="24"/>
                    </w:rPr>
                  </w:pPr>
                </w:p>
              </w:tc>
            </w:tr>
          </w:tbl>
          <w:p w:rsidR="00E60287" w:rsidRDefault="00E60287">
            <w:pPr>
              <w:spacing w:before="60" w:after="60"/>
              <w:jc w:val="center"/>
              <w:rPr>
                <w:b/>
                <w:caps/>
                <w:sz w:val="32"/>
              </w:rPr>
            </w:pPr>
            <w:r>
              <w:rPr>
                <w:b/>
                <w:caps/>
                <w:sz w:val="32"/>
              </w:rPr>
              <w:t>Penalties for late submission:  Up to one week late, maximum grade of Pass.  Over one week late, Fail.</w:t>
            </w:r>
          </w:p>
        </w:tc>
      </w:tr>
    </w:tbl>
    <w:p w:rsidR="00E60287" w:rsidRDefault="00E60287">
      <w:pPr>
        <w:jc w:val="center"/>
        <w:rPr>
          <w:sz w:val="16"/>
        </w:rPr>
      </w:pPr>
    </w:p>
    <w:p w:rsidR="00806EA0" w:rsidRDefault="00E34DBC">
      <w:pPr>
        <w:jc w:val="both"/>
        <w:rPr>
          <w:sz w:val="24"/>
          <w:szCs w:val="24"/>
        </w:rPr>
      </w:pPr>
      <w:r w:rsidRPr="00E34DBC">
        <w:rPr>
          <w:b/>
          <w:sz w:val="24"/>
          <w:szCs w:val="24"/>
        </w:rPr>
        <w:t>Instructions</w:t>
      </w:r>
      <w:r>
        <w:rPr>
          <w:sz w:val="24"/>
          <w:szCs w:val="24"/>
        </w:rPr>
        <w:t xml:space="preserve"> : </w:t>
      </w:r>
    </w:p>
    <w:p w:rsidR="00E34DBC" w:rsidRDefault="00E34DBC">
      <w:pPr>
        <w:jc w:val="both"/>
        <w:rPr>
          <w:sz w:val="24"/>
          <w:szCs w:val="24"/>
        </w:rPr>
      </w:pPr>
      <w:r w:rsidRPr="00E34DBC">
        <w:rPr>
          <w:sz w:val="24"/>
          <w:szCs w:val="24"/>
        </w:rPr>
        <w:t xml:space="preserve">You are to write a </w:t>
      </w:r>
      <w:r w:rsidRPr="00806EA0">
        <w:rPr>
          <w:b/>
          <w:sz w:val="24"/>
          <w:szCs w:val="24"/>
        </w:rPr>
        <w:t>report</w:t>
      </w:r>
      <w:r w:rsidR="003B74A4">
        <w:rPr>
          <w:sz w:val="24"/>
          <w:szCs w:val="24"/>
        </w:rPr>
        <w:t xml:space="preserve"> in the following format</w:t>
      </w:r>
      <w:r>
        <w:rPr>
          <w:sz w:val="24"/>
          <w:szCs w:val="24"/>
        </w:rPr>
        <w:t>:</w:t>
      </w:r>
      <w:r w:rsidR="003B74A4">
        <w:rPr>
          <w:sz w:val="24"/>
          <w:szCs w:val="24"/>
        </w:rPr>
        <w:t xml:space="preserve"> (Word limit 3000 words)</w:t>
      </w:r>
    </w:p>
    <w:p w:rsidR="003B74A4" w:rsidRDefault="003B74A4" w:rsidP="00E34DBC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 Introduction explaining what is going to completed within this report</w:t>
      </w:r>
    </w:p>
    <w:p w:rsidR="00E34DBC" w:rsidRDefault="003B74A4" w:rsidP="00E34DBC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Explain</w:t>
      </w:r>
      <w:r w:rsidR="00E34DBC">
        <w:rPr>
          <w:sz w:val="24"/>
          <w:szCs w:val="24"/>
        </w:rPr>
        <w:t xml:space="preserve"> the aims and deliverables of your project</w:t>
      </w:r>
      <w:r w:rsidR="000C5914">
        <w:rPr>
          <w:sz w:val="24"/>
          <w:szCs w:val="24"/>
        </w:rPr>
        <w:t>.</w:t>
      </w:r>
    </w:p>
    <w:p w:rsidR="003B74A4" w:rsidRDefault="00E34DBC" w:rsidP="00E34DBC">
      <w:pPr>
        <w:numPr>
          <w:ilvl w:val="0"/>
          <w:numId w:val="1"/>
        </w:numPr>
        <w:jc w:val="both"/>
        <w:rPr>
          <w:sz w:val="24"/>
          <w:szCs w:val="24"/>
        </w:rPr>
      </w:pPr>
      <w:r w:rsidRPr="003B74A4">
        <w:rPr>
          <w:sz w:val="24"/>
          <w:szCs w:val="24"/>
        </w:rPr>
        <w:t>A Gant</w:t>
      </w:r>
      <w:r w:rsidR="000C5914" w:rsidRPr="003B74A4">
        <w:rPr>
          <w:sz w:val="24"/>
          <w:szCs w:val="24"/>
        </w:rPr>
        <w:t>t</w:t>
      </w:r>
      <w:r w:rsidRPr="003B74A4">
        <w:rPr>
          <w:sz w:val="24"/>
          <w:szCs w:val="24"/>
        </w:rPr>
        <w:t xml:space="preserve"> chart showing how </w:t>
      </w:r>
      <w:r w:rsidR="003B74A4">
        <w:rPr>
          <w:sz w:val="24"/>
          <w:szCs w:val="24"/>
        </w:rPr>
        <w:t xml:space="preserve">the project is continuing </w:t>
      </w:r>
    </w:p>
    <w:p w:rsidR="00E34DBC" w:rsidRPr="003B74A4" w:rsidRDefault="00642BB0" w:rsidP="00E34DBC">
      <w:pPr>
        <w:numPr>
          <w:ilvl w:val="0"/>
          <w:numId w:val="1"/>
        </w:numPr>
        <w:jc w:val="both"/>
        <w:rPr>
          <w:sz w:val="24"/>
          <w:szCs w:val="24"/>
        </w:rPr>
      </w:pPr>
      <w:r w:rsidRPr="003B74A4">
        <w:rPr>
          <w:sz w:val="24"/>
          <w:szCs w:val="24"/>
        </w:rPr>
        <w:t xml:space="preserve">A description of the methods you </w:t>
      </w:r>
      <w:r w:rsidR="000C5914" w:rsidRPr="003B74A4">
        <w:rPr>
          <w:sz w:val="24"/>
          <w:szCs w:val="24"/>
        </w:rPr>
        <w:t xml:space="preserve">have </w:t>
      </w:r>
      <w:r w:rsidRPr="003B74A4">
        <w:rPr>
          <w:sz w:val="24"/>
          <w:szCs w:val="24"/>
        </w:rPr>
        <w:t>used in your project</w:t>
      </w:r>
      <w:r w:rsidR="003B74A4">
        <w:rPr>
          <w:sz w:val="24"/>
          <w:szCs w:val="24"/>
        </w:rPr>
        <w:t xml:space="preserve"> or are going to use</w:t>
      </w:r>
      <w:r w:rsidR="000C5914" w:rsidRPr="003B74A4">
        <w:rPr>
          <w:sz w:val="24"/>
          <w:szCs w:val="24"/>
        </w:rPr>
        <w:t>.</w:t>
      </w:r>
    </w:p>
    <w:p w:rsidR="00642BB0" w:rsidRDefault="00642BB0" w:rsidP="00E34DBC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summary</w:t>
      </w:r>
      <w:r w:rsidR="000C5914">
        <w:rPr>
          <w:sz w:val="24"/>
          <w:szCs w:val="24"/>
        </w:rPr>
        <w:t xml:space="preserve"> and discussion</w:t>
      </w:r>
      <w:r>
        <w:rPr>
          <w:sz w:val="24"/>
          <w:szCs w:val="24"/>
        </w:rPr>
        <w:t xml:space="preserve"> of the result</w:t>
      </w:r>
      <w:r w:rsidR="000C5914">
        <w:rPr>
          <w:sz w:val="24"/>
          <w:szCs w:val="24"/>
        </w:rPr>
        <w:t>/s</w:t>
      </w:r>
      <w:r w:rsidR="003B74A4">
        <w:rPr>
          <w:sz w:val="24"/>
          <w:szCs w:val="24"/>
        </w:rPr>
        <w:t xml:space="preserve"> for the project so far (If no results obtained please explain what is expected)</w:t>
      </w:r>
      <w:r w:rsidR="000C5914">
        <w:rPr>
          <w:sz w:val="24"/>
          <w:szCs w:val="24"/>
        </w:rPr>
        <w:t>.</w:t>
      </w:r>
    </w:p>
    <w:p w:rsidR="00642BB0" w:rsidRDefault="00642BB0" w:rsidP="00E34DBC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Your conclusions and reflections on the project</w:t>
      </w:r>
      <w:r w:rsidR="003B74A4">
        <w:rPr>
          <w:sz w:val="24"/>
          <w:szCs w:val="24"/>
        </w:rPr>
        <w:t xml:space="preserve"> so far</w:t>
      </w:r>
      <w:r w:rsidR="000C5914">
        <w:rPr>
          <w:sz w:val="24"/>
          <w:szCs w:val="24"/>
        </w:rPr>
        <w:t>.</w:t>
      </w:r>
    </w:p>
    <w:p w:rsidR="00642BB0" w:rsidRDefault="00642BB0" w:rsidP="00E34DBC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Supporting result sheets, drawings, CAD models, physical models etc</w:t>
      </w:r>
    </w:p>
    <w:p w:rsidR="00FB297C" w:rsidRDefault="00FB297C" w:rsidP="00E34DBC">
      <w:pPr>
        <w:jc w:val="both"/>
        <w:rPr>
          <w:sz w:val="24"/>
          <w:szCs w:val="24"/>
        </w:rPr>
      </w:pPr>
    </w:p>
    <w:p w:rsidR="000113BF" w:rsidRDefault="00E34DBC" w:rsidP="00E34DBC">
      <w:pPr>
        <w:jc w:val="both"/>
        <w:rPr>
          <w:sz w:val="24"/>
          <w:szCs w:val="24"/>
        </w:rPr>
      </w:pPr>
      <w:r w:rsidRPr="00E34DBC">
        <w:rPr>
          <w:b/>
          <w:sz w:val="24"/>
          <w:szCs w:val="24"/>
        </w:rPr>
        <w:t>Marking Scheme</w:t>
      </w:r>
      <w:r>
        <w:rPr>
          <w:sz w:val="24"/>
          <w:szCs w:val="24"/>
        </w:rPr>
        <w:t xml:space="preserve">:  </w:t>
      </w:r>
      <w:r w:rsidR="0069615B">
        <w:rPr>
          <w:sz w:val="24"/>
          <w:szCs w:val="24"/>
        </w:rPr>
        <w:t xml:space="preserve">In order to maintain flexibility a detailed marking scheme has not been formulated.  </w:t>
      </w:r>
    </w:p>
    <w:p w:rsidR="00E34DBC" w:rsidRDefault="0069615B" w:rsidP="00E34DBC">
      <w:pPr>
        <w:jc w:val="both"/>
        <w:rPr>
          <w:sz w:val="24"/>
          <w:szCs w:val="24"/>
        </w:rPr>
      </w:pPr>
      <w:r>
        <w:rPr>
          <w:sz w:val="24"/>
          <w:szCs w:val="24"/>
        </w:rPr>
        <w:t>However, y</w:t>
      </w:r>
      <w:r w:rsidR="00E34DBC">
        <w:rPr>
          <w:sz w:val="24"/>
          <w:szCs w:val="24"/>
        </w:rPr>
        <w:t xml:space="preserve">ou will obtain </w:t>
      </w:r>
      <w:r w:rsidR="00B80BC5">
        <w:rPr>
          <w:sz w:val="24"/>
          <w:szCs w:val="24"/>
        </w:rPr>
        <w:t>marks for</w:t>
      </w:r>
      <w:r w:rsidR="00E34DBC">
        <w:rPr>
          <w:sz w:val="24"/>
          <w:szCs w:val="24"/>
        </w:rPr>
        <w:t>:</w:t>
      </w:r>
    </w:p>
    <w:p w:rsidR="00E34DBC" w:rsidRDefault="00E34DBC" w:rsidP="005C2B5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The edu</w:t>
      </w:r>
      <w:r w:rsidR="000C5914">
        <w:rPr>
          <w:sz w:val="24"/>
          <w:szCs w:val="24"/>
        </w:rPr>
        <w:t xml:space="preserve">cational value of your project </w:t>
      </w:r>
    </w:p>
    <w:p w:rsidR="000C5914" w:rsidRDefault="005C2B5F" w:rsidP="000C5914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  <w:r w:rsidR="00FB70FC">
        <w:rPr>
          <w:spacing w:val="-3"/>
          <w:sz w:val="24"/>
        </w:rPr>
        <w:t>Your e</w:t>
      </w:r>
      <w:r w:rsidR="000C5914">
        <w:rPr>
          <w:spacing w:val="-3"/>
          <w:sz w:val="24"/>
        </w:rPr>
        <w:t xml:space="preserve">ffectiveness of self management </w:t>
      </w:r>
    </w:p>
    <w:p w:rsidR="000C5914" w:rsidRDefault="005C2B5F" w:rsidP="000C5914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  <w:r w:rsidR="00FB70FC">
        <w:rPr>
          <w:spacing w:val="-3"/>
          <w:sz w:val="24"/>
        </w:rPr>
        <w:t>Your c</w:t>
      </w:r>
      <w:r w:rsidR="000C5914">
        <w:rPr>
          <w:spacing w:val="-3"/>
          <w:sz w:val="24"/>
        </w:rPr>
        <w:t>onceptual ability</w:t>
      </w:r>
    </w:p>
    <w:p w:rsidR="000C5914" w:rsidRDefault="005C2B5F" w:rsidP="000C5914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  <w:r w:rsidR="00FB70FC">
        <w:rPr>
          <w:spacing w:val="-3"/>
          <w:sz w:val="24"/>
        </w:rPr>
        <w:t>You</w:t>
      </w:r>
      <w:r w:rsidR="00CE28A8">
        <w:rPr>
          <w:spacing w:val="-3"/>
          <w:sz w:val="24"/>
        </w:rPr>
        <w:t>r</w:t>
      </w:r>
      <w:r w:rsidR="00FB70FC">
        <w:rPr>
          <w:spacing w:val="-3"/>
          <w:sz w:val="24"/>
        </w:rPr>
        <w:t xml:space="preserve"> written and verbal c</w:t>
      </w:r>
      <w:r w:rsidR="000C5914">
        <w:rPr>
          <w:spacing w:val="-3"/>
          <w:sz w:val="24"/>
        </w:rPr>
        <w:t>ommunication skills</w:t>
      </w:r>
    </w:p>
    <w:p w:rsidR="000C5914" w:rsidRDefault="005C2B5F" w:rsidP="000C5914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  <w:r w:rsidR="00FB70FC">
        <w:rPr>
          <w:spacing w:val="-3"/>
          <w:sz w:val="24"/>
        </w:rPr>
        <w:t>Your l</w:t>
      </w:r>
      <w:r w:rsidR="000C5914">
        <w:rPr>
          <w:spacing w:val="-3"/>
          <w:sz w:val="24"/>
        </w:rPr>
        <w:t>evel of innovation</w:t>
      </w:r>
      <w:r w:rsidR="00FB70FC">
        <w:rPr>
          <w:spacing w:val="-3"/>
          <w:sz w:val="24"/>
        </w:rPr>
        <w:t xml:space="preserve"> </w:t>
      </w:r>
    </w:p>
    <w:p w:rsidR="000C5914" w:rsidRDefault="005C2B5F" w:rsidP="000C5914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  <w:r w:rsidR="00FB70FC">
        <w:rPr>
          <w:spacing w:val="-3"/>
          <w:sz w:val="24"/>
        </w:rPr>
        <w:t>Your a</w:t>
      </w:r>
      <w:r w:rsidR="000C5914">
        <w:rPr>
          <w:spacing w:val="-3"/>
          <w:sz w:val="24"/>
        </w:rPr>
        <w:t>nalytical skills</w:t>
      </w:r>
    </w:p>
    <w:p w:rsidR="000C5914" w:rsidRDefault="005C2B5F" w:rsidP="000C5914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  <w:r w:rsidR="00FB70FC">
        <w:rPr>
          <w:spacing w:val="-3"/>
          <w:sz w:val="24"/>
        </w:rPr>
        <w:t>The q</w:t>
      </w:r>
      <w:r w:rsidR="000C5914">
        <w:rPr>
          <w:spacing w:val="-3"/>
          <w:sz w:val="24"/>
        </w:rPr>
        <w:t>uality of result</w:t>
      </w:r>
    </w:p>
    <w:p w:rsidR="000C5914" w:rsidRDefault="005C2B5F" w:rsidP="000C5914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  <w:r w:rsidR="000C5914">
        <w:rPr>
          <w:spacing w:val="-3"/>
          <w:sz w:val="24"/>
        </w:rPr>
        <w:t>Evaluation shown</w:t>
      </w:r>
    </w:p>
    <w:p w:rsidR="00FB70FC" w:rsidRDefault="00FB70FC" w:rsidP="000C5914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 xml:space="preserve">Your overall </w:t>
      </w:r>
      <w:r w:rsidR="00B80BC5">
        <w:rPr>
          <w:spacing w:val="-3"/>
          <w:sz w:val="24"/>
        </w:rPr>
        <w:t>achievement</w:t>
      </w:r>
    </w:p>
    <w:p w:rsidR="00FB297C" w:rsidRDefault="00FB297C" w:rsidP="000C5914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 xml:space="preserve">Students are expected to complete the assignment using Harvard referencing system with relevant references  </w:t>
      </w:r>
    </w:p>
    <w:p w:rsidR="00350117" w:rsidRDefault="00350117" w:rsidP="00350117">
      <w:pPr>
        <w:ind w:firstLine="720"/>
        <w:jc w:val="both"/>
        <w:rPr>
          <w:sz w:val="24"/>
          <w:szCs w:val="24"/>
        </w:rPr>
      </w:pPr>
      <w:r w:rsidRPr="00350117">
        <w:rPr>
          <w:b/>
          <w:sz w:val="24"/>
          <w:szCs w:val="24"/>
          <w:u w:val="single"/>
        </w:rPr>
        <w:lastRenderedPageBreak/>
        <w:t>How the assignment will be marked</w:t>
      </w:r>
      <w:r>
        <w:rPr>
          <w:sz w:val="24"/>
          <w:szCs w:val="24"/>
        </w:rPr>
        <w:t>,</w:t>
      </w:r>
    </w:p>
    <w:p w:rsidR="00350117" w:rsidRDefault="00350117" w:rsidP="00350117">
      <w:pPr>
        <w:ind w:firstLine="720"/>
        <w:jc w:val="both"/>
        <w:rPr>
          <w:sz w:val="24"/>
          <w:szCs w:val="24"/>
        </w:rPr>
      </w:pPr>
    </w:p>
    <w:p w:rsidR="00350117" w:rsidRDefault="00350117" w:rsidP="00350117">
      <w:pPr>
        <w:jc w:val="both"/>
        <w:rPr>
          <w:sz w:val="24"/>
          <w:szCs w:val="24"/>
        </w:rPr>
      </w:pPr>
      <w:r>
        <w:rPr>
          <w:sz w:val="24"/>
          <w:szCs w:val="24"/>
        </w:rPr>
        <w:t>The educational value of your project,</w:t>
      </w:r>
    </w:p>
    <w:p w:rsidR="00350117" w:rsidRDefault="00350117" w:rsidP="0035011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Is the projected academically challenging for the level of the course.</w:t>
      </w:r>
    </w:p>
    <w:p w:rsidR="00350117" w:rsidRDefault="00350117" w:rsidP="00350117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</w:p>
    <w:p w:rsidR="00350117" w:rsidRDefault="00350117" w:rsidP="00350117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 xml:space="preserve">Your effectiveness of self management </w:t>
      </w:r>
    </w:p>
    <w:p w:rsidR="00350117" w:rsidRDefault="00350117" w:rsidP="00350117">
      <w:pPr>
        <w:tabs>
          <w:tab w:val="left" w:pos="0"/>
        </w:tabs>
        <w:suppressAutoHyphens/>
        <w:ind w:left="720"/>
        <w:jc w:val="both"/>
        <w:rPr>
          <w:spacing w:val="-3"/>
          <w:sz w:val="24"/>
        </w:rPr>
      </w:pPr>
      <w:r>
        <w:rPr>
          <w:spacing w:val="-3"/>
          <w:sz w:val="24"/>
        </w:rPr>
        <w:t>Is the project on course for completion within the time frame set out within the first project with all of the goals completed.</w:t>
      </w:r>
      <w:r>
        <w:rPr>
          <w:spacing w:val="-3"/>
          <w:sz w:val="24"/>
        </w:rPr>
        <w:tab/>
      </w:r>
    </w:p>
    <w:p w:rsidR="00350117" w:rsidRDefault="00350117" w:rsidP="00350117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</w:p>
    <w:p w:rsidR="00350117" w:rsidRDefault="00350117" w:rsidP="00350117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>Your conceptual ability</w:t>
      </w:r>
    </w:p>
    <w:p w:rsidR="00350117" w:rsidRDefault="00350117" w:rsidP="00350117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  <w:t>Have your designs or research been with the field of study for this project</w:t>
      </w:r>
    </w:p>
    <w:p w:rsidR="00350117" w:rsidRDefault="00350117" w:rsidP="00350117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</w:p>
    <w:p w:rsidR="00350117" w:rsidRDefault="00350117" w:rsidP="00350117">
      <w:p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>Your written and verbal communication skills</w:t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ind w:left="720"/>
        <w:jc w:val="both"/>
        <w:rPr>
          <w:spacing w:val="-3"/>
          <w:sz w:val="24"/>
        </w:rPr>
      </w:pPr>
      <w:r>
        <w:rPr>
          <w:spacing w:val="-3"/>
          <w:sz w:val="24"/>
        </w:rPr>
        <w:t xml:space="preserve">Is the assignment written in the correct manner with spelling and grammar checked also using </w:t>
      </w:r>
      <w:r w:rsidR="00DB7960">
        <w:rPr>
          <w:spacing w:val="-3"/>
          <w:sz w:val="24"/>
        </w:rPr>
        <w:t>relevant references</w:t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 xml:space="preserve">Your level of innovation </w:t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  <w:t>How have your design or research concepts evolved throughout the year</w:t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>Your analytical skills</w:t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  <w:t>How have you broken down the problem so that you can solve any issues</w:t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>The quality of result</w:t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ab/>
      </w:r>
      <w:r>
        <w:rPr>
          <w:spacing w:val="-3"/>
          <w:sz w:val="24"/>
        </w:rPr>
        <w:tab/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>Evaluation shown</w:t>
      </w: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</w:p>
    <w:p w:rsidR="00350117" w:rsidRDefault="00350117" w:rsidP="00350117">
      <w:pPr>
        <w:numPr>
          <w:ilvl w:val="12"/>
          <w:numId w:val="0"/>
        </w:numPr>
        <w:tabs>
          <w:tab w:val="left" w:pos="0"/>
        </w:tabs>
        <w:suppressAutoHyphens/>
        <w:jc w:val="both"/>
        <w:rPr>
          <w:spacing w:val="-3"/>
          <w:sz w:val="24"/>
        </w:rPr>
      </w:pPr>
      <w:r>
        <w:rPr>
          <w:spacing w:val="-3"/>
          <w:sz w:val="24"/>
        </w:rPr>
        <w:t>Your overall achievement</w:t>
      </w:r>
    </w:p>
    <w:p w:rsidR="00DB7960" w:rsidRDefault="00DB7960" w:rsidP="00DB7960">
      <w:pPr>
        <w:numPr>
          <w:ilvl w:val="12"/>
          <w:numId w:val="0"/>
        </w:numPr>
        <w:tabs>
          <w:tab w:val="left" w:pos="0"/>
        </w:tabs>
        <w:suppressAutoHyphens/>
        <w:ind w:left="720"/>
        <w:jc w:val="both"/>
        <w:rPr>
          <w:spacing w:val="-3"/>
          <w:sz w:val="24"/>
        </w:rPr>
      </w:pPr>
      <w:r>
        <w:rPr>
          <w:spacing w:val="-3"/>
          <w:sz w:val="24"/>
        </w:rPr>
        <w:t xml:space="preserve">Is the amount of work complete sufficient for the time period showing how basic design concepts have evolved to this point  </w:t>
      </w:r>
    </w:p>
    <w:sectPr w:rsidR="00DB7960" w:rsidSect="00350117">
      <w:headerReference w:type="default" r:id="rId8"/>
      <w:footerReference w:type="default" r:id="rId9"/>
      <w:pgSz w:w="11894" w:h="16834"/>
      <w:pgMar w:top="720" w:right="720" w:bottom="720" w:left="720" w:header="284" w:footer="706" w:gutter="0"/>
      <w:paperSrc w:first="1" w:other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628" w:rsidRDefault="003B2628">
      <w:r>
        <w:separator/>
      </w:r>
    </w:p>
  </w:endnote>
  <w:endnote w:type="continuationSeparator" w:id="0">
    <w:p w:rsidR="003B2628" w:rsidRDefault="003B2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287" w:rsidRDefault="00E60287" w:rsidP="00815BD9">
    <w:pPr>
      <w:pStyle w:val="Footer"/>
      <w:jc w:val="center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628" w:rsidRDefault="003B2628">
      <w:r>
        <w:separator/>
      </w:r>
    </w:p>
  </w:footnote>
  <w:footnote w:type="continuationSeparator" w:id="0">
    <w:p w:rsidR="003B2628" w:rsidRDefault="003B2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855" w:rsidRDefault="00FB297C" w:rsidP="00A16855">
    <w:pPr>
      <w:pStyle w:val="Header"/>
      <w:jc w:val="right"/>
    </w:pPr>
    <w:r>
      <w:rPr>
        <w:noProof/>
        <w:lang w:eastAsia="en-GB"/>
      </w:rPr>
      <w:drawing>
        <wp:inline distT="0" distB="0" distL="0" distR="0">
          <wp:extent cx="6638925" cy="1047750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8925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7080"/>
    <w:multiLevelType w:val="hybridMultilevel"/>
    <w:tmpl w:val="9CB2E9A0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4A6B6B"/>
    <w:multiLevelType w:val="hybridMultilevel"/>
    <w:tmpl w:val="BEEAC9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13ED8"/>
    <w:multiLevelType w:val="singleLevel"/>
    <w:tmpl w:val="70BEA8AA"/>
    <w:lvl w:ilvl="0">
      <w:start w:val="1"/>
      <w:numFmt w:val="lowerLetter"/>
      <w:lvlText w:val="(%1)"/>
      <w:legacy w:legacy="1" w:legacySpace="0" w:legacyIndent="720"/>
      <w:lvlJc w:val="left"/>
      <w:pPr>
        <w:ind w:left="720" w:hanging="720"/>
      </w:pPr>
    </w:lvl>
  </w:abstractNum>
  <w:abstractNum w:abstractNumId="3">
    <w:nsid w:val="491B4A9E"/>
    <w:multiLevelType w:val="hybridMultilevel"/>
    <w:tmpl w:val="83E208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422A0"/>
    <w:multiLevelType w:val="hybridMultilevel"/>
    <w:tmpl w:val="4DDEAFE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864941"/>
    <w:multiLevelType w:val="hybridMultilevel"/>
    <w:tmpl w:val="9CB2E9A0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A2C"/>
    <w:rsid w:val="000113BF"/>
    <w:rsid w:val="00030446"/>
    <w:rsid w:val="000C5914"/>
    <w:rsid w:val="00136248"/>
    <w:rsid w:val="00141935"/>
    <w:rsid w:val="00150E88"/>
    <w:rsid w:val="00180589"/>
    <w:rsid w:val="001E3405"/>
    <w:rsid w:val="001E506E"/>
    <w:rsid w:val="00206535"/>
    <w:rsid w:val="002225C9"/>
    <w:rsid w:val="0024061E"/>
    <w:rsid w:val="00265245"/>
    <w:rsid w:val="00266CB5"/>
    <w:rsid w:val="002A602F"/>
    <w:rsid w:val="002D6B9D"/>
    <w:rsid w:val="00350117"/>
    <w:rsid w:val="003816EB"/>
    <w:rsid w:val="00391E96"/>
    <w:rsid w:val="003B2628"/>
    <w:rsid w:val="003B74A4"/>
    <w:rsid w:val="003C43A4"/>
    <w:rsid w:val="0045615E"/>
    <w:rsid w:val="004A36C4"/>
    <w:rsid w:val="00506EE7"/>
    <w:rsid w:val="00514FCB"/>
    <w:rsid w:val="005223BB"/>
    <w:rsid w:val="00557903"/>
    <w:rsid w:val="00575086"/>
    <w:rsid w:val="00591A2C"/>
    <w:rsid w:val="005A2C84"/>
    <w:rsid w:val="005C2A58"/>
    <w:rsid w:val="005C2B5F"/>
    <w:rsid w:val="00642BB0"/>
    <w:rsid w:val="0069615B"/>
    <w:rsid w:val="006970F8"/>
    <w:rsid w:val="006F3ED7"/>
    <w:rsid w:val="00753D48"/>
    <w:rsid w:val="007F1528"/>
    <w:rsid w:val="00806EA0"/>
    <w:rsid w:val="008144CB"/>
    <w:rsid w:val="00815BD9"/>
    <w:rsid w:val="008F6386"/>
    <w:rsid w:val="008F7F6A"/>
    <w:rsid w:val="009208D3"/>
    <w:rsid w:val="00976B47"/>
    <w:rsid w:val="009929A0"/>
    <w:rsid w:val="00A11E9F"/>
    <w:rsid w:val="00A16855"/>
    <w:rsid w:val="00A301B4"/>
    <w:rsid w:val="00A941A4"/>
    <w:rsid w:val="00AC3D84"/>
    <w:rsid w:val="00AD0E5E"/>
    <w:rsid w:val="00B32B7E"/>
    <w:rsid w:val="00B60710"/>
    <w:rsid w:val="00B62277"/>
    <w:rsid w:val="00B758E7"/>
    <w:rsid w:val="00B80BC5"/>
    <w:rsid w:val="00C32582"/>
    <w:rsid w:val="00CE28A8"/>
    <w:rsid w:val="00CF60AA"/>
    <w:rsid w:val="00D30EB9"/>
    <w:rsid w:val="00DB7960"/>
    <w:rsid w:val="00E34DBC"/>
    <w:rsid w:val="00E42F4E"/>
    <w:rsid w:val="00E44F0C"/>
    <w:rsid w:val="00E60287"/>
    <w:rsid w:val="00F0401E"/>
    <w:rsid w:val="00FB297C"/>
    <w:rsid w:val="00FB70FC"/>
    <w:rsid w:val="00FC66A7"/>
    <w:rsid w:val="00FD2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0710"/>
    <w:rPr>
      <w:lang w:eastAsia="en-US"/>
    </w:rPr>
  </w:style>
  <w:style w:type="paragraph" w:styleId="Heading1">
    <w:name w:val="heading 1"/>
    <w:basedOn w:val="Normal"/>
    <w:next w:val="Normal"/>
    <w:qFormat/>
    <w:rsid w:val="00B60710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B60710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B60710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B60710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071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6071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168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s\MSOFFICE\WINWORD\TEMPLATE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653B5-F13B-4E9D-ACDA-6EA21CD1E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248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fad-st</dc:creator>
  <cp:keywords/>
  <cp:lastModifiedBy>FADE</cp:lastModifiedBy>
  <cp:revision>5</cp:revision>
  <cp:lastPrinted>2012-01-11T09:10:00Z</cp:lastPrinted>
  <dcterms:created xsi:type="dcterms:W3CDTF">2012-01-10T08:47:00Z</dcterms:created>
  <dcterms:modified xsi:type="dcterms:W3CDTF">2012-01-11T12:53:00Z</dcterms:modified>
</cp:coreProperties>
</file>